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5745E" w:rsidP="00473300">
      <w:pPr>
        <w:framePr w:h="1123" w:hRule="exact" w:hSpace="180" w:wrap="auto" w:vAnchor="text" w:hAnchor="page" w:x="5854" w:y="-613"/>
      </w:pPr>
      <w:r>
        <w:rPr>
          <w:noProof/>
          <w:lang w:val="ru-RU"/>
        </w:rPr>
        <w:drawing>
          <wp:inline distT="0" distB="0" distL="0" distR="0">
            <wp:extent cx="534670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5166AA" w:rsidRDefault="002860B3">
      <w:pPr>
        <w:rPr>
          <w:sz w:val="16"/>
          <w:szCs w:val="16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45B2" w:rsidRDefault="008745B2" w:rsidP="00C0170C">
      <w:pPr>
        <w:jc w:val="center"/>
        <w:rPr>
          <w:rFonts w:ascii="Times New Roman CYR" w:hAnsi="Times New Roman CYR"/>
          <w:sz w:val="32"/>
          <w:szCs w:val="32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981770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27.12.2018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2452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Pr="00A20DC7" w:rsidRDefault="008706C8" w:rsidP="008706C8">
      <w:pPr>
        <w:spacing w:line="180" w:lineRule="atLeast"/>
        <w:jc w:val="both"/>
        <w:rPr>
          <w:sz w:val="27"/>
          <w:szCs w:val="27"/>
          <w:lang w:val="ru-RU"/>
        </w:rPr>
      </w:pPr>
      <w:r w:rsidRPr="00A20DC7">
        <w:rPr>
          <w:sz w:val="27"/>
          <w:szCs w:val="27"/>
          <w:lang w:val="ru-RU"/>
        </w:rPr>
        <w:t xml:space="preserve">О внесении изменений </w:t>
      </w:r>
      <w:proofErr w:type="gramStart"/>
      <w:r w:rsidRPr="00A20DC7">
        <w:rPr>
          <w:sz w:val="27"/>
          <w:szCs w:val="27"/>
          <w:lang w:val="ru-RU"/>
        </w:rPr>
        <w:t>в</w:t>
      </w:r>
      <w:proofErr w:type="gramEnd"/>
      <w:r w:rsidRPr="00A20DC7">
        <w:rPr>
          <w:sz w:val="27"/>
          <w:szCs w:val="27"/>
          <w:lang w:val="ru-RU"/>
        </w:rPr>
        <w:t xml:space="preserve"> </w:t>
      </w:r>
    </w:p>
    <w:p w:rsidR="008706C8" w:rsidRPr="00A20DC7" w:rsidRDefault="008706C8" w:rsidP="008706C8">
      <w:pPr>
        <w:spacing w:line="180" w:lineRule="atLeast"/>
        <w:jc w:val="both"/>
        <w:rPr>
          <w:sz w:val="27"/>
          <w:szCs w:val="27"/>
          <w:lang w:val="ru-RU"/>
        </w:rPr>
      </w:pPr>
      <w:r w:rsidRPr="00A20DC7">
        <w:rPr>
          <w:sz w:val="27"/>
          <w:szCs w:val="27"/>
          <w:lang w:val="ru-RU"/>
        </w:rPr>
        <w:t>постановление администрации</w:t>
      </w:r>
    </w:p>
    <w:p w:rsidR="008706C8" w:rsidRPr="00A20DC7" w:rsidRDefault="008706C8" w:rsidP="008706C8">
      <w:pPr>
        <w:jc w:val="both"/>
        <w:rPr>
          <w:sz w:val="27"/>
          <w:szCs w:val="27"/>
          <w:lang w:val="ru-RU"/>
        </w:rPr>
      </w:pPr>
      <w:r w:rsidRPr="00A20DC7">
        <w:rPr>
          <w:sz w:val="27"/>
          <w:szCs w:val="27"/>
          <w:lang w:val="ru-RU"/>
        </w:rPr>
        <w:t xml:space="preserve">города Липецка от </w:t>
      </w:r>
      <w:r w:rsidR="00E44E6E" w:rsidRPr="00A20DC7">
        <w:rPr>
          <w:sz w:val="27"/>
          <w:szCs w:val="27"/>
          <w:lang w:val="ru-RU"/>
        </w:rPr>
        <w:t>14</w:t>
      </w:r>
      <w:r w:rsidRPr="00A20DC7">
        <w:rPr>
          <w:sz w:val="27"/>
          <w:szCs w:val="27"/>
          <w:lang w:val="ru-RU"/>
        </w:rPr>
        <w:t>.</w:t>
      </w:r>
      <w:r w:rsidR="00E44E6E" w:rsidRPr="00A20DC7">
        <w:rPr>
          <w:sz w:val="27"/>
          <w:szCs w:val="27"/>
          <w:lang w:val="ru-RU"/>
        </w:rPr>
        <w:t>10</w:t>
      </w:r>
      <w:r w:rsidRPr="00A20DC7">
        <w:rPr>
          <w:sz w:val="27"/>
          <w:szCs w:val="27"/>
          <w:lang w:val="ru-RU"/>
        </w:rPr>
        <w:t>.201</w:t>
      </w:r>
      <w:r w:rsidR="00E44E6E" w:rsidRPr="00A20DC7">
        <w:rPr>
          <w:sz w:val="27"/>
          <w:szCs w:val="27"/>
          <w:lang w:val="ru-RU"/>
        </w:rPr>
        <w:t>6</w:t>
      </w:r>
      <w:r w:rsidRPr="00A20DC7">
        <w:rPr>
          <w:sz w:val="27"/>
          <w:szCs w:val="27"/>
          <w:lang w:val="ru-RU"/>
        </w:rPr>
        <w:t xml:space="preserve"> № </w:t>
      </w:r>
      <w:r w:rsidR="00E44E6E" w:rsidRPr="00A20DC7">
        <w:rPr>
          <w:sz w:val="27"/>
          <w:szCs w:val="27"/>
          <w:lang w:val="ru-RU"/>
        </w:rPr>
        <w:t>1855</w:t>
      </w:r>
      <w:r w:rsidRPr="00A20DC7">
        <w:rPr>
          <w:sz w:val="27"/>
          <w:szCs w:val="27"/>
          <w:lang w:val="ru-RU"/>
        </w:rPr>
        <w:t xml:space="preserve"> </w:t>
      </w:r>
    </w:p>
    <w:p w:rsidR="008706C8" w:rsidRPr="00A20DC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A20DC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A20DC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2C7E83" w:rsidRDefault="00B65B61" w:rsidP="004967E2">
      <w:pPr>
        <w:autoSpaceDE w:val="0"/>
        <w:autoSpaceDN w:val="0"/>
        <w:adjustRightInd w:val="0"/>
        <w:ind w:firstLine="709"/>
        <w:jc w:val="both"/>
        <w:rPr>
          <w:spacing w:val="2"/>
          <w:sz w:val="27"/>
          <w:szCs w:val="27"/>
          <w:lang w:val="ru-RU"/>
        </w:rPr>
      </w:pPr>
      <w:r w:rsidRPr="002C7E83">
        <w:rPr>
          <w:spacing w:val="2"/>
          <w:sz w:val="27"/>
          <w:szCs w:val="27"/>
          <w:lang w:val="ru-RU"/>
        </w:rPr>
        <w:t>В соответстви</w:t>
      </w:r>
      <w:bookmarkStart w:id="0" w:name="_GoBack"/>
      <w:bookmarkEnd w:id="0"/>
      <w:r w:rsidRPr="002C7E83">
        <w:rPr>
          <w:spacing w:val="2"/>
          <w:sz w:val="27"/>
          <w:szCs w:val="27"/>
          <w:lang w:val="ru-RU"/>
        </w:rPr>
        <w:t xml:space="preserve">и с </w:t>
      </w:r>
      <w:hyperlink r:id="rId9" w:history="1">
        <w:r w:rsidRPr="002C7E83">
          <w:rPr>
            <w:spacing w:val="2"/>
            <w:sz w:val="27"/>
            <w:szCs w:val="27"/>
            <w:lang w:val="ru-RU"/>
          </w:rPr>
          <w:t>решением</w:t>
        </w:r>
      </w:hyperlink>
      <w:r w:rsidRPr="002C7E83">
        <w:rPr>
          <w:spacing w:val="2"/>
          <w:sz w:val="27"/>
          <w:szCs w:val="27"/>
          <w:lang w:val="ru-RU"/>
        </w:rPr>
        <w:t xml:space="preserve"> Липецкого городского Совета депутатов от</w:t>
      </w:r>
      <w:r w:rsidRPr="002C7E83">
        <w:rPr>
          <w:color w:val="FFFFFF"/>
          <w:spacing w:val="2"/>
          <w:sz w:val="27"/>
          <w:szCs w:val="27"/>
          <w:lang w:val="ru-RU"/>
        </w:rPr>
        <w:t>_</w:t>
      </w:r>
      <w:r w:rsidR="002C7E83" w:rsidRPr="002C7E83">
        <w:rPr>
          <w:spacing w:val="2"/>
          <w:sz w:val="27"/>
          <w:szCs w:val="27"/>
          <w:lang w:val="ru-RU"/>
        </w:rPr>
        <w:t>27.11</w:t>
      </w:r>
      <w:r w:rsidR="005772B3" w:rsidRPr="002C7E83">
        <w:rPr>
          <w:spacing w:val="2"/>
          <w:sz w:val="27"/>
          <w:szCs w:val="27"/>
          <w:lang w:val="ru-RU"/>
        </w:rPr>
        <w:t xml:space="preserve">.2018 № </w:t>
      </w:r>
      <w:r w:rsidR="008745B2" w:rsidRPr="002C7E83">
        <w:rPr>
          <w:spacing w:val="2"/>
          <w:sz w:val="27"/>
          <w:szCs w:val="27"/>
          <w:lang w:val="ru-RU"/>
        </w:rPr>
        <w:t>7</w:t>
      </w:r>
      <w:r w:rsidR="002C7E83" w:rsidRPr="002C7E83">
        <w:rPr>
          <w:spacing w:val="2"/>
          <w:sz w:val="27"/>
          <w:szCs w:val="27"/>
          <w:lang w:val="ru-RU"/>
        </w:rPr>
        <w:t>89</w:t>
      </w:r>
      <w:r w:rsidR="005772B3" w:rsidRPr="002C7E83">
        <w:rPr>
          <w:spacing w:val="2"/>
          <w:sz w:val="27"/>
          <w:szCs w:val="27"/>
          <w:lang w:val="ru-RU"/>
        </w:rPr>
        <w:t xml:space="preserve"> </w:t>
      </w:r>
      <w:r w:rsidRPr="002C7E83">
        <w:rPr>
          <w:spacing w:val="2"/>
          <w:sz w:val="27"/>
          <w:szCs w:val="27"/>
          <w:lang w:val="ru-RU"/>
        </w:rPr>
        <w:t>«О внесении изменений в Бюджет города Липецка на 201</w:t>
      </w:r>
      <w:r w:rsidR="003051B9" w:rsidRPr="002C7E83">
        <w:rPr>
          <w:spacing w:val="2"/>
          <w:sz w:val="27"/>
          <w:szCs w:val="27"/>
          <w:lang w:val="ru-RU"/>
        </w:rPr>
        <w:t>8</w:t>
      </w:r>
      <w:r w:rsidRPr="002C7E83">
        <w:rPr>
          <w:spacing w:val="2"/>
          <w:sz w:val="27"/>
          <w:szCs w:val="27"/>
          <w:lang w:val="ru-RU"/>
        </w:rPr>
        <w:t xml:space="preserve"> год и на плановый период 201</w:t>
      </w:r>
      <w:r w:rsidR="003051B9" w:rsidRPr="002C7E83">
        <w:rPr>
          <w:spacing w:val="2"/>
          <w:sz w:val="27"/>
          <w:szCs w:val="27"/>
          <w:lang w:val="ru-RU"/>
        </w:rPr>
        <w:t>9</w:t>
      </w:r>
      <w:r w:rsidRPr="002C7E83">
        <w:rPr>
          <w:spacing w:val="2"/>
          <w:sz w:val="27"/>
          <w:szCs w:val="27"/>
          <w:lang w:val="ru-RU"/>
        </w:rPr>
        <w:t xml:space="preserve"> и 20</w:t>
      </w:r>
      <w:r w:rsidR="003051B9" w:rsidRPr="002C7E83">
        <w:rPr>
          <w:spacing w:val="2"/>
          <w:sz w:val="27"/>
          <w:szCs w:val="27"/>
          <w:lang w:val="ru-RU"/>
        </w:rPr>
        <w:t>20</w:t>
      </w:r>
      <w:r w:rsidRPr="002C7E83">
        <w:rPr>
          <w:spacing w:val="2"/>
          <w:sz w:val="27"/>
          <w:szCs w:val="27"/>
          <w:lang w:val="ru-RU"/>
        </w:rPr>
        <w:t xml:space="preserve"> годов»</w:t>
      </w:r>
      <w:r w:rsidRPr="002C7E83">
        <w:rPr>
          <w:color w:val="FF0000"/>
          <w:spacing w:val="2"/>
          <w:sz w:val="27"/>
          <w:szCs w:val="27"/>
          <w:lang w:val="ru-RU"/>
        </w:rPr>
        <w:t xml:space="preserve"> </w:t>
      </w:r>
      <w:r w:rsidRPr="002C7E83">
        <w:rPr>
          <w:spacing w:val="2"/>
          <w:sz w:val="27"/>
          <w:szCs w:val="27"/>
          <w:lang w:val="ru-RU"/>
        </w:rPr>
        <w:t>администрация города</w:t>
      </w:r>
      <w:r w:rsidR="008706C8" w:rsidRPr="002C7E83">
        <w:rPr>
          <w:spacing w:val="2"/>
          <w:sz w:val="27"/>
          <w:szCs w:val="27"/>
          <w:lang w:val="ru-RU"/>
        </w:rPr>
        <w:t xml:space="preserve"> </w:t>
      </w:r>
    </w:p>
    <w:p w:rsidR="008706C8" w:rsidRPr="002C7E83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  <w:spacing w:val="2"/>
          <w:sz w:val="27"/>
          <w:szCs w:val="27"/>
        </w:rPr>
      </w:pPr>
    </w:p>
    <w:p w:rsidR="008706C8" w:rsidRPr="002C7E83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  <w:spacing w:val="2"/>
          <w:sz w:val="27"/>
          <w:szCs w:val="27"/>
        </w:rPr>
      </w:pPr>
    </w:p>
    <w:p w:rsidR="008706C8" w:rsidRPr="002C7E83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pacing w:val="2"/>
          <w:sz w:val="27"/>
          <w:szCs w:val="27"/>
        </w:rPr>
      </w:pPr>
      <w:proofErr w:type="gramStart"/>
      <w:r w:rsidRPr="002C7E83">
        <w:rPr>
          <w:rFonts w:ascii="Times New Roman" w:hAnsi="Times New Roman" w:cs="Times New Roman"/>
          <w:spacing w:val="2"/>
          <w:sz w:val="27"/>
          <w:szCs w:val="27"/>
        </w:rPr>
        <w:t>П</w:t>
      </w:r>
      <w:proofErr w:type="gramEnd"/>
      <w:r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О С Т А Н О В Л Я Е Т:</w:t>
      </w:r>
      <w:r w:rsidRPr="002C7E83">
        <w:rPr>
          <w:rFonts w:ascii="Times New Roman" w:hAnsi="Times New Roman" w:cs="Times New Roman"/>
          <w:spacing w:val="2"/>
          <w:sz w:val="27"/>
          <w:szCs w:val="27"/>
        </w:rPr>
        <w:tab/>
      </w:r>
    </w:p>
    <w:p w:rsidR="008706C8" w:rsidRPr="002C7E83" w:rsidRDefault="008706C8" w:rsidP="004B6801">
      <w:pPr>
        <w:ind w:firstLine="709"/>
        <w:jc w:val="both"/>
        <w:rPr>
          <w:color w:val="000000"/>
          <w:spacing w:val="2"/>
          <w:sz w:val="27"/>
          <w:szCs w:val="27"/>
          <w:lang w:val="ru-RU"/>
        </w:rPr>
      </w:pPr>
    </w:p>
    <w:p w:rsidR="008706C8" w:rsidRPr="002C7E83" w:rsidRDefault="008706C8" w:rsidP="004B6801">
      <w:pPr>
        <w:ind w:firstLine="709"/>
        <w:jc w:val="both"/>
        <w:rPr>
          <w:color w:val="000000"/>
          <w:spacing w:val="2"/>
          <w:sz w:val="27"/>
          <w:szCs w:val="27"/>
          <w:lang w:val="ru-RU"/>
        </w:rPr>
      </w:pPr>
    </w:p>
    <w:p w:rsidR="008706C8" w:rsidRPr="002C7E83" w:rsidRDefault="008706C8" w:rsidP="00C46FB8">
      <w:pPr>
        <w:suppressAutoHyphens/>
        <w:ind w:firstLine="709"/>
        <w:jc w:val="both"/>
        <w:rPr>
          <w:spacing w:val="2"/>
          <w:sz w:val="27"/>
          <w:szCs w:val="27"/>
          <w:lang w:val="ru-RU"/>
        </w:rPr>
      </w:pPr>
      <w:r w:rsidRPr="002C7E83">
        <w:rPr>
          <w:spacing w:val="2"/>
          <w:sz w:val="27"/>
          <w:szCs w:val="27"/>
          <w:lang w:val="ru-RU"/>
        </w:rPr>
        <w:t xml:space="preserve">Внести в постановление администрации города Липецка от </w:t>
      </w:r>
      <w:r w:rsidR="007A692B" w:rsidRPr="002C7E83">
        <w:rPr>
          <w:spacing w:val="2"/>
          <w:sz w:val="27"/>
          <w:szCs w:val="27"/>
          <w:lang w:val="ru-RU"/>
        </w:rPr>
        <w:t>14</w:t>
      </w:r>
      <w:r w:rsidRPr="002C7E83">
        <w:rPr>
          <w:spacing w:val="2"/>
          <w:sz w:val="27"/>
          <w:szCs w:val="27"/>
          <w:lang w:val="ru-RU"/>
        </w:rPr>
        <w:t>.</w:t>
      </w:r>
      <w:r w:rsidR="007A692B" w:rsidRPr="002C7E83">
        <w:rPr>
          <w:spacing w:val="2"/>
          <w:sz w:val="27"/>
          <w:szCs w:val="27"/>
          <w:lang w:val="ru-RU"/>
        </w:rPr>
        <w:t>10</w:t>
      </w:r>
      <w:r w:rsidRPr="002C7E83">
        <w:rPr>
          <w:spacing w:val="2"/>
          <w:sz w:val="27"/>
          <w:szCs w:val="27"/>
          <w:lang w:val="ru-RU"/>
        </w:rPr>
        <w:t>.201</w:t>
      </w:r>
      <w:r w:rsidR="007A692B" w:rsidRPr="002C7E83">
        <w:rPr>
          <w:spacing w:val="2"/>
          <w:sz w:val="27"/>
          <w:szCs w:val="27"/>
          <w:lang w:val="ru-RU"/>
        </w:rPr>
        <w:t>6</w:t>
      </w:r>
      <w:r w:rsidRPr="002C7E83">
        <w:rPr>
          <w:spacing w:val="2"/>
          <w:sz w:val="27"/>
          <w:szCs w:val="27"/>
          <w:lang w:val="ru-RU"/>
        </w:rPr>
        <w:t xml:space="preserve"> №</w:t>
      </w:r>
      <w:r w:rsidR="007A692B" w:rsidRPr="002C7E83">
        <w:rPr>
          <w:color w:val="FFFFFF"/>
          <w:spacing w:val="2"/>
          <w:sz w:val="27"/>
          <w:szCs w:val="27"/>
          <w:lang w:val="ru-RU"/>
        </w:rPr>
        <w:t>_</w:t>
      </w:r>
      <w:r w:rsidR="007A692B" w:rsidRPr="002C7E83">
        <w:rPr>
          <w:spacing w:val="2"/>
          <w:sz w:val="27"/>
          <w:szCs w:val="27"/>
          <w:lang w:val="ru-RU"/>
        </w:rPr>
        <w:t>1855</w:t>
      </w:r>
      <w:r w:rsidRPr="002C7E83">
        <w:rPr>
          <w:spacing w:val="2"/>
          <w:sz w:val="27"/>
          <w:szCs w:val="27"/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 w:rsidRPr="002C7E83">
        <w:rPr>
          <w:spacing w:val="2"/>
          <w:sz w:val="27"/>
          <w:szCs w:val="27"/>
          <w:lang w:val="ru-RU"/>
        </w:rPr>
        <w:t>7</w:t>
      </w:r>
      <w:r w:rsidRPr="002C7E83">
        <w:rPr>
          <w:spacing w:val="2"/>
          <w:sz w:val="27"/>
          <w:szCs w:val="27"/>
          <w:lang w:val="ru-RU"/>
        </w:rPr>
        <w:t>-20</w:t>
      </w:r>
      <w:r w:rsidR="001D167F" w:rsidRPr="002C7E83">
        <w:rPr>
          <w:spacing w:val="2"/>
          <w:sz w:val="27"/>
          <w:szCs w:val="27"/>
          <w:lang w:val="ru-RU"/>
        </w:rPr>
        <w:t>22</w:t>
      </w:r>
      <w:r w:rsidRPr="002C7E83">
        <w:rPr>
          <w:spacing w:val="2"/>
          <w:sz w:val="27"/>
          <w:szCs w:val="27"/>
          <w:lang w:val="ru-RU"/>
        </w:rPr>
        <w:t xml:space="preserve"> годы»</w:t>
      </w:r>
      <w:r w:rsidR="005766C8" w:rsidRPr="002C7E83">
        <w:rPr>
          <w:spacing w:val="2"/>
          <w:sz w:val="27"/>
          <w:szCs w:val="27"/>
          <w:lang w:val="ru-RU"/>
        </w:rPr>
        <w:t xml:space="preserve"> (в редакции постановлени</w:t>
      </w:r>
      <w:r w:rsidR="00B617EA" w:rsidRPr="002C7E83">
        <w:rPr>
          <w:spacing w:val="2"/>
          <w:sz w:val="27"/>
          <w:szCs w:val="27"/>
          <w:lang w:val="ru-RU"/>
        </w:rPr>
        <w:t>й</w:t>
      </w:r>
      <w:r w:rsidR="005766C8" w:rsidRPr="002C7E83">
        <w:rPr>
          <w:spacing w:val="2"/>
          <w:sz w:val="27"/>
          <w:szCs w:val="27"/>
          <w:lang w:val="ru-RU"/>
        </w:rPr>
        <w:t xml:space="preserve"> от </w:t>
      </w:r>
      <w:r w:rsidR="002D01CB" w:rsidRPr="002C7E83">
        <w:rPr>
          <w:spacing w:val="2"/>
          <w:sz w:val="27"/>
          <w:szCs w:val="27"/>
          <w:lang w:val="ru-RU"/>
        </w:rPr>
        <w:t>29.08.2017</w:t>
      </w:r>
      <w:r w:rsidR="005766C8" w:rsidRPr="002C7E83">
        <w:rPr>
          <w:spacing w:val="2"/>
          <w:sz w:val="27"/>
          <w:szCs w:val="27"/>
          <w:lang w:val="ru-RU"/>
        </w:rPr>
        <w:t xml:space="preserve"> № </w:t>
      </w:r>
      <w:r w:rsidR="002D01CB" w:rsidRPr="002C7E83">
        <w:rPr>
          <w:spacing w:val="2"/>
          <w:sz w:val="27"/>
          <w:szCs w:val="27"/>
          <w:lang w:val="ru-RU"/>
        </w:rPr>
        <w:t>1697</w:t>
      </w:r>
      <w:r w:rsidR="003051B9" w:rsidRPr="002C7E83">
        <w:rPr>
          <w:spacing w:val="2"/>
          <w:sz w:val="27"/>
          <w:szCs w:val="27"/>
          <w:lang w:val="ru-RU"/>
        </w:rPr>
        <w:t>, 02.10.2017 № 1935, 24.11.2017 № 2328</w:t>
      </w:r>
      <w:r w:rsidR="00CA0FAB" w:rsidRPr="002C7E83">
        <w:rPr>
          <w:spacing w:val="2"/>
          <w:sz w:val="27"/>
          <w:szCs w:val="27"/>
          <w:lang w:val="ru-RU"/>
        </w:rPr>
        <w:t>, 29.12.2017 № 2628</w:t>
      </w:r>
      <w:r w:rsidR="00685535" w:rsidRPr="002C7E83">
        <w:rPr>
          <w:spacing w:val="2"/>
          <w:sz w:val="27"/>
          <w:szCs w:val="27"/>
          <w:lang w:val="ru-RU"/>
        </w:rPr>
        <w:t>, 27.02.2018 № 258</w:t>
      </w:r>
      <w:r w:rsidR="00E11F16" w:rsidRPr="002C7E83">
        <w:rPr>
          <w:spacing w:val="2"/>
          <w:sz w:val="27"/>
          <w:szCs w:val="27"/>
          <w:lang w:val="ru-RU"/>
        </w:rPr>
        <w:t>, 02.07.2018 № 1117</w:t>
      </w:r>
      <w:r w:rsidR="008745B2" w:rsidRPr="002C7E83">
        <w:rPr>
          <w:spacing w:val="2"/>
          <w:sz w:val="27"/>
          <w:szCs w:val="27"/>
          <w:lang w:val="ru-RU"/>
        </w:rPr>
        <w:t>, 11.10.2018 № 1821</w:t>
      </w:r>
      <w:r w:rsidR="005766C8" w:rsidRPr="002C7E83">
        <w:rPr>
          <w:spacing w:val="2"/>
          <w:sz w:val="27"/>
          <w:szCs w:val="27"/>
          <w:lang w:val="ru-RU"/>
        </w:rPr>
        <w:t>)</w:t>
      </w:r>
      <w:r w:rsidR="002D01CB" w:rsidRPr="002C7E83">
        <w:rPr>
          <w:spacing w:val="2"/>
          <w:sz w:val="27"/>
          <w:szCs w:val="27"/>
          <w:lang w:val="ru-RU"/>
        </w:rPr>
        <w:t xml:space="preserve"> </w:t>
      </w:r>
      <w:r w:rsidRPr="002C7E83">
        <w:rPr>
          <w:spacing w:val="2"/>
          <w:sz w:val="27"/>
          <w:szCs w:val="27"/>
          <w:lang w:val="ru-RU"/>
        </w:rPr>
        <w:t>следующие изменения:</w:t>
      </w:r>
    </w:p>
    <w:p w:rsidR="00AA1521" w:rsidRPr="002C7E83" w:rsidRDefault="00AA1521" w:rsidP="00C46FB8">
      <w:pPr>
        <w:suppressAutoHyphens/>
        <w:ind w:firstLine="709"/>
        <w:jc w:val="both"/>
        <w:rPr>
          <w:color w:val="000000"/>
          <w:spacing w:val="2"/>
          <w:sz w:val="27"/>
          <w:szCs w:val="27"/>
          <w:lang w:val="ru-RU"/>
        </w:rPr>
      </w:pPr>
      <w:r w:rsidRPr="002C7E83">
        <w:rPr>
          <w:color w:val="000000"/>
          <w:spacing w:val="2"/>
          <w:sz w:val="27"/>
          <w:szCs w:val="27"/>
          <w:lang w:val="ru-RU"/>
        </w:rPr>
        <w:t>1. В приложении к постановлению:</w:t>
      </w:r>
    </w:p>
    <w:p w:rsidR="0090416D" w:rsidRPr="002C7E83" w:rsidRDefault="00AA1521" w:rsidP="008745B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2"/>
          <w:sz w:val="27"/>
          <w:szCs w:val="27"/>
        </w:rPr>
      </w:pPr>
      <w:r w:rsidRPr="002C7E83">
        <w:rPr>
          <w:rFonts w:ascii="Times New Roman" w:hAnsi="Times New Roman" w:cs="Times New Roman"/>
          <w:spacing w:val="2"/>
          <w:sz w:val="27"/>
          <w:szCs w:val="27"/>
        </w:rPr>
        <w:t>1.1.</w:t>
      </w:r>
      <w:r w:rsidR="001D6FD2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В разделе 1. «Паспорт муниципальной программы «Охрана окружающей среды города Липецка на 2017-2022 годы»</w:t>
      </w:r>
      <w:r w:rsidR="000B37E3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в позиции «Объемы финансирования за счет средств бюджета города Липецка с разбивкой по годам» цифры «</w:t>
      </w:r>
      <w:r w:rsidR="00863C0D" w:rsidRPr="002C7E83">
        <w:rPr>
          <w:rFonts w:ascii="Times New Roman" w:hAnsi="Times New Roman" w:cs="Times New Roman"/>
          <w:spacing w:val="2"/>
          <w:sz w:val="27"/>
          <w:szCs w:val="27"/>
        </w:rPr>
        <w:t>591663,6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» заменить цифрами «</w:t>
      </w:r>
      <w:r w:rsidR="00615833" w:rsidRPr="002C7E83">
        <w:rPr>
          <w:rFonts w:ascii="Times New Roman" w:hAnsi="Times New Roman" w:cs="Times New Roman"/>
          <w:spacing w:val="2"/>
          <w:sz w:val="27"/>
          <w:szCs w:val="27"/>
        </w:rPr>
        <w:t>589468,6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»; цифры «</w:t>
      </w:r>
      <w:r w:rsidR="00863C0D" w:rsidRPr="002C7E83">
        <w:rPr>
          <w:rFonts w:ascii="Times New Roman" w:hAnsi="Times New Roman" w:cs="Times New Roman"/>
          <w:spacing w:val="2"/>
          <w:sz w:val="27"/>
          <w:szCs w:val="27"/>
        </w:rPr>
        <w:t>144027,8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» заменить цифрами «</w:t>
      </w:r>
      <w:r w:rsidR="00863C0D" w:rsidRPr="002C7E83">
        <w:rPr>
          <w:rFonts w:ascii="Times New Roman" w:hAnsi="Times New Roman" w:cs="Times New Roman"/>
          <w:spacing w:val="2"/>
          <w:sz w:val="27"/>
          <w:szCs w:val="27"/>
        </w:rPr>
        <w:t>141832,8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».</w:t>
      </w:r>
    </w:p>
    <w:p w:rsidR="00DA4E77" w:rsidRPr="002C7E83" w:rsidRDefault="0090416D" w:rsidP="0090416D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2"/>
          <w:sz w:val="27"/>
          <w:szCs w:val="27"/>
        </w:rPr>
      </w:pPr>
      <w:r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   </w:t>
      </w:r>
      <w:r w:rsidR="00AA1521" w:rsidRPr="002C7E83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2C7E83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     </w:t>
      </w:r>
      <w:r w:rsidR="00F756EE" w:rsidRPr="002C7E83">
        <w:rPr>
          <w:rFonts w:ascii="Times New Roman CYR" w:hAnsi="Times New Roman CYR"/>
          <w:spacing w:val="2"/>
          <w:sz w:val="27"/>
          <w:szCs w:val="27"/>
        </w:rPr>
        <w:t>1.</w:t>
      </w:r>
      <w:r w:rsidR="00294BE2" w:rsidRPr="002C7E83">
        <w:rPr>
          <w:rFonts w:ascii="Times New Roman CYR" w:hAnsi="Times New Roman CYR"/>
          <w:spacing w:val="2"/>
          <w:sz w:val="27"/>
          <w:szCs w:val="27"/>
        </w:rPr>
        <w:t>2</w:t>
      </w:r>
      <w:r w:rsidR="00F756EE" w:rsidRPr="002C7E83">
        <w:rPr>
          <w:rFonts w:ascii="Times New Roman CYR" w:hAnsi="Times New Roman CYR"/>
          <w:spacing w:val="2"/>
          <w:sz w:val="27"/>
          <w:szCs w:val="27"/>
        </w:rPr>
        <w:t>.</w:t>
      </w:r>
      <w:r w:rsidR="000D7137" w:rsidRPr="002C7E83">
        <w:rPr>
          <w:rFonts w:ascii="Times New Roman CYR" w:hAnsi="Times New Roman CYR"/>
          <w:spacing w:val="2"/>
          <w:sz w:val="27"/>
          <w:szCs w:val="27"/>
        </w:rPr>
        <w:t xml:space="preserve"> </w:t>
      </w:r>
      <w:r w:rsidR="00D646C3" w:rsidRPr="002C7E83">
        <w:rPr>
          <w:rFonts w:ascii="Times New Roman CYR" w:hAnsi="Times New Roman CYR"/>
          <w:spacing w:val="2"/>
          <w:sz w:val="27"/>
          <w:szCs w:val="27"/>
        </w:rPr>
        <w:t>В р</w:t>
      </w:r>
      <w:r w:rsidR="00D65DAB" w:rsidRPr="002C7E83">
        <w:rPr>
          <w:rFonts w:ascii="Times New Roman CYR" w:hAnsi="Times New Roman CYR"/>
          <w:spacing w:val="2"/>
          <w:sz w:val="27"/>
          <w:szCs w:val="27"/>
        </w:rPr>
        <w:t>аздел</w:t>
      </w:r>
      <w:r w:rsidR="00D646C3" w:rsidRPr="002C7E83">
        <w:rPr>
          <w:rFonts w:ascii="Times New Roman CYR" w:hAnsi="Times New Roman CYR"/>
          <w:spacing w:val="2"/>
          <w:sz w:val="27"/>
          <w:szCs w:val="27"/>
        </w:rPr>
        <w:t>е</w:t>
      </w:r>
      <w:r w:rsidR="00D646C3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5. «Подпрограмм</w:t>
      </w:r>
      <w:r w:rsidR="00D66089" w:rsidRPr="002C7E83">
        <w:rPr>
          <w:rFonts w:ascii="Times New Roman" w:hAnsi="Times New Roman" w:cs="Times New Roman"/>
          <w:spacing w:val="2"/>
          <w:sz w:val="27"/>
          <w:szCs w:val="27"/>
        </w:rPr>
        <w:t>ы муниципальной программы»</w:t>
      </w:r>
      <w:r w:rsidR="00D646C3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таблиц</w:t>
      </w:r>
      <w:r w:rsidR="00D66089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у </w:t>
      </w:r>
      <w:r w:rsidR="00D646C3" w:rsidRPr="002C7E83">
        <w:rPr>
          <w:rFonts w:ascii="Times New Roman" w:hAnsi="Times New Roman" w:cs="Times New Roman"/>
          <w:spacing w:val="2"/>
          <w:sz w:val="27"/>
          <w:szCs w:val="27"/>
        </w:rPr>
        <w:t>«</w:t>
      </w:r>
      <w:r w:rsidR="006A7838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Сведения об основных мероприятиях </w:t>
      </w:r>
      <w:r w:rsidR="005B106B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и ведомственных целевых программах </w:t>
      </w:r>
      <w:r w:rsidR="006A7838" w:rsidRPr="002C7E83">
        <w:rPr>
          <w:rFonts w:ascii="Times New Roman" w:hAnsi="Times New Roman" w:cs="Times New Roman"/>
          <w:spacing w:val="2"/>
          <w:sz w:val="27"/>
          <w:szCs w:val="27"/>
        </w:rPr>
        <w:t>муниципальной программы «Охрана окружающей среды города Липецка на 201</w:t>
      </w:r>
      <w:r w:rsidR="00C432B0" w:rsidRPr="002C7E83">
        <w:rPr>
          <w:rFonts w:ascii="Times New Roman" w:hAnsi="Times New Roman" w:cs="Times New Roman"/>
          <w:spacing w:val="2"/>
          <w:sz w:val="27"/>
          <w:szCs w:val="27"/>
        </w:rPr>
        <w:t>7</w:t>
      </w:r>
      <w:r w:rsidR="006A7838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- 20</w:t>
      </w:r>
      <w:r w:rsidR="00C432B0" w:rsidRPr="002C7E83">
        <w:rPr>
          <w:rFonts w:ascii="Times New Roman" w:hAnsi="Times New Roman" w:cs="Times New Roman"/>
          <w:spacing w:val="2"/>
          <w:sz w:val="27"/>
          <w:szCs w:val="27"/>
        </w:rPr>
        <w:t>22</w:t>
      </w:r>
      <w:r w:rsidR="006A7838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годы»</w:t>
      </w:r>
      <w:r w:rsidR="00D66089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изложить в следующей редакции:</w:t>
      </w:r>
    </w:p>
    <w:p w:rsidR="00006359" w:rsidRPr="002C7E83" w:rsidRDefault="00D66089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2"/>
        </w:rPr>
      </w:pPr>
      <w:r w:rsidRPr="002C7E83">
        <w:rPr>
          <w:rFonts w:ascii="Times New Roman" w:hAnsi="Times New Roman" w:cs="Times New Roman"/>
          <w:spacing w:val="2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 на 2017 - 2022 годы»</w:t>
      </w:r>
    </w:p>
    <w:p w:rsidR="002C7E83" w:rsidRDefault="002C7E83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2C7E83" w:rsidRDefault="002C7E83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2C7E83" w:rsidRDefault="002C7E83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2C7E83" w:rsidRDefault="002C7E83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2C7E83" w:rsidRPr="00FC6A58" w:rsidRDefault="002C7E83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559"/>
        <w:gridCol w:w="567"/>
        <w:gridCol w:w="993"/>
        <w:gridCol w:w="992"/>
        <w:gridCol w:w="850"/>
        <w:gridCol w:w="851"/>
        <w:gridCol w:w="850"/>
        <w:gridCol w:w="851"/>
      </w:tblGrid>
      <w:tr w:rsidR="00D66089" w:rsidRPr="00981770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AB5CF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D21961">
              <w:rPr>
                <w:spacing w:val="-4"/>
                <w:lang w:val="ru-RU"/>
              </w:rPr>
              <w:lastRenderedPageBreak/>
              <w:br w:type="page"/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№ </w:t>
            </w:r>
            <w:proofErr w:type="gramStart"/>
            <w:r w:rsidR="00D66089" w:rsidRPr="00B51B71">
              <w:rPr>
                <w:spacing w:val="-4"/>
                <w:sz w:val="22"/>
                <w:szCs w:val="22"/>
                <w:lang w:val="ru-RU"/>
              </w:rPr>
              <w:t>п</w:t>
            </w:r>
            <w:proofErr w:type="gramEnd"/>
            <w:r w:rsidR="00D66089" w:rsidRPr="00B51B71">
              <w:rPr>
                <w:spacing w:val="-4"/>
                <w:sz w:val="22"/>
                <w:szCs w:val="22"/>
                <w:lang w:val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Ответственный исполнитель (соисполн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Сроки 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Объем финансирования из бюджета города (тыс. руб.)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2022 год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</w:tr>
      <w:tr w:rsidR="00D66089" w:rsidRPr="00B51B71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8745B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1153</w:t>
            </w:r>
            <w:r w:rsidR="00D66089" w:rsidRPr="003A080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863C0D" w:rsidRDefault="00863C0D" w:rsidP="00DD6152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140609,8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E206A6">
              <w:rPr>
                <w:spacing w:val="-4"/>
                <w:sz w:val="22"/>
                <w:szCs w:val="22"/>
                <w:lang w:val="ru-RU"/>
              </w:rPr>
              <w:t>-2022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E206A6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A12B51">
        <w:trPr>
          <w:trHeight w:val="10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2304D0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0" w:history="1">
              <w:r w:rsidR="00D66089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8745B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1153</w:t>
            </w:r>
            <w:r w:rsidR="00DD6152" w:rsidRPr="003A080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A12B51">
        <w:trPr>
          <w:trHeight w:val="14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863C0D" w:rsidP="00DD6152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140609,8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E206A6">
              <w:rPr>
                <w:spacing w:val="-4"/>
                <w:sz w:val="22"/>
                <w:szCs w:val="22"/>
                <w:lang w:val="ru-RU"/>
              </w:rPr>
              <w:t>-2022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E206A6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047BB3">
        <w:trPr>
          <w:trHeight w:val="129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1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Охрана атм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сферного возд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C7" w:rsidRPr="00047BB3" w:rsidRDefault="00D66089" w:rsidP="00047BB3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58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51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6011FA" w:rsidRPr="00B51B71" w:rsidTr="00B51B7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1.1.2.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2</w:t>
            </w:r>
          </w:p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B3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  <w:p w:rsidR="00047BB3" w:rsidRPr="00B51B71" w:rsidRDefault="00047BB3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6011FA" w:rsidRPr="00B51B71" w:rsidTr="00047BB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="002C7E83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="002C7E83">
              <w:rPr>
                <w:spacing w:val="-4"/>
                <w:sz w:val="22"/>
                <w:szCs w:val="22"/>
                <w:lang w:val="ru-RU"/>
              </w:rPr>
              <w:t>а</w:t>
            </w:r>
            <w:r w:rsidR="002C7E83">
              <w:rPr>
                <w:spacing w:val="-4"/>
                <w:sz w:val="22"/>
                <w:szCs w:val="22"/>
                <w:lang w:val="ru-RU"/>
              </w:rPr>
              <w:t>гоустройства ад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министрации города </w:t>
            </w:r>
            <w:proofErr w:type="gramStart"/>
            <w:r w:rsidRPr="00B51B71">
              <w:rPr>
                <w:spacing w:val="-4"/>
                <w:sz w:val="22"/>
                <w:szCs w:val="22"/>
                <w:lang w:val="ru-RU"/>
              </w:rPr>
              <w:t>Липец-ка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D66089" w:rsidRPr="00B51B71" w:rsidTr="00AD5347">
        <w:trPr>
          <w:trHeight w:val="10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3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Обращение с отходами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12BC1" w:rsidP="00863C0D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</w:t>
            </w:r>
            <w:r w:rsidR="00863C0D">
              <w:rPr>
                <w:spacing w:val="-4"/>
                <w:sz w:val="22"/>
                <w:szCs w:val="22"/>
                <w:lang w:val="ru-RU"/>
              </w:rPr>
              <w:t>65</w:t>
            </w:r>
            <w:r w:rsidR="00DD6152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1250,0</w:t>
            </w:r>
          </w:p>
        </w:tc>
      </w:tr>
      <w:tr w:rsidR="00D66089" w:rsidRPr="00B51B71" w:rsidTr="006011FA">
        <w:trPr>
          <w:trHeight w:val="15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863C0D" w:rsidP="00D12BC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4592,3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D66089" w:rsidRPr="00B51B71" w:rsidTr="00AD5347">
        <w:trPr>
          <w:trHeight w:val="149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2020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70,0</w:t>
            </w:r>
          </w:p>
          <w:p w:rsidR="00EE4272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EE4272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EE4272" w:rsidRPr="00B51B71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D66089" w:rsidRPr="00B51B71" w:rsidTr="001E391F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4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Поддержка ос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бо охраняемых природных те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риторий местн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5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Организация и проведение 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ции «Дни защ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ты от экологич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ской 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338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</w:tr>
      <w:tr w:rsidR="00D66089" w:rsidRPr="00B51B71" w:rsidTr="00BB372A">
        <w:trPr>
          <w:trHeight w:val="1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Ведомственная целевая пр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грамма «Соде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жание и восст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новление зелен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фонда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147970,1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DD06F4" w:rsidRDefault="00D12BC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134</w:t>
            </w:r>
            <w:r w:rsidR="00DD06F4" w:rsidRPr="003A0801">
              <w:rPr>
                <w:sz w:val="22"/>
                <w:szCs w:val="22"/>
              </w:rPr>
              <w:t>987,5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1E391F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</w:t>
            </w:r>
          </w:p>
          <w:p w:rsidR="00B51B71" w:rsidRDefault="00B51B71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    »</w:t>
            </w:r>
          </w:p>
        </w:tc>
      </w:tr>
    </w:tbl>
    <w:p w:rsidR="00047BB3" w:rsidRDefault="00047BB3" w:rsidP="002C7E83">
      <w:pPr>
        <w:pStyle w:val="ConsPlusNormal"/>
        <w:widowControl/>
        <w:suppressAutoHyphens/>
        <w:ind w:firstLine="567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lastRenderedPageBreak/>
        <w:t xml:space="preserve">   </w:t>
      </w:r>
      <w:r w:rsidR="00EA1617" w:rsidRPr="00AD5347">
        <w:rPr>
          <w:rFonts w:ascii="Times New Roman CYR" w:hAnsi="Times New Roman CYR"/>
          <w:spacing w:val="-18"/>
        </w:rPr>
        <w:t>1.</w:t>
      </w:r>
      <w:r w:rsidR="00294BE2" w:rsidRPr="00AD5347">
        <w:rPr>
          <w:rFonts w:ascii="Times New Roman CYR" w:hAnsi="Times New Roman CYR"/>
          <w:spacing w:val="-18"/>
        </w:rPr>
        <w:t>3</w:t>
      </w:r>
      <w:r w:rsidR="00EA1617"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="00EA1617"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="00EA1617"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AD5347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134"/>
        <w:gridCol w:w="1134"/>
        <w:gridCol w:w="992"/>
        <w:gridCol w:w="993"/>
        <w:gridCol w:w="1134"/>
        <w:gridCol w:w="992"/>
      </w:tblGrid>
      <w:tr w:rsidR="00684360" w:rsidRPr="00B51B71" w:rsidTr="00AD5347">
        <w:trPr>
          <w:trHeight w:val="42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vMerge w:val="restart"/>
          </w:tcPr>
          <w:p w:rsidR="00615925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Наименова</w:t>
            </w:r>
            <w:proofErr w:type="spellEnd"/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  <w:p w:rsidR="00684360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4360" w:rsidRPr="00B51B71">
              <w:rPr>
                <w:spacing w:val="-4"/>
                <w:sz w:val="22"/>
                <w:szCs w:val="22"/>
              </w:rPr>
              <w:t>е</w:t>
            </w:r>
          </w:p>
        </w:tc>
        <w:tc>
          <w:tcPr>
            <w:tcW w:w="1276" w:type="dxa"/>
            <w:vMerge w:val="restart"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Источники</w:t>
            </w:r>
            <w:proofErr w:type="spellEnd"/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ресурсного</w:t>
            </w:r>
            <w:proofErr w:type="spellEnd"/>
          </w:p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обеспечения</w:t>
            </w:r>
            <w:proofErr w:type="spellEnd"/>
          </w:p>
        </w:tc>
        <w:tc>
          <w:tcPr>
            <w:tcW w:w="6379" w:type="dxa"/>
            <w:gridSpan w:val="6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Расходы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(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тыс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.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руб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>.)</w:t>
            </w:r>
          </w:p>
        </w:tc>
      </w:tr>
      <w:tr w:rsidR="00684360" w:rsidRPr="00B51B71" w:rsidTr="00AD5347">
        <w:trPr>
          <w:trHeight w:val="405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2017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2018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2019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2020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2021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2022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84360" w:rsidRPr="00B51B71" w:rsidTr="00AD5347">
        <w:tc>
          <w:tcPr>
            <w:tcW w:w="567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9</w:t>
            </w:r>
          </w:p>
        </w:tc>
      </w:tr>
      <w:tr w:rsidR="00684360" w:rsidRPr="00B51B71" w:rsidTr="00AD5347">
        <w:trPr>
          <w:trHeight w:val="234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1701" w:type="dxa"/>
            <w:vMerge w:val="restart"/>
          </w:tcPr>
          <w:p w:rsidR="00F01A67" w:rsidRPr="00AD5347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AD5347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у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0040BB" w:rsidP="00AF3FB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0040BB">
              <w:rPr>
                <w:spacing w:val="-4"/>
                <w:sz w:val="22"/>
                <w:szCs w:val="22"/>
                <w:lang w:val="ru-RU"/>
              </w:rPr>
              <w:t>141832,8</w:t>
            </w:r>
          </w:p>
        </w:tc>
        <w:tc>
          <w:tcPr>
            <w:tcW w:w="992" w:type="dxa"/>
          </w:tcPr>
          <w:p w:rsidR="00684360" w:rsidRPr="00E02AE6" w:rsidRDefault="009172E1" w:rsidP="00E02AE6">
            <w:pPr>
              <w:autoSpaceDE w:val="0"/>
              <w:autoSpaceDN w:val="0"/>
              <w:adjustRightInd w:val="0"/>
              <w:rPr>
                <w:spacing w:val="-18"/>
                <w:sz w:val="22"/>
                <w:szCs w:val="22"/>
                <w:lang w:val="ru-RU"/>
              </w:rPr>
            </w:pPr>
            <w:r>
              <w:rPr>
                <w:spacing w:val="-18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21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Областной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0040B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684360" w:rsidRPr="009172E1" w:rsidRDefault="009172E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</w:rPr>
              <w:t>10000</w:t>
            </w:r>
            <w:r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993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города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0040BB" w:rsidP="00C9287A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E02AE6">
              <w:rPr>
                <w:spacing w:val="-4"/>
                <w:sz w:val="22"/>
                <w:szCs w:val="22"/>
                <w:lang w:val="ru-RU"/>
              </w:rPr>
              <w:t>141832</w:t>
            </w:r>
            <w:r w:rsidR="003B416A" w:rsidRPr="00E02AE6">
              <w:rPr>
                <w:spacing w:val="-4"/>
                <w:sz w:val="22"/>
                <w:szCs w:val="22"/>
                <w:lang w:val="ru-RU"/>
              </w:rPr>
              <w:t>,8</w:t>
            </w:r>
            <w:r w:rsidR="00684360" w:rsidRPr="00E02AE6"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C9287A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</w:tc>
      </w:tr>
      <w:tr w:rsidR="00684360" w:rsidRPr="00B51B71" w:rsidTr="00AD5347">
        <w:trPr>
          <w:trHeight w:val="7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1.1.</w:t>
            </w:r>
          </w:p>
        </w:tc>
        <w:tc>
          <w:tcPr>
            <w:tcW w:w="1701" w:type="dxa"/>
            <w:vMerge w:val="restart"/>
          </w:tcPr>
          <w:p w:rsidR="00684360" w:rsidRPr="00B51B71" w:rsidRDefault="002304D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w:anchor="Par595" w:history="1">
              <w:r w:rsidR="00684360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684360" w:rsidRPr="00B51B71">
              <w:rPr>
                <w:spacing w:val="-4"/>
                <w:sz w:val="22"/>
                <w:szCs w:val="22"/>
                <w:lang w:val="ru-RU"/>
              </w:rPr>
              <w:t xml:space="preserve">  </w:t>
            </w:r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«Экологическая безопасность населения гор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да Липецка»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0040BB" w:rsidP="00AF3FB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0040BB">
              <w:rPr>
                <w:spacing w:val="-4"/>
                <w:sz w:val="22"/>
                <w:szCs w:val="22"/>
                <w:lang w:val="ru-RU"/>
              </w:rPr>
              <w:t>141832,8</w:t>
            </w:r>
          </w:p>
        </w:tc>
        <w:tc>
          <w:tcPr>
            <w:tcW w:w="992" w:type="dxa"/>
          </w:tcPr>
          <w:p w:rsidR="00684360" w:rsidRPr="00E02AE6" w:rsidRDefault="009172E1" w:rsidP="00E02AE6">
            <w:pPr>
              <w:autoSpaceDE w:val="0"/>
              <w:autoSpaceDN w:val="0"/>
              <w:adjustRightInd w:val="0"/>
              <w:rPr>
                <w:spacing w:val="-18"/>
                <w:sz w:val="22"/>
                <w:szCs w:val="22"/>
              </w:rPr>
            </w:pPr>
            <w:r w:rsidRPr="009172E1">
              <w:rPr>
                <w:spacing w:val="-18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30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Областной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0040B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684360" w:rsidRPr="00B51B71" w:rsidRDefault="009172E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466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города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0040B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E02AE6">
              <w:rPr>
                <w:spacing w:val="-4"/>
                <w:sz w:val="22"/>
                <w:szCs w:val="22"/>
                <w:lang w:val="ru-RU"/>
              </w:rPr>
              <w:t>141832</w:t>
            </w:r>
            <w:r w:rsidR="003B416A" w:rsidRPr="00E02AE6">
              <w:rPr>
                <w:spacing w:val="-4"/>
                <w:sz w:val="22"/>
                <w:szCs w:val="22"/>
                <w:lang w:val="ru-RU"/>
              </w:rPr>
              <w:t>,8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892B3F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  <w:p w:rsidR="00237FCB" w:rsidRPr="00B51B71" w:rsidRDefault="00933DDC" w:rsidP="00237FCB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        »      </w:t>
            </w:r>
          </w:p>
        </w:tc>
      </w:tr>
    </w:tbl>
    <w:p w:rsidR="00495B77" w:rsidRPr="00495B77" w:rsidRDefault="000040BB" w:rsidP="00495B7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1.4. </w:t>
      </w:r>
      <w:r w:rsidR="00495B77" w:rsidRPr="00495B77">
        <w:rPr>
          <w:rFonts w:ascii="Times New Roman" w:hAnsi="Times New Roman" w:cs="Times New Roman"/>
          <w:spacing w:val="-4"/>
        </w:rPr>
        <w:t>В разделе  9.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«Охрана окружающей среды город</w:t>
      </w:r>
      <w:r w:rsidR="00495B77">
        <w:rPr>
          <w:rFonts w:ascii="Times New Roman" w:hAnsi="Times New Roman" w:cs="Times New Roman"/>
          <w:spacing w:val="-4"/>
        </w:rPr>
        <w:t>а Липецка на 2017 - 2022 годы»</w:t>
      </w:r>
      <w:r w:rsidR="00495B77" w:rsidRPr="00495B77">
        <w:rPr>
          <w:rFonts w:ascii="Times New Roman" w:hAnsi="Times New Roman" w:cs="Times New Roman"/>
          <w:spacing w:val="-4"/>
        </w:rPr>
        <w:t xml:space="preserve"> пункт 2.3. изложить в следующей редакции:</w:t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134"/>
        <w:gridCol w:w="851"/>
        <w:gridCol w:w="708"/>
        <w:gridCol w:w="709"/>
        <w:gridCol w:w="709"/>
        <w:gridCol w:w="709"/>
        <w:gridCol w:w="850"/>
        <w:gridCol w:w="709"/>
        <w:gridCol w:w="709"/>
        <w:gridCol w:w="708"/>
        <w:gridCol w:w="851"/>
      </w:tblGrid>
      <w:tr w:rsidR="00093EB3" w:rsidRPr="00495B77" w:rsidTr="00093EB3">
        <w:trPr>
          <w:trHeight w:val="2542"/>
        </w:trPr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DE4E0E" w:rsidRDefault="006355E4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30"/>
                <w:sz w:val="22"/>
                <w:szCs w:val="22"/>
              </w:rPr>
            </w:pPr>
            <w:r w:rsidRPr="009172E1"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«</w:t>
            </w:r>
            <w:r w:rsidR="00495B77" w:rsidRPr="009172E1"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«</w:t>
            </w:r>
            <w:r w:rsidR="00DE4E0E">
              <w:rPr>
                <w:rFonts w:ascii="Times New Roman" w:hAnsi="Times New Roman" w:cs="Times New Roman"/>
                <w:spacing w:val="-30"/>
                <w:sz w:val="22"/>
                <w:szCs w:val="22"/>
              </w:rPr>
              <w:t>2. 3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Показатель 3: </w:t>
            </w: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Доля </w:t>
            </w:r>
            <w:proofErr w:type="spellStart"/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рекультивированных</w:t>
            </w:r>
            <w:proofErr w:type="spellEnd"/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земель полигона ТБО «Венера» (нарастающий итог)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Pr="009172E1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10"/>
                <w:sz w:val="21"/>
                <w:szCs w:val="21"/>
                <w:lang w:val="en-US"/>
              </w:rPr>
            </w:pPr>
            <w:r w:rsidRPr="009172E1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П</w:t>
            </w:r>
            <w:proofErr w:type="spellStart"/>
            <w:r w:rsidRPr="009172E1">
              <w:rPr>
                <w:rFonts w:ascii="Times New Roman" w:hAnsi="Times New Roman" w:cs="Times New Roman"/>
                <w:spacing w:val="-10"/>
                <w:sz w:val="21"/>
                <w:szCs w:val="21"/>
                <w:lang w:val="en-US"/>
              </w:rPr>
              <w:t>роцент</w:t>
            </w:r>
            <w:proofErr w:type="spellEnd"/>
          </w:p>
          <w:p w:rsid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(</w:t>
            </w:r>
            <w:proofErr w:type="spellStart"/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  <w:t>гектар</w:t>
            </w:r>
            <w:proofErr w:type="spellEnd"/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  <w:t>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  <w:t>4</w:t>
            </w: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4</w:t>
            </w: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  <w:t>3,9</w:t>
            </w: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  <w:t>(</w:t>
            </w: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(</w:t>
            </w: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  <w:t>9,8)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center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445,7</w:t>
            </w: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</w:pPr>
          </w:p>
          <w:p w:rsid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(10,2</w:t>
            </w: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  <w:t>)</w:t>
            </w: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:rsid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-</w:t>
            </w:r>
          </w:p>
          <w:p w:rsidR="00495B77" w:rsidRDefault="00495B77" w:rsidP="00495B77">
            <w:pPr>
              <w:jc w:val="center"/>
              <w:rPr>
                <w:sz w:val="21"/>
                <w:szCs w:val="21"/>
                <w:lang w:val="ru-RU"/>
              </w:rPr>
            </w:pPr>
            <w:r w:rsidRPr="00495B77">
              <w:rPr>
                <w:sz w:val="21"/>
                <w:szCs w:val="21"/>
                <w:lang w:val="ru-RU"/>
              </w:rPr>
              <w:t>48,43</w:t>
            </w:r>
          </w:p>
          <w:p w:rsidR="00495B77" w:rsidRDefault="00495B77" w:rsidP="00495B77">
            <w:pPr>
              <w:rPr>
                <w:sz w:val="21"/>
                <w:szCs w:val="21"/>
                <w:lang w:val="ru-RU"/>
              </w:rPr>
            </w:pPr>
          </w:p>
          <w:p w:rsidR="00495B77" w:rsidRDefault="00495B77" w:rsidP="00495B77">
            <w:pPr>
              <w:rPr>
                <w:sz w:val="21"/>
                <w:szCs w:val="21"/>
                <w:lang w:val="ru-RU"/>
              </w:rPr>
            </w:pPr>
          </w:p>
          <w:p w:rsidR="00495B77" w:rsidRDefault="00495B77" w:rsidP="00495B77">
            <w:pPr>
              <w:rPr>
                <w:sz w:val="21"/>
                <w:szCs w:val="21"/>
                <w:lang w:val="ru-RU"/>
              </w:rPr>
            </w:pPr>
          </w:p>
          <w:p w:rsidR="00495B77" w:rsidRPr="00495B77" w:rsidRDefault="00495B77" w:rsidP="00495B77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(10,8)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Default="00495B77" w:rsidP="00093EB3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Default="009172E1" w:rsidP="00495B77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61,9</w:t>
            </w:r>
          </w:p>
          <w:p w:rsidR="00495B77" w:rsidRPr="00495B77" w:rsidRDefault="00495B77" w:rsidP="00495B77">
            <w:pPr>
              <w:rPr>
                <w:sz w:val="21"/>
                <w:szCs w:val="21"/>
                <w:lang w:val="ru-RU"/>
              </w:rPr>
            </w:pPr>
          </w:p>
          <w:p w:rsidR="00495B77" w:rsidRPr="00495B77" w:rsidRDefault="00495B77" w:rsidP="00495B77">
            <w:pPr>
              <w:rPr>
                <w:sz w:val="21"/>
                <w:szCs w:val="21"/>
                <w:lang w:val="ru-RU"/>
              </w:rPr>
            </w:pPr>
          </w:p>
          <w:p w:rsidR="00495B77" w:rsidRDefault="00495B77" w:rsidP="00495B77">
            <w:pPr>
              <w:rPr>
                <w:sz w:val="21"/>
                <w:szCs w:val="21"/>
                <w:lang w:val="ru-RU"/>
              </w:rPr>
            </w:pPr>
          </w:p>
          <w:p w:rsidR="00495B77" w:rsidRPr="00495B77" w:rsidRDefault="00495B77" w:rsidP="009172E1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(</w:t>
            </w:r>
            <w:r w:rsidR="009172E1">
              <w:rPr>
                <w:sz w:val="21"/>
                <w:szCs w:val="21"/>
                <w:lang w:val="ru-RU"/>
              </w:rPr>
              <w:t>13,80</w:t>
            </w:r>
            <w:r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709" w:type="dxa"/>
          </w:tcPr>
          <w:p w:rsidR="00093EB3" w:rsidRDefault="00093EB3" w:rsidP="00093EB3">
            <w:pPr>
              <w:pStyle w:val="ConsPlusNormal"/>
              <w:widowControl/>
              <w:suppressAutoHyphens/>
              <w:ind w:firstLine="0"/>
              <w:jc w:val="center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Default="009172E1" w:rsidP="00093EB3">
            <w:pPr>
              <w:pStyle w:val="ConsPlusNormal"/>
              <w:widowControl/>
              <w:suppressAutoHyphens/>
              <w:ind w:firstLine="0"/>
              <w:jc w:val="center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62,6</w:t>
            </w:r>
          </w:p>
          <w:p w:rsidR="009172E1" w:rsidRDefault="009172E1" w:rsidP="00093EB3">
            <w:pPr>
              <w:pStyle w:val="ConsPlusNormal"/>
              <w:widowControl/>
              <w:suppressAutoHyphens/>
              <w:ind w:firstLine="0"/>
              <w:jc w:val="center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9172E1" w:rsidRDefault="009172E1" w:rsidP="00093EB3">
            <w:pPr>
              <w:pStyle w:val="ConsPlusNormal"/>
              <w:widowControl/>
              <w:suppressAutoHyphens/>
              <w:ind w:firstLine="0"/>
              <w:jc w:val="center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9172E1" w:rsidRDefault="009172E1" w:rsidP="00093EB3">
            <w:pPr>
              <w:pStyle w:val="ConsPlusNormal"/>
              <w:widowControl/>
              <w:suppressAutoHyphens/>
              <w:ind w:firstLine="0"/>
              <w:jc w:val="center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9172E1" w:rsidRPr="00495B77" w:rsidRDefault="009172E1" w:rsidP="00093EB3">
            <w:pPr>
              <w:pStyle w:val="ConsPlusNormal"/>
              <w:widowControl/>
              <w:suppressAutoHyphens/>
              <w:ind w:firstLine="0"/>
              <w:jc w:val="center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(13,96)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EB3" w:rsidRPr="00093EB3" w:rsidRDefault="00495B77" w:rsidP="00093EB3">
            <w:pPr>
              <w:pStyle w:val="ConsPlusNormal"/>
              <w:widowControl/>
              <w:suppressAutoHyphens/>
              <w:ind w:firstLine="709"/>
              <w:jc w:val="center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093EB3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-</w:t>
            </w:r>
          </w:p>
          <w:p w:rsidR="00495B77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63,4</w:t>
            </w:r>
          </w:p>
          <w:p w:rsidR="009172E1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9172E1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9172E1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9172E1" w:rsidRPr="009172E1" w:rsidRDefault="009172E1" w:rsidP="00093EB3">
            <w:pPr>
              <w:jc w:val="center"/>
              <w:rPr>
                <w:spacing w:val="-10"/>
                <w:sz w:val="21"/>
                <w:szCs w:val="21"/>
                <w:lang w:val="ru-RU"/>
              </w:rPr>
            </w:pPr>
            <w:r w:rsidRPr="009172E1">
              <w:rPr>
                <w:spacing w:val="-10"/>
                <w:sz w:val="21"/>
                <w:szCs w:val="21"/>
                <w:lang w:val="ru-RU"/>
              </w:rPr>
              <w:t>(14,13)</w:t>
            </w:r>
          </w:p>
        </w:tc>
        <w:tc>
          <w:tcPr>
            <w:tcW w:w="708" w:type="dxa"/>
          </w:tcPr>
          <w:p w:rsidR="00093EB3" w:rsidRPr="00093EB3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093EB3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-</w:t>
            </w:r>
          </w:p>
          <w:p w:rsidR="00495B77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64,1</w:t>
            </w:r>
          </w:p>
          <w:p w:rsidR="009172E1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9172E1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9172E1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9172E1" w:rsidRPr="00093EB3" w:rsidRDefault="009172E1" w:rsidP="00093EB3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(14,29)</w:t>
            </w:r>
          </w:p>
        </w:tc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093EB3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(площадь </w:t>
            </w:r>
            <w:proofErr w:type="spellStart"/>
            <w:r w:rsidRPr="00495B77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рекультивированных</w:t>
            </w:r>
            <w:proofErr w:type="spellEnd"/>
            <w:r w:rsidRPr="00495B77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земель / площадь полигона) х 100% </w:t>
            </w: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</w:t>
            </w: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     </w:t>
            </w: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       </w:t>
            </w:r>
            <w:r w:rsidR="00093EB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      </w:t>
            </w:r>
            <w:r w:rsidRPr="00495B7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».                                                   </w:t>
            </w:r>
          </w:p>
        </w:tc>
      </w:tr>
      <w:tr w:rsidR="00093EB3" w:rsidRPr="00495B77" w:rsidTr="00093EB3">
        <w:trPr>
          <w:trHeight w:val="2363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9172E1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10"/>
                <w:sz w:val="21"/>
                <w:szCs w:val="21"/>
              </w:rPr>
            </w:pPr>
            <w:r w:rsidRPr="009172E1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Процент</w:t>
            </w:r>
          </w:p>
          <w:p w:rsid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9172E1" w:rsidRPr="00495B77" w:rsidRDefault="009172E1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(гектар)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-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4</w:t>
            </w: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6,41</w:t>
            </w: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495B77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(10,35)</w:t>
            </w:r>
          </w:p>
        </w:tc>
        <w:tc>
          <w:tcPr>
            <w:tcW w:w="709" w:type="dxa"/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</w:tc>
        <w:tc>
          <w:tcPr>
            <w:tcW w:w="709" w:type="dxa"/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</w:tc>
        <w:tc>
          <w:tcPr>
            <w:tcW w:w="708" w:type="dxa"/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</w:p>
        </w:tc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5B77" w:rsidRPr="00495B77" w:rsidRDefault="00495B77" w:rsidP="00495B77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</w:tbl>
    <w:p w:rsidR="00DD35CD" w:rsidRDefault="00DD35CD" w:rsidP="00093EB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2. В приложении к муниципальной программе «Охрана окружающей среды города Липецка на 2017-2022 годы»:</w:t>
      </w:r>
    </w:p>
    <w:p w:rsidR="009172E1" w:rsidRDefault="009172E1" w:rsidP="00093EB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9172E1" w:rsidRDefault="009172E1" w:rsidP="00093EB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9172E1" w:rsidRPr="00B51B71" w:rsidRDefault="009172E1" w:rsidP="00093EB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047BB3" w:rsidRPr="006355E4" w:rsidRDefault="00DD35CD" w:rsidP="006355E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 xml:space="preserve">2.1. </w:t>
      </w:r>
      <w:r w:rsidR="001E6591" w:rsidRPr="006A7AF8">
        <w:rPr>
          <w:rFonts w:ascii="Times New Roman" w:hAnsi="Times New Roman" w:cs="Times New Roman"/>
          <w:spacing w:val="-4"/>
        </w:rPr>
        <w:t xml:space="preserve">В </w:t>
      </w:r>
      <w:r w:rsidRPr="006A7AF8">
        <w:rPr>
          <w:rFonts w:ascii="Times New Roman" w:hAnsi="Times New Roman" w:cs="Times New Roman"/>
          <w:spacing w:val="-4"/>
        </w:rPr>
        <w:t>раздел</w:t>
      </w:r>
      <w:r w:rsidR="001E6591" w:rsidRPr="006A7AF8">
        <w:rPr>
          <w:rFonts w:ascii="Times New Roman" w:hAnsi="Times New Roman" w:cs="Times New Roman"/>
          <w:spacing w:val="-4"/>
        </w:rPr>
        <w:t>е</w:t>
      </w:r>
      <w:r w:rsidRPr="006A7AF8">
        <w:rPr>
          <w:rFonts w:ascii="Times New Roman" w:hAnsi="Times New Roman" w:cs="Times New Roman"/>
          <w:spacing w:val="-4"/>
        </w:rPr>
        <w:t xml:space="preserve"> 1. «Паспорт подпрограммы «Экологическая безопасность населения города Липецка» муниципальной программы «Охрана окружающей среды города Липецка на 2017-2022 годы»</w:t>
      </w:r>
      <w:r w:rsidR="002A1028" w:rsidRPr="006A7AF8">
        <w:rPr>
          <w:rFonts w:ascii="Times New Roman" w:hAnsi="Times New Roman" w:cs="Times New Roman"/>
          <w:spacing w:val="-4"/>
        </w:rPr>
        <w:t xml:space="preserve"> </w:t>
      </w:r>
      <w:r w:rsidRPr="006A7AF8">
        <w:rPr>
          <w:rFonts w:ascii="Times New Roman" w:hAnsi="Times New Roman" w:cs="Times New Roman"/>
          <w:spacing w:val="-4"/>
        </w:rPr>
        <w:t xml:space="preserve"> </w:t>
      </w:r>
      <w:r w:rsidR="00A251E5" w:rsidRPr="006A7AF8">
        <w:rPr>
          <w:rFonts w:ascii="Times New Roman" w:hAnsi="Times New Roman" w:cs="Times New Roman"/>
          <w:spacing w:val="-4"/>
        </w:rPr>
        <w:t xml:space="preserve"> </w:t>
      </w:r>
      <w:r w:rsidR="0090416D" w:rsidRPr="006A7AF8">
        <w:rPr>
          <w:rFonts w:ascii="Times New Roman" w:hAnsi="Times New Roman" w:cs="Times New Roman"/>
          <w:spacing w:val="-4"/>
        </w:rPr>
        <w:t xml:space="preserve">в </w:t>
      </w:r>
      <w:r w:rsidR="006B434A" w:rsidRPr="006A7AF8">
        <w:rPr>
          <w:rFonts w:ascii="Times New Roman" w:hAnsi="Times New Roman" w:cs="Times New Roman"/>
          <w:spacing w:val="-4"/>
        </w:rPr>
        <w:t>позици</w:t>
      </w:r>
      <w:r w:rsidR="0090416D" w:rsidRPr="006A7AF8">
        <w:rPr>
          <w:rFonts w:ascii="Times New Roman" w:hAnsi="Times New Roman" w:cs="Times New Roman"/>
          <w:spacing w:val="-4"/>
        </w:rPr>
        <w:t>и</w:t>
      </w:r>
      <w:r w:rsidR="00A251E5" w:rsidRPr="006A7AF8">
        <w:rPr>
          <w:rFonts w:ascii="Times New Roman" w:hAnsi="Times New Roman" w:cs="Times New Roman"/>
          <w:spacing w:val="-4"/>
        </w:rPr>
        <w:t xml:space="preserve"> </w:t>
      </w:r>
      <w:r w:rsidRPr="006A7AF8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годам» </w:t>
      </w:r>
      <w:r w:rsidR="0090416D" w:rsidRPr="006A7AF8">
        <w:rPr>
          <w:rFonts w:ascii="Times New Roman" w:hAnsi="Times New Roman" w:cs="Times New Roman"/>
        </w:rPr>
        <w:t>цифры «</w:t>
      </w:r>
      <w:r w:rsidR="006A7AF8" w:rsidRPr="00D21BAA">
        <w:rPr>
          <w:rFonts w:ascii="Times New Roman" w:hAnsi="Times New Roman" w:cs="Times New Roman"/>
        </w:rPr>
        <w:t>591663,6</w:t>
      </w:r>
      <w:r w:rsidR="0090416D" w:rsidRPr="006A7AF8">
        <w:rPr>
          <w:rFonts w:ascii="Times New Roman" w:hAnsi="Times New Roman" w:cs="Times New Roman"/>
        </w:rPr>
        <w:t>» заменить цифрами «</w:t>
      </w:r>
      <w:r w:rsidR="006A7AF8" w:rsidRPr="006A7AF8">
        <w:rPr>
          <w:rFonts w:ascii="Times New Roman" w:hAnsi="Times New Roman" w:cs="Times New Roman"/>
        </w:rPr>
        <w:t>589468,6</w:t>
      </w:r>
      <w:r w:rsidR="0090416D" w:rsidRPr="006A7AF8">
        <w:rPr>
          <w:rFonts w:ascii="Times New Roman" w:hAnsi="Times New Roman" w:cs="Times New Roman"/>
        </w:rPr>
        <w:t>»; цифры «</w:t>
      </w:r>
      <w:r w:rsidR="006A7AF8" w:rsidRPr="00D21BAA">
        <w:rPr>
          <w:rFonts w:ascii="Times New Roman" w:hAnsi="Times New Roman" w:cs="Times New Roman"/>
        </w:rPr>
        <w:t>144027,8</w:t>
      </w:r>
      <w:r w:rsidR="0090416D" w:rsidRPr="006A7AF8">
        <w:rPr>
          <w:rFonts w:ascii="Times New Roman" w:hAnsi="Times New Roman" w:cs="Times New Roman"/>
        </w:rPr>
        <w:t>» заменить цифрами «</w:t>
      </w:r>
      <w:r w:rsidR="006A7AF8" w:rsidRPr="006A7AF8">
        <w:rPr>
          <w:rFonts w:ascii="Times New Roman" w:hAnsi="Times New Roman" w:cs="Times New Roman"/>
        </w:rPr>
        <w:t>141832,8</w:t>
      </w:r>
      <w:r w:rsidR="0090416D" w:rsidRPr="006A7AF8">
        <w:rPr>
          <w:rFonts w:ascii="Times New Roman" w:hAnsi="Times New Roman" w:cs="Times New Roman"/>
        </w:rPr>
        <w:t>».</w:t>
      </w:r>
    </w:p>
    <w:p w:rsidR="00DD35CD" w:rsidRPr="006A7AF8" w:rsidRDefault="00DD35CD" w:rsidP="00E6376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6A7AF8">
        <w:rPr>
          <w:rFonts w:ascii="Times New Roman" w:hAnsi="Times New Roman" w:cs="Times New Roman"/>
          <w:spacing w:val="-4"/>
        </w:rPr>
        <w:t>2.</w:t>
      </w:r>
      <w:r w:rsidR="00FD29C4" w:rsidRPr="006A7AF8">
        <w:rPr>
          <w:rFonts w:ascii="Times New Roman" w:hAnsi="Times New Roman" w:cs="Times New Roman"/>
          <w:spacing w:val="-4"/>
        </w:rPr>
        <w:t>2</w:t>
      </w:r>
      <w:r w:rsidRPr="006A7AF8">
        <w:rPr>
          <w:rFonts w:ascii="Times New Roman" w:hAnsi="Times New Roman" w:cs="Times New Roman"/>
          <w:spacing w:val="-4"/>
        </w:rPr>
        <w:t xml:space="preserve">. </w:t>
      </w:r>
      <w:r w:rsidR="00EC01A6" w:rsidRPr="006A7AF8">
        <w:rPr>
          <w:rFonts w:ascii="Times New Roman" w:hAnsi="Times New Roman" w:cs="Times New Roman"/>
          <w:spacing w:val="-4"/>
        </w:rPr>
        <w:t xml:space="preserve"> </w:t>
      </w:r>
      <w:r w:rsidR="0090416D" w:rsidRPr="006A7AF8">
        <w:rPr>
          <w:rFonts w:ascii="Times New Roman" w:hAnsi="Times New Roman" w:cs="Times New Roman"/>
          <w:spacing w:val="-4"/>
        </w:rPr>
        <w:t>В р</w:t>
      </w:r>
      <w:r w:rsidR="00EC01A6" w:rsidRPr="006A7AF8">
        <w:rPr>
          <w:rFonts w:ascii="Times New Roman" w:hAnsi="Times New Roman" w:cs="Times New Roman"/>
          <w:spacing w:val="-4"/>
        </w:rPr>
        <w:t>аздел</w:t>
      </w:r>
      <w:r w:rsidR="0090416D" w:rsidRPr="006A7AF8">
        <w:rPr>
          <w:rFonts w:ascii="Times New Roman" w:hAnsi="Times New Roman" w:cs="Times New Roman"/>
          <w:spacing w:val="-4"/>
        </w:rPr>
        <w:t>е</w:t>
      </w:r>
      <w:r w:rsidR="00EC01A6" w:rsidRPr="006A7AF8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63767" w:rsidRPr="006A7AF8">
        <w:rPr>
          <w:rFonts w:ascii="Times New Roman" w:hAnsi="Times New Roman" w:cs="Times New Roman"/>
        </w:rPr>
        <w:t>цифры «</w:t>
      </w:r>
      <w:r w:rsidR="006A7AF8" w:rsidRPr="00D21BAA">
        <w:rPr>
          <w:rFonts w:ascii="Times New Roman" w:hAnsi="Times New Roman" w:cs="Times New Roman"/>
        </w:rPr>
        <w:t>591663,</w:t>
      </w:r>
      <w:r w:rsidR="00E63767" w:rsidRPr="006A7AF8">
        <w:rPr>
          <w:rFonts w:ascii="Times New Roman" w:hAnsi="Times New Roman" w:cs="Times New Roman"/>
        </w:rPr>
        <w:t>» заменить цифрами «</w:t>
      </w:r>
      <w:r w:rsidR="006A7AF8" w:rsidRPr="00D21BAA">
        <w:rPr>
          <w:rFonts w:ascii="Times New Roman" w:hAnsi="Times New Roman" w:cs="Times New Roman"/>
        </w:rPr>
        <w:t>589468,6</w:t>
      </w:r>
      <w:r w:rsidR="00E63767" w:rsidRPr="006A7AF8">
        <w:rPr>
          <w:rFonts w:ascii="Times New Roman" w:hAnsi="Times New Roman" w:cs="Times New Roman"/>
        </w:rPr>
        <w:t>»; цифры «</w:t>
      </w:r>
      <w:r w:rsidR="006A7AF8" w:rsidRPr="00D21BAA">
        <w:rPr>
          <w:rFonts w:ascii="Times New Roman" w:hAnsi="Times New Roman" w:cs="Times New Roman"/>
        </w:rPr>
        <w:t>144027,8</w:t>
      </w:r>
      <w:r w:rsidR="00E63767" w:rsidRPr="006A7AF8">
        <w:rPr>
          <w:rFonts w:ascii="Times New Roman" w:hAnsi="Times New Roman" w:cs="Times New Roman"/>
        </w:rPr>
        <w:t>» заменить цифрами «</w:t>
      </w:r>
      <w:r w:rsidR="006A7AF8" w:rsidRPr="006A7AF8">
        <w:rPr>
          <w:rFonts w:ascii="Times New Roman" w:hAnsi="Times New Roman" w:cs="Times New Roman"/>
        </w:rPr>
        <w:t>141832,8</w:t>
      </w:r>
      <w:r w:rsidR="00E63767" w:rsidRPr="006A7AF8">
        <w:rPr>
          <w:rFonts w:ascii="Times New Roman" w:hAnsi="Times New Roman" w:cs="Times New Roman"/>
        </w:rPr>
        <w:t>».</w:t>
      </w: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2D5185" w:rsidRDefault="002D5185" w:rsidP="00DD35CD">
      <w:pPr>
        <w:rPr>
          <w:rFonts w:ascii="Times New Roman CYR" w:hAnsi="Times New Roman CYR"/>
          <w:lang w:val="ru-RU"/>
        </w:rPr>
      </w:pPr>
    </w:p>
    <w:p w:rsidR="00FC6A58" w:rsidRDefault="00FC6A58" w:rsidP="00DD35CD">
      <w:pPr>
        <w:rPr>
          <w:rFonts w:ascii="Times New Roman CYR" w:hAnsi="Times New Roman CYR"/>
          <w:lang w:val="ru-RU"/>
        </w:rPr>
      </w:pPr>
    </w:p>
    <w:p w:rsidR="00FC6A58" w:rsidRPr="00FC6A58" w:rsidRDefault="00FC6A58" w:rsidP="00FC6A58">
      <w:pPr>
        <w:rPr>
          <w:rFonts w:ascii="Times New Roman CYR" w:hAnsi="Times New Roman CYR"/>
          <w:lang w:val="ru-RU"/>
        </w:rPr>
      </w:pPr>
      <w:r w:rsidRPr="00FC6A58">
        <w:rPr>
          <w:rFonts w:ascii="Times New Roman CYR" w:hAnsi="Times New Roman CYR"/>
          <w:lang w:val="ru-RU"/>
        </w:rPr>
        <w:t>Глава города Липецка</w:t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  <w:t xml:space="preserve">          </w:t>
      </w:r>
      <w:r w:rsidRPr="00FC6A58">
        <w:rPr>
          <w:rFonts w:ascii="Times New Roman CYR" w:hAnsi="Times New Roman CYR"/>
          <w:lang w:val="ru-RU"/>
        </w:rPr>
        <w:tab/>
        <w:t xml:space="preserve">        </w:t>
      </w:r>
      <w:r w:rsidR="006A7AF8">
        <w:rPr>
          <w:rFonts w:ascii="Times New Roman CYR" w:hAnsi="Times New Roman CYR"/>
          <w:lang w:val="ru-RU"/>
        </w:rPr>
        <w:t xml:space="preserve">                           </w:t>
      </w:r>
      <w:r w:rsidRPr="00FC6A58">
        <w:rPr>
          <w:rFonts w:ascii="Times New Roman CYR" w:hAnsi="Times New Roman CYR"/>
          <w:lang w:val="ru-RU"/>
        </w:rPr>
        <w:t>С.В. Иванов</w:t>
      </w:r>
    </w:p>
    <w:p w:rsidR="00E63767" w:rsidRDefault="00E63767" w:rsidP="00DD35CD">
      <w:pPr>
        <w:rPr>
          <w:rFonts w:ascii="Times New Roman CYR" w:hAnsi="Times New Roman CYR"/>
          <w:lang w:val="ru-RU"/>
        </w:rPr>
      </w:pPr>
    </w:p>
    <w:p w:rsidR="00FC6A58" w:rsidRDefault="00FC6A58" w:rsidP="00DD35CD">
      <w:pPr>
        <w:rPr>
          <w:rFonts w:ascii="Times New Roman CYR" w:hAnsi="Times New Roman CYR"/>
          <w:lang w:val="ru-RU"/>
        </w:rPr>
      </w:pPr>
    </w:p>
    <w:p w:rsidR="00FC6A58" w:rsidRDefault="00FC6A58" w:rsidP="00DD35CD">
      <w:pPr>
        <w:rPr>
          <w:rFonts w:ascii="Times New Roman CYR" w:hAnsi="Times New Roman CYR"/>
          <w:lang w:val="ru-RU"/>
        </w:rPr>
      </w:pPr>
    </w:p>
    <w:p w:rsidR="00494D2A" w:rsidRPr="00CD33B5" w:rsidRDefault="00494D2A" w:rsidP="00AB5CF8">
      <w:pPr>
        <w:pStyle w:val="ConsPlusNonformat"/>
        <w:rPr>
          <w:rFonts w:ascii="Times New Roman CYR" w:hAnsi="Times New Roman CYR"/>
        </w:rPr>
      </w:pPr>
    </w:p>
    <w:sectPr w:rsidR="00494D2A" w:rsidRPr="00CD33B5" w:rsidSect="00D831A0">
      <w:headerReference w:type="even" r:id="rId11"/>
      <w:headerReference w:type="default" r:id="rId12"/>
      <w:pgSz w:w="11907" w:h="16840" w:code="9"/>
      <w:pgMar w:top="1134" w:right="567" w:bottom="28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4D0" w:rsidRDefault="002304D0">
      <w:r>
        <w:separator/>
      </w:r>
    </w:p>
  </w:endnote>
  <w:endnote w:type="continuationSeparator" w:id="0">
    <w:p w:rsidR="002304D0" w:rsidRDefault="0023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4D0" w:rsidRDefault="002304D0">
      <w:r>
        <w:separator/>
      </w:r>
    </w:p>
  </w:footnote>
  <w:footnote w:type="continuationSeparator" w:id="0">
    <w:p w:rsidR="002304D0" w:rsidRDefault="00230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E83" w:rsidRDefault="002C7E83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2C7E83" w:rsidRDefault="002C7E8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E83" w:rsidRDefault="002C7E83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1770">
      <w:rPr>
        <w:rStyle w:val="a6"/>
        <w:noProof/>
      </w:rPr>
      <w:t>2</w:t>
    </w:r>
    <w:r>
      <w:rPr>
        <w:rStyle w:val="a6"/>
      </w:rPr>
      <w:fldChar w:fldCharType="end"/>
    </w:r>
  </w:p>
  <w:p w:rsidR="002C7E83" w:rsidRDefault="002C7E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40BB"/>
    <w:rsid w:val="00005527"/>
    <w:rsid w:val="00005954"/>
    <w:rsid w:val="00006359"/>
    <w:rsid w:val="00010D9E"/>
    <w:rsid w:val="0001335F"/>
    <w:rsid w:val="00013EFA"/>
    <w:rsid w:val="00015045"/>
    <w:rsid w:val="000161D9"/>
    <w:rsid w:val="00032781"/>
    <w:rsid w:val="000403C4"/>
    <w:rsid w:val="0004634B"/>
    <w:rsid w:val="00047BB3"/>
    <w:rsid w:val="00061CD2"/>
    <w:rsid w:val="00062B1A"/>
    <w:rsid w:val="00065936"/>
    <w:rsid w:val="000660F2"/>
    <w:rsid w:val="00070631"/>
    <w:rsid w:val="00072F72"/>
    <w:rsid w:val="00093EB3"/>
    <w:rsid w:val="00097BA4"/>
    <w:rsid w:val="000B37E3"/>
    <w:rsid w:val="000B48B5"/>
    <w:rsid w:val="000B57BB"/>
    <w:rsid w:val="000C0AA3"/>
    <w:rsid w:val="000C79D6"/>
    <w:rsid w:val="000D2392"/>
    <w:rsid w:val="000D3517"/>
    <w:rsid w:val="000D4005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5CA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774ED"/>
    <w:rsid w:val="00182356"/>
    <w:rsid w:val="00182976"/>
    <w:rsid w:val="00193224"/>
    <w:rsid w:val="001940D5"/>
    <w:rsid w:val="0019720F"/>
    <w:rsid w:val="001A4DEE"/>
    <w:rsid w:val="001A7131"/>
    <w:rsid w:val="001B60EE"/>
    <w:rsid w:val="001D167F"/>
    <w:rsid w:val="001D2032"/>
    <w:rsid w:val="001D4CED"/>
    <w:rsid w:val="001D6FD2"/>
    <w:rsid w:val="001E391F"/>
    <w:rsid w:val="001E6591"/>
    <w:rsid w:val="001F4BF4"/>
    <w:rsid w:val="00207D57"/>
    <w:rsid w:val="002206B9"/>
    <w:rsid w:val="002304D0"/>
    <w:rsid w:val="00233226"/>
    <w:rsid w:val="0023689D"/>
    <w:rsid w:val="00237FCB"/>
    <w:rsid w:val="0024505D"/>
    <w:rsid w:val="00247AEC"/>
    <w:rsid w:val="00277DA7"/>
    <w:rsid w:val="0028027D"/>
    <w:rsid w:val="002860B3"/>
    <w:rsid w:val="00290396"/>
    <w:rsid w:val="00291179"/>
    <w:rsid w:val="00294BE2"/>
    <w:rsid w:val="002A1028"/>
    <w:rsid w:val="002A6317"/>
    <w:rsid w:val="002B7F0F"/>
    <w:rsid w:val="002C77CF"/>
    <w:rsid w:val="002C7E83"/>
    <w:rsid w:val="002D01CB"/>
    <w:rsid w:val="002D5185"/>
    <w:rsid w:val="003000CB"/>
    <w:rsid w:val="003051B9"/>
    <w:rsid w:val="003219A3"/>
    <w:rsid w:val="00326676"/>
    <w:rsid w:val="00327183"/>
    <w:rsid w:val="00334B17"/>
    <w:rsid w:val="003379DA"/>
    <w:rsid w:val="00343DF6"/>
    <w:rsid w:val="00355EF4"/>
    <w:rsid w:val="00381025"/>
    <w:rsid w:val="003A0801"/>
    <w:rsid w:val="003A25B2"/>
    <w:rsid w:val="003A7EF3"/>
    <w:rsid w:val="003B1374"/>
    <w:rsid w:val="003B2F52"/>
    <w:rsid w:val="003B416A"/>
    <w:rsid w:val="003B651E"/>
    <w:rsid w:val="003B7240"/>
    <w:rsid w:val="003C2617"/>
    <w:rsid w:val="003E26D3"/>
    <w:rsid w:val="003F2044"/>
    <w:rsid w:val="003F252B"/>
    <w:rsid w:val="003F394D"/>
    <w:rsid w:val="0040560C"/>
    <w:rsid w:val="004123B2"/>
    <w:rsid w:val="00421970"/>
    <w:rsid w:val="0043546C"/>
    <w:rsid w:val="004420B3"/>
    <w:rsid w:val="0044619A"/>
    <w:rsid w:val="004541C1"/>
    <w:rsid w:val="00463FBB"/>
    <w:rsid w:val="00473300"/>
    <w:rsid w:val="0047440C"/>
    <w:rsid w:val="00491B17"/>
    <w:rsid w:val="00494D2A"/>
    <w:rsid w:val="00495B77"/>
    <w:rsid w:val="004967E2"/>
    <w:rsid w:val="00497D3D"/>
    <w:rsid w:val="004B0A1F"/>
    <w:rsid w:val="004B6801"/>
    <w:rsid w:val="004C40A3"/>
    <w:rsid w:val="004E2CF8"/>
    <w:rsid w:val="004F2757"/>
    <w:rsid w:val="004F2A13"/>
    <w:rsid w:val="005007A3"/>
    <w:rsid w:val="00501C2F"/>
    <w:rsid w:val="005166AA"/>
    <w:rsid w:val="00522063"/>
    <w:rsid w:val="005257FE"/>
    <w:rsid w:val="0053333A"/>
    <w:rsid w:val="00545B47"/>
    <w:rsid w:val="00545B51"/>
    <w:rsid w:val="005629B3"/>
    <w:rsid w:val="00573D51"/>
    <w:rsid w:val="005766C8"/>
    <w:rsid w:val="005772B3"/>
    <w:rsid w:val="00584473"/>
    <w:rsid w:val="005A6465"/>
    <w:rsid w:val="005A77B5"/>
    <w:rsid w:val="005B0046"/>
    <w:rsid w:val="005B106B"/>
    <w:rsid w:val="005B6111"/>
    <w:rsid w:val="005C28D1"/>
    <w:rsid w:val="005D2DE7"/>
    <w:rsid w:val="005D4909"/>
    <w:rsid w:val="005D7382"/>
    <w:rsid w:val="005E3FC5"/>
    <w:rsid w:val="005E49E4"/>
    <w:rsid w:val="005F294C"/>
    <w:rsid w:val="006011FA"/>
    <w:rsid w:val="00612210"/>
    <w:rsid w:val="00612456"/>
    <w:rsid w:val="00615833"/>
    <w:rsid w:val="00615925"/>
    <w:rsid w:val="0062108C"/>
    <w:rsid w:val="00625D58"/>
    <w:rsid w:val="006355E4"/>
    <w:rsid w:val="00641F44"/>
    <w:rsid w:val="0064530A"/>
    <w:rsid w:val="00653BEF"/>
    <w:rsid w:val="00670E9F"/>
    <w:rsid w:val="006820EF"/>
    <w:rsid w:val="00684360"/>
    <w:rsid w:val="00685535"/>
    <w:rsid w:val="00685F83"/>
    <w:rsid w:val="00691097"/>
    <w:rsid w:val="006943C3"/>
    <w:rsid w:val="006A581A"/>
    <w:rsid w:val="006A5A76"/>
    <w:rsid w:val="006A7838"/>
    <w:rsid w:val="006A7AF8"/>
    <w:rsid w:val="006B434A"/>
    <w:rsid w:val="006B5ADC"/>
    <w:rsid w:val="006C24EF"/>
    <w:rsid w:val="006C41B6"/>
    <w:rsid w:val="006C4D74"/>
    <w:rsid w:val="006E4A8F"/>
    <w:rsid w:val="006F4076"/>
    <w:rsid w:val="006F6485"/>
    <w:rsid w:val="007011FC"/>
    <w:rsid w:val="007042E7"/>
    <w:rsid w:val="00704752"/>
    <w:rsid w:val="007057C0"/>
    <w:rsid w:val="00705B42"/>
    <w:rsid w:val="00705FD3"/>
    <w:rsid w:val="00710B07"/>
    <w:rsid w:val="007124DF"/>
    <w:rsid w:val="00712C0F"/>
    <w:rsid w:val="00750AF7"/>
    <w:rsid w:val="00755A72"/>
    <w:rsid w:val="0075745E"/>
    <w:rsid w:val="00764F89"/>
    <w:rsid w:val="007811F8"/>
    <w:rsid w:val="00783FAB"/>
    <w:rsid w:val="007A692B"/>
    <w:rsid w:val="007A6C0A"/>
    <w:rsid w:val="007B1A20"/>
    <w:rsid w:val="007D3AF6"/>
    <w:rsid w:val="007E3225"/>
    <w:rsid w:val="007E79AB"/>
    <w:rsid w:val="007F70AD"/>
    <w:rsid w:val="00807124"/>
    <w:rsid w:val="008100E7"/>
    <w:rsid w:val="0082560D"/>
    <w:rsid w:val="00843948"/>
    <w:rsid w:val="0084506F"/>
    <w:rsid w:val="008509FE"/>
    <w:rsid w:val="0085319A"/>
    <w:rsid w:val="00863C0D"/>
    <w:rsid w:val="008706C8"/>
    <w:rsid w:val="008745B2"/>
    <w:rsid w:val="0088469E"/>
    <w:rsid w:val="00892354"/>
    <w:rsid w:val="008924CA"/>
    <w:rsid w:val="00892B3F"/>
    <w:rsid w:val="00892D83"/>
    <w:rsid w:val="0089399C"/>
    <w:rsid w:val="008A0B48"/>
    <w:rsid w:val="008A2D5B"/>
    <w:rsid w:val="008B393F"/>
    <w:rsid w:val="008D283A"/>
    <w:rsid w:val="008E3C0D"/>
    <w:rsid w:val="008E71AD"/>
    <w:rsid w:val="008F2FC1"/>
    <w:rsid w:val="008F3190"/>
    <w:rsid w:val="008F70AF"/>
    <w:rsid w:val="008F7417"/>
    <w:rsid w:val="0090416D"/>
    <w:rsid w:val="0091502F"/>
    <w:rsid w:val="00917197"/>
    <w:rsid w:val="009172E1"/>
    <w:rsid w:val="00931167"/>
    <w:rsid w:val="00933DDC"/>
    <w:rsid w:val="00956C48"/>
    <w:rsid w:val="00967AD7"/>
    <w:rsid w:val="009773C2"/>
    <w:rsid w:val="0098012D"/>
    <w:rsid w:val="00981440"/>
    <w:rsid w:val="00981770"/>
    <w:rsid w:val="009970E7"/>
    <w:rsid w:val="009D64D5"/>
    <w:rsid w:val="009D7D59"/>
    <w:rsid w:val="009E3E0E"/>
    <w:rsid w:val="009F036D"/>
    <w:rsid w:val="009F4DBB"/>
    <w:rsid w:val="00A107A2"/>
    <w:rsid w:val="00A12B51"/>
    <w:rsid w:val="00A1393D"/>
    <w:rsid w:val="00A20DC7"/>
    <w:rsid w:val="00A251E5"/>
    <w:rsid w:val="00A26274"/>
    <w:rsid w:val="00A3439E"/>
    <w:rsid w:val="00A47346"/>
    <w:rsid w:val="00A710C9"/>
    <w:rsid w:val="00A74FFA"/>
    <w:rsid w:val="00A82FA2"/>
    <w:rsid w:val="00A85E40"/>
    <w:rsid w:val="00A93E80"/>
    <w:rsid w:val="00AA1521"/>
    <w:rsid w:val="00AA1E5C"/>
    <w:rsid w:val="00AB2525"/>
    <w:rsid w:val="00AB5CF8"/>
    <w:rsid w:val="00AD2D96"/>
    <w:rsid w:val="00AD5347"/>
    <w:rsid w:val="00AF2DFA"/>
    <w:rsid w:val="00AF3FB8"/>
    <w:rsid w:val="00AF5CAE"/>
    <w:rsid w:val="00B04BB0"/>
    <w:rsid w:val="00B05EE8"/>
    <w:rsid w:val="00B1086D"/>
    <w:rsid w:val="00B25F55"/>
    <w:rsid w:val="00B41156"/>
    <w:rsid w:val="00B45574"/>
    <w:rsid w:val="00B51B71"/>
    <w:rsid w:val="00B617EA"/>
    <w:rsid w:val="00B65B61"/>
    <w:rsid w:val="00B823E1"/>
    <w:rsid w:val="00B90FEF"/>
    <w:rsid w:val="00B92048"/>
    <w:rsid w:val="00BA0238"/>
    <w:rsid w:val="00BA0F05"/>
    <w:rsid w:val="00BA5A00"/>
    <w:rsid w:val="00BB372A"/>
    <w:rsid w:val="00BC27D1"/>
    <w:rsid w:val="00BD16EE"/>
    <w:rsid w:val="00BD1F50"/>
    <w:rsid w:val="00BE03BF"/>
    <w:rsid w:val="00C0170C"/>
    <w:rsid w:val="00C16657"/>
    <w:rsid w:val="00C30770"/>
    <w:rsid w:val="00C35DE3"/>
    <w:rsid w:val="00C432B0"/>
    <w:rsid w:val="00C46FB8"/>
    <w:rsid w:val="00C53053"/>
    <w:rsid w:val="00C54931"/>
    <w:rsid w:val="00C62281"/>
    <w:rsid w:val="00C675E9"/>
    <w:rsid w:val="00C90F92"/>
    <w:rsid w:val="00C91879"/>
    <w:rsid w:val="00C9287A"/>
    <w:rsid w:val="00CA0CB2"/>
    <w:rsid w:val="00CA0FAB"/>
    <w:rsid w:val="00CB036A"/>
    <w:rsid w:val="00CB250F"/>
    <w:rsid w:val="00CD305B"/>
    <w:rsid w:val="00CD308E"/>
    <w:rsid w:val="00CD3195"/>
    <w:rsid w:val="00CD33B5"/>
    <w:rsid w:val="00CF5A8D"/>
    <w:rsid w:val="00D12BC1"/>
    <w:rsid w:val="00D21961"/>
    <w:rsid w:val="00D21BAA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0957"/>
    <w:rsid w:val="00D81BC8"/>
    <w:rsid w:val="00D831A0"/>
    <w:rsid w:val="00D860C9"/>
    <w:rsid w:val="00DA2160"/>
    <w:rsid w:val="00DA2D69"/>
    <w:rsid w:val="00DA4E77"/>
    <w:rsid w:val="00DB3DE4"/>
    <w:rsid w:val="00DD06F4"/>
    <w:rsid w:val="00DD35CD"/>
    <w:rsid w:val="00DD6152"/>
    <w:rsid w:val="00DE1CDC"/>
    <w:rsid w:val="00DE4E0E"/>
    <w:rsid w:val="00DF2345"/>
    <w:rsid w:val="00DF2BC2"/>
    <w:rsid w:val="00DF4649"/>
    <w:rsid w:val="00DF4DB6"/>
    <w:rsid w:val="00DF5AC9"/>
    <w:rsid w:val="00E004E9"/>
    <w:rsid w:val="00E02AE6"/>
    <w:rsid w:val="00E11F16"/>
    <w:rsid w:val="00E136C1"/>
    <w:rsid w:val="00E16C05"/>
    <w:rsid w:val="00E206A6"/>
    <w:rsid w:val="00E23614"/>
    <w:rsid w:val="00E23C32"/>
    <w:rsid w:val="00E37130"/>
    <w:rsid w:val="00E40278"/>
    <w:rsid w:val="00E44E6E"/>
    <w:rsid w:val="00E50D90"/>
    <w:rsid w:val="00E535B4"/>
    <w:rsid w:val="00E63767"/>
    <w:rsid w:val="00EA1617"/>
    <w:rsid w:val="00EB02E4"/>
    <w:rsid w:val="00EC01A6"/>
    <w:rsid w:val="00EC756C"/>
    <w:rsid w:val="00ED2025"/>
    <w:rsid w:val="00ED30CA"/>
    <w:rsid w:val="00EE04EA"/>
    <w:rsid w:val="00EE4272"/>
    <w:rsid w:val="00EE739C"/>
    <w:rsid w:val="00F01A67"/>
    <w:rsid w:val="00F13851"/>
    <w:rsid w:val="00F20D1A"/>
    <w:rsid w:val="00F218CC"/>
    <w:rsid w:val="00F237BE"/>
    <w:rsid w:val="00F361B9"/>
    <w:rsid w:val="00F42796"/>
    <w:rsid w:val="00F5644C"/>
    <w:rsid w:val="00F64E83"/>
    <w:rsid w:val="00F66370"/>
    <w:rsid w:val="00F663F4"/>
    <w:rsid w:val="00F74C3E"/>
    <w:rsid w:val="00F756EE"/>
    <w:rsid w:val="00F76633"/>
    <w:rsid w:val="00F766B3"/>
    <w:rsid w:val="00F81833"/>
    <w:rsid w:val="00F836B3"/>
    <w:rsid w:val="00F93211"/>
    <w:rsid w:val="00FA76BD"/>
    <w:rsid w:val="00FB062B"/>
    <w:rsid w:val="00FB153F"/>
    <w:rsid w:val="00FB6773"/>
    <w:rsid w:val="00FC4105"/>
    <w:rsid w:val="00FC530A"/>
    <w:rsid w:val="00FC5701"/>
    <w:rsid w:val="00FC6A58"/>
    <w:rsid w:val="00FD29C4"/>
    <w:rsid w:val="00FD2A9D"/>
    <w:rsid w:val="00FE7385"/>
    <w:rsid w:val="00FF4642"/>
    <w:rsid w:val="00FF5A56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1AE66CF3E44AA97BCD8ABAD7BFDE465EA0FCC74739121105F28F5E95F5F35An5U2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639A4-1732-42FB-A693-3354EC86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7149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2018-12-19T13:44:00Z</cp:lastPrinted>
  <dcterms:created xsi:type="dcterms:W3CDTF">2019-01-09T14:33:00Z</dcterms:created>
  <dcterms:modified xsi:type="dcterms:W3CDTF">2019-01-09T14:33:00Z</dcterms:modified>
</cp:coreProperties>
</file>