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159" w:rsidRDefault="00870D02" w:rsidP="00DB1159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159" w:rsidRDefault="00DB1159" w:rsidP="00DB1159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DB1159" w:rsidRPr="002860B3" w:rsidRDefault="00DB1159" w:rsidP="00DB1159">
      <w:pPr>
        <w:rPr>
          <w:lang w:val="ru-RU"/>
        </w:rPr>
      </w:pPr>
      <w:bookmarkStart w:id="0" w:name="_GoBack"/>
      <w:bookmarkEnd w:id="0"/>
    </w:p>
    <w:p w:rsidR="00DB1159" w:rsidRPr="005F294C" w:rsidRDefault="00DB1159" w:rsidP="00DB1159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DB1159" w:rsidRPr="00C0170C" w:rsidRDefault="00DB1159" w:rsidP="00DB1159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DB1159" w:rsidRPr="00C0170C" w:rsidRDefault="00DB1159" w:rsidP="00DB1159">
      <w:pPr>
        <w:rPr>
          <w:rFonts w:ascii="Times New Roman CYR" w:hAnsi="Times New Roman CYR"/>
          <w:lang w:val="ru-RU"/>
        </w:rPr>
      </w:pPr>
    </w:p>
    <w:p w:rsidR="00DB1159" w:rsidRPr="00127C95" w:rsidRDefault="00DB1159" w:rsidP="00DB115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DB1159" w:rsidRDefault="00DB1159" w:rsidP="00DB1159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B1159" w:rsidRPr="00127C95" w:rsidRDefault="000F28C1" w:rsidP="00DB1159">
      <w:pPr>
        <w:rPr>
          <w:rFonts w:ascii="Times New Roman CYR" w:hAnsi="Times New Roman CYR"/>
          <w:b/>
          <w:sz w:val="24"/>
          <w:lang w:val="ru-RU"/>
        </w:rPr>
      </w:pPr>
      <w:r w:rsidRPr="000F28C1">
        <w:rPr>
          <w:rFonts w:ascii="Times New Roman CYR" w:hAnsi="Times New Roman CYR"/>
          <w:sz w:val="28"/>
          <w:szCs w:val="28"/>
          <w:lang w:val="ru-RU"/>
        </w:rPr>
        <w:t>05.02.2021</w:t>
      </w:r>
      <w:r w:rsidR="00DB1159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     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B1159" w:rsidRPr="000F28C1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0F28C1">
        <w:rPr>
          <w:rFonts w:ascii="Times New Roman CYR" w:hAnsi="Times New Roman CYR"/>
          <w:sz w:val="28"/>
          <w:szCs w:val="28"/>
          <w:lang w:val="ru-RU"/>
        </w:rPr>
        <w:t>151</w:t>
      </w:r>
    </w:p>
    <w:p w:rsidR="00DB1159" w:rsidRDefault="00DB1159" w:rsidP="00DB1159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DB1159" w:rsidRPr="002600F5" w:rsidRDefault="00DB1159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027BC5" w:rsidRDefault="00027BC5" w:rsidP="00027BC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 внесении изменений </w:t>
      </w:r>
    </w:p>
    <w:p w:rsidR="00027BC5" w:rsidRDefault="00027BC5" w:rsidP="00027BC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постановление администрации </w:t>
      </w:r>
    </w:p>
    <w:p w:rsidR="00027BC5" w:rsidRDefault="00027BC5" w:rsidP="00027BC5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города Липецка от 31.12.2013 № 3124</w:t>
      </w:r>
    </w:p>
    <w:p w:rsidR="00027BC5" w:rsidRDefault="00027BC5" w:rsidP="00027BC5">
      <w:pPr>
        <w:jc w:val="both"/>
        <w:rPr>
          <w:sz w:val="28"/>
          <w:szCs w:val="28"/>
          <w:lang w:val="ru-RU"/>
        </w:rPr>
      </w:pPr>
    </w:p>
    <w:p w:rsidR="00027BC5" w:rsidRDefault="00027BC5" w:rsidP="00027BC5">
      <w:pPr>
        <w:jc w:val="both"/>
        <w:rPr>
          <w:sz w:val="28"/>
          <w:szCs w:val="28"/>
          <w:lang w:val="ru-RU"/>
        </w:rPr>
      </w:pPr>
    </w:p>
    <w:p w:rsidR="00027BC5" w:rsidRDefault="00027BC5" w:rsidP="00027BC5">
      <w:pPr>
        <w:jc w:val="both"/>
        <w:rPr>
          <w:sz w:val="28"/>
          <w:szCs w:val="28"/>
          <w:lang w:val="ru-RU"/>
        </w:rPr>
      </w:pPr>
    </w:p>
    <w:p w:rsidR="00027BC5" w:rsidRDefault="00027BC5" w:rsidP="00027BC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23B3A">
        <w:rPr>
          <w:spacing w:val="-6"/>
          <w:sz w:val="28"/>
          <w:szCs w:val="28"/>
          <w:lang w:val="ru-RU"/>
        </w:rPr>
        <w:t xml:space="preserve">В соответствии с Федеральным законом </w:t>
      </w:r>
      <w:r w:rsidRPr="00823B3A">
        <w:rPr>
          <w:sz w:val="28"/>
          <w:szCs w:val="28"/>
          <w:lang w:val="ru-RU"/>
        </w:rPr>
        <w:t>от 13.03.2006 № 38-ФЗ</w:t>
      </w:r>
      <w:r w:rsidR="00870D02" w:rsidRPr="00823B3A">
        <w:rPr>
          <w:sz w:val="28"/>
          <w:szCs w:val="28"/>
          <w:lang w:val="ru-RU"/>
        </w:rPr>
        <w:t xml:space="preserve"> </w:t>
      </w:r>
      <w:r w:rsidRPr="00823B3A">
        <w:rPr>
          <w:sz w:val="28"/>
          <w:szCs w:val="28"/>
          <w:lang w:val="ru-RU"/>
        </w:rPr>
        <w:t xml:space="preserve">«О рекламе», приказом Управления </w:t>
      </w:r>
      <w:r w:rsidR="000D40C4" w:rsidRPr="00823B3A">
        <w:rPr>
          <w:sz w:val="28"/>
          <w:szCs w:val="28"/>
          <w:lang w:val="ru-RU"/>
        </w:rPr>
        <w:t>потребительского рынка и ценовой политики Липецкой области</w:t>
      </w:r>
      <w:r w:rsidRPr="00823B3A">
        <w:rPr>
          <w:sz w:val="28"/>
          <w:szCs w:val="28"/>
          <w:lang w:val="ru-RU"/>
        </w:rPr>
        <w:t xml:space="preserve"> от </w:t>
      </w:r>
      <w:r w:rsidR="00823B3A" w:rsidRPr="00823B3A">
        <w:rPr>
          <w:sz w:val="28"/>
          <w:szCs w:val="28"/>
          <w:lang w:val="ru-RU"/>
        </w:rPr>
        <w:t>19.11.2020</w:t>
      </w:r>
      <w:r w:rsidR="001B62F5" w:rsidRPr="00823B3A">
        <w:rPr>
          <w:sz w:val="28"/>
          <w:szCs w:val="28"/>
          <w:lang w:val="ru-RU"/>
        </w:rPr>
        <w:t xml:space="preserve"> </w:t>
      </w:r>
      <w:r w:rsidRPr="00823B3A">
        <w:rPr>
          <w:sz w:val="28"/>
          <w:szCs w:val="28"/>
          <w:lang w:val="ru-RU"/>
        </w:rPr>
        <w:t xml:space="preserve">№ </w:t>
      </w:r>
      <w:r w:rsidR="00823B3A" w:rsidRPr="00823B3A">
        <w:rPr>
          <w:sz w:val="28"/>
          <w:szCs w:val="28"/>
          <w:lang w:val="ru-RU"/>
        </w:rPr>
        <w:t>1-рк</w:t>
      </w:r>
      <w:r w:rsidRPr="00823B3A">
        <w:rPr>
          <w:sz w:val="28"/>
          <w:szCs w:val="28"/>
          <w:lang w:val="ru-RU"/>
        </w:rPr>
        <w:t xml:space="preserve"> «</w:t>
      </w:r>
      <w:r w:rsidR="00823B3A" w:rsidRPr="00823B3A">
        <w:rPr>
          <w:sz w:val="28"/>
          <w:szCs w:val="28"/>
          <w:lang w:val="ru-RU"/>
        </w:rPr>
        <w:t xml:space="preserve">О согласовании </w:t>
      </w:r>
      <w:r w:rsidR="00F126F5">
        <w:rPr>
          <w:sz w:val="28"/>
          <w:szCs w:val="28"/>
          <w:lang w:val="ru-RU"/>
        </w:rPr>
        <w:t xml:space="preserve">внесения изменений в </w:t>
      </w:r>
      <w:r w:rsidR="00823B3A" w:rsidRPr="00823B3A">
        <w:rPr>
          <w:sz w:val="28"/>
          <w:szCs w:val="28"/>
          <w:lang w:val="ru-RU"/>
        </w:rPr>
        <w:t>схем</w:t>
      </w:r>
      <w:r w:rsidR="00F126F5">
        <w:rPr>
          <w:sz w:val="28"/>
          <w:szCs w:val="28"/>
          <w:lang w:val="ru-RU"/>
        </w:rPr>
        <w:t>у</w:t>
      </w:r>
      <w:r w:rsidR="00823B3A" w:rsidRPr="00823B3A">
        <w:rPr>
          <w:sz w:val="28"/>
          <w:szCs w:val="28"/>
          <w:lang w:val="ru-RU"/>
        </w:rPr>
        <w:t xml:space="preserve"> размещения рекламных конструкций</w:t>
      </w:r>
      <w:r w:rsidRPr="00823B3A">
        <w:rPr>
          <w:sz w:val="28"/>
          <w:szCs w:val="28"/>
          <w:lang w:val="ru-RU"/>
        </w:rPr>
        <w:t>»,</w:t>
      </w:r>
      <w:r w:rsidRPr="00823B3A">
        <w:rPr>
          <w:color w:val="002060"/>
          <w:sz w:val="28"/>
          <w:szCs w:val="28"/>
          <w:lang w:val="ru-RU"/>
        </w:rPr>
        <w:t xml:space="preserve"> </w:t>
      </w:r>
      <w:r w:rsidRPr="00823B3A">
        <w:rPr>
          <w:sz w:val="28"/>
          <w:szCs w:val="28"/>
          <w:lang w:val="ru-RU"/>
        </w:rPr>
        <w:t>администрация города</w:t>
      </w:r>
      <w:r>
        <w:rPr>
          <w:sz w:val="28"/>
          <w:szCs w:val="28"/>
          <w:lang w:val="ru-RU"/>
        </w:rPr>
        <w:t xml:space="preserve"> </w:t>
      </w:r>
    </w:p>
    <w:p w:rsidR="00027BC5" w:rsidRDefault="00027BC5" w:rsidP="00027BC5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027BC5" w:rsidRDefault="00027BC5" w:rsidP="00027BC5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027BC5" w:rsidRDefault="00027BC5" w:rsidP="00027BC5">
      <w:pPr>
        <w:pStyle w:val="ab"/>
        <w:suppressAutoHyphens/>
        <w:jc w:val="both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Е Т:</w:t>
      </w:r>
    </w:p>
    <w:p w:rsidR="00027BC5" w:rsidRDefault="00027BC5" w:rsidP="00027BC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27BC5" w:rsidRDefault="00027BC5" w:rsidP="00027BC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027BC5" w:rsidRDefault="00027BC5" w:rsidP="00027BC5">
      <w:pPr>
        <w:tabs>
          <w:tab w:val="left" w:pos="1134"/>
        </w:tabs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Внести в постановление администраци</w:t>
      </w:r>
      <w:r w:rsidR="001B62F5">
        <w:rPr>
          <w:sz w:val="28"/>
          <w:szCs w:val="28"/>
          <w:lang w:val="ru-RU"/>
        </w:rPr>
        <w:t xml:space="preserve">и города Липецка от 31.12.2013    </w:t>
      </w:r>
      <w:proofErr w:type="gramStart"/>
      <w:r>
        <w:rPr>
          <w:sz w:val="28"/>
          <w:szCs w:val="28"/>
          <w:lang w:val="ru-RU"/>
        </w:rPr>
        <w:t xml:space="preserve">№ 3124 «Об утверждении Схемы размещения рекламных конструкций на территории муниципального образования город Липецк» (в редакции постановлений от 22.04.2015 </w:t>
      </w:r>
      <w:r w:rsidR="00870D02">
        <w:rPr>
          <w:sz w:val="28"/>
          <w:szCs w:val="28"/>
          <w:lang w:val="ru-RU"/>
        </w:rPr>
        <w:t xml:space="preserve">№ 726, от 24.03.2017 № 441, от </w:t>
      </w:r>
      <w:r w:rsidR="001B62F5">
        <w:rPr>
          <w:sz w:val="28"/>
          <w:szCs w:val="28"/>
          <w:lang w:val="ru-RU"/>
        </w:rPr>
        <w:t>0</w:t>
      </w:r>
      <w:r>
        <w:rPr>
          <w:sz w:val="28"/>
          <w:szCs w:val="28"/>
          <w:lang w:val="ru-RU"/>
        </w:rPr>
        <w:t>4.09.2017 № 1729, от 18.12.2017 №</w:t>
      </w:r>
      <w:r w:rsidR="00870D02">
        <w:rPr>
          <w:sz w:val="28"/>
          <w:szCs w:val="28"/>
          <w:lang w:val="ru-RU"/>
        </w:rPr>
        <w:t xml:space="preserve"> 2523, от 29.03.2018 № 446, от </w:t>
      </w:r>
      <w:r w:rsidR="001B62F5">
        <w:rPr>
          <w:sz w:val="28"/>
          <w:szCs w:val="28"/>
          <w:lang w:val="ru-RU"/>
        </w:rPr>
        <w:t>0</w:t>
      </w:r>
      <w:r w:rsidR="002373EF">
        <w:rPr>
          <w:sz w:val="28"/>
          <w:szCs w:val="28"/>
          <w:lang w:val="ru-RU"/>
        </w:rPr>
        <w:t xml:space="preserve">1.10.2018 № 1751, от </w:t>
      </w:r>
      <w:r w:rsidR="001B62F5">
        <w:rPr>
          <w:sz w:val="28"/>
          <w:szCs w:val="28"/>
          <w:lang w:val="ru-RU"/>
        </w:rPr>
        <w:t>0</w:t>
      </w:r>
      <w:r w:rsidR="002373EF">
        <w:rPr>
          <w:sz w:val="28"/>
          <w:szCs w:val="28"/>
          <w:lang w:val="ru-RU"/>
        </w:rPr>
        <w:t xml:space="preserve">8.04.2019 </w:t>
      </w:r>
      <w:r w:rsidR="00870D02">
        <w:rPr>
          <w:sz w:val="28"/>
          <w:szCs w:val="28"/>
          <w:lang w:val="ru-RU"/>
        </w:rPr>
        <w:t>№ 590</w:t>
      </w:r>
      <w:r w:rsidR="002373EF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 следующие изменения:</w:t>
      </w:r>
      <w:proofErr w:type="gramEnd"/>
    </w:p>
    <w:p w:rsidR="00027BC5" w:rsidRDefault="000F28C1" w:rsidP="00027BC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hyperlink r:id="rId10" w:history="1">
        <w:r w:rsidR="00027BC5" w:rsidRPr="00027BC5">
          <w:rPr>
            <w:rStyle w:val="ad"/>
            <w:color w:val="auto"/>
            <w:sz w:val="28"/>
            <w:szCs w:val="28"/>
            <w:u w:val="none"/>
            <w:lang w:val="ru-RU"/>
          </w:rPr>
          <w:t>Приложение</w:t>
        </w:r>
      </w:hyperlink>
      <w:r w:rsidR="00027BC5">
        <w:rPr>
          <w:sz w:val="28"/>
          <w:szCs w:val="28"/>
          <w:lang w:val="ru-RU"/>
        </w:rPr>
        <w:t xml:space="preserve"> к постановлению изложить в новой редакции (приложение).</w:t>
      </w:r>
    </w:p>
    <w:p w:rsidR="00027BC5" w:rsidRDefault="00027BC5" w:rsidP="00027BC5">
      <w:pPr>
        <w:jc w:val="both"/>
        <w:rPr>
          <w:bCs/>
          <w:sz w:val="28"/>
          <w:szCs w:val="28"/>
          <w:lang w:val="ru-RU"/>
        </w:rPr>
      </w:pPr>
    </w:p>
    <w:p w:rsidR="00027BC5" w:rsidRDefault="00027BC5" w:rsidP="00027BC5">
      <w:pPr>
        <w:jc w:val="both"/>
        <w:rPr>
          <w:bCs/>
          <w:sz w:val="28"/>
          <w:szCs w:val="28"/>
          <w:lang w:val="ru-RU"/>
        </w:rPr>
      </w:pPr>
    </w:p>
    <w:p w:rsidR="00027BC5" w:rsidRDefault="00027BC5" w:rsidP="00027BC5">
      <w:pPr>
        <w:jc w:val="both"/>
        <w:rPr>
          <w:bCs/>
          <w:sz w:val="28"/>
          <w:szCs w:val="28"/>
          <w:lang w:val="ru-RU"/>
        </w:rPr>
      </w:pPr>
    </w:p>
    <w:p w:rsidR="00781710" w:rsidRPr="004D1F94" w:rsidRDefault="00870D02" w:rsidP="0078171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</w:t>
      </w:r>
      <w:r w:rsidR="00781710" w:rsidRPr="004D1F94">
        <w:rPr>
          <w:sz w:val="28"/>
          <w:szCs w:val="28"/>
          <w:lang w:val="ru-RU"/>
        </w:rPr>
        <w:t xml:space="preserve"> города Липецка</w:t>
      </w:r>
      <w:r w:rsidR="00027BC5">
        <w:rPr>
          <w:bCs/>
          <w:sz w:val="28"/>
          <w:szCs w:val="28"/>
          <w:lang w:val="ru-RU"/>
        </w:rPr>
        <w:t xml:space="preserve">                                </w:t>
      </w:r>
      <w:r w:rsidR="00232859">
        <w:rPr>
          <w:bCs/>
          <w:sz w:val="28"/>
          <w:szCs w:val="28"/>
          <w:lang w:val="ru-RU"/>
        </w:rPr>
        <w:t xml:space="preserve">                                  </w:t>
      </w:r>
      <w:r w:rsidR="00027BC5">
        <w:rPr>
          <w:bCs/>
          <w:sz w:val="28"/>
          <w:szCs w:val="28"/>
          <w:lang w:val="ru-RU"/>
        </w:rPr>
        <w:t xml:space="preserve">      </w:t>
      </w:r>
      <w:r w:rsidR="001173EB">
        <w:rPr>
          <w:bCs/>
          <w:sz w:val="28"/>
          <w:szCs w:val="28"/>
          <w:lang w:val="ru-RU"/>
        </w:rPr>
        <w:t xml:space="preserve"> </w:t>
      </w:r>
      <w:r w:rsidR="00027BC5">
        <w:rPr>
          <w:bCs/>
          <w:sz w:val="28"/>
          <w:szCs w:val="28"/>
          <w:lang w:val="ru-RU"/>
        </w:rPr>
        <w:t xml:space="preserve"> </w:t>
      </w:r>
      <w:r w:rsidR="001173EB">
        <w:rPr>
          <w:bCs/>
          <w:sz w:val="28"/>
          <w:szCs w:val="28"/>
          <w:lang w:val="ru-RU"/>
        </w:rPr>
        <w:t>Е.Ю.Уваркина</w:t>
      </w:r>
    </w:p>
    <w:p w:rsidR="00C37EA8" w:rsidRDefault="00C37EA8" w:rsidP="00C92F4B">
      <w:pPr>
        <w:jc w:val="both"/>
        <w:rPr>
          <w:sz w:val="28"/>
          <w:szCs w:val="28"/>
          <w:lang w:val="ru-RU"/>
        </w:rPr>
      </w:pPr>
    </w:p>
    <w:p w:rsidR="000F28C1" w:rsidRDefault="000F28C1" w:rsidP="00C92F4B">
      <w:pPr>
        <w:jc w:val="both"/>
        <w:rPr>
          <w:sz w:val="28"/>
          <w:szCs w:val="28"/>
          <w:lang w:val="ru-RU"/>
        </w:rPr>
      </w:pPr>
    </w:p>
    <w:p w:rsidR="000F28C1" w:rsidRDefault="000F28C1" w:rsidP="00C92F4B">
      <w:pPr>
        <w:jc w:val="both"/>
        <w:rPr>
          <w:sz w:val="28"/>
          <w:szCs w:val="28"/>
          <w:lang w:val="ru-RU"/>
        </w:rPr>
      </w:pPr>
    </w:p>
    <w:p w:rsidR="00E37374" w:rsidRDefault="00E37374" w:rsidP="000F28C1">
      <w:pPr>
        <w:tabs>
          <w:tab w:val="left" w:pos="3480"/>
        </w:tabs>
        <w:rPr>
          <w:sz w:val="24"/>
          <w:szCs w:val="24"/>
          <w:lang w:val="ru-RU"/>
        </w:rPr>
      </w:pPr>
    </w:p>
    <w:p w:rsidR="000F28C1" w:rsidRDefault="000F28C1" w:rsidP="000F28C1">
      <w:pPr>
        <w:tabs>
          <w:tab w:val="left" w:pos="3480"/>
        </w:tabs>
        <w:rPr>
          <w:sz w:val="24"/>
          <w:szCs w:val="24"/>
          <w:lang w:val="ru-RU"/>
        </w:rPr>
      </w:pPr>
    </w:p>
    <w:p w:rsidR="000F28C1" w:rsidRDefault="000F28C1" w:rsidP="000F28C1">
      <w:pPr>
        <w:tabs>
          <w:tab w:val="left" w:pos="3480"/>
        </w:tabs>
        <w:rPr>
          <w:sz w:val="24"/>
          <w:szCs w:val="24"/>
          <w:lang w:val="ru-RU"/>
        </w:rPr>
      </w:pPr>
    </w:p>
    <w:p w:rsidR="000F28C1" w:rsidRDefault="000F28C1" w:rsidP="000F28C1">
      <w:pPr>
        <w:tabs>
          <w:tab w:val="left" w:pos="3480"/>
        </w:tabs>
        <w:rPr>
          <w:sz w:val="24"/>
          <w:szCs w:val="24"/>
          <w:lang w:val="ru-RU"/>
        </w:rPr>
      </w:pPr>
    </w:p>
    <w:p w:rsidR="000F28C1" w:rsidRDefault="000F28C1" w:rsidP="000F28C1">
      <w:pPr>
        <w:tabs>
          <w:tab w:val="left" w:pos="3480"/>
        </w:tabs>
        <w:rPr>
          <w:sz w:val="24"/>
          <w:szCs w:val="24"/>
          <w:lang w:val="ru-RU"/>
        </w:rPr>
      </w:pPr>
    </w:p>
    <w:p w:rsidR="000F28C1" w:rsidRDefault="000F28C1" w:rsidP="000F28C1">
      <w:pPr>
        <w:tabs>
          <w:tab w:val="left" w:pos="3480"/>
        </w:tabs>
        <w:rPr>
          <w:sz w:val="24"/>
          <w:szCs w:val="24"/>
          <w:lang w:val="ru-RU"/>
        </w:rPr>
        <w:sectPr w:rsidR="000F28C1" w:rsidSect="000F28C1">
          <w:headerReference w:type="even" r:id="rId11"/>
          <w:headerReference w:type="default" r:id="rId12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F28C1" w:rsidRDefault="000F28C1" w:rsidP="000F28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br w:type="page"/>
      </w:r>
      <w:r w:rsidRPr="009F7E6C">
        <w:rPr>
          <w:noProof/>
          <w:color w:val="000000"/>
          <w:sz w:val="28"/>
          <w:szCs w:val="28"/>
        </w:rPr>
        <w:drawing>
          <wp:anchor distT="0" distB="0" distL="114300" distR="114300" simplePos="0" relativeHeight="251715072" behindDoc="1" locked="0" layoutInCell="1" allowOverlap="1" wp14:anchorId="09CED148" wp14:editId="5E3F6FA7">
            <wp:simplePos x="0" y="0"/>
            <wp:positionH relativeFrom="column">
              <wp:posOffset>156845</wp:posOffset>
            </wp:positionH>
            <wp:positionV relativeFrom="paragraph">
              <wp:posOffset>151130</wp:posOffset>
            </wp:positionV>
            <wp:extent cx="9541510" cy="6524625"/>
            <wp:effectExtent l="0" t="0" r="2540" b="9525"/>
            <wp:wrapTopAndBottom/>
            <wp:docPr id="25" name="Рисунок 2" descr="\\servm\obmen\OLDSERVER\ОТДЕЛ НАРУЖНОЙ РЕКЛАМЫ\Схема размещения рекламных конструкций утвержденная и с изменениями\Изменения в схему после Деевой\Титульный к схе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m\obmen\OLDSERVER\ОТДЕЛ НАРУЖНОЙ РЕКЛАМЫ\Схема размещения рекламных конструкций утвержденная и с изменениями\Изменения в схему после Деевой\Титульный к схем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8C1" w:rsidRDefault="000F28C1" w:rsidP="000F28C1">
      <w:pPr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00384" behindDoc="0" locked="0" layoutInCell="1" allowOverlap="1" wp14:anchorId="42AB31DC" wp14:editId="3CA496BE">
            <wp:simplePos x="0" y="0"/>
            <wp:positionH relativeFrom="column">
              <wp:posOffset>23495</wp:posOffset>
            </wp:positionH>
            <wp:positionV relativeFrom="paragraph">
              <wp:posOffset>0</wp:posOffset>
            </wp:positionV>
            <wp:extent cx="9203690" cy="6480175"/>
            <wp:effectExtent l="0" t="0" r="0" b="0"/>
            <wp:wrapTopAndBottom/>
            <wp:docPr id="65" name="Рисунок 65" descr="D:\Аня\ИЗМЕНЕНИЯ 2018     2-е\1 зона JPG\02_Зон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ня\ИЗМЕНЕНИЯ 2018     2-е\1 зона JPG\02_Зона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3690" cy="64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28C1" w:rsidRPr="000F28C1" w:rsidRDefault="000F28C1" w:rsidP="000F28C1">
      <w:pPr>
        <w:jc w:val="center"/>
        <w:rPr>
          <w:color w:val="000000"/>
          <w:sz w:val="28"/>
          <w:szCs w:val="28"/>
          <w:lang w:val="ru-RU"/>
        </w:rPr>
      </w:pPr>
      <w:r w:rsidRPr="000F28C1">
        <w:rPr>
          <w:color w:val="000000"/>
          <w:sz w:val="28"/>
          <w:szCs w:val="28"/>
          <w:lang w:val="ru-RU"/>
        </w:rPr>
        <w:lastRenderedPageBreak/>
        <w:t>Схема размещения рекламных конструкций на территории муниципального образования город Липецк.</w:t>
      </w:r>
    </w:p>
    <w:p w:rsidR="000F28C1" w:rsidRPr="00CB4E88" w:rsidRDefault="000F28C1" w:rsidP="000F28C1">
      <w:pPr>
        <w:ind w:firstLine="142"/>
        <w:jc w:val="center"/>
        <w:rPr>
          <w:color w:val="000000"/>
          <w:sz w:val="28"/>
          <w:szCs w:val="28"/>
        </w:rPr>
      </w:pPr>
      <w:r w:rsidRPr="00CB4E88">
        <w:rPr>
          <w:color w:val="000000"/>
          <w:sz w:val="28"/>
          <w:szCs w:val="28"/>
        </w:rPr>
        <w:t>«Зон</w:t>
      </w:r>
      <w:r>
        <w:rPr>
          <w:color w:val="000000"/>
          <w:sz w:val="28"/>
          <w:szCs w:val="28"/>
        </w:rPr>
        <w:t>а 1»</w:t>
      </w:r>
    </w:p>
    <w:tbl>
      <w:tblPr>
        <w:tblW w:w="1417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7229"/>
        <w:gridCol w:w="2977"/>
        <w:gridCol w:w="1984"/>
      </w:tblGrid>
      <w:tr w:rsidR="000F28C1" w:rsidRPr="000F28C1" w:rsidTr="000F28C1">
        <w:trPr>
          <w:trHeight w:val="153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№ точки на карте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Тип конструкции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№ листа на карте размещения р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кламных ко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н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струкций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Плеханова, остановка транспорта «Площадь Плеханова»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Плеханова, район подземного перехода, на стороне «ЦУМ»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Зегеля, район дома № 2 (Управление федеральной почтовой связи)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Зегеля, остановка транспорта «Улица Зегеля», на стороне дома № 11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Зегеля, район дома № 27/1 (магазин «Кристалл»)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Зегеля, остановка транспорта «Улица Зегеля», на стороне дома № 28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1.Э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Плеханова, район подземного перехода, со стороны ул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цы Зегеля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176л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Гагарина, в районе д. 43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67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Плеханова, остановка транспорта «Пл. Плеханова», напра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ление к пл. </w:t>
            </w:r>
            <w:proofErr w:type="gramStart"/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Театральной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67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Плеханова, остановка транспорта «Пл. Плеханова», напра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ление к пл. </w:t>
            </w:r>
            <w:proofErr w:type="gramStart"/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Театральной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69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Зегеля, остановка транспорта «Ул. Зегеля»,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69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Зегеля, остановка транспорта «Ул. Зегеля»,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70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Зегеля, остановка транспорта «Ул. Зегеля», направление к пл. Театральная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70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Зегеля, остановка транспорта «Ул. Зегеля», направление к пл. Театральная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71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Зегеля, остановка транспорта «Пл. Героев», направление к пл. </w:t>
            </w:r>
            <w:proofErr w:type="gramStart"/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Театральной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71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Зегеля, остановка транспорта «Пл. Героев», направление к пл. </w:t>
            </w:r>
            <w:proofErr w:type="gramStart"/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Театральной</w:t>
            </w:r>
            <w:proofErr w:type="gramEnd"/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72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72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Гагарина, остановка транспорта «Пл. Героев», направление к ул. Студеновской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Ленина, остановка транспорта «Улица Пролетарская»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Ленина, остановка транспорта «Площадь </w:t>
            </w:r>
            <w:proofErr w:type="gramStart"/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Ленина-Соборная</w:t>
            </w:r>
            <w:proofErr w:type="gramEnd"/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75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Плеханова, в районе остановки транспорта «Ул. </w:t>
            </w:r>
            <w:r w:rsidRPr="000D0F11">
              <w:rPr>
                <w:color w:val="000000" w:themeColor="text1"/>
                <w:sz w:val="24"/>
                <w:szCs w:val="24"/>
              </w:rPr>
              <w:t>Пролетарская»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71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141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Ленина, остановка транспорта «Санаторий «Восход», дв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жение в сторону к площади Ленина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70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141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Ленина, остановка транспорта «Санаторий «Восход», дв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жение в сторону к площади Ленина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689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28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713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28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Гагарина, остановка транспорта «Ул. Шкатова», движение в сторону ЛГПУ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68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65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Ленина, остановка транспорта «Ул. Пролетарская», напра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70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65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Ленина, остановка транспорта «Ул. Пролетарская», напра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в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71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66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68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66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Ленина, остановка транспорта «Ул. Ленина», направление к пл. 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70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68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68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68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Плеханова, остановка транспорта «Ул. Пролетарская», направление к ул. Гагарина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</w:t>
            </w:r>
          </w:p>
        </w:tc>
      </w:tr>
      <w:tr w:rsidR="000F28C1" w:rsidRPr="000D0F11" w:rsidTr="000F28C1">
        <w:trPr>
          <w:trHeight w:val="71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Советская, остановка транспорта «Улица Горького», на ст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роне дома №43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0F28C1" w:rsidRPr="000D0F11" w:rsidTr="000F28C1">
        <w:trPr>
          <w:trHeight w:val="69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Советская пересечение с улицей Горького, на стороне пол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клиники № 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Советская, остановка транспорта «Ул. Горького», направл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ние к пл. 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0F28C1" w:rsidRPr="000D0F11" w:rsidTr="000F28C1">
        <w:trPr>
          <w:trHeight w:val="71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75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Советская, остановка транспорта «Ул. Горького», направл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ние к пл. 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87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Театральная, остановка транспорта «Площадь Театрал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ь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ная» (слева от лестницы)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76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Театральная, остановка транспорта «Площадь Театрал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ь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ная» (справа от лестницы)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9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Фрунзе, остановка транспорта «Улица Фрунзе», район дома №8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8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Революции, остановка транспорта «Площадь Револ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ю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ции», на стороне Комсомольского пруда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9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Революции, остановка транспорта «Площадь Револ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ю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ции», на стороне здания ИФНС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70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Советская, остановка транспорта «Стадион Металлург», на стороне ТД «Амата Плаза»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9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Советская, остановка транспорта «Стадион Металлург», на стороне гостиницы «Советская»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Улица Ворошилова д. 3, сквер - № 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Улица Ворошилова д. 3, сквер - № 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 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Плеханова, территория «Липецкое городище» - № 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46 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Плеханова, территория «Липецкое городище» - № 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1.С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Театральная площадь, 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Светодиодный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61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Фрунзе, остановка транспорта «Ул. </w:t>
            </w:r>
            <w:r w:rsidRPr="000D0F11">
              <w:rPr>
                <w:color w:val="000000" w:themeColor="text1"/>
                <w:sz w:val="24"/>
                <w:szCs w:val="24"/>
              </w:rPr>
              <w:t>Фрунзе», направление к НЛМК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25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61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Фрунзе, остановка транспорта «Ул. </w:t>
            </w:r>
            <w:r w:rsidRPr="000D0F11">
              <w:rPr>
                <w:color w:val="000000" w:themeColor="text1"/>
                <w:sz w:val="24"/>
                <w:szCs w:val="24"/>
              </w:rPr>
              <w:t>Фрунзе», направление к НЛМК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9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</w:t>
            </w:r>
            <w:r>
              <w:rPr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64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Карла Маркса, остановка транспорта «Нижний парк»,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 xml:space="preserve">Мира  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86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64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Карла Маркса, остановка транспорта «Нижний парк»,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 xml:space="preserve">Мира  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568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73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70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73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Революции, остановка транспорта «Пл. Революции», направление к ул. Карла Маркса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8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97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74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Театральная, остановка транспорта «Пл. Театральная», направление к площади Петра Великого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707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76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Площадь Театральная, остановка транспорта «Пл. Театральная», движение в сторону пл. </w:t>
            </w:r>
            <w:r w:rsidRPr="000D0F11">
              <w:rPr>
                <w:color w:val="000000" w:themeColor="text1"/>
                <w:sz w:val="24"/>
                <w:szCs w:val="24"/>
              </w:rPr>
              <w:t>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702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76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Площадь Театральная, остановка транспорта «Пл. Театральная», движение в сторону пл. </w:t>
            </w:r>
            <w:r w:rsidRPr="000D0F11">
              <w:rPr>
                <w:color w:val="000000" w:themeColor="text1"/>
                <w:sz w:val="24"/>
                <w:szCs w:val="24"/>
              </w:rPr>
              <w:t>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99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77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Площадь Театральная, остановка транспорта «Пл. Театральная», движение в сторону пл. </w:t>
            </w:r>
            <w:r w:rsidRPr="000D0F11">
              <w:rPr>
                <w:color w:val="000000" w:themeColor="text1"/>
                <w:sz w:val="24"/>
                <w:szCs w:val="24"/>
              </w:rPr>
              <w:t>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695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77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Площадь Театральная, остановка транспорта «Пл. Театральная», движение в сторону пл. </w:t>
            </w:r>
            <w:r w:rsidRPr="000D0F11">
              <w:rPr>
                <w:color w:val="000000" w:themeColor="text1"/>
                <w:sz w:val="24"/>
                <w:szCs w:val="24"/>
              </w:rPr>
              <w:t>Плеханова</w:t>
            </w:r>
          </w:p>
        </w:tc>
        <w:tc>
          <w:tcPr>
            <w:tcW w:w="2977" w:type="dxa"/>
            <w:shd w:val="clear" w:color="auto" w:fill="auto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78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Советская, остановка транспорта «Стадион «Металлург», движение в сторону пл. </w:t>
            </w:r>
            <w:r w:rsidRPr="000D0F11">
              <w:rPr>
                <w:color w:val="000000" w:themeColor="text1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78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Советская, остановка транспорта «Стадион «Металлург», движение в сторону пл. </w:t>
            </w:r>
            <w:r w:rsidRPr="000D0F11">
              <w:rPr>
                <w:color w:val="000000" w:themeColor="text1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79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Советская, остановка транспорта «Стадион «Металлург», движение в сторону пл. </w:t>
            </w:r>
            <w:r w:rsidRPr="000D0F11">
              <w:rPr>
                <w:color w:val="000000" w:themeColor="text1"/>
                <w:sz w:val="24"/>
                <w:szCs w:val="24"/>
              </w:rPr>
              <w:t>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79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Советская, остановка транспорта «Стадион «Металлург», движение в сторону пл. </w:t>
            </w:r>
            <w:r w:rsidRPr="000D0F11">
              <w:rPr>
                <w:color w:val="000000" w:themeColor="text1"/>
                <w:sz w:val="24"/>
                <w:szCs w:val="24"/>
              </w:rPr>
              <w:t>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80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9.Э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Плеханова, территория «Липецкое городище» 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809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Петра Великого, в районе входа в Нижний парк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88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Петра Великого, район МУ ККЗ «Октябрь»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89</w:t>
            </w:r>
          </w:p>
        </w:tc>
      </w:tr>
      <w:tr w:rsidR="000F28C1" w:rsidRPr="000D0F11" w:rsidTr="000F28C1">
        <w:trPr>
          <w:trHeight w:val="661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Площадь Петра Великого, на стороне Нижнего парка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89</w:t>
            </w:r>
          </w:p>
        </w:tc>
      </w:tr>
      <w:tr w:rsidR="000F28C1" w:rsidRPr="000D0F11" w:rsidTr="000F28C1">
        <w:trPr>
          <w:trHeight w:val="69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2.Э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Площадь Петра Великого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89</w:t>
            </w:r>
          </w:p>
        </w:tc>
      </w:tr>
      <w:tr w:rsidR="000F28C1" w:rsidRPr="000D0F11" w:rsidTr="000F28C1">
        <w:trPr>
          <w:trHeight w:val="850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62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Карла Маркса, остановка «Дворец правосудия»,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>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89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62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Карла Маркса, остановка «Дворец правосудия»,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>Мира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89</w:t>
            </w:r>
          </w:p>
        </w:tc>
      </w:tr>
      <w:tr w:rsidR="000F28C1" w:rsidRPr="000D0F11" w:rsidTr="000F28C1">
        <w:trPr>
          <w:trHeight w:val="834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63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Карла Маркса остановка «Пл. Петра Великого»,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>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89</w:t>
            </w:r>
          </w:p>
        </w:tc>
      </w:tr>
      <w:tr w:rsidR="000F28C1" w:rsidRPr="000D0F11" w:rsidTr="000F28C1">
        <w:trPr>
          <w:trHeight w:val="833"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lastRenderedPageBreak/>
              <w:t>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63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Карла Маркса остановка «Пл. Петра Великого»,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>Революции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89</w:t>
            </w:r>
          </w:p>
        </w:tc>
      </w:tr>
      <w:tr w:rsidR="000F28C1" w:rsidRPr="000D0F11" w:rsidTr="000F28C1">
        <w:trPr>
          <w:trHeight w:val="688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42 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М.И. Неделина, остановка транспорта «Магазин Никол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ь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ский»,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101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42 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Улица М.И. Неделина, остановка транспорта «Магазин Никол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ь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ский»,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101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82(1)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М.И. Неделина, остановка транспорта «Петровский рынок»,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102</w:t>
            </w:r>
          </w:p>
        </w:tc>
      </w:tr>
      <w:tr w:rsidR="000F28C1" w:rsidRPr="000D0F11" w:rsidTr="000F28C1">
        <w:trPr>
          <w:trHeight w:val="942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0D0F11">
              <w:rPr>
                <w:bCs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82(2)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rPr>
                <w:color w:val="000000" w:themeColor="text1"/>
                <w:sz w:val="24"/>
                <w:szCs w:val="24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 xml:space="preserve">Улица М.И. Неделина, остановка транспорта «Петровский рынок», направление к пл. </w:t>
            </w:r>
            <w:r w:rsidRPr="000D0F11">
              <w:rPr>
                <w:color w:val="000000" w:themeColor="text1"/>
                <w:sz w:val="24"/>
                <w:szCs w:val="24"/>
              </w:rPr>
              <w:t>Победы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F28C1" w:rsidRPr="000D0F11" w:rsidRDefault="000F28C1" w:rsidP="000F28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D0F11">
              <w:rPr>
                <w:color w:val="000000" w:themeColor="text1"/>
                <w:sz w:val="24"/>
                <w:szCs w:val="24"/>
              </w:rPr>
              <w:t>102</w:t>
            </w:r>
          </w:p>
        </w:tc>
      </w:tr>
    </w:tbl>
    <w:p w:rsidR="000F28C1" w:rsidRPr="00FE588A" w:rsidRDefault="000F28C1" w:rsidP="000F28C1">
      <w:pPr>
        <w:rPr>
          <w:color w:val="000000"/>
          <w:sz w:val="28"/>
          <w:szCs w:val="28"/>
        </w:rPr>
      </w:pPr>
    </w:p>
    <w:p w:rsidR="000F28C1" w:rsidRDefault="000F28C1" w:rsidP="000F28C1">
      <w:r>
        <w:br w:type="page"/>
      </w:r>
    </w:p>
    <w:p w:rsidR="000F28C1" w:rsidRDefault="000F28C1" w:rsidP="000F28C1">
      <w:r>
        <w:rPr>
          <w:noProof/>
        </w:rPr>
        <w:lastRenderedPageBreak/>
        <w:drawing>
          <wp:inline distT="0" distB="0" distL="0" distR="0" wp14:anchorId="1137DE5A" wp14:editId="2759E8AE">
            <wp:extent cx="9429750" cy="5962650"/>
            <wp:effectExtent l="0" t="0" r="0" b="0"/>
            <wp:docPr id="39" name="Рисунок 4" descr="\\SERVN\obmen\OLDSERVER\ОТДЕЛ НАРУЖНОЙ РЕКЛАМЫ\Аня\ИЗМЕНЕНИЯ\Изменения 2020\картинки СХЕМЫ\01   Карта _Зон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N\obmen\OLDSERVER\ОТДЕЛ НАРУЖНОЙ РЕКЛАМЫ\Аня\ИЗМЕНЕНИЯ\Изменения 2020\картинки СХЕМЫ\01   Карта _Зона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596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F4027B7" wp14:editId="1B405C6B">
            <wp:extent cx="8020050" cy="6057900"/>
            <wp:effectExtent l="0" t="0" r="0" b="0"/>
            <wp:docPr id="20" name="Рисунок 1" descr="\\SERVN\obmen\OLDSERVER\ОТДЕЛ НАРУЖНОЙ РЕКЛАМЫ\Аня\ИЗМЕНЕНИЯ\Изменения 2020\картинки СХЕМЫ\74-1 гагарина -пле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N\obmen\OLDSERVER\ОТДЕЛ НАРУЖНОЙ РЕКЛАМЫ\Аня\ИЗМЕНЕНИЯ\Изменения 2020\картинки СХЕМЫ\74-1 гагарина -плехано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rPr>
          <w:noProof/>
        </w:rPr>
      </w:pPr>
      <w:r>
        <w:rPr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96640" behindDoc="0" locked="0" layoutInCell="1" allowOverlap="1" wp14:anchorId="0F262C8C" wp14:editId="4687A8C3">
            <wp:simplePos x="0" y="0"/>
            <wp:positionH relativeFrom="column">
              <wp:posOffset>327660</wp:posOffset>
            </wp:positionH>
            <wp:positionV relativeFrom="paragraph">
              <wp:posOffset>-22860</wp:posOffset>
            </wp:positionV>
            <wp:extent cx="8010525" cy="6191250"/>
            <wp:effectExtent l="0" t="0" r="0" b="0"/>
            <wp:wrapTopAndBottom/>
            <wp:docPr id="61" name="Рисунок 61" descr="D:\!СХЕМА 2019\Моя СХЕМА\Листы Схемы 2019\75-1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Листы Схемы 2019\75-1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567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5D6219A1" wp14:editId="177E18B2">
            <wp:extent cx="8029575" cy="6181725"/>
            <wp:effectExtent l="0" t="0" r="0" b="0"/>
            <wp:docPr id="112" name="Рисунок 2" descr="\\SERVN\obmen\OLDSERVER\ОТДЕЛ НАРУЖНОЙ РЕКЛАМЫ\Аня\ИЗМЕНЕНИЯ\Изменения 2020\картинки СХЕМЫ\87-1 п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N\obmen\OLDSERVER\ОТДЕЛ НАРУЖНОЙ РЕКЛАМЫ\Аня\ИЗМЕНЕНИЯ\Изменения 2020\картинки СХЕМЫ\87-1 пл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567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5B862B05" wp14:editId="452D4E29">
            <wp:extent cx="8058150" cy="6181725"/>
            <wp:effectExtent l="0" t="0" r="0" b="0"/>
            <wp:docPr id="113" name="Рисунок 3" descr="\\SERVN\obmen\OLDSERVER\ОТДЕЛ НАРУЖНОЙ РЕКЛАМЫ\Аня\ИЗМЕНЕНИЯ\Изменения 2020\картинки СХЕМЫ\88-1 Пл. Театраль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N\obmen\OLDSERVER\ОТДЕЛ НАРУЖНОЙ РЕКЛАМЫ\Аня\ИЗМЕНЕНИЯ\Изменения 2020\картинки СХЕМЫ\88-1 Пл. Театральна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567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7664" behindDoc="0" locked="0" layoutInCell="1" allowOverlap="1" wp14:anchorId="761C5195" wp14:editId="3772C767">
            <wp:simplePos x="0" y="0"/>
            <wp:positionH relativeFrom="column">
              <wp:posOffset>337185</wp:posOffset>
            </wp:positionH>
            <wp:positionV relativeFrom="paragraph">
              <wp:posOffset>-13335</wp:posOffset>
            </wp:positionV>
            <wp:extent cx="8010525" cy="6143625"/>
            <wp:effectExtent l="0" t="0" r="0" b="0"/>
            <wp:wrapTopAndBottom/>
            <wp:docPr id="63" name="Рисунок 63" descr="D:\!СХЕМА 2019\Моя СХЕМА\Листы Схемы 2019\89 пл пет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Листы Схемы 2019\89 пл петр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567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49588113" wp14:editId="635C9AC1">
            <wp:simplePos x="0" y="0"/>
            <wp:positionH relativeFrom="column">
              <wp:posOffset>365760</wp:posOffset>
            </wp:positionH>
            <wp:positionV relativeFrom="paragraph">
              <wp:posOffset>5715</wp:posOffset>
            </wp:positionV>
            <wp:extent cx="8134350" cy="6181725"/>
            <wp:effectExtent l="0" t="0" r="0" b="0"/>
            <wp:wrapTopAndBottom/>
            <wp:docPr id="36" name="Рисунок 36" descr="D:\!СХЕМА 2019\Моя СХЕМА\Мои изменения 2019\В Схему\101 -1 не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\101 -1 неделин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567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72A9CAAE" wp14:editId="76D17CFA">
            <wp:extent cx="8220075" cy="6200775"/>
            <wp:effectExtent l="0" t="0" r="0" b="0"/>
            <wp:docPr id="114" name="Рисунок 4" descr="\\SERVN\obmen\OLDSERVER\ОТДЕЛ НАРУЖНОЙ РЕКЛАМЫ\Аня\ИЗМЕНЕНИЯ\Изменения 2020\картинки СХЕМЫ\102-1 не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N\obmen\OLDSERVER\ОТДЕЛ НАРУЖНОЙ РЕКЛАМЫ\Аня\ИЗМЕНЕНИЯ\Изменения 2020\картинки СХЕМЫ\102-1 неделин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567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05856" behindDoc="0" locked="0" layoutInCell="1" allowOverlap="1" wp14:anchorId="5DB4881E" wp14:editId="71D6C621">
            <wp:simplePos x="0" y="0"/>
            <wp:positionH relativeFrom="column">
              <wp:posOffset>885345</wp:posOffset>
            </wp:positionH>
            <wp:positionV relativeFrom="paragraph">
              <wp:posOffset>359</wp:posOffset>
            </wp:positionV>
            <wp:extent cx="7841615" cy="6495415"/>
            <wp:effectExtent l="0" t="0" r="6985" b="635"/>
            <wp:wrapTopAndBottom/>
            <wp:docPr id="17" name="Рисунок 17" descr="D:\!СХЕМА 2019\Аня-ИЗМЕНЕНИЯ 2018\2 зона JPG\12_ Зо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Аня-ИЗМЕНЕНИЯ 2018\2 зона JPG\12_ Зона 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1615" cy="649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567"/>
        </w:tabs>
        <w:rPr>
          <w:noProof/>
        </w:rPr>
      </w:pPr>
    </w:p>
    <w:p w:rsidR="000F28C1" w:rsidRPr="000F28C1" w:rsidRDefault="000F28C1" w:rsidP="000F28C1">
      <w:pPr>
        <w:jc w:val="center"/>
        <w:rPr>
          <w:color w:val="000000"/>
          <w:sz w:val="28"/>
          <w:szCs w:val="28"/>
          <w:lang w:val="ru-RU"/>
        </w:rPr>
      </w:pPr>
      <w:r w:rsidRPr="000F28C1">
        <w:rPr>
          <w:color w:val="000000"/>
          <w:sz w:val="28"/>
          <w:szCs w:val="28"/>
          <w:lang w:val="ru-RU"/>
        </w:rPr>
        <w:t>Схема размещения рекламных конструкций на территории муниципального образования город Липецк.</w:t>
      </w:r>
    </w:p>
    <w:p w:rsidR="000F28C1" w:rsidRPr="00CB4E88" w:rsidRDefault="000F28C1" w:rsidP="000F28C1">
      <w:pPr>
        <w:jc w:val="center"/>
        <w:rPr>
          <w:color w:val="000000"/>
          <w:sz w:val="28"/>
          <w:szCs w:val="28"/>
        </w:rPr>
      </w:pPr>
      <w:r w:rsidRPr="00CB4E88">
        <w:rPr>
          <w:color w:val="000000"/>
          <w:sz w:val="28"/>
          <w:szCs w:val="28"/>
        </w:rPr>
        <w:t>«Зон</w:t>
      </w:r>
      <w:r>
        <w:rPr>
          <w:color w:val="000000"/>
          <w:sz w:val="28"/>
          <w:szCs w:val="28"/>
        </w:rPr>
        <w:t>а 2»</w:t>
      </w:r>
    </w:p>
    <w:tbl>
      <w:tblPr>
        <w:tblW w:w="14033" w:type="dxa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7087"/>
        <w:gridCol w:w="3260"/>
        <w:gridCol w:w="1701"/>
      </w:tblGrid>
      <w:tr w:rsidR="000F28C1" w:rsidRPr="000F28C1" w:rsidTr="000F28C1">
        <w:trPr>
          <w:trHeight w:val="1638"/>
        </w:trPr>
        <w:tc>
          <w:tcPr>
            <w:tcW w:w="851" w:type="dxa"/>
            <w:shd w:val="clear" w:color="auto" w:fill="auto"/>
            <w:vAlign w:val="bottom"/>
          </w:tcPr>
          <w:p w:rsidR="000F28C1" w:rsidRPr="000857CB" w:rsidRDefault="000F28C1" w:rsidP="000F28C1">
            <w:pPr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№ п/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№ точки на карте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Тип конструкции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№ листа на карте разм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щения 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кламных ко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струкций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Сокольский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Заводская, д.1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Завод «Свободный сокол»,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Завод «Свободный сокол»,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Завод «Свободный сокол»,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Завод «Свободный сокол»,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Карла Либкнехта, остановка транспорта «40 лет Октября», движение в сторону Цемзавода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Карла Либкнехта, остановка транспорта «40 лет Октября», движение в сторону Цемзавода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Заводская, в районе остановки транспорта «Ул. Им. </w:t>
            </w:r>
            <w:r w:rsidRPr="00A20858">
              <w:rPr>
                <w:color w:val="000000"/>
                <w:sz w:val="24"/>
                <w:szCs w:val="24"/>
              </w:rPr>
              <w:t>Баумана»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в районе д.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Баумана, район бывшей остановки троллейбусов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Заводская, остановка транспорта «Ул. Баумана», направление к ул. Студеновской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«Кольцо трубного завода», движение в ст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A20858">
              <w:rPr>
                <w:color w:val="000000"/>
                <w:sz w:val="24"/>
                <w:szCs w:val="24"/>
              </w:rPr>
              <w:t>Титова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«Кольцо трубного завода», движение в ст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A20858">
              <w:rPr>
                <w:color w:val="000000"/>
                <w:sz w:val="24"/>
                <w:szCs w:val="24"/>
              </w:rPr>
              <w:t>Титова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«Дом Торговли»,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«Дом Торговли»,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«Кольцо трубного з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вода», направление к ул. </w:t>
            </w:r>
            <w:proofErr w:type="gramStart"/>
            <w:r w:rsidRPr="00A20858">
              <w:rPr>
                <w:color w:val="000000"/>
                <w:sz w:val="24"/>
                <w:szCs w:val="24"/>
              </w:rPr>
              <w:t>Московской</w:t>
            </w:r>
            <w:proofErr w:type="gramEnd"/>
            <w:r w:rsidRPr="00A20858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«Кольцо трубного з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вода», направление к ул. </w:t>
            </w:r>
            <w:proofErr w:type="gramStart"/>
            <w:r w:rsidRPr="00A20858">
              <w:rPr>
                <w:color w:val="000000"/>
                <w:sz w:val="24"/>
                <w:szCs w:val="24"/>
              </w:rPr>
              <w:t>Московской</w:t>
            </w:r>
            <w:proofErr w:type="gramEnd"/>
            <w:r w:rsidRPr="00A20858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8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«Кольцо трубного з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вода», направление к ул. </w:t>
            </w:r>
            <w:r w:rsidRPr="00A20858">
              <w:rPr>
                <w:color w:val="000000"/>
                <w:sz w:val="24"/>
                <w:szCs w:val="24"/>
              </w:rPr>
              <w:t xml:space="preserve">Терешковой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«Кольцо трубного з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вода», направление к ул. </w:t>
            </w:r>
            <w:r w:rsidRPr="00A20858">
              <w:rPr>
                <w:color w:val="000000"/>
                <w:sz w:val="24"/>
                <w:szCs w:val="24"/>
              </w:rPr>
              <w:t xml:space="preserve">Терешковой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«Кольцо трубного завода», движения в ст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«Кольцо трубного завода», движения в ст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Гагарина, район дома № 101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район</w:t>
            </w:r>
            <w:proofErr w:type="gramStart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Ж</w:t>
            </w:r>
            <w:proofErr w:type="gramEnd"/>
            <w:r w:rsidRPr="000F28C1">
              <w:rPr>
                <w:color w:val="000000"/>
                <w:sz w:val="24"/>
                <w:szCs w:val="24"/>
                <w:lang w:val="ru-RU"/>
              </w:rPr>
              <w:t>/Д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район дома № 110б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«Ж/Д Вокзал»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Терешковой, район дома № 6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«Ж/Д вокзал», на ст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роне дома № 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Титова»,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Титова»,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14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14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д. 106, привокзальная площадь</w:t>
            </w:r>
            <w:proofErr w:type="gramStart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Ж</w:t>
            </w:r>
            <w:proofErr w:type="gramEnd"/>
            <w:r w:rsidRPr="000F28C1">
              <w:rPr>
                <w:color w:val="000000"/>
                <w:sz w:val="24"/>
                <w:szCs w:val="24"/>
                <w:lang w:val="ru-RU"/>
              </w:rPr>
              <w:t>/Д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63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в районе д. 102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«Переулок Попова»,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остановка транспорта «Переулок Попова»,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остановка «Переулок Попова», движение в ст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остановка «Переулок Попова», движение в ст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«Школа № 24»,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«ЛГПУ», на стороне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65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в районе д. №24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65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Студёновская, 124а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70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</w:t>
            </w:r>
            <w:proofErr w:type="gramStart"/>
            <w:r w:rsidRPr="000F28C1">
              <w:rPr>
                <w:color w:val="000000"/>
                <w:sz w:val="24"/>
                <w:szCs w:val="24"/>
                <w:lang w:val="ru-RU"/>
              </w:rPr>
              <w:t>,в</w:t>
            </w:r>
            <w:proofErr w:type="gramEnd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районе остановки транспорта «Облгаз»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«Школа № 8»,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«Хлебозавод»,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«Горгаз»,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Студеновская, остановка транспорта «Горгаз»,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«Горгаз»,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остановка транспорта «Горгаз», движение в сторону Сокола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напротив дома №53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 – Северный проезд (въезд)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«9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«9 микрорайон»,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7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«Ул. Московская»,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«Ул. Московская»,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«Швейная фирма»,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«Швейная фирма»,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около дома № 38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около дома № 38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напротив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пожарного депо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район ул. Рылеева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район остановки транспорта «8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район рынка 9-го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дома № 64/2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№80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Циолковского, около пересечения с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Циолковского, около пересечения с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14/1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14/1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12/1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12/1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около дома № 4/1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«Улица Терешковой», на стороне МУСК «Звездный»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Циолковского, напротив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13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13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АЗС «ЛТК»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АЗС «ЛТК»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18</w:t>
            </w:r>
            <w:proofErr w:type="gramStart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18</w:t>
            </w:r>
            <w:proofErr w:type="gramStart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Валентины Терешковой, в районе дома № 30 по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65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18</w:t>
            </w:r>
            <w:proofErr w:type="gramStart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А</w:t>
            </w:r>
            <w:proofErr w:type="gramEnd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87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20 «Больница УВД» (ко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87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20 «Больница УВД» (ко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87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20 «Больница УВД» (ко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87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напротив дома № 22 «Областная стоматол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гическая поликлиника»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87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«Улица Терешковой», на стороне дома № 11/1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87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«Улица Терешковой», на стороне дома № 20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80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в районе дома 13 б, движение в сторону ж/д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в районе жилого дома 22,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к Центральному, универсальному рынку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87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80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остановка транспорта «Художественная школа», движение в сторону Лебедянского шоссе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«Ул. Терешковой»,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«Ул. Терешковой»,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район остановки транспорта «Областной Дом культуры» (в направлении пл. </w:t>
            </w:r>
            <w:r w:rsidRPr="00A20858">
              <w:rPr>
                <w:color w:val="000000"/>
                <w:sz w:val="24"/>
                <w:szCs w:val="24"/>
              </w:rPr>
              <w:t>Авиаторов)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район остановки транспорта «Прогресс», в направлении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остановка транспорта «Ул. 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решковой», движение в сторону железнодорожного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остановка транспорта «Ул. 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решковой», движение в сторону железнодорожного 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27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27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44/3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7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44/3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«Магазин Прогресс», движение к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«Магазин Прогресс», движение к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«Областной центр культуры», движение к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остановка транспорта «Областной центр культуры», движение к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«Улица Тере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ш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«Улица Тере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ш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«Улица Тере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ш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около остановки транспорта «Улица Тере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ш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ковой»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около дома № 16а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около дома № 16а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около дома № 33а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1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около дома № 33а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«Площадь Авиаторов»,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 20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«7 микрорайон», на стороне дома № 38д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район пересечения с Терешковой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входа в СК «Звездный»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после поворота в Военный гор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док в районе здания 35а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Валентины Терешковой, напротив здания 13в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в районе остановки транспорта «Дворец спорта Звездный»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Терешковой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в районе остановки транспорта «Дворец спорта Звездный»,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«Дворец спорта Звез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д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ный», движение в сторону площади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«Дворец спорта Звез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д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ный», движение в сторону площади 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70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26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Терешковой, около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район остановки транспорта «Площадь Героев»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район ДС «Спартак»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Гагарина - ул. Балмочных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Героев, остановка транспорта «Площадь Героев», на стороне ДС «Спартак»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район входа в Быханов сад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в районе входа в парк «Быханов сад», слева от входа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в районе входа в парк «Быханов сад», справа от входа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в районе ДС «Спартак»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0F28C1" w:rsidRPr="00A20858" w:rsidTr="000F28C1">
        <w:trPr>
          <w:trHeight w:val="6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Гагарина, около дома № 49а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</w:tr>
      <w:tr w:rsidR="000F28C1" w:rsidRPr="001F605B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188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1F605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24п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1F605B" w:rsidRDefault="000F28C1" w:rsidP="000F28C1">
            <w:pPr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Улица Гагарина, около дома № 32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1F605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1F605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75</w:t>
            </w:r>
          </w:p>
        </w:tc>
      </w:tr>
      <w:tr w:rsidR="000F28C1" w:rsidRPr="001F605B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189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1F605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29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1F605B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Гагарина», движение в сторону пл. </w:t>
            </w:r>
            <w:r w:rsidRPr="001F605B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1F605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75</w:t>
            </w:r>
          </w:p>
        </w:tc>
      </w:tr>
      <w:tr w:rsidR="000F28C1" w:rsidRPr="001F605B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1F605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29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1F605B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Гагарина», движение в сторону пл. </w:t>
            </w:r>
            <w:r w:rsidRPr="001F605B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1F605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1F605B">
              <w:rPr>
                <w:color w:val="000000"/>
                <w:sz w:val="24"/>
                <w:szCs w:val="24"/>
              </w:rPr>
              <w:t>75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Шкатова»,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Гагарина, остановка транспорта «Ул. Шкатова»,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Героев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Студеновская, район входа в корпус № 2 ЛГПУ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76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В районе пересечения ул. </w:t>
            </w:r>
            <w:proofErr w:type="gramStart"/>
            <w:r w:rsidRPr="000F28C1">
              <w:rPr>
                <w:color w:val="000000"/>
                <w:sz w:val="24"/>
                <w:szCs w:val="24"/>
                <w:lang w:val="ru-RU"/>
              </w:rPr>
              <w:t>Полиграфической</w:t>
            </w:r>
            <w:proofErr w:type="gramEnd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с ул. </w:t>
            </w:r>
            <w:r w:rsidRPr="00A20858">
              <w:rPr>
                <w:color w:val="000000"/>
                <w:sz w:val="24"/>
                <w:szCs w:val="24"/>
              </w:rPr>
              <w:t>Московской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АЗС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 пересечение улицей 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напротив Областной больницы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район дома № 117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в районе дома № 87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за остановкой «Полиграфический комплекс», вдоль линии железной дороги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6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«Полиграфический комплекс»,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«Полиграфический комплекс»,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«Полиграфический комплекс», движение трамвая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«Областная больница»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«Областная больница»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«Областная больница»,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Московская, остановка транспорта «Областная больница»,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Гагарина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Вермишева, остановка транспорта «10-й микрорайон», на стороне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Яна Берзина, район дома №16 по ул. </w:t>
            </w:r>
            <w:r w:rsidRPr="00A20858">
              <w:rPr>
                <w:color w:val="000000"/>
                <w:sz w:val="24"/>
                <w:szCs w:val="24"/>
              </w:rPr>
              <w:t>Звездная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Вермишева, район троллейбусного кольца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аптеки № 70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 45/1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район дома № 16/2 по улице Звездная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район дома №4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район поворота к дому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район дома №110а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Пересечение улицы Вермишева и улицы 9-й микрорайон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Ул. Московская, д.79б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 - Улица Вермишева, АЗС № 35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 - Улица Вермишева, АЗС № 35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Вермишева, остановка транспорта «10 микрорайон»,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Вермишева, остановка транспорта «10 микрорайон»,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Вермишева, остановка транспорта «10 микрорайон»,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Вермишева, остановка транспорта «10 микрорайон»,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Великолепова, остановка транспорта «Кольцо 9 микр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района»,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Великолепова, остановка транспорта «Кольцо 9 микр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района»,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Яна Берзина, в районе остановки транспорта «Ул. </w:t>
            </w:r>
            <w:r w:rsidRPr="00A20858">
              <w:rPr>
                <w:color w:val="000000"/>
                <w:sz w:val="24"/>
                <w:szCs w:val="24"/>
              </w:rPr>
              <w:t>Вермишева»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9-й микрорайон, остановка трамвая «Кольцо 9 микрорай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на»,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9-й микрорайон, остановка трамвая «Кольцо 9 микрорай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на»,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остановки транспорта «10 микр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район», движение в сторону 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остановки транспорта «10 микр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район»,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Авиаторов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«Ул. Вермишева», движение к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«Ул. Вермишева», движение к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«Ул. Вермишева», направление к пл.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остановка транспорта «Ул. Вермишева», направление к пл. 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направление к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направление к ул. </w:t>
            </w:r>
            <w:r w:rsidRPr="00A20858">
              <w:rPr>
                <w:color w:val="000000"/>
                <w:sz w:val="24"/>
                <w:szCs w:val="24"/>
              </w:rPr>
              <w:t>Московская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направление к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0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Вермишева, остановка транспорта «10 микрорайон», направление к ул. </w:t>
            </w:r>
            <w:r w:rsidRPr="00A20858">
              <w:rPr>
                <w:color w:val="000000"/>
                <w:sz w:val="24"/>
                <w:szCs w:val="24"/>
              </w:rPr>
              <w:t>Космонавтов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около дома №4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около дома №4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около дома № 9а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Яна Берзина, около дома № 9а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остановка транспорта «9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 100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дома № 104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район дома №102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Космонавтов, в районе ТЦ «Ноябрьский» напротив магаз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на «Пятерочка» по ходу движения в сторону 10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Космонавтов, возле поворота на ул. Филипченко, по ходу движения к ул. </w:t>
            </w:r>
            <w:r w:rsidRPr="00A20858">
              <w:rPr>
                <w:color w:val="000000"/>
                <w:sz w:val="24"/>
                <w:szCs w:val="24"/>
              </w:rPr>
              <w:t>Циолковского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39л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39/1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Космонавтов, около дома № 39/1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П.А. Папина, на пересечении с ул. </w:t>
            </w:r>
            <w:r w:rsidRPr="00A20858">
              <w:rPr>
                <w:color w:val="000000"/>
                <w:sz w:val="24"/>
                <w:szCs w:val="24"/>
              </w:rPr>
              <w:t>Перова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Циолковского, в районе гаражей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A20858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A20858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A20858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Папина, в районе здания №6 по ул. </w:t>
            </w:r>
            <w:r w:rsidRPr="00A20858">
              <w:rPr>
                <w:color w:val="000000"/>
                <w:sz w:val="24"/>
                <w:szCs w:val="24"/>
              </w:rPr>
              <w:t xml:space="preserve">Союзная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в районе Центрального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 - борд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8 Марта, в районе остановки транспорта «Центральный рынок»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28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4)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Пиллар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61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Победы,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Победы,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№68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№68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в районе дома №8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в районе дома №8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 районе дома № 32 (конструкция №1)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Победы,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«Центральный рынок», район дома №8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«Центральный рынок», район павильона «Подарочный»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район Центрального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район КТ «Спутник»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2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Площадь Победы, район дома №2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район ТЦ «Меркурий»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1)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2)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3)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8 Марта, разворотное кольцо для трамваев в районе Ц.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4)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5)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6)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291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7)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в районе дома 66 (Конструкция № 8)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 (мост через Каменный лог со стороны ТЦ «Молл»)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299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Каменный лог (сторона трамвайных путей)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«Площадь Победы»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Победы, остановка транспорта «Площадь Победы»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«Центральный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«Центральный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трамвая «Центральный рынок»,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Циолковского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7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трамвая «Центральный рынок»,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Циолковского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Центральный рынок, в районе МФЦ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8 Марта, около остановки трамвая «Центральный рынок»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8 Марта, около остановки трамвая «Центральный рынок»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Терешковой, остановка транспорта «Центральный рынок», направление к железнодорожному вокзалу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«Памятник Пушкину», направление к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«Памятник Пушкину», направление к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«Ул. Горького»,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пл.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Советская, остановка транспорта «Ул. Горького»,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пл.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Площадь Победы, остановка транспорта «Площадь Победы»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9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«Центральный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«Центральный рынок»,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9437F2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строения № 30 Г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9437F2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головного газораспределительного пункта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район строения № 32 (АЗС «ЛТК»)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район строения № 50 (автосервис)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пересечение с улицей Московской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в районе остановки ЛГТУ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АЗС № 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Московская, АЗС № 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пересечение с улицей Катукова, вдоль линии железной дороги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район дома № 34, вдоль линии железной д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роги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«Технический униве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ситет»,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6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Московская, остановка транспорта «Технический униве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ситет»,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Имени 60-летия СССР в районе пересечения с ул. </w:t>
            </w:r>
            <w:r w:rsidRPr="00A20858">
              <w:rPr>
                <w:color w:val="000000"/>
                <w:sz w:val="24"/>
                <w:szCs w:val="24"/>
              </w:rPr>
              <w:t>Леонтия Кривенкова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между домами № 4 и № 10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район въезда в 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Кривенкова, район бульвара Шубина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остановки «Парк Поб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ды»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район дома № 45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 43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346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Имени 60-летия СССР, в районе дома № 34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остановка транспорта «24 ми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к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рорайон», на стороне Парка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361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1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район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Московская, район дома №117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Московская, район дома №117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«24 микрорайон», движение в сторону ул. </w:t>
            </w:r>
            <w:proofErr w:type="gramStart"/>
            <w:r w:rsidRPr="00A20858">
              <w:rPr>
                <w:color w:val="000000"/>
                <w:sz w:val="24"/>
                <w:szCs w:val="24"/>
              </w:rPr>
              <w:t>Полиграфической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«24 микрорайон», движение в сторону ул. </w:t>
            </w:r>
            <w:proofErr w:type="gramStart"/>
            <w:r w:rsidRPr="00A20858">
              <w:rPr>
                <w:color w:val="000000"/>
                <w:sz w:val="24"/>
                <w:szCs w:val="24"/>
              </w:rPr>
              <w:t>Полиграфической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«Бульвар Шубина»,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«Бульвар Шубина»,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«24 микрорайон», у входа в 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«24 микрорайон», у входа в 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763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остановка транспорта «Парк Победы»,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остановка транспорта «Ул. Полиграф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ческая»,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Полиграфическая, остановка транспорта «Ул. Полиграф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ческая»,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«Технический университет»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 - ул. Я. Берзина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387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 - ул. Стаханова (на стороне кафе «Барбекю»)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Парк 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0F28C1" w:rsidRPr="00A20858" w:rsidTr="000F28C1">
        <w:trPr>
          <w:trHeight w:val="69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в районе остановки транспорта «23 микр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0F28C1" w:rsidRPr="00A20858" w:rsidTr="000F28C1">
        <w:trPr>
          <w:trHeight w:val="60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Я. Берзина, около поворота на ул. </w:t>
            </w:r>
            <w:r w:rsidRPr="00A20858">
              <w:rPr>
                <w:color w:val="000000"/>
                <w:sz w:val="24"/>
                <w:szCs w:val="24"/>
              </w:rPr>
              <w:t>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0F28C1" w:rsidRPr="00A20858" w:rsidTr="000F28C1">
        <w:trPr>
          <w:trHeight w:val="60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Я. Берзина, около поворота на ул. </w:t>
            </w:r>
            <w:r w:rsidRPr="00A20858">
              <w:rPr>
                <w:color w:val="000000"/>
                <w:sz w:val="24"/>
                <w:szCs w:val="24"/>
              </w:rPr>
              <w:t>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98</w:t>
            </w:r>
          </w:p>
        </w:tc>
      </w:tr>
      <w:tr w:rsidR="000F28C1" w:rsidRPr="00A20858" w:rsidTr="000F28C1">
        <w:trPr>
          <w:trHeight w:val="60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Водопьянова, район пересечения с ул. </w:t>
            </w:r>
            <w:r w:rsidRPr="00A20858">
              <w:rPr>
                <w:color w:val="000000"/>
                <w:sz w:val="24"/>
                <w:szCs w:val="24"/>
              </w:rPr>
              <w:t>П. Смородина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</w:t>
            </w:r>
          </w:p>
        </w:tc>
      </w:tr>
      <w:tr w:rsidR="000F28C1" w:rsidRPr="00A20858" w:rsidTr="000F28C1">
        <w:trPr>
          <w:trHeight w:val="60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«Дом художника»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</w:t>
            </w:r>
          </w:p>
        </w:tc>
      </w:tr>
      <w:tr w:rsidR="000F28C1" w:rsidRPr="00A20858" w:rsidTr="000F28C1">
        <w:trPr>
          <w:trHeight w:val="60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в районе остановка транспорта «Дом худо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ника»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Я. Берзина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99</w:t>
            </w:r>
          </w:p>
        </w:tc>
      </w:tr>
      <w:tr w:rsidR="000F28C1" w:rsidRPr="00A20858" w:rsidTr="000F28C1">
        <w:trPr>
          <w:trHeight w:val="60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9437F2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Папина, район дома № 6 (магазин «Перекресток»)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9437F2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437F2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399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остановка транспорта «Юных натуралистов», движение в сторону Памятника Танкистам.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100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«Памятник Пушк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ну», на стороне дома № 31а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101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около строения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около строения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ТРЦ «Сити»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 районе Петровского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на территории Петровского рынка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М.И. Неделина, на территории Петровского рынка, поворот на набережную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Фрунзе, 57а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 районе АЗС №2 ЛТК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215(1)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rPr>
                <w:sz w:val="24"/>
                <w:szCs w:val="24"/>
              </w:rPr>
            </w:pPr>
            <w:r w:rsidRPr="000F28C1">
              <w:rPr>
                <w:sz w:val="24"/>
                <w:szCs w:val="24"/>
                <w:lang w:val="ru-RU"/>
              </w:rPr>
              <w:t xml:space="preserve">Улица 50 лет НЛМК, остановка транспорта «Автодор», движение в сторону ул. </w:t>
            </w:r>
            <w:r w:rsidRPr="003470D9">
              <w:rPr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sz w:val="24"/>
                <w:szCs w:val="24"/>
                <w:lang w:val="ru-RU"/>
              </w:rPr>
            </w:pPr>
            <w:r w:rsidRPr="000F28C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215(2)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rPr>
                <w:sz w:val="24"/>
                <w:szCs w:val="24"/>
              </w:rPr>
            </w:pPr>
            <w:r w:rsidRPr="000F28C1">
              <w:rPr>
                <w:sz w:val="24"/>
                <w:szCs w:val="24"/>
                <w:lang w:val="ru-RU"/>
              </w:rPr>
              <w:t xml:space="preserve">Улица 50 лет НЛМК, остановка транспорта «Автодор», движение в сторону ул. </w:t>
            </w:r>
            <w:r w:rsidRPr="003470D9">
              <w:rPr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sz w:val="24"/>
                <w:szCs w:val="24"/>
                <w:lang w:val="ru-RU"/>
              </w:rPr>
            </w:pPr>
            <w:r w:rsidRPr="000F28C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216(1)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rPr>
                <w:sz w:val="24"/>
                <w:szCs w:val="24"/>
              </w:rPr>
            </w:pPr>
            <w:r w:rsidRPr="000F28C1">
              <w:rPr>
                <w:sz w:val="24"/>
                <w:szCs w:val="24"/>
                <w:lang w:val="ru-RU"/>
              </w:rPr>
              <w:t xml:space="preserve">Улица 50 лет НЛМК, остановка транспорта «Автодор», движение в сторону ул. </w:t>
            </w:r>
            <w:r w:rsidRPr="003470D9">
              <w:rPr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sz w:val="24"/>
                <w:szCs w:val="24"/>
                <w:lang w:val="ru-RU"/>
              </w:rPr>
            </w:pPr>
            <w:r w:rsidRPr="000F28C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216(2)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rPr>
                <w:sz w:val="24"/>
                <w:szCs w:val="24"/>
              </w:rPr>
            </w:pPr>
            <w:r w:rsidRPr="000F28C1">
              <w:rPr>
                <w:sz w:val="24"/>
                <w:szCs w:val="24"/>
                <w:lang w:val="ru-RU"/>
              </w:rPr>
              <w:t xml:space="preserve">Улица 50 лет НЛМК, остановка транспорта «Автодор», движение в сторону ул. </w:t>
            </w:r>
            <w:r w:rsidRPr="003470D9">
              <w:rPr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sz w:val="24"/>
                <w:szCs w:val="24"/>
                <w:lang w:val="ru-RU"/>
              </w:rPr>
            </w:pPr>
            <w:r w:rsidRPr="000F28C1">
              <w:rPr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70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«Металлургический колледж»,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«Петровский 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ы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нок», движение в сторону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остановка транспорта «Петровский 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ы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нок», движение в сторону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строение 2д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Петровский мост (со стороны ул. </w:t>
            </w:r>
            <w:r w:rsidRPr="00A20858">
              <w:rPr>
                <w:color w:val="000000"/>
                <w:sz w:val="24"/>
                <w:szCs w:val="24"/>
              </w:rPr>
              <w:t xml:space="preserve">К. Маркса)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552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Петровский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М.И. Неделина, владение 2в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«ГИБДД», движение в сторону Петровского моста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Неделина, остановка транспорта «ГИБДД», движение в сторону Петровского моста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 напротив дома № 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№41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Стаханова, район дома № 35б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«Бульвар Шубина», на стороне дома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439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район кафе «Колибри», на стороне дома № 25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в районе дома № 18а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«Хлебозавод № 5»,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«Хлебозавод № 5»,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«Бульвар Шубина», движение в сторону ул.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2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Кривенкова, остановка транспорта «Бульвар Шубина», движение в сторону ул.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445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Ул. Стаханова, остановка транспорта «Бульвар Есенина»,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Ул. Стаханова, остановка транспорта «Бульвар Есенина»,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181л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Катукова, район остановки транспорта «Ул. </w:t>
            </w:r>
            <w:r w:rsidRPr="00A20858">
              <w:rPr>
                <w:color w:val="000000"/>
                <w:sz w:val="24"/>
                <w:szCs w:val="24"/>
              </w:rPr>
              <w:t xml:space="preserve">Кривенкова»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Стаханова, остановка транспорта «Березовая аллея»,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Стаханова, остановка транспорта «Березовая аллея»,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Катукова, около остановки транспорта «Катукова»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Катукова, около дома № 44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Катукова, около дома № 44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«Ул. Шуминского»,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Кривенкова, остановка транспорта «Ул. Шуминского»,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113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д. 22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Нестандартная рекламная конструкция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в районе дома № 23а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«Октябрьский рынок», напротив ТЦ «Армада»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 - ул. Катукова, остановка транспорта «Улица Катукова»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7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Имени 60-летия СССР - ул. </w:t>
            </w:r>
            <w:r w:rsidRPr="00A20858">
              <w:rPr>
                <w:color w:val="000000"/>
                <w:sz w:val="24"/>
                <w:szCs w:val="24"/>
              </w:rPr>
              <w:t>Стаханова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80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ы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нок», на стороне Октябрьского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84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Имени 60-летия СССР, остановка транспорта «Проспект 60 лет СССР», район дома № 21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80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«Березовая аллея»,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85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«Октябрьский рынок», движение в сторону ул. </w:t>
            </w:r>
            <w:proofErr w:type="gramStart"/>
            <w:r w:rsidRPr="00A20858">
              <w:rPr>
                <w:color w:val="000000"/>
                <w:sz w:val="24"/>
                <w:szCs w:val="24"/>
              </w:rPr>
              <w:t>Полиграфической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7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Остановка транспорта «Октябрьский рынок», движение в сторону ул. </w:t>
            </w:r>
            <w:proofErr w:type="gramStart"/>
            <w:r w:rsidRPr="00A20858">
              <w:rPr>
                <w:color w:val="000000"/>
                <w:sz w:val="24"/>
                <w:szCs w:val="24"/>
              </w:rPr>
              <w:t>Полиграфической</w:t>
            </w:r>
            <w:proofErr w:type="gramEnd"/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9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ы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82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«Октябрьский р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ы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нок»,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84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838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469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остановка транспорта «21 микрорайон», движение в сторону 24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9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«21 микрорайон»,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9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«21 микрорайон»,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9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«Пр. 60лет СССР»,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96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60 лет СССР, остановка транспорта «Пр. 60лет СССР»,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93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пр.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84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пр. 60 лет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4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993027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476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СССР, район Октябрьского рынка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4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60 лет СССР (рынок Октябрьский, сторона рынка)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27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479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Катукова»,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27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993027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5.Э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993027" w:rsidRDefault="000F28C1" w:rsidP="000F28C1">
            <w:pPr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Улица им. Генерала Меркулова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993027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993027">
              <w:rPr>
                <w:color w:val="000000"/>
                <w:sz w:val="24"/>
                <w:szCs w:val="24"/>
              </w:rPr>
              <w:t>114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481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район дома № 89 (территория автовокзала)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Сити-борд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Водопьянова, район дома № 39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в районе остановки транспорта «Музыкал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ь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ное училище»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Меркулова - ул. 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Меркулова, район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Водопьянова - ул. Папина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Водопьянова, напротив дома № 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Победы, район дома № 108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 в районе автовокзала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«Музыкальное учил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ще», 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5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в районе остановки транспорта «Улица Буде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ного»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58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На пересечении проспекта Победы и проспекта Имени 60-летия СССР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58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остановка транспорта «Музыкальное учил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ще»,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58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в районе дома №1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58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495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Улица Меркулова, АЗС № 6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58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186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Меркулова, АЗС № 6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58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территория а.к. 1415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58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территория а.к. 1415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58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499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в районе ост. </w:t>
            </w:r>
            <w:r w:rsidRPr="00A20858">
              <w:rPr>
                <w:color w:val="000000"/>
                <w:sz w:val="24"/>
                <w:szCs w:val="24"/>
              </w:rPr>
              <w:t xml:space="preserve">«Кольцевая», территория а.к. 1415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58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в районе ост. </w:t>
            </w:r>
            <w:r w:rsidRPr="00A20858">
              <w:rPr>
                <w:color w:val="000000"/>
                <w:sz w:val="24"/>
                <w:szCs w:val="24"/>
              </w:rPr>
              <w:t xml:space="preserve">«Кольцевая», территория а.к. 1415   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70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Водопьянова,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89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Водопьянова, около дома № 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84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84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Водопьянова, около остановки транспорта «Музыкальное училище»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84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Меркулова, остановка транспорта «Сиреневый проезд»,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84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Меркулова, остановка транспорта «Сиреневый проезд»,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Водопьянова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680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43л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Меркулова, около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70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508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Меркулова, около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115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в районе здания по адресу: пр. </w:t>
            </w:r>
            <w:r w:rsidRPr="00A20858">
              <w:rPr>
                <w:color w:val="000000"/>
                <w:sz w:val="24"/>
                <w:szCs w:val="24"/>
              </w:rPr>
              <w:t>Победы, д.87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Механизаторов, в районе остановки, на территории а.к.1415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Победы, район пересечения с ул. </w:t>
            </w:r>
            <w:r w:rsidRPr="00A20858">
              <w:rPr>
                <w:color w:val="000000"/>
                <w:sz w:val="24"/>
                <w:szCs w:val="24"/>
              </w:rPr>
              <w:t xml:space="preserve">Механизаторов, территория а.к. 1415  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«Ул. Индустриал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ь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ная», движение в сторону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«Ул. Индустриал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ь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ная»,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«Лицей № 12»,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«Лицей № 12»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жение в сторону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«Лицей № 12»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8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«Лицей № 12»,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7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«Электрические с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ти»,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7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«Электрические с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ти», движение в сторону ул. 50 лет НЛМК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7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«Электрические с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ти»,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79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Механизаторов, остановка транспорта «Электрические с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ти»,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Чернобыл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ь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цам», направление к Площади Танкистов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Чернобыл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ь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цам», направление к Площади Танкистов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116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в районе </w:t>
            </w:r>
            <w:proofErr w:type="gramStart"/>
            <w:r w:rsidRPr="000F28C1">
              <w:rPr>
                <w:color w:val="000000"/>
                <w:sz w:val="24"/>
                <w:szCs w:val="24"/>
                <w:lang w:val="ru-RU"/>
              </w:rPr>
              <w:t>учебной</w:t>
            </w:r>
            <w:proofErr w:type="gramEnd"/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 автоплощадки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напротив дома № 5а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напротив дома № 13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напротив дома № 23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остановка транспорта «Улица Воровского»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50 лет НЛМК»,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50 лет НЛМК»,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303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50 лет НЛМК»,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303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50 лет НЛМК»,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75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Воровского»,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50 лет НЛМК, остановка транспорта «Ул. Воровского»,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117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территория д. 8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Флаговая композиция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район дома № 8 (ТЦ «Метро»)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остановка транспорта «Набережная»,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остановка транспорта «Набережная»,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Механизаторов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остановка транспорта «Набережная»,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50 лет НЛМК, остановка транспорта «Набережная», дв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жение в сторону ул. </w:t>
            </w:r>
            <w:r w:rsidRPr="00A20858">
              <w:rPr>
                <w:color w:val="000000"/>
                <w:sz w:val="24"/>
                <w:szCs w:val="24"/>
              </w:rPr>
              <w:t>Неделина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Мира, в районе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Зои Космодемьянской, район дома № 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Зои Космодемьянской, район дома №2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Сити-формат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544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Площадь Мира, в районе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Мира»,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Мира, район дома № 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9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Зои Космодемьянской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Зои. Космодемьянской, район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549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172л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З. Космодемьянской 1, напротив магазина «Эталон»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173п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 1д, напротив гостиницы «Лагуна»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5п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6.Э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Площадь Мира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Электронный экран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557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«Пл. Мира», направление к площади Революции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около дома № 3б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559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около дома № 3б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18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Проспект Мира, около дома № 18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</w:t>
            </w:r>
          </w:p>
        </w:tc>
      </w:tr>
      <w:tr w:rsidR="000F28C1" w:rsidRPr="00A20858" w:rsidTr="000F28C1">
        <w:trPr>
          <w:trHeight w:val="67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в районе дома № 19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0F28C1" w:rsidRPr="00A20858" w:rsidTr="000F28C1">
        <w:trPr>
          <w:trHeight w:val="6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«Ул. Теперика», движение в сторону пол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клиники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0F28C1" w:rsidRPr="00A20858" w:rsidTr="000F28C1">
        <w:trPr>
          <w:trHeight w:val="6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Остановка транспорта «Ул. Теперика», движение в сторону пол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клиники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0F28C1" w:rsidRPr="00A20858" w:rsidTr="000F28C1">
        <w:trPr>
          <w:trHeight w:val="6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Теперика»,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0F28C1" w:rsidRPr="00A20858" w:rsidTr="000F28C1">
        <w:trPr>
          <w:trHeight w:val="6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Меркулова, остановка транспорта «Ул. Теперика»,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Катукова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128</w:t>
            </w:r>
          </w:p>
        </w:tc>
      </w:tr>
      <w:tr w:rsidR="000F28C1" w:rsidRPr="00A20858" w:rsidTr="000F28C1">
        <w:trPr>
          <w:trHeight w:val="6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569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около остановки транспорта «21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Победы, остановка транспорта «Памятник Танкистам», 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66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571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транспорта «Улица Меркулова», н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177п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в районе остановки транспорта «21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27л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около остановки транспорта «21 микрорайон»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28л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Катукова,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28п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Катукова, около дома № 11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291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трамвая «21 микрорайон»,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291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трамвая «21 микрорайон», движение в сторону 19 микрорайона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292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трамвая «21 микрорайон», движение в сторону памятника Танкистам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292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Катукова, остановка трамвая «21 микрорайон», движение в сторону памятника Танкистам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«С. Сырское»,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687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«С. Сырское»,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129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в районе дома № 7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133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Прокатная, остановка транспорта «Ул. М. Расковой» (ди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лизный 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133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Прокатная, остановка транспорта «Ул. М. Расковой» (ди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а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лизный центр)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133</w:t>
            </w:r>
          </w:p>
        </w:tc>
      </w:tr>
      <w:tr w:rsidR="000F28C1" w:rsidRPr="00A20858" w:rsidTr="000F28C1">
        <w:trPr>
          <w:trHeight w:val="431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 xml:space="preserve">В районе пл. Металлургов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120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Проспект Мира, остановка транспорта «Площадь Металлургов», движение в сторону Стан 2000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134</w:t>
            </w:r>
          </w:p>
        </w:tc>
      </w:tr>
      <w:tr w:rsidR="000F28C1" w:rsidRPr="00A20858" w:rsidTr="000F28C1">
        <w:trPr>
          <w:trHeight w:val="61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Район Октябрьского моста и остановки транспорта «Мост»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589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«Мост», движение в сторону пос. </w:t>
            </w:r>
            <w:r w:rsidRPr="00A20858">
              <w:rPr>
                <w:color w:val="000000"/>
                <w:sz w:val="24"/>
                <w:szCs w:val="24"/>
              </w:rPr>
              <w:t>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«Мост», движение в сторону пос. </w:t>
            </w:r>
            <w:r w:rsidRPr="00A20858">
              <w:rPr>
                <w:color w:val="000000"/>
                <w:sz w:val="24"/>
                <w:szCs w:val="24"/>
              </w:rPr>
              <w:t>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«Мост»,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«Мост», движение в сторону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143</w:t>
            </w:r>
          </w:p>
        </w:tc>
      </w:tr>
      <w:tr w:rsidR="000F28C1" w:rsidRPr="00A20858" w:rsidTr="000F28C1">
        <w:trPr>
          <w:trHeight w:val="525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в районе строения 22г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0F28C1" w:rsidRPr="00A20858" w:rsidTr="000F28C1">
        <w:trPr>
          <w:trHeight w:val="74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104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«Технопарк»,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104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«Технопарк»,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105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«Технопарк»,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105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«Технопарк», движ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е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598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106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«Коксохим»,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599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106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«Коксохим»,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 Мая, остановка транспорта «НЛМК», нечетная сторона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Тумба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 Мая, в районе владения 88, АЗС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9 Мая, в районе владения 88, АЗС № 4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Улица Лесная, владение 2б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Переулок Бестужева, остановка транспорта «Заводоуправление ПАО «НЛМК»,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Металлургов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139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Переулок Бестужева, остановка транспорта «Заводоуправление ПАО «НЛМК»,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Металлургов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140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Мира, остановка транспорта «Медсанчасть НЛМК»,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140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Проспект Мира, остановка транспорта «Медсанчасть НЛМК», движение в сторону пл. </w:t>
            </w:r>
            <w:r w:rsidRPr="00A20858">
              <w:rPr>
                <w:color w:val="000000"/>
                <w:sz w:val="24"/>
                <w:szCs w:val="24"/>
              </w:rPr>
              <w:t>Мира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146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79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613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(право)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Октябрьский мост (лево)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Панель-кронштейн на опоре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lastRenderedPageBreak/>
              <w:t>628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В районе Октябрьского моста, со стороны ЛТЗ-2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203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В районе АБК Азотнотукового производства 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«АЗТП»,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107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Улица Металлургов, остановка транспорта «АЗТП», движение в сторону ул. </w:t>
            </w:r>
            <w:r w:rsidRPr="00A20858">
              <w:rPr>
                <w:color w:val="000000"/>
                <w:sz w:val="24"/>
                <w:szCs w:val="24"/>
              </w:rPr>
              <w:t>Краснозаводская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118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«АЗТП»,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156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Октябрьский мост, улица Краснозаводская, напротив строения 2в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Щит 6х3 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0857CB">
              <w:rPr>
                <w:color w:val="000000"/>
                <w:sz w:val="24"/>
                <w:szCs w:val="24"/>
              </w:rPr>
              <w:t>635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298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Октябрьский мост, остановка трамвая «Речная», движение в ст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298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Октябрьский мост, остановка трамвая «Речная», движение в ст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>о</w:t>
            </w: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рону пр. </w:t>
            </w:r>
            <w:r w:rsidRPr="00A20858">
              <w:rPr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299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«Речная», движение в сторону пос. </w:t>
            </w:r>
            <w:r w:rsidRPr="00A20858">
              <w:rPr>
                <w:color w:val="000000"/>
                <w:sz w:val="24"/>
                <w:szCs w:val="24"/>
              </w:rPr>
              <w:t>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299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rPr>
                <w:color w:val="000000"/>
                <w:sz w:val="24"/>
                <w:szCs w:val="24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 xml:space="preserve">Октябрьский мост, остановка транспорта «Речная», движение в сторону пос. </w:t>
            </w:r>
            <w:r w:rsidRPr="00A20858">
              <w:rPr>
                <w:color w:val="000000"/>
                <w:sz w:val="24"/>
                <w:szCs w:val="24"/>
              </w:rPr>
              <w:t>ЛТЗ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164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639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307 (1)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«Шлакопереработка»,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165</w:t>
            </w:r>
          </w:p>
        </w:tc>
      </w:tr>
      <w:tr w:rsidR="000F28C1" w:rsidRPr="00A20858" w:rsidTr="000F28C1">
        <w:trPr>
          <w:trHeight w:val="614"/>
        </w:trPr>
        <w:tc>
          <w:tcPr>
            <w:tcW w:w="851" w:type="dxa"/>
            <w:shd w:val="clear" w:color="auto" w:fill="auto"/>
            <w:vAlign w:val="bottom"/>
            <w:hideMark/>
          </w:tcPr>
          <w:p w:rsidR="000F28C1" w:rsidRPr="000857CB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640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307 (2)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Улица Металлургов, остановка транспорта «Шлакопереработка», движение в сторону ул. 9 мая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0F28C1" w:rsidRPr="000F28C1" w:rsidRDefault="000F28C1" w:rsidP="000F28C1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0F28C1">
              <w:rPr>
                <w:color w:val="000000"/>
                <w:sz w:val="24"/>
                <w:szCs w:val="24"/>
                <w:lang w:val="ru-RU"/>
              </w:rPr>
              <w:t>Рекламная конструкция на остановочном павильоне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F28C1" w:rsidRPr="00A20858" w:rsidRDefault="000F28C1" w:rsidP="000F28C1">
            <w:pPr>
              <w:jc w:val="center"/>
              <w:rPr>
                <w:color w:val="000000"/>
                <w:sz w:val="24"/>
                <w:szCs w:val="24"/>
              </w:rPr>
            </w:pPr>
            <w:r w:rsidRPr="00A20858">
              <w:rPr>
                <w:color w:val="000000"/>
                <w:sz w:val="24"/>
                <w:szCs w:val="24"/>
              </w:rPr>
              <w:t>165</w:t>
            </w:r>
          </w:p>
        </w:tc>
      </w:tr>
    </w:tbl>
    <w:p w:rsidR="000F28C1" w:rsidRPr="00453010" w:rsidRDefault="000F28C1" w:rsidP="000F28C1">
      <w:pPr>
        <w:rPr>
          <w:color w:val="000000"/>
          <w:sz w:val="24"/>
          <w:szCs w:val="24"/>
        </w:rPr>
      </w:pPr>
      <w:r w:rsidRPr="00453010">
        <w:rPr>
          <w:color w:val="000000"/>
          <w:sz w:val="24"/>
          <w:szCs w:val="24"/>
        </w:rPr>
        <w:br w:type="page"/>
      </w:r>
    </w:p>
    <w:p w:rsidR="000F28C1" w:rsidRDefault="000F28C1" w:rsidP="000F28C1">
      <w:r>
        <w:rPr>
          <w:noProof/>
        </w:rPr>
        <w:lastRenderedPageBreak/>
        <w:drawing>
          <wp:inline distT="0" distB="0" distL="0" distR="0" wp14:anchorId="577BDB05" wp14:editId="458E3265">
            <wp:extent cx="9431655" cy="5781328"/>
            <wp:effectExtent l="19050" t="0" r="0" b="0"/>
            <wp:docPr id="16" name="Рисунок 1" descr="\\SERVN\obmen\OLDSERVER\ОТДЕЛ НАРУЖНОЙ РЕКЛАМЫ\Аня\ИЗМЕНЕНИЯ\Изменения 2020\картинки СХЕМЫ\02_ Карта Зон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N\obmen\OLDSERVER\ОТДЕЛ НАРУЖНОЙ РЕКЛАМЫ\Аня\ИЗМЕНЕНИЯ\Изменения 2020\картинки СХЕМЫ\02_ Карта Зона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5781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567"/>
      </w:pPr>
      <w:r>
        <w:rPr>
          <w:noProof/>
        </w:rPr>
        <w:lastRenderedPageBreak/>
        <w:drawing>
          <wp:anchor distT="0" distB="0" distL="114300" distR="114300" simplePos="0" relativeHeight="251713024" behindDoc="0" locked="0" layoutInCell="1" allowOverlap="1" wp14:anchorId="7B3035E3" wp14:editId="03904692">
            <wp:simplePos x="0" y="0"/>
            <wp:positionH relativeFrom="column">
              <wp:posOffset>403860</wp:posOffset>
            </wp:positionH>
            <wp:positionV relativeFrom="paragraph">
              <wp:posOffset>-3810</wp:posOffset>
            </wp:positionV>
            <wp:extent cx="7953375" cy="6029325"/>
            <wp:effectExtent l="0" t="0" r="0" b="0"/>
            <wp:wrapTopAndBottom/>
            <wp:docPr id="85" name="Рисунок 85" descr="D:\!СХЕМА 2019\!Моя СХЕМА\Листы Схемы 2019\5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!Моя СХЕМА\Листы Схемы 2019\54-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50F00151" wp14:editId="226F55B2">
            <wp:simplePos x="0" y="0"/>
            <wp:positionH relativeFrom="column">
              <wp:posOffset>394335</wp:posOffset>
            </wp:positionH>
            <wp:positionV relativeFrom="paragraph">
              <wp:posOffset>-3810</wp:posOffset>
            </wp:positionV>
            <wp:extent cx="8058150" cy="6153150"/>
            <wp:effectExtent l="0" t="0" r="0" b="0"/>
            <wp:wrapTopAndBottom/>
            <wp:docPr id="31" name="Рисунок 31" descr="D:\!СХЕМА 2019\Моя СХЕМА\Мои изменения 2019\В Схему\55-2 завод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\55-2 заводская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01408" behindDoc="0" locked="0" layoutInCell="1" allowOverlap="1" wp14:anchorId="24375C44" wp14:editId="7ADB64EE">
            <wp:simplePos x="0" y="0"/>
            <wp:positionH relativeFrom="column">
              <wp:posOffset>422910</wp:posOffset>
            </wp:positionH>
            <wp:positionV relativeFrom="paragraph">
              <wp:posOffset>-3810</wp:posOffset>
            </wp:positionV>
            <wp:extent cx="7953375" cy="6076950"/>
            <wp:effectExtent l="0" t="0" r="0" b="0"/>
            <wp:wrapTopAndBottom/>
            <wp:docPr id="24" name="Рисунок 24" descr="D:\!СХЕМА 2019\Моя СХЕМА\Мои изменения 2019\В Схему\60-2_Гаг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\60-2_Гагарина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337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0"/>
          <w:tab w:val="left" w:pos="567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4DBC028F" wp14:editId="40BB0AC8">
            <wp:extent cx="8001000" cy="6238875"/>
            <wp:effectExtent l="0" t="0" r="0" b="0"/>
            <wp:docPr id="86" name="Рисунок 3" descr="\\SERVN\obmen\OLDSERVER\ОТДЕЛ НАРУЖНОЙ РЕКЛАМЫ\Аня\ИЗМЕНЕНИЯ\Изменения 2020\картинки СХЕМЫ\61-2 жд вокзал - Терешк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N\obmen\OLDSERVER\ОТДЕЛ НАРУЖНОЙ РЕКЛАМЫ\Аня\ИЗМЕНЕНИЯ\Изменения 2020\картинки СХЕМЫ\61-2 жд вокзал - Терешковой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623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</w:pPr>
      <w:r>
        <w:rPr>
          <w:noProof/>
        </w:rPr>
        <w:lastRenderedPageBreak/>
        <w:drawing>
          <wp:anchor distT="0" distB="0" distL="114300" distR="114300" simplePos="0" relativeHeight="251673088" behindDoc="0" locked="0" layoutInCell="1" allowOverlap="1" wp14:anchorId="62996489" wp14:editId="31B2B95B">
            <wp:simplePos x="0" y="0"/>
            <wp:positionH relativeFrom="column">
              <wp:posOffset>384810</wp:posOffset>
            </wp:positionH>
            <wp:positionV relativeFrom="paragraph">
              <wp:posOffset>-13335</wp:posOffset>
            </wp:positionV>
            <wp:extent cx="8086725" cy="5981700"/>
            <wp:effectExtent l="0" t="0" r="0" b="0"/>
            <wp:wrapTopAndBottom/>
            <wp:docPr id="82" name="Рисунок 82" descr="D:\!СХЕМА 2019\Моя СХЕМА\Мои изменения 2019\В Схему\62-2 Гагар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62-2 Гагарина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74112" behindDoc="0" locked="0" layoutInCell="1" allowOverlap="1" wp14:anchorId="307DACE1" wp14:editId="605DFEE4">
            <wp:simplePos x="0" y="0"/>
            <wp:positionH relativeFrom="column">
              <wp:posOffset>413385</wp:posOffset>
            </wp:positionH>
            <wp:positionV relativeFrom="paragraph">
              <wp:posOffset>-32385</wp:posOffset>
            </wp:positionV>
            <wp:extent cx="7762875" cy="5962650"/>
            <wp:effectExtent l="0" t="0" r="0" b="0"/>
            <wp:wrapTopAndBottom/>
            <wp:docPr id="83" name="Рисунок 83" descr="D:\!СХЕМА 2019\Моя СХЕМА\Мои изменения 2019\В Схему\65-2 студенов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\65-2 студеновская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</w:pPr>
      <w:r>
        <w:rPr>
          <w:noProof/>
        </w:rPr>
        <w:lastRenderedPageBreak/>
        <w:drawing>
          <wp:anchor distT="0" distB="0" distL="114300" distR="114300" simplePos="0" relativeHeight="251675136" behindDoc="0" locked="0" layoutInCell="1" allowOverlap="1" wp14:anchorId="110851CA" wp14:editId="07366783">
            <wp:simplePos x="0" y="0"/>
            <wp:positionH relativeFrom="column">
              <wp:posOffset>470535</wp:posOffset>
            </wp:positionH>
            <wp:positionV relativeFrom="paragraph">
              <wp:posOffset>-13335</wp:posOffset>
            </wp:positionV>
            <wp:extent cx="8201025" cy="6153150"/>
            <wp:effectExtent l="0" t="0" r="0" b="0"/>
            <wp:wrapTopAndBottom/>
            <wp:docPr id="84" name="Рисунок 84" descr="D:\!СХЕМА 2019\Моя СХЕМА\Мои изменения 2019\В Схему\66-2 студеновская горг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Мои изменения 2019\В Схему\66-2 студеновская горгаз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</w:pPr>
      <w:r>
        <w:rPr>
          <w:noProof/>
        </w:rPr>
        <w:lastRenderedPageBreak/>
        <w:drawing>
          <wp:anchor distT="0" distB="0" distL="114300" distR="114300" simplePos="0" relativeHeight="251699712" behindDoc="0" locked="0" layoutInCell="1" allowOverlap="1" wp14:anchorId="4D2DB7C0" wp14:editId="6DEF0C33">
            <wp:simplePos x="0" y="0"/>
            <wp:positionH relativeFrom="column">
              <wp:posOffset>480060</wp:posOffset>
            </wp:positionH>
            <wp:positionV relativeFrom="paragraph">
              <wp:posOffset>-13335</wp:posOffset>
            </wp:positionV>
            <wp:extent cx="8159115" cy="6067425"/>
            <wp:effectExtent l="0" t="0" r="0" b="0"/>
            <wp:wrapTopAndBottom/>
            <wp:docPr id="46" name="Рисунок 46" descr="D:\!СХЕМА 2019\Моя СХЕМА\Листы Схемы 2019\70-2 московская-севе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70-2 московская-северный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11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  <w:tab w:val="left" w:pos="851"/>
        </w:tabs>
      </w:pPr>
      <w:r>
        <w:rPr>
          <w:noProof/>
        </w:rPr>
        <w:lastRenderedPageBreak/>
        <w:drawing>
          <wp:anchor distT="0" distB="0" distL="114300" distR="114300" simplePos="0" relativeHeight="251676160" behindDoc="0" locked="0" layoutInCell="1" allowOverlap="1" wp14:anchorId="06B3FD5D" wp14:editId="420B7D6D">
            <wp:simplePos x="0" y="0"/>
            <wp:positionH relativeFrom="column">
              <wp:posOffset>546735</wp:posOffset>
            </wp:positionH>
            <wp:positionV relativeFrom="paragraph">
              <wp:posOffset>-32385</wp:posOffset>
            </wp:positionV>
            <wp:extent cx="7867650" cy="6067425"/>
            <wp:effectExtent l="0" t="0" r="0" b="0"/>
            <wp:wrapTopAndBottom/>
            <wp:docPr id="1" name="Рисунок 1" descr="D:\!СХЕМА 2019\Моя СХЕМА\Мои изменения 2019\В Схему\71 космонавтов циол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71 космонавтов циолковского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851"/>
        </w:tabs>
      </w:pPr>
      <w:r>
        <w:rPr>
          <w:noProof/>
        </w:rPr>
        <w:lastRenderedPageBreak/>
        <w:drawing>
          <wp:anchor distT="0" distB="0" distL="114300" distR="114300" simplePos="0" relativeHeight="251602432" behindDoc="0" locked="0" layoutInCell="1" allowOverlap="1" wp14:anchorId="4DD7919E" wp14:editId="61FA3E20">
            <wp:simplePos x="0" y="0"/>
            <wp:positionH relativeFrom="column">
              <wp:posOffset>518160</wp:posOffset>
            </wp:positionH>
            <wp:positionV relativeFrom="paragraph">
              <wp:posOffset>-3810</wp:posOffset>
            </wp:positionV>
            <wp:extent cx="8172450" cy="6143625"/>
            <wp:effectExtent l="0" t="0" r="0" b="0"/>
            <wp:wrapTopAndBottom/>
            <wp:docPr id="57" name="Рисунок 57" descr="D:\!СХЕМА 2019\Моя СХЕМА\Мои изменения 2019\В Схему\72-2 космонавтов обл 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Мои изменения 2019\В Схему\72-2 космонавтов обл дк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</w:pPr>
      <w:r>
        <w:rPr>
          <w:noProof/>
        </w:rPr>
        <w:lastRenderedPageBreak/>
        <w:drawing>
          <wp:anchor distT="0" distB="0" distL="114300" distR="114300" simplePos="0" relativeHeight="251603456" behindDoc="0" locked="0" layoutInCell="1" allowOverlap="1" wp14:anchorId="582E48C3" wp14:editId="02AA3357">
            <wp:simplePos x="0" y="0"/>
            <wp:positionH relativeFrom="column">
              <wp:posOffset>451485</wp:posOffset>
            </wp:positionH>
            <wp:positionV relativeFrom="paragraph">
              <wp:posOffset>-13335</wp:posOffset>
            </wp:positionV>
            <wp:extent cx="8181975" cy="6124575"/>
            <wp:effectExtent l="0" t="0" r="0" b="0"/>
            <wp:wrapTopAndBottom/>
            <wp:docPr id="124" name="Рисунок 124" descr="D:\!СХЕМА 2019\Моя СХЕМА\Мои изменения 2019\В Схему\73-2 космонавтов пл авиатор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СХЕМА 2019\Моя СХЕМА\Мои изменения 2019\В Схему\73-2 космонавтов пл авиаторов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</w:pPr>
      <w:r>
        <w:rPr>
          <w:noProof/>
        </w:rPr>
        <w:lastRenderedPageBreak/>
        <w:drawing>
          <wp:inline distT="0" distB="0" distL="0" distR="0" wp14:anchorId="5680438E" wp14:editId="11AC8C36">
            <wp:extent cx="8020050" cy="6105525"/>
            <wp:effectExtent l="0" t="0" r="0" b="0"/>
            <wp:docPr id="115" name="Рисунок 4" descr="\\SERVN\obmen\OLDSERVER\ОТДЕЛ НАРУЖНОЙ РЕКЛАМЫ\Аня\ИЗМЕНЕНИЯ\Изменения 2020\картинки СХЕМЫ\74 гагарина -плеханова (2Z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N\obmen\OLDSERVER\ОТДЕЛ НАРУЖНОЙ РЕКЛАМЫ\Аня\ИЗМЕНЕНИЯ\Изменения 2020\картинки СХЕМЫ\74 гагарина -плеханова (2Z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</w:pPr>
      <w:r>
        <w:rPr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238BB422" wp14:editId="418A3EE3">
            <wp:simplePos x="0" y="0"/>
            <wp:positionH relativeFrom="column">
              <wp:posOffset>318135</wp:posOffset>
            </wp:positionH>
            <wp:positionV relativeFrom="paragraph">
              <wp:posOffset>-32385</wp:posOffset>
            </wp:positionV>
            <wp:extent cx="8010525" cy="6143625"/>
            <wp:effectExtent l="0" t="0" r="0" b="0"/>
            <wp:wrapTopAndBottom/>
            <wp:docPr id="72" name="Рисунок 72" descr="D:\!СХЕМА 2019\Моя СХЕМА\Мои изменения 2019\В Схему\75-2 Гагарина - Ле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\75-2 Гагарина - Ленина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</w:pPr>
      <w:r>
        <w:rPr>
          <w:noProof/>
        </w:rPr>
        <w:lastRenderedPageBreak/>
        <w:drawing>
          <wp:anchor distT="0" distB="0" distL="114300" distR="114300" simplePos="0" relativeHeight="251677184" behindDoc="0" locked="0" layoutInCell="1" allowOverlap="1" wp14:anchorId="6F9B6FB1" wp14:editId="3918C25A">
            <wp:simplePos x="0" y="0"/>
            <wp:positionH relativeFrom="column">
              <wp:posOffset>451485</wp:posOffset>
            </wp:positionH>
            <wp:positionV relativeFrom="paragraph">
              <wp:posOffset>-13335</wp:posOffset>
            </wp:positionV>
            <wp:extent cx="7829550" cy="6143625"/>
            <wp:effectExtent l="0" t="0" r="0" b="0"/>
            <wp:wrapTopAndBottom/>
            <wp:docPr id="4" name="Рисунок 4" descr="D:\!СХЕМА 2019\Моя СХЕМА\Мои изменения 2019\В Схему\76-2 студеновская ЛГ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\76-2 студеновская ЛГПУ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  <w:r>
        <w:rPr>
          <w:noProof/>
        </w:rPr>
        <w:lastRenderedPageBreak/>
        <w:drawing>
          <wp:anchor distT="0" distB="0" distL="114300" distR="114300" simplePos="0" relativeHeight="251604480" behindDoc="0" locked="0" layoutInCell="1" allowOverlap="1" wp14:anchorId="05E4C380" wp14:editId="342CBFF2">
            <wp:simplePos x="0" y="0"/>
            <wp:positionH relativeFrom="column">
              <wp:posOffset>432435</wp:posOffset>
            </wp:positionH>
            <wp:positionV relativeFrom="paragraph">
              <wp:posOffset>-3810</wp:posOffset>
            </wp:positionV>
            <wp:extent cx="8086725" cy="6172200"/>
            <wp:effectExtent l="0" t="0" r="0" b="0"/>
            <wp:wrapTopAndBottom/>
            <wp:docPr id="160" name="Рисунок 160" descr="D:\!СХЕМА 2019\Моя СХЕМА\Мои изменения 2019\В Схему\83-2 московская - полиграф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!СХЕМА 2019\Моя СХЕМА\Мои изменения 2019\В Схему\83-2 московская - полиграфическая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</w:pPr>
      <w:r>
        <w:rPr>
          <w:noProof/>
        </w:rPr>
        <w:lastRenderedPageBreak/>
        <w:drawing>
          <wp:anchor distT="0" distB="0" distL="114300" distR="114300" simplePos="0" relativeHeight="251605504" behindDoc="0" locked="0" layoutInCell="1" allowOverlap="1" wp14:anchorId="33CC7477" wp14:editId="459CD2FF">
            <wp:simplePos x="0" y="0"/>
            <wp:positionH relativeFrom="column">
              <wp:posOffset>441960</wp:posOffset>
            </wp:positionH>
            <wp:positionV relativeFrom="paragraph">
              <wp:posOffset>-13335</wp:posOffset>
            </wp:positionV>
            <wp:extent cx="8258175" cy="6219825"/>
            <wp:effectExtent l="0" t="0" r="0" b="0"/>
            <wp:wrapTopAndBottom/>
            <wp:docPr id="161" name="Рисунок 161" descr="D:\!СХЕМА 2019\Моя СХЕМА\Мои изменения 2019\В Схему\84-2 вермишева я бер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!СХЕМА 2019\Моя СХЕМА\Мои изменения 2019\В Схему\84-2 вермишева я берзина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175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06528" behindDoc="0" locked="0" layoutInCell="1" allowOverlap="1" wp14:anchorId="2C574B57" wp14:editId="2BF2261E">
            <wp:simplePos x="0" y="0"/>
            <wp:positionH relativeFrom="column">
              <wp:posOffset>432435</wp:posOffset>
            </wp:positionH>
            <wp:positionV relativeFrom="paragraph">
              <wp:posOffset>-13335</wp:posOffset>
            </wp:positionV>
            <wp:extent cx="8153400" cy="6200775"/>
            <wp:effectExtent l="0" t="0" r="0" b="0"/>
            <wp:wrapTopAndBottom/>
            <wp:docPr id="162" name="Рисунок 162" descr="D:\!СХЕМА 2019\Моя СХЕМА\Мои изменения 2019\В Схему\85-2 космонавтов  железный ры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!СХЕМА 2019\Моя СХЕМА\Мои изменения 2019\В Схему\85-2 космонавтов  железный рынок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</w:pPr>
      <w:r>
        <w:rPr>
          <w:noProof/>
        </w:rPr>
        <w:lastRenderedPageBreak/>
        <w:drawing>
          <wp:anchor distT="0" distB="0" distL="114300" distR="114300" simplePos="0" relativeHeight="251664896" behindDoc="0" locked="0" layoutInCell="1" allowOverlap="1" wp14:anchorId="03AD1AC1" wp14:editId="22E80707">
            <wp:simplePos x="0" y="0"/>
            <wp:positionH relativeFrom="column">
              <wp:posOffset>480060</wp:posOffset>
            </wp:positionH>
            <wp:positionV relativeFrom="paragraph">
              <wp:posOffset>-3810</wp:posOffset>
            </wp:positionV>
            <wp:extent cx="7315200" cy="6057900"/>
            <wp:effectExtent l="0" t="0" r="0" b="0"/>
            <wp:wrapTopAndBottom/>
            <wp:docPr id="6" name="Рисунок 6" descr="D:\!СХЕМА 2019\Моя СХЕМА\Мои изменения 2019\В Схему\86 лист. циолковского- пап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\86 лист. циолковского- папина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</w:pPr>
      <w:r>
        <w:rPr>
          <w:noProof/>
        </w:rPr>
        <w:lastRenderedPageBreak/>
        <w:drawing>
          <wp:inline distT="0" distB="0" distL="0" distR="0" wp14:anchorId="3A6251C3" wp14:editId="68E784D9">
            <wp:extent cx="8039100" cy="6172200"/>
            <wp:effectExtent l="0" t="0" r="0" b="0"/>
            <wp:docPr id="116" name="Рисунок 5" descr="\\SERVN\obmen\OLDSERVER\ОТДЕЛ НАРУЖНОЙ РЕКЛАМЫ\Аня\ИЗМЕНЕНИЯ\Изменения 2020\картинки СХЕМЫ\87-2 пл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N\obmen\OLDSERVER\ОТДЕЛ НАРУЖНОЙ РЕКЛАМЫ\Аня\ИЗМЕНЕНИЯ\Изменения 2020\картинки СХЕМЫ\87-2 пл Победы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17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82304" behindDoc="0" locked="0" layoutInCell="1" allowOverlap="1" wp14:anchorId="14E05EF6" wp14:editId="7EA7CCF1">
            <wp:simplePos x="0" y="0"/>
            <wp:positionH relativeFrom="column">
              <wp:posOffset>413385</wp:posOffset>
            </wp:positionH>
            <wp:positionV relativeFrom="paragraph">
              <wp:posOffset>-3810</wp:posOffset>
            </wp:positionV>
            <wp:extent cx="8018145" cy="6105525"/>
            <wp:effectExtent l="0" t="0" r="0" b="0"/>
            <wp:wrapTopAndBottom/>
            <wp:docPr id="43" name="Рисунок 43" descr="D:\!СХЕМА 2019\Моя СХЕМА\Листы Схемы 2019\96-2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96-2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14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98688" behindDoc="0" locked="0" layoutInCell="1" allowOverlap="1" wp14:anchorId="066E47FE" wp14:editId="4FCC9A4A">
            <wp:simplePos x="0" y="0"/>
            <wp:positionH relativeFrom="column">
              <wp:posOffset>413385</wp:posOffset>
            </wp:positionH>
            <wp:positionV relativeFrom="paragraph">
              <wp:posOffset>-3810</wp:posOffset>
            </wp:positionV>
            <wp:extent cx="8029575" cy="6172200"/>
            <wp:effectExtent l="0" t="0" r="0" b="0"/>
            <wp:wrapTopAndBottom/>
            <wp:docPr id="100" name="Рисунок 100" descr="D:\!СХЕМА 2019\Моя СХЕМА\Листы Схемы 2019\97-2 60 лет С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СХЕМА 2019\Моя СХЕМА\Листы Схемы 2019\97-2 60 лет ССсР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957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07552" behindDoc="0" locked="0" layoutInCell="1" allowOverlap="1" wp14:anchorId="7747D981" wp14:editId="1A7014CA">
            <wp:simplePos x="0" y="0"/>
            <wp:positionH relativeFrom="column">
              <wp:posOffset>403860</wp:posOffset>
            </wp:positionH>
            <wp:positionV relativeFrom="paragraph">
              <wp:posOffset>-13335</wp:posOffset>
            </wp:positionV>
            <wp:extent cx="7658100" cy="6134100"/>
            <wp:effectExtent l="0" t="0" r="0" b="0"/>
            <wp:wrapTopAndBottom/>
            <wp:docPr id="166" name="Рисунок 166" descr="D:\!СХЕМА 2019\Моя СХЕМА\Мои изменения 2019\В Схему\98-2 водопьянова 23 микро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!СХЕМА 2019\Моя СХЕМА\Мои изменения 2019\В Схему\98-2 водопьянова 23 микрорайон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08576" behindDoc="0" locked="0" layoutInCell="1" allowOverlap="1" wp14:anchorId="58DA44A6" wp14:editId="48888825">
            <wp:simplePos x="0" y="0"/>
            <wp:positionH relativeFrom="column">
              <wp:posOffset>384810</wp:posOffset>
            </wp:positionH>
            <wp:positionV relativeFrom="paragraph">
              <wp:posOffset>-13335</wp:posOffset>
            </wp:positionV>
            <wp:extent cx="7639050" cy="6038850"/>
            <wp:effectExtent l="0" t="0" r="0" b="0"/>
            <wp:wrapTopAndBottom/>
            <wp:docPr id="167" name="Рисунок 167" descr="D:\!СХЕМА 2019\Моя СХЕМА\Мои изменения 2019\В Схему\99-2 водопья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!СХЕМА 2019\Моя СХЕМА\Мои изменения 2019\В Схему\99-2 водопьянова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inline distT="0" distB="0" distL="0" distR="0" wp14:anchorId="38DBC63D" wp14:editId="6250E0FC">
            <wp:extent cx="8039100" cy="6115050"/>
            <wp:effectExtent l="0" t="0" r="0" b="0"/>
            <wp:docPr id="117" name="Рисунок 6" descr="\\SERVN\obmen\OLDSERVER\ОТДЕЛ НАРУЖНОЙ РЕКЛАМЫ\Аня\ИЗМЕНЕНИЯ\Изменения 2020\картинки СХЕМЫ\100 пр Побе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N\obmen\OLDSERVER\ОТДЕЛ НАРУЖНОЙ РЕКЛАМЫ\Аня\ИЗМЕНЕНИЯ\Изменения 2020\картинки СХЕМЫ\100 пр Победы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91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67968" behindDoc="0" locked="0" layoutInCell="1" allowOverlap="1" wp14:anchorId="53D400AF" wp14:editId="072B0AF3">
            <wp:simplePos x="0" y="0"/>
            <wp:positionH relativeFrom="column">
              <wp:posOffset>394335</wp:posOffset>
            </wp:positionH>
            <wp:positionV relativeFrom="paragraph">
              <wp:posOffset>5715</wp:posOffset>
            </wp:positionV>
            <wp:extent cx="7743825" cy="6238875"/>
            <wp:effectExtent l="0" t="0" r="0" b="0"/>
            <wp:wrapTopAndBottom/>
            <wp:docPr id="76" name="Рисунок 76" descr="D:\!СХЕМА 2019\Моя СХЕМА\Мои изменения 2019\В Схему\101-2неделина начало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101-2неделина начало+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inline distT="0" distB="0" distL="0" distR="0" wp14:anchorId="194FC9CC" wp14:editId="24FD4F75">
            <wp:extent cx="8220075" cy="6115050"/>
            <wp:effectExtent l="0" t="0" r="0" b="0"/>
            <wp:docPr id="118" name="Рисунок 7" descr="\\SERVN\obmen\OLDSERVER\ОТДЕЛ НАРУЖНОЙ РЕКЛАМЫ\Аня\ИЗМЕНЕНИЯ\Изменения 2020\картинки СХЕМЫ\102 - 2неде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N\obmen\OLDSERVER\ОТДЕЛ НАРУЖНОЙ РЕКЛАМЫ\Аня\ИЗМЕНЕНИЯ\Изменения 2020\картинки СХЕМЫ\102 - 2неделина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inline distT="0" distB="0" distL="0" distR="0" wp14:anchorId="24DE05C3" wp14:editId="748FBD8A">
            <wp:extent cx="8143875" cy="6200775"/>
            <wp:effectExtent l="0" t="0" r="0" b="0"/>
            <wp:docPr id="120" name="Рисунок 8" descr="\\SERVN\obmen\OLDSERVER\ОТДЕЛ НАРУЖНОЙ РЕКЛАМЫ\Аня\ИЗМЕНЕНИЯ\Изменения 2020\картинки СХЕМЫ\10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N\obmen\OLDSERVER\ОТДЕЛ НАРУЖНОЙ РЕКЛАМЫ\Аня\ИЗМЕНЕНИЯ\Изменения 2020\картинки СХЕМЫ\103-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49673DB6" wp14:editId="18B73C39">
            <wp:simplePos x="0" y="0"/>
            <wp:positionH relativeFrom="column">
              <wp:posOffset>337185</wp:posOffset>
            </wp:positionH>
            <wp:positionV relativeFrom="paragraph">
              <wp:posOffset>-32385</wp:posOffset>
            </wp:positionV>
            <wp:extent cx="8115300" cy="6191250"/>
            <wp:effectExtent l="0" t="0" r="0" b="0"/>
            <wp:wrapTopAndBottom/>
            <wp:docPr id="79" name="Рисунок 79" descr="D:\!СХЕМА 2019\Моя СХЕМА\Мои изменения 2019\В Схему\11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Мои изменения 2019\В Схему\113-2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inline distT="0" distB="0" distL="0" distR="0" wp14:anchorId="488E06A9" wp14:editId="0BA264D4">
            <wp:extent cx="8248650" cy="6134100"/>
            <wp:effectExtent l="0" t="0" r="0" b="0"/>
            <wp:docPr id="26" name="Рисунок 2" descr="\\SERVN\obmen\OLDSERVER\ОТДЕЛ НАРУЖНОЙ РЕКЛАМЫ\Аня\ИЗМЕНЕНИЯ\Изменения 2020\картинки СХЕМЫ\114-2 60 лет ссс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N\obmen\OLDSERVER\ОТДЕЛ НАРУЖНОЙ РЕКЛАМЫ\Аня\ИЗМЕНЕНИЯ\Изменения 2020\картинки СХЕМЫ\114-2 60 лет ссср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6488">
        <w:t xml:space="preserve"> </w:t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inline distT="0" distB="0" distL="0" distR="0" wp14:anchorId="7002CDEA" wp14:editId="36A26CFD">
            <wp:extent cx="8001000" cy="5962650"/>
            <wp:effectExtent l="0" t="0" r="0" b="0"/>
            <wp:docPr id="11" name="Рисунок 1" descr="\\SERVN\obmen\OLDSERVER\ОТДЕЛ НАРУЖНОЙ РЕКЛАМЫ\Аня\ИЗМЕНЕНИЯ\Изменения 2020\картинки СХЕМЫ\1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N\obmen\OLDSERVER\ОТДЕЛ НАРУЖНОЙ РЕКЛАМЫ\Аня\ИЗМЕНЕНИЯ\Изменения 2020\картинки СХЕМЫ\115-2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inline distT="0" distB="0" distL="0" distR="0" wp14:anchorId="103BFDCE" wp14:editId="68847DC8">
            <wp:extent cx="8124825" cy="6162675"/>
            <wp:effectExtent l="0" t="0" r="0" b="0"/>
            <wp:docPr id="15" name="Рисунок 2" descr="\\SERVN\obmen\OLDSERVER\ОТДЕЛ НАРУЖНОЙ РЕКЛАМЫ\Аня\ИЗМЕНЕНИЯ\Изменения 2020\картинки СХЕМЫ\116-2 автоп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N\obmen\OLDSERVER\ОТДЕЛ НАРУЖНОЙ РЕКЛАМЫ\Аня\ИЗМЕНЕНИЯ\Изменения 2020\картинки СХЕМЫ\116-2 автопарк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09600" behindDoc="0" locked="0" layoutInCell="1" allowOverlap="1" wp14:anchorId="3DDA5978" wp14:editId="7CA71513">
            <wp:simplePos x="0" y="0"/>
            <wp:positionH relativeFrom="column">
              <wp:posOffset>375285</wp:posOffset>
            </wp:positionH>
            <wp:positionV relativeFrom="paragraph">
              <wp:posOffset>5715</wp:posOffset>
            </wp:positionV>
            <wp:extent cx="8020050" cy="6105525"/>
            <wp:effectExtent l="0" t="0" r="0" b="0"/>
            <wp:wrapTopAndBottom/>
            <wp:docPr id="68" name="Рисунок 68" descr="D:\!СХЕМА 2019\Моя СХЕМА\Мои изменения 2019\В Схему\117-2 ди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!СХЕМА 2019\Моя СХЕМА\Мои изменения 2019\В Схему\117-2 дикое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714048" behindDoc="0" locked="0" layoutInCell="1" allowOverlap="1" wp14:anchorId="30E07ADB" wp14:editId="2ED5EE43">
            <wp:simplePos x="0" y="0"/>
            <wp:positionH relativeFrom="column">
              <wp:posOffset>384810</wp:posOffset>
            </wp:positionH>
            <wp:positionV relativeFrom="paragraph">
              <wp:posOffset>-3810</wp:posOffset>
            </wp:positionV>
            <wp:extent cx="8048625" cy="6172200"/>
            <wp:effectExtent l="0" t="0" r="0" b="0"/>
            <wp:wrapTopAndBottom/>
            <wp:docPr id="111" name="Рисунок 111" descr="D:\!СХЕМА 2019\!Моя СХЕМА\Листы Схемы 2019\118-2 50 лет нлм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!Моя СХЕМА\Листы Схемы 2019\118-2 50 лет нлмк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862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707904" behindDoc="0" locked="0" layoutInCell="1" allowOverlap="1" wp14:anchorId="60225DD9" wp14:editId="2177420C">
            <wp:simplePos x="0" y="0"/>
            <wp:positionH relativeFrom="column">
              <wp:posOffset>346710</wp:posOffset>
            </wp:positionH>
            <wp:positionV relativeFrom="paragraph">
              <wp:posOffset>-13335</wp:posOffset>
            </wp:positionV>
            <wp:extent cx="8058150" cy="5981700"/>
            <wp:effectExtent l="0" t="0" r="0" b="0"/>
            <wp:wrapTopAndBottom/>
            <wp:docPr id="67" name="Рисунок 67" descr="D:\!СХЕМА 2019\Моя СХЕМА\Листы Схемы 2019\120-2 пр ми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20-2 пр мира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708928" behindDoc="0" locked="0" layoutInCell="1" allowOverlap="1" wp14:anchorId="772D95A1" wp14:editId="2AD24870">
            <wp:simplePos x="0" y="0"/>
            <wp:positionH relativeFrom="column">
              <wp:posOffset>356235</wp:posOffset>
            </wp:positionH>
            <wp:positionV relativeFrom="paragraph">
              <wp:posOffset>-3810</wp:posOffset>
            </wp:positionV>
            <wp:extent cx="8220075" cy="6076950"/>
            <wp:effectExtent l="0" t="0" r="0" b="0"/>
            <wp:wrapTopAndBottom/>
            <wp:docPr id="110" name="Рисунок 110" descr="D:\!СХЕМА 2019\Моя СХЕМА\Листы Схемы 2019\128-2 бе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128-2 белана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inline distT="0" distB="0" distL="0" distR="0" wp14:anchorId="6031A968" wp14:editId="6C3CE7E0">
            <wp:extent cx="8086725" cy="6124575"/>
            <wp:effectExtent l="0" t="0" r="0" b="0"/>
            <wp:docPr id="33" name="Рисунок 2" descr="\\SERVN\obmen\OLDSERVER\ОТДЕЛ НАРУЖНОЙ РЕКЛАМЫ\Аня\ИЗМЕНЕНИЯ\Изменения 2020\картинки СХЕМЫ\129-2 Катукова пам. Танкист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N\obmen\OLDSERVER\ОТДЕЛ НАРУЖНОЙ РЕКЛАМЫ\Аня\ИЗМЕНЕНИЯ\Изменения 2020\картинки СХЕМЫ\129-2 Катукова пам. Танкистам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10624" behindDoc="0" locked="0" layoutInCell="1" allowOverlap="1" wp14:anchorId="77986832" wp14:editId="2CE22EB1">
            <wp:simplePos x="0" y="0"/>
            <wp:positionH relativeFrom="column">
              <wp:posOffset>375285</wp:posOffset>
            </wp:positionH>
            <wp:positionV relativeFrom="paragraph">
              <wp:posOffset>5715</wp:posOffset>
            </wp:positionV>
            <wp:extent cx="8067675" cy="5915025"/>
            <wp:effectExtent l="0" t="0" r="0" b="0"/>
            <wp:wrapTopAndBottom/>
            <wp:docPr id="119" name="Рисунок 119" descr="D:\!СХЕМА 2019\Моя СХЕМА\Мои изменения 2019\В Схему\133-2 ул металлур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!СХЕМА 2019\Моя СХЕМА\Мои изменения 2019\В Схему\133-2 ул металлургов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78208" behindDoc="0" locked="0" layoutInCell="1" allowOverlap="1" wp14:anchorId="7C25FEC2" wp14:editId="58AB5D19">
            <wp:simplePos x="0" y="0"/>
            <wp:positionH relativeFrom="column">
              <wp:posOffset>280035</wp:posOffset>
            </wp:positionH>
            <wp:positionV relativeFrom="paragraph">
              <wp:posOffset>-3810</wp:posOffset>
            </wp:positionV>
            <wp:extent cx="8096250" cy="6048375"/>
            <wp:effectExtent l="0" t="0" r="0" b="0"/>
            <wp:wrapTopAndBottom/>
            <wp:docPr id="40" name="Рисунок 40" descr="D:\!СХЕМА 2019\Моя СХЕМА\Листы Схемы 2019\13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34-2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89472" behindDoc="0" locked="0" layoutInCell="1" allowOverlap="1" wp14:anchorId="411F7541" wp14:editId="6EE20B0A">
            <wp:simplePos x="0" y="0"/>
            <wp:positionH relativeFrom="column">
              <wp:posOffset>270510</wp:posOffset>
            </wp:positionH>
            <wp:positionV relativeFrom="paragraph">
              <wp:posOffset>-99060</wp:posOffset>
            </wp:positionV>
            <wp:extent cx="8161020" cy="6181725"/>
            <wp:effectExtent l="0" t="0" r="0" b="0"/>
            <wp:wrapTopAndBottom/>
            <wp:docPr id="29" name="Рисунок 29" descr="D:\!СХЕМА 2019\Моя СХЕМА\Листы Схемы 2019\14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43-2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02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11648" behindDoc="0" locked="0" layoutInCell="1" allowOverlap="1" wp14:anchorId="70CE62F6" wp14:editId="38B75999">
            <wp:simplePos x="0" y="0"/>
            <wp:positionH relativeFrom="column">
              <wp:posOffset>299085</wp:posOffset>
            </wp:positionH>
            <wp:positionV relativeFrom="paragraph">
              <wp:posOffset>-13335</wp:posOffset>
            </wp:positionV>
            <wp:extent cx="8239125" cy="6038850"/>
            <wp:effectExtent l="0" t="0" r="0" b="0"/>
            <wp:wrapTopAndBottom/>
            <wp:docPr id="170" name="Рисунок 170" descr="D:\!СХЕМА 2019\Моя СХЕМА\Мои изменения 2019\В Схему\14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!СХЕМА 2019\Моя СХЕМА\Мои изменения 2019\В Схему\144-2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912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700736" behindDoc="0" locked="0" layoutInCell="1" allowOverlap="1" wp14:anchorId="6CF52184" wp14:editId="1313A41D">
            <wp:simplePos x="0" y="0"/>
            <wp:positionH relativeFrom="column">
              <wp:posOffset>432435</wp:posOffset>
            </wp:positionH>
            <wp:positionV relativeFrom="paragraph">
              <wp:posOffset>-3810</wp:posOffset>
            </wp:positionV>
            <wp:extent cx="7772400" cy="5943600"/>
            <wp:effectExtent l="0" t="0" r="0" b="0"/>
            <wp:wrapTopAndBottom/>
            <wp:docPr id="3" name="Рисунок 3" descr="D:\!СХЕМА 2019\Моя СХЕМА\Листы Схемы 2019\14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45-2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</w:pPr>
      <w:r>
        <w:rPr>
          <w:noProof/>
        </w:rPr>
        <w:lastRenderedPageBreak/>
        <w:drawing>
          <wp:anchor distT="0" distB="0" distL="114300" distR="114300" simplePos="0" relativeHeight="251701760" behindDoc="0" locked="0" layoutInCell="1" allowOverlap="1" wp14:anchorId="738BBA3C" wp14:editId="5274777F">
            <wp:simplePos x="0" y="0"/>
            <wp:positionH relativeFrom="column">
              <wp:posOffset>499110</wp:posOffset>
            </wp:positionH>
            <wp:positionV relativeFrom="paragraph">
              <wp:posOffset>-3810</wp:posOffset>
            </wp:positionV>
            <wp:extent cx="8081010" cy="6057900"/>
            <wp:effectExtent l="0" t="0" r="0" b="0"/>
            <wp:wrapTopAndBottom/>
            <wp:docPr id="75" name="Рисунок 75" descr="D:\!СХЕМА 2019\Моя СХЕМА\Листы Схемы 2019\14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46-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101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12672" behindDoc="0" locked="0" layoutInCell="1" allowOverlap="1" wp14:anchorId="59192BF6" wp14:editId="35B85AA1">
            <wp:simplePos x="0" y="0"/>
            <wp:positionH relativeFrom="column">
              <wp:posOffset>394335</wp:posOffset>
            </wp:positionH>
            <wp:positionV relativeFrom="paragraph">
              <wp:posOffset>-3810</wp:posOffset>
            </wp:positionV>
            <wp:extent cx="7667625" cy="5962650"/>
            <wp:effectExtent l="0" t="0" r="0" b="0"/>
            <wp:wrapTopAndBottom/>
            <wp:docPr id="173" name="Рисунок 173" descr="D:\!СХЕМА 2019\Моя СХЕМА\Мои изменения 2019\В Схему\155-2 окт м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!СХЕМА 2019\Моя СХЕМА\Мои изменения 2019\В Схему\155-2 окт мост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613696" behindDoc="0" locked="0" layoutInCell="1" allowOverlap="1" wp14:anchorId="7C79994B" wp14:editId="5FFAC509">
            <wp:simplePos x="0" y="0"/>
            <wp:positionH relativeFrom="column">
              <wp:posOffset>337185</wp:posOffset>
            </wp:positionH>
            <wp:positionV relativeFrom="paragraph">
              <wp:posOffset>-13335</wp:posOffset>
            </wp:positionV>
            <wp:extent cx="8143875" cy="6057900"/>
            <wp:effectExtent l="0" t="0" r="0" b="0"/>
            <wp:wrapTopAndBottom/>
            <wp:docPr id="175" name="Рисунок 175" descr="D:\!СХЕМА 2019\Моя СХЕМА\Мои изменения 2019\В Схему\15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!СХЕМА 2019\Моя СХЕМА\Мои изменения 2019\В Схему\156-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851"/>
        </w:tabs>
      </w:pPr>
      <w:r>
        <w:rPr>
          <w:noProof/>
        </w:rPr>
        <w:lastRenderedPageBreak/>
        <w:drawing>
          <wp:anchor distT="0" distB="0" distL="114300" distR="114300" simplePos="0" relativeHeight="251672064" behindDoc="0" locked="0" layoutInCell="1" allowOverlap="1" wp14:anchorId="3265CE9A" wp14:editId="06B3A5BE">
            <wp:simplePos x="0" y="0"/>
            <wp:positionH relativeFrom="column">
              <wp:posOffset>432435</wp:posOffset>
            </wp:positionH>
            <wp:positionV relativeFrom="paragraph">
              <wp:posOffset>-3810</wp:posOffset>
            </wp:positionV>
            <wp:extent cx="8134350" cy="6057900"/>
            <wp:effectExtent l="0" t="0" r="0" b="0"/>
            <wp:wrapTopAndBottom/>
            <wp:docPr id="22" name="Рисунок 22" descr="D:\!СХЕМА 2019\Моя СХЕМА\Мои изменения 2019\В Схему\16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164-2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inline distT="0" distB="0" distL="0" distR="0" wp14:anchorId="34EA1B8D" wp14:editId="142FCC8A">
            <wp:extent cx="8248650" cy="6038850"/>
            <wp:effectExtent l="0" t="0" r="0" b="0"/>
            <wp:docPr id="38" name="Рисунок 3" descr="\\SERVN\obmen\OLDSERVER\ОТДЕЛ НАРУЖНОЙ РЕКЛАМЫ\Аня\ИЗМЕНЕНИЯ\Изменения 2020\картинки СХЕМЫ\165-2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N\obmen\OLDSERVER\ОТДЕЛ НАРУЖНОЙ РЕКЛАМЫ\Аня\ИЗМЕНЕНИЯ\Изменения 2020\картинки СХЕМЫ\165-2(3)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03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  <w:r>
        <w:rPr>
          <w:noProof/>
        </w:rPr>
        <w:lastRenderedPageBreak/>
        <w:drawing>
          <wp:anchor distT="0" distB="0" distL="114300" distR="114300" simplePos="0" relativeHeight="251706880" behindDoc="0" locked="0" layoutInCell="1" allowOverlap="1" wp14:anchorId="08C67538" wp14:editId="408BA9D4">
            <wp:simplePos x="0" y="0"/>
            <wp:positionH relativeFrom="column">
              <wp:posOffset>908685</wp:posOffset>
            </wp:positionH>
            <wp:positionV relativeFrom="paragraph">
              <wp:posOffset>-13335</wp:posOffset>
            </wp:positionV>
            <wp:extent cx="7703820" cy="6219825"/>
            <wp:effectExtent l="0" t="0" r="0" b="0"/>
            <wp:wrapTopAndBottom/>
            <wp:docPr id="37" name="Рисунок 37" descr="D:\!СХЕМА 2019\Аня-ИЗМЕНЕНИЯ 2018\3 зона JPG\01_Зон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Аня-ИЗМЕНЕНИЯ 2018\3 зона JPG\01_Зона3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382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</w:tabs>
      </w:pPr>
    </w:p>
    <w:p w:rsidR="000F28C1" w:rsidRPr="000F28C1" w:rsidRDefault="000F28C1" w:rsidP="000F28C1">
      <w:pPr>
        <w:tabs>
          <w:tab w:val="left" w:pos="567"/>
        </w:tabs>
        <w:ind w:firstLine="720"/>
        <w:jc w:val="both"/>
        <w:rPr>
          <w:color w:val="000000"/>
          <w:sz w:val="28"/>
          <w:szCs w:val="28"/>
          <w:lang w:val="ru-RU"/>
        </w:rPr>
      </w:pPr>
      <w:r w:rsidRPr="000F28C1">
        <w:rPr>
          <w:color w:val="000000"/>
          <w:sz w:val="28"/>
          <w:szCs w:val="28"/>
          <w:lang w:val="ru-RU"/>
        </w:rPr>
        <w:t>Схема размещения рекламных конструкций на территории муниципального образования город Липецк.</w:t>
      </w:r>
    </w:p>
    <w:p w:rsidR="000F28C1" w:rsidRDefault="000F28C1" w:rsidP="000F28C1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«Зона</w:t>
      </w:r>
      <w:r w:rsidRPr="00CB4E8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</w:t>
      </w:r>
      <w:r w:rsidRPr="00CB4E88">
        <w:rPr>
          <w:color w:val="000000"/>
          <w:sz w:val="28"/>
          <w:szCs w:val="28"/>
        </w:rPr>
        <w:t>»</w:t>
      </w:r>
    </w:p>
    <w:tbl>
      <w:tblPr>
        <w:tblW w:w="141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134"/>
        <w:gridCol w:w="7087"/>
        <w:gridCol w:w="3119"/>
        <w:gridCol w:w="1984"/>
      </w:tblGrid>
      <w:tr w:rsidR="000F28C1" w:rsidRPr="000F28C1" w:rsidTr="000F28C1">
        <w:trPr>
          <w:trHeight w:val="132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№ точки на карте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Место размещения рекламной конструкции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Тип рекламной констру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№ листа на карте размещения 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кламных ко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струкций</w:t>
            </w:r>
          </w:p>
        </w:tc>
      </w:tr>
      <w:tr w:rsidR="000F28C1" w:rsidRPr="00C27A8C" w:rsidTr="000F28C1">
        <w:trPr>
          <w:trHeight w:val="55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Ленина, напротив дома № 71, Желтые Пески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28C1" w:rsidRPr="00C27A8C" w:rsidTr="000F28C1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«Березки», движение в сторону С. Желтые Пески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8C1" w:rsidRPr="00C27A8C" w:rsidTr="000F28C1">
        <w:trPr>
          <w:trHeight w:val="59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«Березки», движение в сторону С. Желтые Пески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8C1" w:rsidRPr="00C27A8C" w:rsidTr="000F28C1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«Ул. Советская»,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8C1" w:rsidRPr="00C27A8C" w:rsidTr="000F28C1">
        <w:trPr>
          <w:trHeight w:val="68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«Ул. Советская»,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«Школа № 34»,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«Школа № 34»,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«С. Желтые Пески 1»,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«С. Желтые Пески 1», движение в сторону С. Желтые Пески (конечная)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«С. Желтые Пески» (к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Желтые Пески, остановка транспорта «С. Желтые Пески» (к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нечная)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Сселки, остановка транспорта «Ул. Советская»,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Сселки, остановка транспорта «Ул. Советская»,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Автодорога Орел-Тамбов, 80 м от дорожного знака 298 км (слева по направлению на г. Тамбов)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Автодорога Орел-Тамбов, 362,5 м от дорожного знака 298 км (справа по направлению на г. Тамбов)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Автодорога «Липецк-Доброе» 420 м от въездной стелы,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«Сады «Речное», движение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28C1" w:rsidRPr="00C27A8C" w:rsidTr="000F28C1">
        <w:trPr>
          <w:trHeight w:val="7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«Сады «Речное», движение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«Сады «Речное», движение в сторону с. Ситовка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«Сады «Речное», движение в сторону с. Ситовка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«Чаплыгинское шоссе» (с. Ситовка), 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«Чаплыгинское шоссе» (с. Ситовка), 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«Чаплыгинское шоссе» (с. Ситовка),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«Чаплыгинское шоссе» (с. Ситовка),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С. Сселки, ул. Ленина,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напротив ж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.д. № 198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Сселки, остановка транспорта «Школа (№ 35)»,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С. Сселки, остановка транспорта «Школа (№ 35)»,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трассы «Липецк - Данков» 7+900 м, слева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трассы «Липецк - Данков» 7+800 м, слева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«Насосная»,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«Насосная»,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F28C1" w:rsidRPr="00C27A8C" w:rsidTr="000F28C1">
        <w:trPr>
          <w:trHeight w:val="72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«Авторемзавод»,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F28C1" w:rsidRPr="00C27A8C" w:rsidTr="000F28C1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«Авторемзавод»,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F28C1" w:rsidRPr="00C27A8C" w:rsidTr="000F28C1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Им. Баумана, в районе дома 242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Сити-формат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28C1" w:rsidRPr="00C27A8C" w:rsidTr="000F28C1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«Мост», движение в стор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28C1" w:rsidRPr="00C27A8C" w:rsidTr="000F28C1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«Мост», движение в стор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28C1" w:rsidRPr="00C27A8C" w:rsidTr="000F28C1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«Мост», движение в стор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ну с. Ситовка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28C1" w:rsidRPr="00C27A8C" w:rsidTr="000F28C1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«Мост», движение в стор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ну с. Ситовка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28C1" w:rsidRPr="00C27A8C" w:rsidTr="000F28C1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7км +500 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F28C1" w:rsidRPr="00C27A8C" w:rsidTr="000F28C1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«Ул. Сурикова»,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«Ул. Сурикова»,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«Ул. Сурикова»,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«Ул. Сурикова»,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«14 стройучасток»,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«14 стройучасток»,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«14 стройучасток»,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«14 стройучасток»,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«Сады»,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«Сады»,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«Сады»,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«Сады»,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остановка транспорта «15 стройучасток»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район Дворца культуры «Сокол»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остановка транспорта «Стадион Сокол», 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остановка транспорта «Стадион Сокол», 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8.Э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район дома № 5 (СК «Сокол»)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Электронный экран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Ушинского, остановка транспорта «Улица Ушинского», район дома № 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д. № 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пересечении ул. Им.  Баумана и переулка Космического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 - ул. Кочеткова, район киоска «Роспечать», четная сторона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«Школа № 41», движение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«Школа № 41», движение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«Школа № 41», движение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Чаплыгинского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Баумана, остановка транспорта «Школа № 41», движение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Чаплыгинского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«Орловское шоссе»,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жение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«Орловское шоссе»,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Студеновской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«Орловское шоссе»,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Чаплыгинского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Баумана, остановка транспорта «Орловское шоссе»,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Чаплыгинского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 шахта, остановка транспорта «10 шахта», конечная, движение в сторону ул. Маршала Рыбалко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 шахта, остановка транспорта «10 шахта», конечная, движение в сторону ул. Маршала Рыбалко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Default="000F28C1" w:rsidP="000F28C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0F28C1" w:rsidRDefault="000F28C1" w:rsidP="000F28C1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Окружное шоссе Р-119 (Орел-Тамбов) км 288+500м (право), те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ритория СНТ "Металлург-2"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Default="000F28C1" w:rsidP="000F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Default="000F28C1" w:rsidP="000F28C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0F28C1" w:rsidRDefault="000F28C1" w:rsidP="000F28C1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Окружное шоссе Р-119 (Орел-Тамбов) км 288+700м (право), те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ритория СНТ "Металлург-2"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Default="000F28C1" w:rsidP="000F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«Металлург-2», остановка транспорта «Ж/д переезд»,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«Металлург-2», остановка транспорта «Ж/д переезд»,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«Металлург-2», остановка транспорта «Сады 2»,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«Металлург-2», остановка транспорта «Сады 2»,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 шахта, остановка транспорта «Молодежная»,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28C1" w:rsidRPr="00C27A8C" w:rsidTr="000F28C1">
        <w:trPr>
          <w:trHeight w:val="78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 шахта, остановка транспорта «Молодежная»,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«Хладокомбинат»,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«Хладокомбинат»,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«Склад-магазин»,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«Склад-магазин»,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Опытная, остановка транспорта «Станция защиты раст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ний»,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Опытная, остановка транспорта «Станция защиты раст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ний»,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Проезд Боевой, район дома № 34/2 (магазин «Продукты»)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«Общежитие»,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«Общежитие»,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Боевой проезд, остановка транспорта «Администрация Липецкого района», движение в сторону Лебедянского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Опытная, остановка транспорта «Станция защиты раст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ний»,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Опытная, остановка транспорта «Станция защиты раст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ний», движение в сторону ул. Пришвина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Железнякова, остановка транспорта «Тепличное хозя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ство»,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Железнякова, остановка транспорта «Тепличное хозя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ство»,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Полевая, остановка транспорта «Ул. Пугачева»,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Полевая, остановка транспорта «Ул. Пугачева», движение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Пришвина, остановка транспорта «Ул. Пришвина»,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Пришвина, остановка транспорта «Ул. Пришвина»,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КТЗ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д. №3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Либкнехта, остановка транспорта «40 лет Октября», движение в сторону ул.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Либкнехта, остановка транспорта «40 лет Октября», движение в сторону ул.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28C1" w:rsidRPr="00C27A8C" w:rsidTr="000F28C1">
        <w:trPr>
          <w:trHeight w:val="74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«Ул. Энтузиастов»,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«Ул. Энтузиастов»,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«Магазин»,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«Магазин», движение в сторону Цемзавода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«Магазин»,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Ковалева, остановка транспорта «Магазин», движение в сторону Баумана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«Автостанция «Сокол»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«Автостанция «Сокол»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Территория СНТ «Металлург - 2», окружная Р-119 (Орел-Тамбов) 288+100 м (право)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«Каменная будка»,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«Каменная будка»,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владение 2б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«Липецкое станкостр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ительное предприятие»,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Лебедянское шоссе, остановка транспорта «Липецкое станкостр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ительное предприятие»,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Гайдара, остановка транспорта «Отделение профосмотра», движение в сторону ул. Шкатова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Гайдара, остановка транспорта «Отделение профосмотра», движение в сторону ул. Шкатова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F28C1" w:rsidRPr="00C27A8C" w:rsidTr="000F28C1">
        <w:trPr>
          <w:trHeight w:val="66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Студеновская, территория пл. Заводская, 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Суперборд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66/1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Территория СНТ «Им. И.В. Мичурина», окружная Р-119 (Орел-Тамбов) 286+30 м (право)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BA6E66" w:rsidRDefault="000F28C1" w:rsidP="000F28C1">
            <w:pPr>
              <w:jc w:val="center"/>
              <w:rPr>
                <w:bCs/>
                <w:sz w:val="24"/>
                <w:szCs w:val="24"/>
              </w:rPr>
            </w:pPr>
            <w:r w:rsidRPr="00BA6E66">
              <w:rPr>
                <w:bCs/>
                <w:sz w:val="24"/>
                <w:szCs w:val="24"/>
              </w:rPr>
              <w:t>216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0F28C1" w:rsidRDefault="000F28C1" w:rsidP="000F28C1">
            <w:pPr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Окружное шоссе Р-119 (Орел-Тамбов) км 285+800м (право), те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0F28C1">
              <w:rPr>
                <w:color w:val="000000" w:themeColor="text1"/>
                <w:sz w:val="24"/>
                <w:szCs w:val="24"/>
                <w:lang w:val="ru-RU"/>
              </w:rPr>
              <w:t>ритория СНТ "Им. И.В.Мичурина"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BA6E66" w:rsidRDefault="000F28C1" w:rsidP="000F28C1">
            <w:pPr>
              <w:jc w:val="center"/>
              <w:rPr>
                <w:sz w:val="24"/>
                <w:szCs w:val="24"/>
              </w:rPr>
            </w:pPr>
            <w:r w:rsidRPr="00BA6E66">
              <w:rPr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113362" w:rsidRDefault="000F28C1" w:rsidP="000F28C1">
            <w:pPr>
              <w:jc w:val="center"/>
              <w:rPr>
                <w:color w:val="FF0000"/>
                <w:sz w:val="24"/>
                <w:szCs w:val="24"/>
              </w:rPr>
            </w:pPr>
            <w:r w:rsidRPr="00BA6E66">
              <w:rPr>
                <w:sz w:val="24"/>
                <w:szCs w:val="24"/>
              </w:rPr>
              <w:t>68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№ 2»,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№ 2»,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им. Мич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рина»,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им. Мич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рина»,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СНТ «Венера», остановка транспорта «Сады Венера», движение к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68/1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СНТ «Венера», остановка транспорта «Сады Венера», движение к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68/1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«Венера», остановка транспорта «Яблоневая улица»,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ние к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68/1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СНТ «Венера», остановка транспорта «Яблоневая улица»,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ние к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68/1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Северный проезд, остановка транспорта «Автобаза № 3»,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Северный проезд, остановка транспорта «Автобаза № 3»,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№ 1»,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«Сады № 1»,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«Ядохимикаты»,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Универсальный проезд, остановка транспорта «Ядохимикаты», движение в сторону кольца 9 микрорайона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Северный проезд, остановка транспорта «Переезд», движение в сторону Венеры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Северный проезд, остановка транспорта «Переезд», движение в сторону Венеры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трассы 1 Р-119, 455 м от остановки «Сады Тамбовской трассы», по направлению к г. Липецку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F28C1" w:rsidRPr="00C27A8C" w:rsidTr="000F28C1">
        <w:trPr>
          <w:trHeight w:val="79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 районе трассы 1 Р-119, 355 м от остановки «Сады Тамбовской трассы», по направлению к г. Липецку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 шоссе, 255 м перед остановкой «Сады Тамбовской тра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сы», слева по движению от г. Липецка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 шоссе, 150 м перед остановкой «Сады Тамбовской тра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сы», слева по движению от г. Липецка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 шоссе, 100м за остановкой «Сады Тамбовской трассы», слева по движению от г. Липецка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Политехническая, в районе дома № 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Политехническая, остановка транспорта «Улица Полите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ническая»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Белянского, остановка транспорта «Ул. Белянского»,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жение в сторону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Белянского, остановка транспорта «Ул. Белянского»,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жение в сторону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конечной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«Микрорайон Университетский»,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«Микрорайон Университетский»,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«Микрорайон Университетский», начало движения автобуса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79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«Политехническая», движение в сторону ул. Белянского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«Политехническая», движение в сторону ул. Белянского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«Славянова», движение в сторону ул. Б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«Славянова», движение в сторону ул. Б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лянского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«Ул. Белянского»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«Ул. Белянского»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Политехническая, остановка транспорта «Улица Полите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ническая»,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Политехническая, остановка транспорта «Улица Полите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ническая»,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Политехническая, остановка транспорта «Ул. Славянова»,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Политехническая, остановка транспорта «Ул. Славянова»,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Московской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«Завод Центролит»,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«Завод «Центролит»,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«Завод «Центролит»,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«Завод «Центролит»,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«Комплекс ТБО»,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92/1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«Комплекс ТБО»,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92/1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«Комплекс ТБО»,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92/1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«Комплекс ТБО»,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92/1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 шоссе, остановка транспорта «Гаражи», движение в 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 шоссе, остановка транспорта «Гаражи», движение в 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Хренникова, остановка транспорта «Микрорайон Елецкий» 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Московская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  районе ОАО «Липецк-Лада»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Елецкое шоссе, пересечение с улицей Московской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Московская, 30В, АЗС № 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«ЛГТУ»,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транспорта «ЛГТУ»,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Моско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«ЛГТУ», движение в сторону ул. Белянск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Остановка транспорта «ЛГТУ», движение в сторону ул. Белянск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«ЛОЭЗ»,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«ЛОЭЗ»,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«ЛОЭЗ»,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«ЛОЭЗ»,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«Щебеночный завод»,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«Щебеночный завод»,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«Юношеская»,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«Юношеская»,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«Юношеская»,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«Юношеская»,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«Межколхозстрой»,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«Межколхозстрой», движение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«Межколхозстрой»,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«Межколхозстрой»,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«Спецфундамен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строй»,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Юношеская, остановка транспорта «Спецфундамен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строй»,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район дома №3 (Сырское)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«Почта»,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«Почта»,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«Почта»,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«Почта»,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«Поселок Сырский»,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«Поселок Сырский»,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Московская, в районе здания №38 (участок № 1)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Московская, район дома №38 (конструкция № 2)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Московская, напротив здания МЧС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в районе строения 1а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0F28C1" w:rsidRPr="00C27A8C" w:rsidTr="000F28C1">
        <w:trPr>
          <w:trHeight w:val="78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«28 микрорайон»,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8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«28 микрорайон»,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«28 микрорайон»,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«28 микрорайон»,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Белана»,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Белана», движение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Шуминского», направление к ул. Эдуарда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Белана», направл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к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Белана», направл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к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район дома № 44а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«Ул. Бунина», движение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«Ул. Бунина», движение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0F28C1" w:rsidRPr="00C27A8C" w:rsidTr="000F28C1">
        <w:trPr>
          <w:trHeight w:val="79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«Ул. Бунина», движение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«27 микрорайон», коне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«27 микрорайон», коне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«ТЦ Ква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тал»,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«ТЦ Ква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тал»,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Зои Космодемьянской»,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Бор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вая»,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Бор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вая»,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Бор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«Ул. Бор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вая»,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«Сосновый бор»,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Кирпичная, остановка транспорта «Железнодорожный п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Кирпичная, остановка транспорта «Железнодорожный п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«Сырский рудник»,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240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«Сырский рудник»,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0F28C1" w:rsidRPr="00C27A8C" w:rsidTr="000F28C1">
        <w:trPr>
          <w:trHeight w:val="88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район строения № 1г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район пересечения с ул. Московской вдоль линии железной дороги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«Ледовый комплекс»,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«Ледовый комплекс»,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«Ледовый комплекс»,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«Ледовый комплекс»,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«Переезд»,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63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«Переезд», движение в Липецк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«Переезд»,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«Переезд», движение в сторону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82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«ЛЗСК»,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Ангарская, остановка транспорта «ЛЗСК»,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ул. Ангарская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85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«Школа № 23»,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83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«Школа № 23»,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8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«Школа № 23»,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84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«Школа № 23»,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с. Косыревка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0F28C1" w:rsidRPr="00C27A8C" w:rsidTr="000F28C1">
        <w:trPr>
          <w:trHeight w:val="844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«Сельскохозяйственный рынок», движение в сторону ул. Минская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9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«Сельскохозяйственный рынок», движение в сторону ул. Минская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4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Минская»,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697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Минская»,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4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Свиридова»,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Кривенкова, остановка транспорта «Ул. Свиридова»,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94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«Ул. Мистюкова»,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Кривенкова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711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«Ул. Мистюкова»,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Кривенкова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«Ул. Шерстобитова», движение в сторону ул. Кривенкова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«Ул. Шерстобитова», движение в сторону ул. Кривенкова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«Микрорайон Европе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ский», движение в сторону ул. Шерстобитова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«Микрорайон Европе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ский», движение в сторону ул. Шерстобитова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«Микрорайон Европе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ский – 2»,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«Микрорайон Европе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ский – 2»,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«Общественный центр», движение в сторону ул. Шерстобитова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«Общественный центр», движение в сторону ул. Шерстобитова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«Фабрика «Липецкие уз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ры»,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«Фабрика «Липецкие уз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ры»,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«Фабрика «Липецкие уз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ры»,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82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«Фабрика «Липецкие уз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ры»,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Э. Белана, район остановки «28 микрорайон»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«27 микрорайон»,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«27 микрорайон»,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«29 микрорайон»,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«29 микрорайон»,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«Дом творчества»,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«Дом творчества»,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Свиридова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«30 микрорайон»,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«30 микрорайон»,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«30 микрорайон»,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«30 микрорайон»,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«Ул. Коцаря»,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7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«Ул. Коцаря», движение в сторону ул. Меркулова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«Ул. Коцаря»,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Свиридова, остановка транспорта «Ул. Коцаря», движение в сторону ул. Стаханова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Меркулова, остановка транспорта «7 поликлиника»,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Меркулова, остановка транспорта «7 поликлиника»,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перед поворотом на ул. Белана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в районе въездного знака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пересечение с улицей Бестужева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«Переулок Бестуж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ва»,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«Переулок Бестуж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ва»,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на земельном участке 17а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строения 42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Стела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владения № 39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00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строения 33а, АЗС № 88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строения 33а, АЗС № 88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«Автобаза – 2»,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«Автобаза – 2»,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«Новобетонная»,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«Новобетонная», движение в сторону Стан 2000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«Почтовое отделение № 23»,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6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«Поворот на Силикатный завод»,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район въездной стелы, территория ПАО «НЛМК»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Зои Космодемьянской, остановка транспорта «Переезд»,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3470D9" w:rsidRDefault="000F28C1" w:rsidP="000F28C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3470D9" w:rsidRDefault="000F28C1" w:rsidP="000F28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Улица Минская, владение № 47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 w:rsidRPr="003470D9">
              <w:rPr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3470D9" w:rsidRDefault="000F28C1" w:rsidP="000F28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«Ул. Минская»,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«Ул. Минская», движение в сторону пос. Сырский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«Ул. Минская»,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Минская, остановка транспорта «Ул. Минская»,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«ПОГА-1»,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237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Ударников, остановка транспорта «ПОГА-1»,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0F28C1" w:rsidRPr="00C27A8C" w:rsidTr="000F28C1">
        <w:trPr>
          <w:trHeight w:val="773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напротив дома № 2а (автоцентр)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район ул. Ленина (Сырское)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напротив здания № 26 по ул. Белана (гипе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маркет)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Воронежская трасса, район ул. 8 Марта (Сырское)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«32 микрорайон»,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Воронежского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289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«32 микрорайон»,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Воронежского шоссе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«33 микрорайон»,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Стаханова, остановка транспорта «33 микрорайон»,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Катукова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ул. 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нина»,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ул. 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нина»,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ул. 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нина»,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ул. 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нина»,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Сы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ская школа»,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6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Сы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ская школа», движение в город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Сы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ская школа»,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Воронежское шоссе, остановка транспорта «Трасса А-133 Сы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ская школа», движение из города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9 Мая, район старых проходных ПАО «НЛМК»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9 Мая, в районе дома 67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Перед проходными ПАО НЛМК, в районе комбинатоуправления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в районе ЦСТ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«Виадук», движение в сторону пл. Металлургов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Ферросплавная, остановка транспорта «Виадук», движение в сторону пл. Металлургов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 шоссе, остановка транспорта «Переделицы»,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 шоссе, остановка транспорта «Переделицы»,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 шоссе, остановка транспорта «Аглофабрика»,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 шоссе, остановка транспорта «Аглофабрика»,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 шоссе, остановка транспорта «Аглофабрика»,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F28C1" w:rsidRPr="00C27A8C" w:rsidTr="000F28C1">
        <w:trPr>
          <w:trHeight w:val="712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 шоссе, остановка транспорта «Аглофабрика»,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Подгоренская, остановка транспорта «Поворот (тел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центр)»,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Подгоренская, остановка транспорта «Поворот (тел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центр)», движение в сторону пр. Победы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Автодорога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Липецк-Грязи</w:t>
            </w:r>
            <w:proofErr w:type="gramEnd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, после путепровода (справа)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 шоссе, остановка транспорта «Пионерские лагеря»,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Грязинское шоссе, остановка транспорта «Пионерские лагеря», движение в сторону г. Грязи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Подгоренская, остановка транспорта «Сады ЛКСМ»,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пос. Телецентр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294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Подгоренская, остановка транспорта «Сады ЛКСМ», дв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жение в сторону пос. Телецентр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Юбилейная, район дома № 4б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Объезд поселка ЛТЗ перед пересечением с ул. Краснознаменная (правая сторона, движение от ул. Краснознаменная в сторону окружного шоссе)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Ибаррури, остановка транспорта «Ул. Ибаррури»,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Ибаррури, остановка транспорта «Ул. Ибаррури»,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F28C1" w:rsidRPr="00C27A8C" w:rsidTr="000F28C1">
        <w:trPr>
          <w:trHeight w:val="82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Краснознаменная, остановка транспорта «Ул. Юбилейная»,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Заречной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Краснознаменная, остановка транспорта «Ул. Юбилейная», движение в сторону ул.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Заречной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Жуковского, район школы № 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Краснозаводская, остановка транспорта «ЛТ3»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168п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Коммунистическая, в районе дома №16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Панель-кронштейн на оп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Жуковского, остановка транспорта «Мини-рынок»,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Жуковского, остановка транспорта «Мини-рынок»,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Краснозаводская, остановка транспорта «ЛТЗ», движение в сторону пам. Танкистам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Краснозаводская, остановка транспорта «ЛТЗ», движение в сторону пам. Танкистам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«Кинотеатр Маяк»,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3 участка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«Кинотеатр Маяк»,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3 участка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«Кинотеатр Маяк»,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0F28C1" w:rsidRPr="00C27A8C" w:rsidTr="000F28C1">
        <w:trPr>
          <w:trHeight w:val="76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«Кинотеатр Маяк»,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3 сентября, остановка транспорта «Ул. Чехова»,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3 сентября, остановка транспорта «Ул. Чехова»,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Волгоградская, остановка транспорта «Известковое отд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ление»,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Волгоградская, остановка транспорта «Известковое отд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ление»,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Волгоградская, остановка транспорта «Волгоградская»,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Волгоградская, остановка транспорта «Волгоградская», движение в сторону пл. Клименкова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340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Локомотивная, остановка транспорта «Бригадная»,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340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Локомотивная, остановка транспорта «Бригадная»,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341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Локомотивная, остановка транспорта «Бригадная»,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341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Локомотивная, остановка транспорта «Бригадная»,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342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Ладыгина, остановка транспорта «Депо»,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342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Ладыгина, остановка транспорта «Депо», движение в ст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Асфальтная, владение 1, АЗС № 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0F28C1" w:rsidRPr="00C27A8C" w:rsidTr="000F28C1">
        <w:trPr>
          <w:trHeight w:val="716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Асфальтная, владение 1, АЗС № 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Щит 6х3 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район МУ ФОК «Пламя»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«25 школа»,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«25 школа», движение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«Стадион «Пламя»,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315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Ильича, остановка транспорта «Стадион «Пламя», движ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ние в сторону ул. 3 сентября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343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Писарева, остановка транспорта «Поселковый Совет»,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343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Писарева, остановка транспорта «Поселковый Совет», движение в сторону пос. Дачный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344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Писарева, остановка транспорта «Школа № 37»,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344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Писарева, остановка транспорта «Школа № 37»,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337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Энергостроителей, остановка транспорта «Ул. Надежды»,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337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Энергостроителей, остановка транспорта «Ул. Надежды»,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Энергостроителей, остановка транспорта «ДК «Матыра»,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F28C1" w:rsidRPr="00C27A8C" w:rsidTr="000F28C1">
        <w:trPr>
          <w:trHeight w:val="735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Энергостроителей, остановка транспорта «ДК «Матыра», движение в сторону пл. Мира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F28C1" w:rsidRPr="00C27A8C" w:rsidTr="000F28C1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339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Моршанская, остановка транспорта «Пос. Матырский» 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F28C1" w:rsidRPr="00C27A8C" w:rsidTr="000F28C1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339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Моршанская, остановка транспорта «Пос. Матырский» к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нечная, отправление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0F28C1" w:rsidRPr="00C27A8C" w:rsidTr="000F28C1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308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Полетаева, остановка транспорта «Пос. Заречье»,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0F28C1" w:rsidRPr="00C27A8C" w:rsidTr="000F28C1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308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Улица Полетаева, остановка транспорта «Пос. Заречье», конечная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0F28C1" w:rsidRPr="00C27A8C" w:rsidTr="000F28C1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345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Писарева, остановка транспорта «Писарева»,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0F28C1" w:rsidRPr="00C27A8C" w:rsidTr="000F28C1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345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Писарева, остановка транспорта «Писарева»,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0F28C1" w:rsidRPr="00C27A8C" w:rsidTr="000F28C1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346 (1)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Варшавская, остановка транспорта «Коттеджи»,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0F28C1" w:rsidRPr="00C27A8C" w:rsidTr="000F28C1">
        <w:trPr>
          <w:trHeight w:val="778"/>
          <w:jc w:val="center"/>
        </w:trPr>
        <w:tc>
          <w:tcPr>
            <w:tcW w:w="851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346 (2)</w:t>
            </w:r>
          </w:p>
        </w:tc>
        <w:tc>
          <w:tcPr>
            <w:tcW w:w="7087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 xml:space="preserve">Улица Варшавская, остановка транспорта «Коттеджи», движение в сторону пос. </w:t>
            </w:r>
            <w:proofErr w:type="gramStart"/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Дачный</w:t>
            </w:r>
            <w:proofErr w:type="gramEnd"/>
          </w:p>
        </w:tc>
        <w:tc>
          <w:tcPr>
            <w:tcW w:w="3119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Рекламная конструкция на остановочном павильоне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F28C1" w:rsidRPr="00C27A8C" w:rsidRDefault="000F28C1" w:rsidP="000F28C1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A8C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</w:tbl>
    <w:p w:rsidR="000F28C1" w:rsidRPr="00453010" w:rsidRDefault="000F28C1" w:rsidP="000F28C1">
      <w:pPr>
        <w:rPr>
          <w:color w:val="000000"/>
          <w:sz w:val="24"/>
          <w:szCs w:val="24"/>
        </w:rPr>
      </w:pPr>
    </w:p>
    <w:p w:rsidR="000F28C1" w:rsidRDefault="000F28C1" w:rsidP="000F28C1">
      <w:pPr>
        <w:tabs>
          <w:tab w:val="left" w:pos="709"/>
        </w:tabs>
        <w:rPr>
          <w:noProof/>
        </w:rPr>
      </w:pP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 wp14:anchorId="48FF049B" wp14:editId="7A6078EF">
            <wp:extent cx="9429750" cy="6067425"/>
            <wp:effectExtent l="0" t="0" r="0" b="0"/>
            <wp:docPr id="44" name="Рисунок 2" descr="\\SERVN\obmen\OLDSERVER\ОТДЕЛ НАРУЖНОЙ РЕКЛАМЫ\Аня\ИЗМЕНЕНИЯ\Изменения 2020\картинки ИЗМЕНЕНИЙ\!Зона 3 квадраты и обо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N\obmen\OLDSERVER\ОТДЕЛ НАРУЖНОЙ РЕКЛАМЫ\Аня\ИЗМЕНЕНИЯ\Изменения 2020\картинки ИЗМЕНЕНИЙ\!Зона 3 квадраты и обозначения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06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010">
        <w:rPr>
          <w:color w:val="000000"/>
          <w:sz w:val="24"/>
          <w:szCs w:val="24"/>
        </w:rPr>
        <w:br w:type="page"/>
      </w:r>
      <w:r>
        <w:rPr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14720" behindDoc="0" locked="0" layoutInCell="1" allowOverlap="1" wp14:anchorId="620C65BA" wp14:editId="10A788FC">
            <wp:simplePos x="0" y="0"/>
            <wp:positionH relativeFrom="column">
              <wp:posOffset>470535</wp:posOffset>
            </wp:positionH>
            <wp:positionV relativeFrom="paragraph">
              <wp:posOffset>-13335</wp:posOffset>
            </wp:positionV>
            <wp:extent cx="6905625" cy="6029325"/>
            <wp:effectExtent l="0" t="0" r="0" b="0"/>
            <wp:wrapTopAndBottom/>
            <wp:docPr id="7" name="Рисунок 7" descr="D:\!СХЕМА 2019\ИЗМЕНЕНИЯ 2018     2-е\3 зона JPG\6. 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ИЗМЕНЕНИЯ 2018     2-е\3 зона JPG\6. ул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color w:val="000000"/>
          <w:sz w:val="24"/>
          <w:szCs w:val="24"/>
        </w:rPr>
        <w:br w:type="page"/>
      </w:r>
    </w:p>
    <w:p w:rsidR="000F28C1" w:rsidRDefault="000F28C1" w:rsidP="000F28C1">
      <w:pPr>
        <w:tabs>
          <w:tab w:val="left" w:pos="851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15744" behindDoc="0" locked="0" layoutInCell="1" allowOverlap="1" wp14:anchorId="063EDB0E" wp14:editId="346661B5">
            <wp:simplePos x="0" y="0"/>
            <wp:positionH relativeFrom="column">
              <wp:posOffset>480060</wp:posOffset>
            </wp:positionH>
            <wp:positionV relativeFrom="paragraph">
              <wp:posOffset>-13335</wp:posOffset>
            </wp:positionV>
            <wp:extent cx="8115300" cy="5905500"/>
            <wp:effectExtent l="0" t="0" r="0" b="0"/>
            <wp:wrapTopAndBottom/>
            <wp:docPr id="8" name="Рисунок 8" descr="E:\в СХЕМУ JPG 2019 3 зона\10-3 Ж.Пе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 СХЕМУ JPG 2019 3 зона\10-3 Ж.Пески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16768" behindDoc="0" locked="0" layoutInCell="1" allowOverlap="1" wp14:anchorId="56BF2A61" wp14:editId="7EC9ABF8">
            <wp:simplePos x="0" y="0"/>
            <wp:positionH relativeFrom="column">
              <wp:posOffset>508635</wp:posOffset>
            </wp:positionH>
            <wp:positionV relativeFrom="paragraph">
              <wp:posOffset>-13335</wp:posOffset>
            </wp:positionV>
            <wp:extent cx="8124825" cy="6010275"/>
            <wp:effectExtent l="0" t="0" r="0" b="0"/>
            <wp:wrapTopAndBottom/>
            <wp:docPr id="10" name="Рисунок 10" descr="E:\в СХЕМУ JPG 2019 3 зона\11-3 Ж.Пес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 СХЕМУ JPG 2019 3 зона\11-3 Ж.Пески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17792" behindDoc="0" locked="0" layoutInCell="1" allowOverlap="1" wp14:anchorId="19D7360B" wp14:editId="7040FB84">
            <wp:simplePos x="0" y="0"/>
            <wp:positionH relativeFrom="column">
              <wp:posOffset>489585</wp:posOffset>
            </wp:positionH>
            <wp:positionV relativeFrom="paragraph">
              <wp:posOffset>-13335</wp:posOffset>
            </wp:positionV>
            <wp:extent cx="8115300" cy="5972175"/>
            <wp:effectExtent l="0" t="0" r="0" b="0"/>
            <wp:wrapTopAndBottom/>
            <wp:docPr id="12" name="Рисунок 12" descr="E:\в СХЕМУ JPG 2019 3 зона\17-3 Сс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 СХЕМУ JPG 2019 3 зона\17-3 Сселки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18816" behindDoc="0" locked="0" layoutInCell="1" allowOverlap="1" wp14:anchorId="07FDE7A6" wp14:editId="32AC85FA">
            <wp:simplePos x="0" y="0"/>
            <wp:positionH relativeFrom="column">
              <wp:posOffset>480060</wp:posOffset>
            </wp:positionH>
            <wp:positionV relativeFrom="paragraph">
              <wp:posOffset>-3810</wp:posOffset>
            </wp:positionV>
            <wp:extent cx="7134225" cy="5991225"/>
            <wp:effectExtent l="0" t="0" r="0" b="0"/>
            <wp:wrapTopAndBottom/>
            <wp:docPr id="18" name="Рисунок 18" descr="D:\!СХЕМА 2019\ИЗМЕНЕНИЯ 2018     2-е\3 зона JPG\22 Орел-Тамбо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ИЗМЕНЕНИЯ 2018     2-е\3 зона JPG\22 Орел-Тамбов (2)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4225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19840" behindDoc="0" locked="0" layoutInCell="1" allowOverlap="1" wp14:anchorId="1F9C83EA" wp14:editId="527D7568">
            <wp:simplePos x="0" y="0"/>
            <wp:positionH relativeFrom="column">
              <wp:posOffset>441960</wp:posOffset>
            </wp:positionH>
            <wp:positionV relativeFrom="paragraph">
              <wp:posOffset>-3810</wp:posOffset>
            </wp:positionV>
            <wp:extent cx="8096250" cy="6029325"/>
            <wp:effectExtent l="0" t="0" r="0" b="0"/>
            <wp:wrapTopAndBottom/>
            <wp:docPr id="19" name="Рисунок 19" descr="E:\в СХЕМУ JPG 2019 3 зона\24-3 Баумана- Огород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 СХЕМУ JPG 2019 3 зона\24-3 Баумана- Огородная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95616" behindDoc="0" locked="0" layoutInCell="1" allowOverlap="1" wp14:anchorId="320E08F9" wp14:editId="5F7B0B67">
            <wp:simplePos x="0" y="0"/>
            <wp:positionH relativeFrom="column">
              <wp:posOffset>441960</wp:posOffset>
            </wp:positionH>
            <wp:positionV relativeFrom="paragraph">
              <wp:posOffset>-3810</wp:posOffset>
            </wp:positionV>
            <wp:extent cx="8086725" cy="6010275"/>
            <wp:effectExtent l="0" t="0" r="0" b="0"/>
            <wp:wrapTopAndBottom/>
            <wp:docPr id="50" name="Рисунок 50" descr="D:\!СХЕМА 2019\Моя СХЕМА\Листы Схемы 2019\26-3 Ссел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26-3 Сселки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20864" behindDoc="0" locked="0" layoutInCell="1" allowOverlap="1" wp14:anchorId="0E714B2F" wp14:editId="2B5DF89B">
            <wp:simplePos x="0" y="0"/>
            <wp:positionH relativeFrom="column">
              <wp:posOffset>365760</wp:posOffset>
            </wp:positionH>
            <wp:positionV relativeFrom="paragraph">
              <wp:posOffset>5715</wp:posOffset>
            </wp:positionV>
            <wp:extent cx="7291070" cy="6067425"/>
            <wp:effectExtent l="0" t="0" r="0" b="0"/>
            <wp:wrapTopAndBottom/>
            <wp:docPr id="28" name="Рисунок 28" descr="E:\в СХЕМУ JPG 2019 3 зона\28 Липецк Дан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в СХЕМУ JPG 2019 3 зона\28 Липецк Данков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21888" behindDoc="0" locked="0" layoutInCell="1" allowOverlap="1" wp14:anchorId="4F17246E" wp14:editId="45DD6CCC">
            <wp:simplePos x="0" y="0"/>
            <wp:positionH relativeFrom="column">
              <wp:posOffset>422910</wp:posOffset>
            </wp:positionH>
            <wp:positionV relativeFrom="paragraph">
              <wp:posOffset>-3810</wp:posOffset>
            </wp:positionV>
            <wp:extent cx="8105775" cy="6048375"/>
            <wp:effectExtent l="0" t="0" r="0" b="0"/>
            <wp:wrapTopAndBottom/>
            <wp:docPr id="80" name="Рисунок 80" descr="E:\в СХЕМУ JPG 2019 3 зона\29-3 Кова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в СХЕМУ JPG 2019 3 зона\29-3 Ковалева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22912" behindDoc="0" locked="0" layoutInCell="1" allowOverlap="1" wp14:anchorId="5AA3A9F8" wp14:editId="53BC8375">
            <wp:simplePos x="0" y="0"/>
            <wp:positionH relativeFrom="column">
              <wp:posOffset>451485</wp:posOffset>
            </wp:positionH>
            <wp:positionV relativeFrom="paragraph">
              <wp:posOffset>-3810</wp:posOffset>
            </wp:positionV>
            <wp:extent cx="8143875" cy="5981700"/>
            <wp:effectExtent l="0" t="0" r="0" b="0"/>
            <wp:wrapTopAndBottom/>
            <wp:docPr id="81" name="Рисунок 81" descr="E:\в СХЕМУ JPG 2019 3 зона\32-3 Баум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в СХЕМУ JPG 2019 3 зона\32-3 Баумана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23936" behindDoc="0" locked="0" layoutInCell="1" allowOverlap="1" wp14:anchorId="020BFCB8" wp14:editId="20EAD0D3">
            <wp:simplePos x="0" y="0"/>
            <wp:positionH relativeFrom="column">
              <wp:posOffset>480060</wp:posOffset>
            </wp:positionH>
            <wp:positionV relativeFrom="paragraph">
              <wp:posOffset>-13335</wp:posOffset>
            </wp:positionV>
            <wp:extent cx="7258050" cy="5905500"/>
            <wp:effectExtent l="0" t="0" r="0" b="0"/>
            <wp:wrapTopAndBottom/>
            <wp:docPr id="89" name="Рисунок 89" descr="D:\!СХЕМА 2019\ИЗМЕНЕНИЯ 2018     2-е\3 зона JPG\37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!СХЕМА 2019\ИЗМЕНЕНИЯ 2018     2-е\3 зона JPG\37зон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24960" behindDoc="0" locked="0" layoutInCell="1" allowOverlap="1" wp14:anchorId="6B59E80C" wp14:editId="73280A72">
            <wp:simplePos x="0" y="0"/>
            <wp:positionH relativeFrom="column">
              <wp:posOffset>480060</wp:posOffset>
            </wp:positionH>
            <wp:positionV relativeFrom="paragraph">
              <wp:posOffset>-13335</wp:posOffset>
            </wp:positionV>
            <wp:extent cx="8105775" cy="6000750"/>
            <wp:effectExtent l="0" t="0" r="0" b="0"/>
            <wp:wrapTopAndBottom/>
            <wp:docPr id="90" name="Рисунок 90" descr="E:\в СХЕМУ JPG 2019 3 зона\40-3 Ковал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в СХЕМУ JPG 2019 3 зона\40-3 Ковалева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25984" behindDoc="0" locked="0" layoutInCell="1" allowOverlap="1" wp14:anchorId="62259B71" wp14:editId="57C92AC5">
            <wp:simplePos x="0" y="0"/>
            <wp:positionH relativeFrom="column">
              <wp:posOffset>470535</wp:posOffset>
            </wp:positionH>
            <wp:positionV relativeFrom="paragraph">
              <wp:posOffset>-13335</wp:posOffset>
            </wp:positionV>
            <wp:extent cx="8115300" cy="5915025"/>
            <wp:effectExtent l="0" t="0" r="0" b="0"/>
            <wp:wrapTopAndBottom/>
            <wp:docPr id="91" name="Рисунок 91" descr="E:\в СХЕМУ JPG 2019 3 зона\41-3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в СХЕМУ JPG 2019 3 зона\41-3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27008" behindDoc="0" locked="0" layoutInCell="1" allowOverlap="1" wp14:anchorId="5B7AB6E9" wp14:editId="0DC7DF57">
            <wp:simplePos x="0" y="0"/>
            <wp:positionH relativeFrom="column">
              <wp:posOffset>461010</wp:posOffset>
            </wp:positionH>
            <wp:positionV relativeFrom="paragraph">
              <wp:posOffset>5715</wp:posOffset>
            </wp:positionV>
            <wp:extent cx="7343775" cy="6143625"/>
            <wp:effectExtent l="0" t="0" r="0" b="0"/>
            <wp:wrapTopAndBottom/>
            <wp:docPr id="92" name="Рисунок 92" descr="D:\!СХЕМА 2019\ИЗМЕНЕНИЯ 2018     2-е\3 зона JPG\42 ушин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!СХЕМА 2019\ИЗМЕНЕНИЯ 2018     2-е\3 зона JPG\42 ушинского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28032" behindDoc="0" locked="0" layoutInCell="1" allowOverlap="1" wp14:anchorId="47CFC626" wp14:editId="08F18CD4">
            <wp:simplePos x="0" y="0"/>
            <wp:positionH relativeFrom="column">
              <wp:posOffset>403860</wp:posOffset>
            </wp:positionH>
            <wp:positionV relativeFrom="paragraph">
              <wp:posOffset>5715</wp:posOffset>
            </wp:positionV>
            <wp:extent cx="8134350" cy="5981700"/>
            <wp:effectExtent l="0" t="0" r="0" b="0"/>
            <wp:wrapTopAndBottom/>
            <wp:docPr id="95" name="Рисунок 95" descr="E:\в СХЕМУ JPG 2019 3 зона\43-1 Баумана Кладбищ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в СХЕМУ JPG 2019 3 зона\43-1 Баумана Кладбище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inline distT="0" distB="0" distL="0" distR="0" wp14:anchorId="35B45F82" wp14:editId="63C0C46F">
            <wp:extent cx="8162925" cy="6162675"/>
            <wp:effectExtent l="0" t="0" r="0" b="0"/>
            <wp:docPr id="52" name="Рисунок 5" descr="\\SERVN\obmen\OLDSERVER\ОТДЕЛ НАРУЖНОЙ РЕКЛАМЫ\Аня\ИЗМЕНЕНИЯ\Изменения 2020\картинки СХЕМЫ\46-3 10шах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N\obmen\OLDSERVER\ОТДЕЛ НАРУЖНОЙ РЕКЛАМЫ\Аня\ИЗМЕНЕНИЯ\Изменения 2020\картинки СХЕМЫ\46-3 10шахта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inline distT="0" distB="0" distL="0" distR="0" wp14:anchorId="753CB7BA" wp14:editId="35615FDE">
            <wp:extent cx="8172450" cy="6162675"/>
            <wp:effectExtent l="0" t="0" r="0" b="0"/>
            <wp:docPr id="59" name="Рисунок 6" descr="\\SERVN\obmen\OLDSERVER\ОТДЕЛ НАРУЖНОЙ РЕКЛАМЫ\Аня\ИЗМЕНЕНИЯ\Изменения 2020\картинки СХЕМЫ\47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N\obmen\OLDSERVER\ОТДЕЛ НАРУЖНОЙ РЕКЛАМЫ\Аня\ИЗМЕНЕНИЯ\Изменения 2020\картинки СХЕМЫ\47-3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16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29056" behindDoc="0" locked="0" layoutInCell="1" allowOverlap="1" wp14:anchorId="73A7A6E1" wp14:editId="01BA00C6">
            <wp:simplePos x="0" y="0"/>
            <wp:positionH relativeFrom="column">
              <wp:posOffset>432435</wp:posOffset>
            </wp:positionH>
            <wp:positionV relativeFrom="paragraph">
              <wp:posOffset>-3810</wp:posOffset>
            </wp:positionV>
            <wp:extent cx="8124825" cy="6057900"/>
            <wp:effectExtent l="0" t="0" r="0" b="0"/>
            <wp:wrapTopAndBottom/>
            <wp:docPr id="102" name="Рисунок 102" descr="E:\в СХЕМУ JPG 2019 3 зона\48-3 Лебедянское 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в СХЕМУ JPG 2019 3 зона\48-3 Лебедянское ш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0080" behindDoc="0" locked="0" layoutInCell="1" allowOverlap="1" wp14:anchorId="57BC6925" wp14:editId="721A99A4">
            <wp:simplePos x="0" y="0"/>
            <wp:positionH relativeFrom="column">
              <wp:posOffset>413385</wp:posOffset>
            </wp:positionH>
            <wp:positionV relativeFrom="paragraph">
              <wp:posOffset>5715</wp:posOffset>
            </wp:positionV>
            <wp:extent cx="8134350" cy="6115050"/>
            <wp:effectExtent l="0" t="0" r="0" b="0"/>
            <wp:wrapTopAndBottom/>
            <wp:docPr id="104" name="Рисунок 104" descr="E:\в СХЕМУ JPG 2019 3 зона\49-3 боевой проез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в СХЕМУ JPG 2019 3 зона\49-3 боевой проезд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1104" behindDoc="0" locked="0" layoutInCell="1" allowOverlap="1" wp14:anchorId="01851A53" wp14:editId="6A4F8B49">
            <wp:simplePos x="0" y="0"/>
            <wp:positionH relativeFrom="column">
              <wp:posOffset>413385</wp:posOffset>
            </wp:positionH>
            <wp:positionV relativeFrom="paragraph">
              <wp:posOffset>-32385</wp:posOffset>
            </wp:positionV>
            <wp:extent cx="8153400" cy="6181725"/>
            <wp:effectExtent l="0" t="0" r="0" b="0"/>
            <wp:wrapTopAndBottom/>
            <wp:docPr id="106" name="Рисунок 106" descr="E:\в СХЕМУ JPG 2019 3 зона\50-3 опыт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в СХЕМУ JPG 2019 3 зона\50-3 опытная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  <w:tab w:val="left" w:pos="851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710976" behindDoc="0" locked="0" layoutInCell="1" allowOverlap="1" wp14:anchorId="089F6503" wp14:editId="65F2DBD6">
            <wp:simplePos x="0" y="0"/>
            <wp:positionH relativeFrom="column">
              <wp:posOffset>432435</wp:posOffset>
            </wp:positionH>
            <wp:positionV relativeFrom="paragraph">
              <wp:posOffset>-3810</wp:posOffset>
            </wp:positionV>
            <wp:extent cx="8153400" cy="6029325"/>
            <wp:effectExtent l="0" t="0" r="0" b="0"/>
            <wp:wrapTopAndBottom/>
            <wp:docPr id="35" name="Рисунок 35" descr="D:\!СХЕМА 2019\Моя СХЕМА\Листы Схемы 2019\51-3 опыт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51-3 опытная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2128" behindDoc="0" locked="0" layoutInCell="1" allowOverlap="1" wp14:anchorId="30E87FFA" wp14:editId="62826E7D">
            <wp:simplePos x="0" y="0"/>
            <wp:positionH relativeFrom="column">
              <wp:posOffset>461010</wp:posOffset>
            </wp:positionH>
            <wp:positionV relativeFrom="paragraph">
              <wp:posOffset>5715</wp:posOffset>
            </wp:positionV>
            <wp:extent cx="7877175" cy="5924550"/>
            <wp:effectExtent l="0" t="0" r="0" b="0"/>
            <wp:wrapTopAndBottom/>
            <wp:docPr id="177" name="Рисунок 177" descr="E:\в СХЕМУ JPG 2019 3 зона\5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в СХЕМУ JPG 2019 3 зона\54-3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7175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70016" behindDoc="0" locked="0" layoutInCell="1" allowOverlap="1" wp14:anchorId="40D594FD" wp14:editId="5CC1971C">
            <wp:simplePos x="0" y="0"/>
            <wp:positionH relativeFrom="column">
              <wp:posOffset>470535</wp:posOffset>
            </wp:positionH>
            <wp:positionV relativeFrom="paragraph">
              <wp:posOffset>-3810</wp:posOffset>
            </wp:positionV>
            <wp:extent cx="8067675" cy="5953125"/>
            <wp:effectExtent l="0" t="0" r="0" b="0"/>
            <wp:wrapTopAndBottom/>
            <wp:docPr id="77" name="Рисунок 77" descr="D:\!СХЕМА 2019\Моя СХЕМА\Мои изменения 2019\В Схему\55-3 завод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\55-3 заводская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7675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709952" behindDoc="0" locked="0" layoutInCell="1" allowOverlap="1" wp14:anchorId="09CEE7EA" wp14:editId="61A3AE35">
            <wp:simplePos x="0" y="0"/>
            <wp:positionH relativeFrom="column">
              <wp:posOffset>499110</wp:posOffset>
            </wp:positionH>
            <wp:positionV relativeFrom="paragraph">
              <wp:posOffset>-3810</wp:posOffset>
            </wp:positionV>
            <wp:extent cx="8124825" cy="6019800"/>
            <wp:effectExtent l="0" t="0" r="0" b="0"/>
            <wp:wrapTopAndBottom/>
            <wp:docPr id="71" name="Рисунок 71" descr="D:\!СХЕМА 2019\Моя СХЕМА\Листы Схемы 2019\58-3 Северный 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58-3 Северный пр.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3152" behindDoc="0" locked="0" layoutInCell="1" allowOverlap="1" wp14:anchorId="5F5F1BEA" wp14:editId="5EBED917">
            <wp:simplePos x="0" y="0"/>
            <wp:positionH relativeFrom="column">
              <wp:posOffset>414020</wp:posOffset>
            </wp:positionH>
            <wp:positionV relativeFrom="paragraph">
              <wp:posOffset>-377825</wp:posOffset>
            </wp:positionV>
            <wp:extent cx="8115300" cy="6486525"/>
            <wp:effectExtent l="0" t="0" r="0" b="0"/>
            <wp:wrapTopAndBottom/>
            <wp:docPr id="182" name="Рисунок 182" descr="E:\в СХЕМУ JPG 2019 3 зона\5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в СХЕМУ JPG 2019 3 зона\59-3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4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4176" behindDoc="0" locked="0" layoutInCell="1" allowOverlap="1" wp14:anchorId="5A9B3593" wp14:editId="0F6329AA">
            <wp:simplePos x="0" y="0"/>
            <wp:positionH relativeFrom="column">
              <wp:posOffset>422910</wp:posOffset>
            </wp:positionH>
            <wp:positionV relativeFrom="paragraph">
              <wp:posOffset>5715</wp:posOffset>
            </wp:positionV>
            <wp:extent cx="8105775" cy="6029325"/>
            <wp:effectExtent l="0" t="0" r="0" b="0"/>
            <wp:wrapTopAndBottom/>
            <wp:docPr id="183" name="Рисунок 183" descr="E:\в СХЕМУ JPG 2019 3 зона\6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в СХЕМУ JPG 2019 3 зона\64-3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5775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712000" behindDoc="0" locked="0" layoutInCell="1" allowOverlap="1" wp14:anchorId="6A420964" wp14:editId="026F28BC">
            <wp:simplePos x="0" y="0"/>
            <wp:positionH relativeFrom="column">
              <wp:posOffset>365760</wp:posOffset>
            </wp:positionH>
            <wp:positionV relativeFrom="paragraph">
              <wp:posOffset>-3810</wp:posOffset>
            </wp:positionV>
            <wp:extent cx="8096250" cy="6105525"/>
            <wp:effectExtent l="0" t="0" r="0" b="0"/>
            <wp:wrapTopAndBottom/>
            <wp:docPr id="70" name="Рисунок 70" descr="D:\!СХЕМА 2019\Моя СХЕМА\Листы Схемы 2019\66р-3 тер завод сок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66р-3 тер завод сокол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inline distT="0" distB="0" distL="0" distR="0" wp14:anchorId="7D7A5AE2" wp14:editId="59FD7ED9">
            <wp:extent cx="8115300" cy="6105525"/>
            <wp:effectExtent l="0" t="0" r="0" b="0"/>
            <wp:docPr id="87" name="Рисунок 7" descr="\\SERVN\obmen\OLDSERVER\ОТДЕЛ НАРУЖНОЙ РЕКЛАМЫ\Аня\ИЗМЕНЕНИЯ\Изменения 2020\картинки СХЕМЫ\68-3 Северный 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N\obmen\OLDSERVER\ОТДЕЛ НАРУЖНОЙ РЕКЛАМЫ\Аня\ИЗМЕНЕНИЯ\Изменения 2020\картинки СХЕМЫ\68-3 Северный пр.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79232" behindDoc="0" locked="0" layoutInCell="1" allowOverlap="1" wp14:anchorId="6CF82711" wp14:editId="06FFA806">
            <wp:simplePos x="0" y="0"/>
            <wp:positionH relativeFrom="column">
              <wp:posOffset>480060</wp:posOffset>
            </wp:positionH>
            <wp:positionV relativeFrom="paragraph">
              <wp:posOffset>-3810</wp:posOffset>
            </wp:positionV>
            <wp:extent cx="8094980" cy="6115050"/>
            <wp:effectExtent l="0" t="0" r="0" b="0"/>
            <wp:wrapTopAndBottom/>
            <wp:docPr id="73" name="Рисунок 73" descr="D:\!СХЕМА 2019\Моя СХЕМА\Листы Схемы 2019\68расшир-3 сады Вен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68расшир-3 сады Венера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98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5200" behindDoc="0" locked="0" layoutInCell="1" allowOverlap="1" wp14:anchorId="18DD906D" wp14:editId="06FA5974">
            <wp:simplePos x="0" y="0"/>
            <wp:positionH relativeFrom="column">
              <wp:posOffset>461010</wp:posOffset>
            </wp:positionH>
            <wp:positionV relativeFrom="paragraph">
              <wp:posOffset>-13335</wp:posOffset>
            </wp:positionV>
            <wp:extent cx="8124825" cy="5981700"/>
            <wp:effectExtent l="0" t="0" r="0" b="0"/>
            <wp:wrapTopAndBottom/>
            <wp:docPr id="187" name="Рисунок 187" descr="E:\в СХЕМУ JPG 2019 3 зона\69-3 Северный п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в СХЕМУ JPG 2019 3 зона\69-3 Северный пр.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702784" behindDoc="0" locked="0" layoutInCell="1" allowOverlap="1" wp14:anchorId="4D465EED" wp14:editId="1FB4953F">
            <wp:simplePos x="0" y="0"/>
            <wp:positionH relativeFrom="column">
              <wp:posOffset>441960</wp:posOffset>
            </wp:positionH>
            <wp:positionV relativeFrom="paragraph">
              <wp:posOffset>-32385</wp:posOffset>
            </wp:positionV>
            <wp:extent cx="8181975" cy="6057900"/>
            <wp:effectExtent l="0" t="0" r="0" b="0"/>
            <wp:wrapTopAndBottom/>
            <wp:docPr id="78" name="Рисунок 78" descr="D:\!СХЕМА 2019\Моя СХЕМА\Листы Схемы 2019\70-3 московская-севе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70-3 московская-северный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6224" behindDoc="0" locked="0" layoutInCell="1" allowOverlap="1" wp14:anchorId="6DCE61FC" wp14:editId="2191E10F">
            <wp:simplePos x="0" y="0"/>
            <wp:positionH relativeFrom="column">
              <wp:posOffset>441960</wp:posOffset>
            </wp:positionH>
            <wp:positionV relativeFrom="paragraph">
              <wp:posOffset>5715</wp:posOffset>
            </wp:positionV>
            <wp:extent cx="7105650" cy="6057900"/>
            <wp:effectExtent l="0" t="0" r="0" b="0"/>
            <wp:wrapTopAndBottom/>
            <wp:docPr id="189" name="Рисунок 189" descr="D:\!СХЕМА 2019\ИЗМЕНЕНИЯ 2018     2-е\3 зона JPG\80 елецкое шоссе, авиаду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!СХЕМА 2019\ИЗМЕНЕНИЯ 2018     2-е\3 зона JPG\80 елецкое шоссе, авиадук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80256" behindDoc="0" locked="0" layoutInCell="1" allowOverlap="1" wp14:anchorId="7473AE20" wp14:editId="14EBEBE0">
            <wp:simplePos x="0" y="0"/>
            <wp:positionH relativeFrom="column">
              <wp:posOffset>441960</wp:posOffset>
            </wp:positionH>
            <wp:positionV relativeFrom="paragraph">
              <wp:posOffset>-3810</wp:posOffset>
            </wp:positionV>
            <wp:extent cx="8248650" cy="6096000"/>
            <wp:effectExtent l="0" t="0" r="0" b="0"/>
            <wp:wrapTopAndBottom/>
            <wp:docPr id="88" name="Рисунок 88" descr="D:\!СХЕМА 2019\Моя СХЕМА\Листы Схемы 2019\82-3 политехнич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82-3 политехническая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7248" behindDoc="0" locked="0" layoutInCell="1" allowOverlap="1" wp14:anchorId="39C4B995" wp14:editId="4B104E5D">
            <wp:simplePos x="0" y="0"/>
            <wp:positionH relativeFrom="column">
              <wp:posOffset>441960</wp:posOffset>
            </wp:positionH>
            <wp:positionV relativeFrom="paragraph">
              <wp:posOffset>-13335</wp:posOffset>
            </wp:positionV>
            <wp:extent cx="8162925" cy="6096000"/>
            <wp:effectExtent l="0" t="0" r="0" b="0"/>
            <wp:wrapTopAndBottom/>
            <wp:docPr id="193" name="Рисунок 193" descr="E:\в СХЕМУ JPG 2019 3 зона\92-3 Юнош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в СХЕМУ JPG 2019 3 зона\92-3 Юношеская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8272" behindDoc="0" locked="0" layoutInCell="1" allowOverlap="1" wp14:anchorId="4B9B1954" wp14:editId="182799AA">
            <wp:simplePos x="0" y="0"/>
            <wp:positionH relativeFrom="column">
              <wp:posOffset>422910</wp:posOffset>
            </wp:positionH>
            <wp:positionV relativeFrom="paragraph">
              <wp:posOffset>-13335</wp:posOffset>
            </wp:positionV>
            <wp:extent cx="8162925" cy="6010275"/>
            <wp:effectExtent l="0" t="0" r="0" b="0"/>
            <wp:wrapTopAndBottom/>
            <wp:docPr id="194" name="Рисунок 194" descr="E:\в СХЕМУ JPG 2019 3 зона\92расш-3 косыре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E:\в СХЕМУ JPG 2019 3 зона\92расш-3 косыревка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inline distT="0" distB="0" distL="0" distR="0" wp14:anchorId="423EC2AF" wp14:editId="7CBF88B0">
            <wp:extent cx="8153400" cy="6134100"/>
            <wp:effectExtent l="0" t="0" r="0" b="0"/>
            <wp:docPr id="9" name="Рисунок 1" descr="\\SERVN\obmen\OLDSERVER\ОТДЕЛ НАРУЖНОЙ РЕКЛАМЫ\Аня\ИЗМЕНЕНИЯ\Изменения 2020\картинки СХЕМЫ\95-3 елец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N\obmen\OLDSERVER\ОТДЕЛ НАРУЖНОЙ РЕКЛАМЫ\Аня\ИЗМЕНЕНИЯ\Изменения 2020\картинки СХЕМЫ\95-3 елецкий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81280" behindDoc="0" locked="0" layoutInCell="1" allowOverlap="1" wp14:anchorId="5AEBD553" wp14:editId="2463C811">
            <wp:simplePos x="0" y="0"/>
            <wp:positionH relativeFrom="column">
              <wp:posOffset>461010</wp:posOffset>
            </wp:positionH>
            <wp:positionV relativeFrom="paragraph">
              <wp:posOffset>-3810</wp:posOffset>
            </wp:positionV>
            <wp:extent cx="8018145" cy="6124575"/>
            <wp:effectExtent l="0" t="0" r="0" b="0"/>
            <wp:wrapTopAndBottom/>
            <wp:docPr id="93" name="Рисунок 93" descr="D:\!СХЕМА 2019\Моя СХЕМА\Листы Схемы 2019\96-3 московская- елецк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Листы Схемы 2019\96-3 московская- елецкое.jp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814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39296" behindDoc="0" locked="0" layoutInCell="1" allowOverlap="1" wp14:anchorId="22FEF1C5" wp14:editId="298DD1E2">
            <wp:simplePos x="0" y="0"/>
            <wp:positionH relativeFrom="column">
              <wp:posOffset>480060</wp:posOffset>
            </wp:positionH>
            <wp:positionV relativeFrom="paragraph">
              <wp:posOffset>-32385</wp:posOffset>
            </wp:positionV>
            <wp:extent cx="8181975" cy="6162675"/>
            <wp:effectExtent l="0" t="0" r="0" b="0"/>
            <wp:wrapTopAndBottom/>
            <wp:docPr id="197" name="Рисунок 197" descr="E:\в СХЕМУ JPG 2019 3 зона\108-3 Юнош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E:\в СХЕМУ JPG 2019 3 зона\108-3 Юношеская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9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inline distT="0" distB="0" distL="0" distR="0" wp14:anchorId="40B9913C" wp14:editId="2A05853D">
            <wp:extent cx="8086725" cy="6124575"/>
            <wp:effectExtent l="0" t="0" r="0" b="0"/>
            <wp:docPr id="126" name="Рисунок 11" descr="\\SERVN\obmen\OLDSERVER\ОТДЕЛ НАРУЖНОЙ РЕКЛАМЫ\Аня\ИЗМЕНЕНИЯ\Изменения 2020\картинки СХЕМЫ\109-3 ангарская - юноше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SERVN\obmen\OLDSERVER\ОТДЕЛ НАРУЖНОЙ РЕКЛАМЫ\Аня\ИЗМЕНЕНИЯ\Изменения 2020\картинки СХЕМЫ\109-3 ангарская - юношеская.jp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6725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40320" behindDoc="0" locked="0" layoutInCell="1" allowOverlap="1" wp14:anchorId="30D531DA" wp14:editId="7DE656FA">
            <wp:simplePos x="0" y="0"/>
            <wp:positionH relativeFrom="column">
              <wp:posOffset>451485</wp:posOffset>
            </wp:positionH>
            <wp:positionV relativeFrom="paragraph">
              <wp:posOffset>-3810</wp:posOffset>
            </wp:positionV>
            <wp:extent cx="8115300" cy="6143625"/>
            <wp:effectExtent l="0" t="0" r="0" b="0"/>
            <wp:wrapTopAndBottom/>
            <wp:docPr id="200" name="Рисунок 200" descr="E:\в СХЕМУ JPG 2019 3 зона\110-3 ангарская сырский ру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в СХЕМУ JPG 2019 3 зона\110-3 ангарская сырский рудник.jp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41344" behindDoc="0" locked="0" layoutInCell="1" allowOverlap="1" wp14:anchorId="08A3AC69" wp14:editId="0A19E7BA">
            <wp:simplePos x="0" y="0"/>
            <wp:positionH relativeFrom="column">
              <wp:posOffset>451485</wp:posOffset>
            </wp:positionH>
            <wp:positionV relativeFrom="paragraph">
              <wp:posOffset>-3810</wp:posOffset>
            </wp:positionV>
            <wp:extent cx="7200900" cy="6048375"/>
            <wp:effectExtent l="0" t="0" r="0" b="0"/>
            <wp:wrapTopAndBottom/>
            <wp:docPr id="201" name="Рисунок 201" descr="E:\в СХЕМУ JPG 2019 3 зона\111-3 московская  на руд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в СХЕМУ JPG 2019 3 зона\111-3 московская  на рудник.jp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42368" behindDoc="0" locked="0" layoutInCell="1" allowOverlap="1" wp14:anchorId="1EDB8B29" wp14:editId="67766D66">
            <wp:simplePos x="0" y="0"/>
            <wp:positionH relativeFrom="column">
              <wp:posOffset>413385</wp:posOffset>
            </wp:positionH>
            <wp:positionV relativeFrom="paragraph">
              <wp:posOffset>-32385</wp:posOffset>
            </wp:positionV>
            <wp:extent cx="8134350" cy="6191250"/>
            <wp:effectExtent l="0" t="0" r="0" b="0"/>
            <wp:wrapTopAndBottom/>
            <wp:docPr id="202" name="Рисунок 202" descr="E:\в СХЕМУ JPG 2019 3 зона\112-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в СХЕМУ JPG 2019 3 зона\112-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83328" behindDoc="0" locked="0" layoutInCell="1" allowOverlap="1" wp14:anchorId="454FC329" wp14:editId="1FFEE552">
            <wp:simplePos x="0" y="0"/>
            <wp:positionH relativeFrom="column">
              <wp:posOffset>413385</wp:posOffset>
            </wp:positionH>
            <wp:positionV relativeFrom="paragraph">
              <wp:posOffset>-13335</wp:posOffset>
            </wp:positionV>
            <wp:extent cx="8096250" cy="6086475"/>
            <wp:effectExtent l="0" t="0" r="0" b="0"/>
            <wp:wrapTopAndBottom/>
            <wp:docPr id="21" name="Рисунок 21" descr="D:\!СХЕМА 2019\Моя СХЕМА\Листы Схемы 2019\113-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13-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84352" behindDoc="0" locked="0" layoutInCell="1" allowOverlap="1" wp14:anchorId="10B04412" wp14:editId="553032BD">
            <wp:simplePos x="0" y="0"/>
            <wp:positionH relativeFrom="column">
              <wp:posOffset>480060</wp:posOffset>
            </wp:positionH>
            <wp:positionV relativeFrom="paragraph">
              <wp:posOffset>-3810</wp:posOffset>
            </wp:positionV>
            <wp:extent cx="8065770" cy="6172200"/>
            <wp:effectExtent l="0" t="0" r="0" b="0"/>
            <wp:wrapTopAndBottom/>
            <wp:docPr id="94" name="Рисунок 94" descr="D:\!СХЕМА 2019\Моя СХЕМА\Листы Схемы 2019\120-3 пл мира-з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20-3 пл мира-зоя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577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35177273" wp14:editId="5F8E6DEF">
            <wp:simplePos x="0" y="0"/>
            <wp:positionH relativeFrom="column">
              <wp:posOffset>441960</wp:posOffset>
            </wp:positionH>
            <wp:positionV relativeFrom="paragraph">
              <wp:posOffset>-3810</wp:posOffset>
            </wp:positionV>
            <wp:extent cx="8143875" cy="6105525"/>
            <wp:effectExtent l="0" t="0" r="0" b="0"/>
            <wp:wrapTopAndBottom/>
            <wp:docPr id="41" name="Рисунок 41" descr="D:\!СХЕМА 2019\Моя СХЕМА\Мои изменения 2019\в СХЕМУ JPG 2019 3 зона\12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 JPG 2019 3 зона\121-3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10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43392" behindDoc="0" locked="0" layoutInCell="1" allowOverlap="1" wp14:anchorId="761C4097" wp14:editId="34E6C7BC">
            <wp:simplePos x="0" y="0"/>
            <wp:positionH relativeFrom="column">
              <wp:posOffset>441960</wp:posOffset>
            </wp:positionH>
            <wp:positionV relativeFrom="paragraph">
              <wp:posOffset>-3810</wp:posOffset>
            </wp:positionV>
            <wp:extent cx="8143875" cy="6076950"/>
            <wp:effectExtent l="0" t="0" r="0" b="0"/>
            <wp:wrapTopAndBottom/>
            <wp:docPr id="5" name="Рисунок 5" descr="E:\в СХЕМУ JPG 2019 3 зона\123-3 силикат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 СХЕМУ JPG 2019 3 зона\123-3 силикатный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148939E9" wp14:editId="6F7F657A">
            <wp:simplePos x="0" y="0"/>
            <wp:positionH relativeFrom="column">
              <wp:posOffset>356235</wp:posOffset>
            </wp:positionH>
            <wp:positionV relativeFrom="paragraph">
              <wp:posOffset>-3810</wp:posOffset>
            </wp:positionV>
            <wp:extent cx="8162925" cy="6143625"/>
            <wp:effectExtent l="0" t="0" r="0" b="0"/>
            <wp:wrapTopAndBottom/>
            <wp:docPr id="48" name="Рисунок 48" descr="D:\!СХЕМА 2019\Моя СХЕМА\Мои изменения 2019\в СХЕМУ JPG 2019 3 зона\125-3 удар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Мои изменения 2019\в СХЕМУ JPG 2019 3 зона\125-3 ударников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44416" behindDoc="0" locked="0" layoutInCell="1" allowOverlap="1" wp14:anchorId="0564DE41" wp14:editId="09AF0A81">
            <wp:simplePos x="0" y="0"/>
            <wp:positionH relativeFrom="column">
              <wp:posOffset>394335</wp:posOffset>
            </wp:positionH>
            <wp:positionV relativeFrom="paragraph">
              <wp:posOffset>-3810</wp:posOffset>
            </wp:positionV>
            <wp:extent cx="8162925" cy="6115050"/>
            <wp:effectExtent l="0" t="0" r="0" b="0"/>
            <wp:wrapTopAndBottom/>
            <wp:docPr id="13" name="Рисунок 13" descr="E:\в СХЕМУ JPG 2019 3 зона\126-3 ангар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 СХЕМУ JPG 2019 3 зона\126-3 ангарская.jp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29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567"/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85376" behindDoc="0" locked="0" layoutInCell="1" allowOverlap="1" wp14:anchorId="1B32B4C2" wp14:editId="034D2B4E">
            <wp:simplePos x="0" y="0"/>
            <wp:positionH relativeFrom="column">
              <wp:posOffset>451485</wp:posOffset>
            </wp:positionH>
            <wp:positionV relativeFrom="paragraph">
              <wp:posOffset>-3810</wp:posOffset>
            </wp:positionV>
            <wp:extent cx="8188325" cy="6115050"/>
            <wp:effectExtent l="0" t="0" r="0" b="0"/>
            <wp:wrapTopAndBottom/>
            <wp:docPr id="96" name="Рисунок 96" descr="D:\!СХЕМА 2019\Моя СХЕМА\Листы Схемы 2019\127-3 кату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127-3 катукова.jp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8325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45440" behindDoc="0" locked="0" layoutInCell="1" allowOverlap="1" wp14:anchorId="428304FC" wp14:editId="3763137D">
            <wp:simplePos x="0" y="0"/>
            <wp:positionH relativeFrom="column">
              <wp:posOffset>441960</wp:posOffset>
            </wp:positionH>
            <wp:positionV relativeFrom="paragraph">
              <wp:posOffset>-3810</wp:posOffset>
            </wp:positionV>
            <wp:extent cx="8220075" cy="6067425"/>
            <wp:effectExtent l="0" t="0" r="0" b="0"/>
            <wp:wrapTopAndBottom/>
            <wp:docPr id="23" name="Рисунок 23" descr="E:\в СХЕМУ JPG 2019 3 зона\128-3 бел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 СХЕМУ JPG 2019 3 зона\128-3 белана.jp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inline distT="0" distB="0" distL="0" distR="0" wp14:anchorId="6EEF6804" wp14:editId="717657D6">
            <wp:extent cx="8277225" cy="6067425"/>
            <wp:effectExtent l="0" t="0" r="0" b="0"/>
            <wp:docPr id="122" name="Рисунок 8" descr="\\SERVN\obmen\OLDSERVER\ОТДЕЛ НАРУЖНОЙ РЕКЛАМЫ\Аня\ИЗМЕНЕНИЯ\Изменения 2020\картинки СХЕМЫ\129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N\obmen\OLDSERVER\ОТДЕЛ НАРУЖНОЙ РЕКЛАМЫ\Аня\ИЗМЕНЕНИЯ\Изменения 2020\картинки СХЕМЫ\129-3.jp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722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86400" behindDoc="0" locked="0" layoutInCell="1" allowOverlap="1" wp14:anchorId="6414ACA5" wp14:editId="0830122F">
            <wp:simplePos x="0" y="0"/>
            <wp:positionH relativeFrom="column">
              <wp:posOffset>356235</wp:posOffset>
            </wp:positionH>
            <wp:positionV relativeFrom="paragraph">
              <wp:posOffset>-3810</wp:posOffset>
            </wp:positionV>
            <wp:extent cx="8134350" cy="6048375"/>
            <wp:effectExtent l="0" t="0" r="0" b="0"/>
            <wp:wrapTopAndBottom/>
            <wp:docPr id="99" name="Рисунок 99" descr="D:\!СХЕМА 2019\Моя СХЕМА\Листы Схемы 2019\13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Листы Схемы 2019\134-3.jp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604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87424" behindDoc="0" locked="0" layoutInCell="1" allowOverlap="1" wp14:anchorId="37363931" wp14:editId="363CD568">
            <wp:simplePos x="0" y="0"/>
            <wp:positionH relativeFrom="column">
              <wp:posOffset>461010</wp:posOffset>
            </wp:positionH>
            <wp:positionV relativeFrom="paragraph">
              <wp:posOffset>-3810</wp:posOffset>
            </wp:positionV>
            <wp:extent cx="7381240" cy="6076950"/>
            <wp:effectExtent l="0" t="0" r="0" b="0"/>
            <wp:wrapTopAndBottom/>
            <wp:docPr id="14" name="Рисунок 14" descr="D:\!СХЕМА 2019\Моя СХЕМА\Листы Схемы 2019\135-3, Ферроп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35-3, Ферроплавная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88448" behindDoc="0" locked="0" layoutInCell="1" allowOverlap="1" wp14:anchorId="56D3D0FE" wp14:editId="170594CA">
            <wp:simplePos x="0" y="0"/>
            <wp:positionH relativeFrom="column">
              <wp:posOffset>461010</wp:posOffset>
            </wp:positionH>
            <wp:positionV relativeFrom="paragraph">
              <wp:posOffset>-3810</wp:posOffset>
            </wp:positionV>
            <wp:extent cx="8143875" cy="5981700"/>
            <wp:effectExtent l="0" t="0" r="0" b="0"/>
            <wp:wrapTopAndBottom/>
            <wp:docPr id="27" name="Рисунок 27" descr="D:\!СХЕМА 2019\Моя СХЕМА\Листы Схемы 2019\13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СХЕМА 2019\Моя СХЕМА\Листы Схемы 2019\136-3.jp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61824" behindDoc="0" locked="0" layoutInCell="1" allowOverlap="1" wp14:anchorId="4C29CE2B" wp14:editId="7AD717B7">
            <wp:simplePos x="0" y="0"/>
            <wp:positionH relativeFrom="column">
              <wp:posOffset>375285</wp:posOffset>
            </wp:positionH>
            <wp:positionV relativeFrom="paragraph">
              <wp:posOffset>-60960</wp:posOffset>
            </wp:positionV>
            <wp:extent cx="8210550" cy="6124575"/>
            <wp:effectExtent l="0" t="0" r="0" b="0"/>
            <wp:wrapTopAndBottom/>
            <wp:docPr id="54" name="Рисунок 54" descr="D:\!СХЕМА 2019\Моя СХЕМА\Мои изменения 2019\в СХЕМУ JPG 2019 3 зона\137-3 зо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Мои изменения 2019\в СХЕМУ JPG 2019 3 зона\137-3 зоя.jp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550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  <w:tab w:val="left" w:pos="851"/>
        </w:tabs>
        <w:ind w:left="142"/>
      </w:pPr>
      <w:r>
        <w:rPr>
          <w:noProof/>
        </w:rPr>
        <w:lastRenderedPageBreak/>
        <w:drawing>
          <wp:inline distT="0" distB="0" distL="0" distR="0" wp14:anchorId="28B5CE5A" wp14:editId="61BA2ABC">
            <wp:extent cx="8010525" cy="6356379"/>
            <wp:effectExtent l="0" t="0" r="0" b="0"/>
            <wp:docPr id="123" name="Рисунок 9" descr="\\SERVN\obmen\OLDSERVER\ОТДЕЛ НАРУЖНОЙ РЕКЛАМЫ\Аня\ИЗМЕНЕНИЯ\Изменения 2020\картинки СХЕМЫ\141 воронежское шоссе - ул ряби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RVN\obmen\OLDSERVER\ОТДЕЛ НАРУЖНОЙ РЕКЛАМЫ\Аня\ИЗМЕНЕНИЯ\Изменения 2020\картинки СХЕМЫ\141 воронежское шоссе - ул рябиновая.jpg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525" cy="635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90496" behindDoc="0" locked="0" layoutInCell="1" allowOverlap="1" wp14:anchorId="3E06588C" wp14:editId="147FBC11">
            <wp:simplePos x="0" y="0"/>
            <wp:positionH relativeFrom="column">
              <wp:posOffset>403860</wp:posOffset>
            </wp:positionH>
            <wp:positionV relativeFrom="paragraph">
              <wp:posOffset>-3810</wp:posOffset>
            </wp:positionV>
            <wp:extent cx="8161655" cy="6076950"/>
            <wp:effectExtent l="0" t="0" r="0" b="0"/>
            <wp:wrapTopAndBottom/>
            <wp:docPr id="101" name="Рисунок 101" descr="D:\!СХЕМА 2019\Моя СХЕМА\Листы Схемы 2019\142-3 Стахан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!СХЕМА 2019\Моя СХЕМА\Листы Схемы 2019\142-3 Стаханова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65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703808" behindDoc="0" locked="0" layoutInCell="1" allowOverlap="1" wp14:anchorId="035E9D6A" wp14:editId="5FC998B0">
            <wp:simplePos x="0" y="0"/>
            <wp:positionH relativeFrom="column">
              <wp:posOffset>461010</wp:posOffset>
            </wp:positionH>
            <wp:positionV relativeFrom="paragraph">
              <wp:posOffset>-3810</wp:posOffset>
            </wp:positionV>
            <wp:extent cx="7772400" cy="5981700"/>
            <wp:effectExtent l="0" t="0" r="0" b="0"/>
            <wp:wrapTopAndBottom/>
            <wp:docPr id="103" name="Рисунок 103" descr="D:\!СХЕМА 2019\Моя СХЕМА\Листы Схемы 2019\14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Листы Схемы 2019\145-3.jp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704832" behindDoc="0" locked="0" layoutInCell="1" allowOverlap="1" wp14:anchorId="53F38615" wp14:editId="406BADEB">
            <wp:simplePos x="0" y="0"/>
            <wp:positionH relativeFrom="column">
              <wp:posOffset>489585</wp:posOffset>
            </wp:positionH>
            <wp:positionV relativeFrom="paragraph">
              <wp:posOffset>-3810</wp:posOffset>
            </wp:positionV>
            <wp:extent cx="7779385" cy="5981700"/>
            <wp:effectExtent l="0" t="0" r="0" b="0"/>
            <wp:wrapTopAndBottom/>
            <wp:docPr id="105" name="Рисунок 105" descr="D:\!СХЕМА 2019\Моя СХЕМА\Листы Схемы 2019\14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Листы Схемы 2019\146-3.jp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385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46464" behindDoc="0" locked="0" layoutInCell="1" allowOverlap="1" wp14:anchorId="7DFBE57C" wp14:editId="439FD370">
            <wp:simplePos x="0" y="0"/>
            <wp:positionH relativeFrom="column">
              <wp:posOffset>470535</wp:posOffset>
            </wp:positionH>
            <wp:positionV relativeFrom="paragraph">
              <wp:posOffset>-3810</wp:posOffset>
            </wp:positionV>
            <wp:extent cx="7124700" cy="6010275"/>
            <wp:effectExtent l="0" t="0" r="0" b="0"/>
            <wp:wrapTopAndBottom/>
            <wp:docPr id="42" name="Рисунок 42" descr="D:\!СХЕМА 2019\ИЗМЕНЕНИЯ 2018     2-е\3 зона JPG\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!СХЕМА 2019\ИЗМЕНЕНИЯ 2018     2-е\3 зона JPG\147.jp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657F403C" wp14:editId="5DD021C0">
            <wp:simplePos x="0" y="0"/>
            <wp:positionH relativeFrom="column">
              <wp:posOffset>470535</wp:posOffset>
            </wp:positionH>
            <wp:positionV relativeFrom="paragraph">
              <wp:posOffset>-3810</wp:posOffset>
            </wp:positionV>
            <wp:extent cx="8248650" cy="6086475"/>
            <wp:effectExtent l="0" t="0" r="0" b="0"/>
            <wp:wrapTopAndBottom/>
            <wp:docPr id="32" name="Рисунок 32" descr="E:\в СХЕМУ JPG 2019 3 зона\14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 СХЕМУ JPG 2019 3 зона\148-3.jp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62848" behindDoc="0" locked="0" layoutInCell="1" allowOverlap="1" wp14:anchorId="14ABA86E" wp14:editId="18694A19">
            <wp:simplePos x="0" y="0"/>
            <wp:positionH relativeFrom="column">
              <wp:posOffset>508635</wp:posOffset>
            </wp:positionH>
            <wp:positionV relativeFrom="paragraph">
              <wp:posOffset>-51435</wp:posOffset>
            </wp:positionV>
            <wp:extent cx="8203565" cy="6172200"/>
            <wp:effectExtent l="0" t="0" r="0" b="0"/>
            <wp:wrapTopAndBottom/>
            <wp:docPr id="56" name="Рисунок 56" descr="D:\!СХЕМА 2019\Моя СХЕМА\Мои изменения 2019\в СХЕМУ JPG 2019 3 зона\149-3 передел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!СХЕМА 2019\Моя СХЕМА\Мои изменения 2019\в СХЕМУ JPG 2019 3 зона\149-3 переделица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565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  <w:tab w:val="left" w:pos="851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63872" behindDoc="0" locked="0" layoutInCell="1" allowOverlap="1" wp14:anchorId="1A4C5529" wp14:editId="7D6BC295">
            <wp:simplePos x="0" y="0"/>
            <wp:positionH relativeFrom="column">
              <wp:posOffset>537210</wp:posOffset>
            </wp:positionH>
            <wp:positionV relativeFrom="paragraph">
              <wp:posOffset>-3810</wp:posOffset>
            </wp:positionV>
            <wp:extent cx="8153400" cy="6143625"/>
            <wp:effectExtent l="0" t="0" r="0" b="0"/>
            <wp:wrapTopAndBottom/>
            <wp:docPr id="69" name="Рисунок 69" descr="D:\!СХЕМА 2019\Моя СХЕМА\Мои изменения 2019\в СХЕМУ JPG 2019 3 зона\151-3 Грязин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Мои изменения 2019\в СХЕМУ JPG 2019 3 зона\151-3 Грязинская.jp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</w:pPr>
      <w:r>
        <w:rPr>
          <w:noProof/>
        </w:rPr>
        <w:lastRenderedPageBreak/>
        <w:drawing>
          <wp:anchor distT="0" distB="0" distL="114300" distR="114300" simplePos="0" relativeHeight="251647488" behindDoc="0" locked="0" layoutInCell="1" allowOverlap="1" wp14:anchorId="2A14D347" wp14:editId="7BFA1C16">
            <wp:simplePos x="0" y="0"/>
            <wp:positionH relativeFrom="column">
              <wp:posOffset>441960</wp:posOffset>
            </wp:positionH>
            <wp:positionV relativeFrom="paragraph">
              <wp:posOffset>-3810</wp:posOffset>
            </wp:positionV>
            <wp:extent cx="8153400" cy="6172200"/>
            <wp:effectExtent l="0" t="0" r="0" b="0"/>
            <wp:wrapTopAndBottom/>
            <wp:docPr id="47" name="Рисунок 47" descr="E:\в СХЕМУ JPG 2019 3 зона\154-3 теле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:\в СХЕМУ JPG 2019 3 зона\154-3 телецентр.jp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45147B44" wp14:editId="3DC9C289">
            <wp:simplePos x="0" y="0"/>
            <wp:positionH relativeFrom="column">
              <wp:posOffset>461010</wp:posOffset>
            </wp:positionH>
            <wp:positionV relativeFrom="paragraph">
              <wp:posOffset>-3810</wp:posOffset>
            </wp:positionV>
            <wp:extent cx="8143875" cy="6067425"/>
            <wp:effectExtent l="0" t="0" r="0" b="0"/>
            <wp:wrapTopAndBottom/>
            <wp:docPr id="30" name="Рисунок 30" descr="D:\!СХЕМА 2019\Моя СХЕМА\Мои изменения 2019\в СХЕМУ JPG 2019 3 зона\160-3 Грязин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Мои изменения 2019\в СХЕМУ JPG 2019 3 зона\160-3 Грязинская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  <w:tab w:val="left" w:pos="851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48512" behindDoc="0" locked="0" layoutInCell="1" allowOverlap="1" wp14:anchorId="0038CBA7" wp14:editId="1DE97CE4">
            <wp:simplePos x="0" y="0"/>
            <wp:positionH relativeFrom="column">
              <wp:posOffset>451485</wp:posOffset>
            </wp:positionH>
            <wp:positionV relativeFrom="paragraph">
              <wp:posOffset>5715</wp:posOffset>
            </wp:positionV>
            <wp:extent cx="8153400" cy="6172200"/>
            <wp:effectExtent l="0" t="0" r="0" b="0"/>
            <wp:wrapTopAndBottom/>
            <wp:docPr id="49" name="Рисунок 49" descr="E:\в СХЕМУ JPG 2019 3 зона\162-3 телецен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в СХЕМУ JPG 2019 3 зона\162-3 телецентр.jp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1520" behindDoc="0" locked="0" layoutInCell="1" allowOverlap="1" wp14:anchorId="21690BA7" wp14:editId="55F0B8D8">
            <wp:simplePos x="0" y="0"/>
            <wp:positionH relativeFrom="column">
              <wp:posOffset>441960</wp:posOffset>
            </wp:positionH>
            <wp:positionV relativeFrom="paragraph">
              <wp:posOffset>-51435</wp:posOffset>
            </wp:positionV>
            <wp:extent cx="8113395" cy="6200775"/>
            <wp:effectExtent l="0" t="0" r="0" b="0"/>
            <wp:wrapTopAndBottom/>
            <wp:docPr id="107" name="Рисунок 107" descr="D:\!СХЕМА 2019\Моя СХЕМА\Листы Схемы 2019\171-3 краснознам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!СХЕМА 2019\Моя СХЕМА\Листы Схемы 2019\171-3 краснознаменная.jp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339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inline distT="0" distB="0" distL="0" distR="0" wp14:anchorId="0EF012A2" wp14:editId="2B07945D">
            <wp:extent cx="7991475" cy="6096000"/>
            <wp:effectExtent l="0" t="0" r="0" b="0"/>
            <wp:docPr id="125" name="Рисунок 10" descr="\\SERVN\obmen\OLDSERVER\ОТДЕЛ НАРУЖНОЙ РЕКЛАМЫ\Аня\ИЗМЕНЕНИЯ\Изменения 2020\картинки СХЕМЫ\172-3 краснозаводская - жуковско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SERVN\obmen\OLDSERVER\ОТДЕЛ НАРУЖНОЙ РЕКЛАМЫ\Аня\ИЗМЕНЕНИЯ\Изменения 2020\картинки СХЕМЫ\172-3 краснозаводская - жуковского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2544" behindDoc="0" locked="0" layoutInCell="1" allowOverlap="1" wp14:anchorId="5CD38083" wp14:editId="38F5FB6E">
            <wp:simplePos x="0" y="0"/>
            <wp:positionH relativeFrom="column">
              <wp:posOffset>461010</wp:posOffset>
            </wp:positionH>
            <wp:positionV relativeFrom="paragraph">
              <wp:posOffset>-3810</wp:posOffset>
            </wp:positionV>
            <wp:extent cx="7981950" cy="6000750"/>
            <wp:effectExtent l="0" t="0" r="0" b="0"/>
            <wp:wrapTopAndBottom/>
            <wp:docPr id="108" name="Рисунок 108" descr="D:\!СХЕМА 2019\Моя СХЕМА\Листы Схемы 2019\173-3 тра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!СХЕМА 2019\Моя СХЕМА\Листы Схемы 2019\173-3 трактор.jp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49536" behindDoc="0" locked="0" layoutInCell="1" allowOverlap="1" wp14:anchorId="4FBB7CA2" wp14:editId="66A92C3D">
            <wp:simplePos x="0" y="0"/>
            <wp:positionH relativeFrom="column">
              <wp:posOffset>470535</wp:posOffset>
            </wp:positionH>
            <wp:positionV relativeFrom="paragraph">
              <wp:posOffset>-13335</wp:posOffset>
            </wp:positionV>
            <wp:extent cx="7981950" cy="6134100"/>
            <wp:effectExtent l="0" t="0" r="0" b="0"/>
            <wp:wrapTopAndBottom/>
            <wp:docPr id="53" name="Рисунок 53" descr="E:\в СХЕМУ JPG 2019 3 зона\174-3 тракт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в СХЕМУ JPG 2019 3 зона\174-3 трактор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613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0560" behindDoc="0" locked="0" layoutInCell="1" allowOverlap="1" wp14:anchorId="031314C1" wp14:editId="0E0FD582">
            <wp:simplePos x="0" y="0"/>
            <wp:positionH relativeFrom="column">
              <wp:posOffset>480060</wp:posOffset>
            </wp:positionH>
            <wp:positionV relativeFrom="paragraph">
              <wp:posOffset>-3810</wp:posOffset>
            </wp:positionV>
            <wp:extent cx="8153400" cy="6143625"/>
            <wp:effectExtent l="0" t="0" r="0" b="0"/>
            <wp:wrapTopAndBottom/>
            <wp:docPr id="55" name="Рисунок 55" descr="E:\в СХЕМУ JPG 2019 3 зона\175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в СХЕМУ JPG 2019 3 зона\175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1584" behindDoc="0" locked="0" layoutInCell="1" allowOverlap="1" wp14:anchorId="107E81D9" wp14:editId="60480CFD">
            <wp:simplePos x="0" y="0"/>
            <wp:positionH relativeFrom="column">
              <wp:posOffset>403860</wp:posOffset>
            </wp:positionH>
            <wp:positionV relativeFrom="paragraph">
              <wp:posOffset>-13335</wp:posOffset>
            </wp:positionV>
            <wp:extent cx="7258050" cy="6086475"/>
            <wp:effectExtent l="0" t="0" r="0" b="0"/>
            <wp:wrapTopAndBottom/>
            <wp:docPr id="58" name="Рисунок 58" descr="D:\!СХЕМА 2019\ИЗМЕНЕНИЯ 2018     2-е\3 зона JPG\176 з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!СХЕМА 2019\ИЗМЕНЕНИЯ 2018     2-е\3 зона JPG\176 зон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472737BA" wp14:editId="4691B10A">
            <wp:simplePos x="0" y="0"/>
            <wp:positionH relativeFrom="column">
              <wp:posOffset>470535</wp:posOffset>
            </wp:positionH>
            <wp:positionV relativeFrom="paragraph">
              <wp:posOffset>-3810</wp:posOffset>
            </wp:positionV>
            <wp:extent cx="7991475" cy="6143625"/>
            <wp:effectExtent l="0" t="0" r="0" b="0"/>
            <wp:wrapTopAndBottom/>
            <wp:docPr id="60" name="Рисунок 60" descr="E:\в СХЕМУ JPG 2019 3 зона\184-3 ильича плам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в СХЕМУ JPG 2019 3 зона\184-3 ильича пламя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147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4592" behindDoc="0" locked="0" layoutInCell="1" allowOverlap="1" wp14:anchorId="5E4197A2" wp14:editId="15631B3D">
            <wp:simplePos x="0" y="0"/>
            <wp:positionH relativeFrom="column">
              <wp:posOffset>489585</wp:posOffset>
            </wp:positionH>
            <wp:positionV relativeFrom="paragraph">
              <wp:posOffset>-3810</wp:posOffset>
            </wp:positionV>
            <wp:extent cx="8158480" cy="6181725"/>
            <wp:effectExtent l="0" t="0" r="0" b="0"/>
            <wp:wrapTopAndBottom/>
            <wp:docPr id="34" name="Рисунок 34" descr="D:\!СХЕМА 2019\Моя СХЕМА\Листы Схемы 2019\186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СХЕМА 2019\Моя СХЕМА\Листы Схемы 2019\186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480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3632" behindDoc="0" locked="0" layoutInCell="1" allowOverlap="1" wp14:anchorId="1618B088" wp14:editId="4C38FBD1">
            <wp:simplePos x="0" y="0"/>
            <wp:positionH relativeFrom="column">
              <wp:posOffset>441960</wp:posOffset>
            </wp:positionH>
            <wp:positionV relativeFrom="paragraph">
              <wp:posOffset>-3810</wp:posOffset>
            </wp:positionV>
            <wp:extent cx="8153400" cy="6029325"/>
            <wp:effectExtent l="0" t="0" r="0" b="0"/>
            <wp:wrapTopAndBottom/>
            <wp:docPr id="62" name="Рисунок 62" descr="E:\в СХЕМУ JPG 2019 3 зона\189-3 Матыр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в СХЕМУ JPG 2019 3 зона\189-3 Матырский.jp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02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93568" behindDoc="0" locked="0" layoutInCell="1" allowOverlap="1" wp14:anchorId="4121536C" wp14:editId="368A2F8D">
            <wp:simplePos x="0" y="0"/>
            <wp:positionH relativeFrom="column">
              <wp:posOffset>489585</wp:posOffset>
            </wp:positionH>
            <wp:positionV relativeFrom="paragraph">
              <wp:posOffset>-3810</wp:posOffset>
            </wp:positionV>
            <wp:extent cx="8248650" cy="6115050"/>
            <wp:effectExtent l="0" t="0" r="0" b="0"/>
            <wp:wrapTopAndBottom/>
            <wp:docPr id="109" name="Рисунок 109" descr="D:\!СХЕМА 2019\Моя СХЕМА\Листы Схемы 2019\19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!СХЕМА 2019\Моя СХЕМА\Листы Схемы 2019\191-3.jp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611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Default="000F28C1" w:rsidP="000F28C1">
      <w:pPr>
        <w:tabs>
          <w:tab w:val="left" w:pos="709"/>
        </w:tabs>
        <w:ind w:left="142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54656" behindDoc="0" locked="0" layoutInCell="1" allowOverlap="1" wp14:anchorId="6E4EFB7A" wp14:editId="67126D8E">
            <wp:simplePos x="0" y="0"/>
            <wp:positionH relativeFrom="column">
              <wp:posOffset>422910</wp:posOffset>
            </wp:positionH>
            <wp:positionV relativeFrom="paragraph">
              <wp:posOffset>-3810</wp:posOffset>
            </wp:positionV>
            <wp:extent cx="8153400" cy="6191250"/>
            <wp:effectExtent l="0" t="0" r="0" b="0"/>
            <wp:wrapTopAndBottom/>
            <wp:docPr id="64" name="Рисунок 64" descr="E:\в СХЕМУ JPG 2019 3 зона\196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в СХЕМУ JPG 2019 3 зона\196-3 Дачный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br w:type="page"/>
      </w:r>
    </w:p>
    <w:p w:rsidR="000F28C1" w:rsidRPr="00840B7E" w:rsidRDefault="000F28C1" w:rsidP="000F28C1">
      <w:pPr>
        <w:tabs>
          <w:tab w:val="left" w:pos="709"/>
        </w:tabs>
        <w:ind w:left="142"/>
        <w:rPr>
          <w:sz w:val="24"/>
          <w:szCs w:val="24"/>
          <w:lang w:val="ru-RU"/>
        </w:rPr>
      </w:pPr>
      <w:r w:rsidRPr="004B32F9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6704" behindDoc="0" locked="0" layoutInCell="1" allowOverlap="1" wp14:anchorId="4901D28D" wp14:editId="65F74FA0">
            <wp:simplePos x="0" y="0"/>
            <wp:positionH relativeFrom="column">
              <wp:posOffset>417195</wp:posOffset>
            </wp:positionH>
            <wp:positionV relativeFrom="paragraph">
              <wp:posOffset>91</wp:posOffset>
            </wp:positionV>
            <wp:extent cx="8153400" cy="6139180"/>
            <wp:effectExtent l="19050" t="0" r="0" b="0"/>
            <wp:wrapTopAndBottom/>
            <wp:docPr id="66" name="Рисунок 66" descr="E:\в СХЕМУ JPG 2019 3 зона\197-3 Дач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в СХЕМУ JPG 2019 3 зона\197-3 Дачны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90"/>
                    <a:stretch/>
                  </pic:blipFill>
                  <pic:spPr bwMode="auto">
                    <a:xfrm>
                      <a:off x="0" y="0"/>
                      <a:ext cx="8153400" cy="613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>В.Е.Катасонова</w:t>
      </w:r>
    </w:p>
    <w:sectPr w:rsidR="000F28C1" w:rsidRPr="00840B7E" w:rsidSect="000F28C1">
      <w:pgSz w:w="16838" w:h="11906" w:orient="landscape" w:code="9"/>
      <w:pgMar w:top="1701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87A" w:rsidRDefault="00AB587A">
      <w:r>
        <w:separator/>
      </w:r>
    </w:p>
  </w:endnote>
  <w:endnote w:type="continuationSeparator" w:id="0">
    <w:p w:rsidR="00AB587A" w:rsidRDefault="00AB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rlito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87A" w:rsidRDefault="00AB587A">
      <w:r>
        <w:separator/>
      </w:r>
    </w:p>
  </w:footnote>
  <w:footnote w:type="continuationSeparator" w:id="0">
    <w:p w:rsidR="00AB587A" w:rsidRDefault="00AB5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8C1" w:rsidRDefault="000F28C1" w:rsidP="009E4C7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F28C1" w:rsidRDefault="000F28C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8C1" w:rsidRPr="009E4C70" w:rsidRDefault="000F28C1" w:rsidP="009E4C70">
    <w:pPr>
      <w:pStyle w:val="a6"/>
      <w:framePr w:wrap="around" w:vAnchor="text" w:hAnchor="margin" w:xAlign="center" w:y="1"/>
      <w:jc w:val="center"/>
      <w:rPr>
        <w:rStyle w:val="a8"/>
        <w:sz w:val="28"/>
        <w:szCs w:val="28"/>
      </w:rPr>
    </w:pPr>
    <w:r w:rsidRPr="009E4C70">
      <w:rPr>
        <w:rStyle w:val="a8"/>
        <w:sz w:val="28"/>
        <w:szCs w:val="28"/>
      </w:rPr>
      <w:fldChar w:fldCharType="begin"/>
    </w:r>
    <w:r w:rsidRPr="009E4C70">
      <w:rPr>
        <w:rStyle w:val="a8"/>
        <w:sz w:val="28"/>
        <w:szCs w:val="28"/>
      </w:rPr>
      <w:instrText xml:space="preserve">PAGE  </w:instrText>
    </w:r>
    <w:r w:rsidRPr="009E4C70">
      <w:rPr>
        <w:rStyle w:val="a8"/>
        <w:sz w:val="28"/>
        <w:szCs w:val="28"/>
      </w:rPr>
      <w:fldChar w:fldCharType="separate"/>
    </w:r>
    <w:r w:rsidR="00783C8C">
      <w:rPr>
        <w:rStyle w:val="a8"/>
        <w:noProof/>
        <w:sz w:val="28"/>
        <w:szCs w:val="28"/>
      </w:rPr>
      <w:t>3</w:t>
    </w:r>
    <w:r w:rsidRPr="009E4C70">
      <w:rPr>
        <w:rStyle w:val="a8"/>
        <w:sz w:val="28"/>
        <w:szCs w:val="28"/>
      </w:rPr>
      <w:fldChar w:fldCharType="end"/>
    </w:r>
  </w:p>
  <w:p w:rsidR="000F28C1" w:rsidRPr="00EB4500" w:rsidRDefault="000F28C1" w:rsidP="0060147D">
    <w:pPr>
      <w:pStyle w:val="a6"/>
      <w:framePr w:wrap="around" w:vAnchor="text" w:hAnchor="margin" w:xAlign="center" w:y="1"/>
      <w:rPr>
        <w:rStyle w:val="a8"/>
        <w:color w:val="FFFFFF"/>
        <w:sz w:val="28"/>
        <w:szCs w:val="28"/>
        <w:lang w:val="ru-RU"/>
      </w:rPr>
    </w:pPr>
  </w:p>
  <w:p w:rsidR="000F28C1" w:rsidRPr="00415F67" w:rsidRDefault="000F28C1" w:rsidP="00EB450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27BC5"/>
    <w:rsid w:val="000404DB"/>
    <w:rsid w:val="00053ED9"/>
    <w:rsid w:val="00081CA7"/>
    <w:rsid w:val="00086219"/>
    <w:rsid w:val="000870FB"/>
    <w:rsid w:val="00096889"/>
    <w:rsid w:val="000C6720"/>
    <w:rsid w:val="000D40C4"/>
    <w:rsid w:val="000D77C8"/>
    <w:rsid w:val="000E009A"/>
    <w:rsid w:val="000E147D"/>
    <w:rsid w:val="000E5F04"/>
    <w:rsid w:val="000F28C1"/>
    <w:rsid w:val="00102E79"/>
    <w:rsid w:val="0010364A"/>
    <w:rsid w:val="00115BA5"/>
    <w:rsid w:val="001173EB"/>
    <w:rsid w:val="00123FAB"/>
    <w:rsid w:val="001344F7"/>
    <w:rsid w:val="0013503D"/>
    <w:rsid w:val="001361E7"/>
    <w:rsid w:val="001404EF"/>
    <w:rsid w:val="00142E5A"/>
    <w:rsid w:val="00167AE4"/>
    <w:rsid w:val="001977C7"/>
    <w:rsid w:val="001A29D6"/>
    <w:rsid w:val="001B3166"/>
    <w:rsid w:val="001B62F5"/>
    <w:rsid w:val="001C2FBB"/>
    <w:rsid w:val="001D1176"/>
    <w:rsid w:val="001E07D9"/>
    <w:rsid w:val="001E1019"/>
    <w:rsid w:val="001E32A6"/>
    <w:rsid w:val="001E7B48"/>
    <w:rsid w:val="001F4011"/>
    <w:rsid w:val="001F7E28"/>
    <w:rsid w:val="00201CEB"/>
    <w:rsid w:val="00216085"/>
    <w:rsid w:val="00224FC0"/>
    <w:rsid w:val="00232859"/>
    <w:rsid w:val="00235203"/>
    <w:rsid w:val="002369F3"/>
    <w:rsid w:val="002373EF"/>
    <w:rsid w:val="002519BC"/>
    <w:rsid w:val="002600F5"/>
    <w:rsid w:val="00275C46"/>
    <w:rsid w:val="0028241A"/>
    <w:rsid w:val="002860B3"/>
    <w:rsid w:val="002946C5"/>
    <w:rsid w:val="002A4F80"/>
    <w:rsid w:val="002B06D5"/>
    <w:rsid w:val="002B7F0F"/>
    <w:rsid w:val="002C5AD7"/>
    <w:rsid w:val="002D5374"/>
    <w:rsid w:val="002E203C"/>
    <w:rsid w:val="00303228"/>
    <w:rsid w:val="00304230"/>
    <w:rsid w:val="00304A7A"/>
    <w:rsid w:val="00305BFE"/>
    <w:rsid w:val="00315FF6"/>
    <w:rsid w:val="003203C2"/>
    <w:rsid w:val="003379DA"/>
    <w:rsid w:val="00343250"/>
    <w:rsid w:val="00351AAB"/>
    <w:rsid w:val="00356BCE"/>
    <w:rsid w:val="0036158E"/>
    <w:rsid w:val="00366049"/>
    <w:rsid w:val="00367C4C"/>
    <w:rsid w:val="00377F0A"/>
    <w:rsid w:val="00384808"/>
    <w:rsid w:val="00393E28"/>
    <w:rsid w:val="0039603F"/>
    <w:rsid w:val="0039778C"/>
    <w:rsid w:val="003A339D"/>
    <w:rsid w:val="003B7240"/>
    <w:rsid w:val="003B7389"/>
    <w:rsid w:val="003C19B7"/>
    <w:rsid w:val="003E1820"/>
    <w:rsid w:val="003F3FAA"/>
    <w:rsid w:val="004026D1"/>
    <w:rsid w:val="004051FC"/>
    <w:rsid w:val="00412344"/>
    <w:rsid w:val="004143F4"/>
    <w:rsid w:val="00414CAB"/>
    <w:rsid w:val="00415F67"/>
    <w:rsid w:val="004220AB"/>
    <w:rsid w:val="0044262C"/>
    <w:rsid w:val="004573BF"/>
    <w:rsid w:val="00464093"/>
    <w:rsid w:val="00466EBE"/>
    <w:rsid w:val="00476FDF"/>
    <w:rsid w:val="00476FFA"/>
    <w:rsid w:val="00485BEA"/>
    <w:rsid w:val="004864EF"/>
    <w:rsid w:val="00496EDF"/>
    <w:rsid w:val="004A34C0"/>
    <w:rsid w:val="004A44A1"/>
    <w:rsid w:val="004A65B3"/>
    <w:rsid w:val="004D38E9"/>
    <w:rsid w:val="004F6AC7"/>
    <w:rsid w:val="005040E7"/>
    <w:rsid w:val="005307EC"/>
    <w:rsid w:val="00555ADA"/>
    <w:rsid w:val="0057278D"/>
    <w:rsid w:val="005765F0"/>
    <w:rsid w:val="00582DA5"/>
    <w:rsid w:val="00584169"/>
    <w:rsid w:val="005C2CAB"/>
    <w:rsid w:val="005C38BF"/>
    <w:rsid w:val="005D2DE7"/>
    <w:rsid w:val="005E7C14"/>
    <w:rsid w:val="005F294C"/>
    <w:rsid w:val="005F592B"/>
    <w:rsid w:val="00601259"/>
    <w:rsid w:val="0060147D"/>
    <w:rsid w:val="00601AF4"/>
    <w:rsid w:val="0062123F"/>
    <w:rsid w:val="00624B81"/>
    <w:rsid w:val="00626840"/>
    <w:rsid w:val="00627A60"/>
    <w:rsid w:val="00635FDD"/>
    <w:rsid w:val="0063603C"/>
    <w:rsid w:val="00641542"/>
    <w:rsid w:val="00644980"/>
    <w:rsid w:val="0064530A"/>
    <w:rsid w:val="00654AAC"/>
    <w:rsid w:val="00656816"/>
    <w:rsid w:val="00660F51"/>
    <w:rsid w:val="00661C30"/>
    <w:rsid w:val="006651EC"/>
    <w:rsid w:val="00665F03"/>
    <w:rsid w:val="00667554"/>
    <w:rsid w:val="00672462"/>
    <w:rsid w:val="00694E90"/>
    <w:rsid w:val="006B7082"/>
    <w:rsid w:val="006F3819"/>
    <w:rsid w:val="007073F1"/>
    <w:rsid w:val="007074B2"/>
    <w:rsid w:val="007161FE"/>
    <w:rsid w:val="00717F56"/>
    <w:rsid w:val="00727F3C"/>
    <w:rsid w:val="00750978"/>
    <w:rsid w:val="00750E9A"/>
    <w:rsid w:val="00764F89"/>
    <w:rsid w:val="00774E52"/>
    <w:rsid w:val="007763A0"/>
    <w:rsid w:val="00781710"/>
    <w:rsid w:val="007829C7"/>
    <w:rsid w:val="00783BE3"/>
    <w:rsid w:val="00783C8C"/>
    <w:rsid w:val="0078587B"/>
    <w:rsid w:val="0079031F"/>
    <w:rsid w:val="007A117D"/>
    <w:rsid w:val="007A48AD"/>
    <w:rsid w:val="007A7F0B"/>
    <w:rsid w:val="007C6ECC"/>
    <w:rsid w:val="007C7D82"/>
    <w:rsid w:val="007D054C"/>
    <w:rsid w:val="007D20A8"/>
    <w:rsid w:val="007D2112"/>
    <w:rsid w:val="007D4984"/>
    <w:rsid w:val="007D6F6C"/>
    <w:rsid w:val="007E62F0"/>
    <w:rsid w:val="007E79AB"/>
    <w:rsid w:val="007E79F2"/>
    <w:rsid w:val="007F70AD"/>
    <w:rsid w:val="00803A52"/>
    <w:rsid w:val="00804C76"/>
    <w:rsid w:val="0080611C"/>
    <w:rsid w:val="00806757"/>
    <w:rsid w:val="0081144D"/>
    <w:rsid w:val="00817F47"/>
    <w:rsid w:val="00822949"/>
    <w:rsid w:val="008231CB"/>
    <w:rsid w:val="00823B3A"/>
    <w:rsid w:val="0082513E"/>
    <w:rsid w:val="00830149"/>
    <w:rsid w:val="00831B8E"/>
    <w:rsid w:val="00840B7E"/>
    <w:rsid w:val="00840E2A"/>
    <w:rsid w:val="008464DB"/>
    <w:rsid w:val="008509FE"/>
    <w:rsid w:val="0085253C"/>
    <w:rsid w:val="0086281D"/>
    <w:rsid w:val="00870D02"/>
    <w:rsid w:val="00887548"/>
    <w:rsid w:val="008A0B3B"/>
    <w:rsid w:val="008A6A08"/>
    <w:rsid w:val="008B4584"/>
    <w:rsid w:val="008C2DA7"/>
    <w:rsid w:val="008C5FAD"/>
    <w:rsid w:val="008D42F1"/>
    <w:rsid w:val="008F1ECC"/>
    <w:rsid w:val="008F3348"/>
    <w:rsid w:val="009162E2"/>
    <w:rsid w:val="0092022A"/>
    <w:rsid w:val="00921657"/>
    <w:rsid w:val="009300FB"/>
    <w:rsid w:val="00935CBD"/>
    <w:rsid w:val="00935E9F"/>
    <w:rsid w:val="009432A2"/>
    <w:rsid w:val="0095210B"/>
    <w:rsid w:val="00957C0B"/>
    <w:rsid w:val="00981E64"/>
    <w:rsid w:val="00990073"/>
    <w:rsid w:val="0099049E"/>
    <w:rsid w:val="009927BD"/>
    <w:rsid w:val="009A48A9"/>
    <w:rsid w:val="009B00AA"/>
    <w:rsid w:val="009B453C"/>
    <w:rsid w:val="009B4D95"/>
    <w:rsid w:val="009B59F4"/>
    <w:rsid w:val="009C183F"/>
    <w:rsid w:val="009C339A"/>
    <w:rsid w:val="009E4C70"/>
    <w:rsid w:val="009E61C3"/>
    <w:rsid w:val="00A00DD9"/>
    <w:rsid w:val="00A04DE0"/>
    <w:rsid w:val="00A17502"/>
    <w:rsid w:val="00A21982"/>
    <w:rsid w:val="00A334E1"/>
    <w:rsid w:val="00A35D95"/>
    <w:rsid w:val="00A41F75"/>
    <w:rsid w:val="00A4277E"/>
    <w:rsid w:val="00A51894"/>
    <w:rsid w:val="00A51D62"/>
    <w:rsid w:val="00A65334"/>
    <w:rsid w:val="00A661E7"/>
    <w:rsid w:val="00A702E8"/>
    <w:rsid w:val="00A70CC5"/>
    <w:rsid w:val="00A7154A"/>
    <w:rsid w:val="00A74FFA"/>
    <w:rsid w:val="00A80ACA"/>
    <w:rsid w:val="00A83FDB"/>
    <w:rsid w:val="00A86D30"/>
    <w:rsid w:val="00A9104E"/>
    <w:rsid w:val="00AB0350"/>
    <w:rsid w:val="00AB2E05"/>
    <w:rsid w:val="00AB4E8D"/>
    <w:rsid w:val="00AB587A"/>
    <w:rsid w:val="00AC2663"/>
    <w:rsid w:val="00AC4B89"/>
    <w:rsid w:val="00AE3916"/>
    <w:rsid w:val="00AF4A78"/>
    <w:rsid w:val="00B0299C"/>
    <w:rsid w:val="00B30178"/>
    <w:rsid w:val="00B34847"/>
    <w:rsid w:val="00B35192"/>
    <w:rsid w:val="00B43658"/>
    <w:rsid w:val="00B53C09"/>
    <w:rsid w:val="00B57D9E"/>
    <w:rsid w:val="00B66C34"/>
    <w:rsid w:val="00B75293"/>
    <w:rsid w:val="00B75F86"/>
    <w:rsid w:val="00B76119"/>
    <w:rsid w:val="00B944B6"/>
    <w:rsid w:val="00BA0AD2"/>
    <w:rsid w:val="00BA32AA"/>
    <w:rsid w:val="00BB13AF"/>
    <w:rsid w:val="00BB4111"/>
    <w:rsid w:val="00BD16EE"/>
    <w:rsid w:val="00BD2420"/>
    <w:rsid w:val="00BE09A0"/>
    <w:rsid w:val="00BF37C0"/>
    <w:rsid w:val="00BF533F"/>
    <w:rsid w:val="00BF5D31"/>
    <w:rsid w:val="00C0170C"/>
    <w:rsid w:val="00C07496"/>
    <w:rsid w:val="00C1005C"/>
    <w:rsid w:val="00C21C1C"/>
    <w:rsid w:val="00C3155C"/>
    <w:rsid w:val="00C31ED9"/>
    <w:rsid w:val="00C37EA8"/>
    <w:rsid w:val="00C44057"/>
    <w:rsid w:val="00C4469A"/>
    <w:rsid w:val="00C50564"/>
    <w:rsid w:val="00C51A59"/>
    <w:rsid w:val="00C544FD"/>
    <w:rsid w:val="00C60681"/>
    <w:rsid w:val="00C80084"/>
    <w:rsid w:val="00C83655"/>
    <w:rsid w:val="00C870FE"/>
    <w:rsid w:val="00C9273C"/>
    <w:rsid w:val="00C92F4B"/>
    <w:rsid w:val="00C9409D"/>
    <w:rsid w:val="00C96D24"/>
    <w:rsid w:val="00CB26D0"/>
    <w:rsid w:val="00CC0500"/>
    <w:rsid w:val="00CD237A"/>
    <w:rsid w:val="00CD3149"/>
    <w:rsid w:val="00CD33B5"/>
    <w:rsid w:val="00CE50B3"/>
    <w:rsid w:val="00CF25A7"/>
    <w:rsid w:val="00D05EBB"/>
    <w:rsid w:val="00D11A0B"/>
    <w:rsid w:val="00D225FD"/>
    <w:rsid w:val="00D42AB8"/>
    <w:rsid w:val="00D633B3"/>
    <w:rsid w:val="00D633C3"/>
    <w:rsid w:val="00D67EFA"/>
    <w:rsid w:val="00D758B3"/>
    <w:rsid w:val="00D770E3"/>
    <w:rsid w:val="00D90434"/>
    <w:rsid w:val="00D931D1"/>
    <w:rsid w:val="00DA1B2A"/>
    <w:rsid w:val="00DA1C2C"/>
    <w:rsid w:val="00DA5270"/>
    <w:rsid w:val="00DA5D4C"/>
    <w:rsid w:val="00DB1159"/>
    <w:rsid w:val="00DB16A3"/>
    <w:rsid w:val="00DB7015"/>
    <w:rsid w:val="00DC1D2F"/>
    <w:rsid w:val="00DC306B"/>
    <w:rsid w:val="00DD00C5"/>
    <w:rsid w:val="00DF61AC"/>
    <w:rsid w:val="00E019E4"/>
    <w:rsid w:val="00E15745"/>
    <w:rsid w:val="00E226E1"/>
    <w:rsid w:val="00E250D4"/>
    <w:rsid w:val="00E278C8"/>
    <w:rsid w:val="00E33CF9"/>
    <w:rsid w:val="00E3593E"/>
    <w:rsid w:val="00E37374"/>
    <w:rsid w:val="00E424E4"/>
    <w:rsid w:val="00E44D49"/>
    <w:rsid w:val="00E56F97"/>
    <w:rsid w:val="00E647A7"/>
    <w:rsid w:val="00E65BEF"/>
    <w:rsid w:val="00E65C64"/>
    <w:rsid w:val="00E722DE"/>
    <w:rsid w:val="00E915E6"/>
    <w:rsid w:val="00EA0A4C"/>
    <w:rsid w:val="00EB1EC4"/>
    <w:rsid w:val="00EB4500"/>
    <w:rsid w:val="00EC452D"/>
    <w:rsid w:val="00EC6FA3"/>
    <w:rsid w:val="00ED1957"/>
    <w:rsid w:val="00ED1B88"/>
    <w:rsid w:val="00ED3ECE"/>
    <w:rsid w:val="00EE1880"/>
    <w:rsid w:val="00EE1DA9"/>
    <w:rsid w:val="00EE30B9"/>
    <w:rsid w:val="00EE4462"/>
    <w:rsid w:val="00EE7383"/>
    <w:rsid w:val="00EF6E75"/>
    <w:rsid w:val="00EF7CA4"/>
    <w:rsid w:val="00F126F5"/>
    <w:rsid w:val="00F163C6"/>
    <w:rsid w:val="00F218CC"/>
    <w:rsid w:val="00F21D76"/>
    <w:rsid w:val="00F31BB0"/>
    <w:rsid w:val="00F44835"/>
    <w:rsid w:val="00F45B69"/>
    <w:rsid w:val="00F47DC7"/>
    <w:rsid w:val="00F503E8"/>
    <w:rsid w:val="00F50660"/>
    <w:rsid w:val="00F51DEB"/>
    <w:rsid w:val="00F54CB7"/>
    <w:rsid w:val="00F5524D"/>
    <w:rsid w:val="00F67E50"/>
    <w:rsid w:val="00F74F8C"/>
    <w:rsid w:val="00F76EBB"/>
    <w:rsid w:val="00F802FF"/>
    <w:rsid w:val="00F82020"/>
    <w:rsid w:val="00F84678"/>
    <w:rsid w:val="00F9176B"/>
    <w:rsid w:val="00F925A8"/>
    <w:rsid w:val="00F93789"/>
    <w:rsid w:val="00F94935"/>
    <w:rsid w:val="00FA1CAE"/>
    <w:rsid w:val="00FA437C"/>
    <w:rsid w:val="00FB568A"/>
    <w:rsid w:val="00FC3125"/>
    <w:rsid w:val="00FD5DF1"/>
    <w:rsid w:val="00FD7F04"/>
    <w:rsid w:val="00FE1129"/>
    <w:rsid w:val="00FE18F3"/>
    <w:rsid w:val="00FE6A9E"/>
    <w:rsid w:val="00FF284F"/>
    <w:rsid w:val="00FF29D5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22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8C1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51A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28C1"/>
    <w:rPr>
      <w:lang w:val="en-US"/>
    </w:rPr>
  </w:style>
  <w:style w:type="character" w:styleId="a8">
    <w:name w:val="page number"/>
    <w:basedOn w:val="a0"/>
    <w:rsid w:val="00351AAB"/>
  </w:style>
  <w:style w:type="paragraph" w:styleId="a9">
    <w:name w:val="footer"/>
    <w:basedOn w:val="a"/>
    <w:link w:val="aa"/>
    <w:uiPriority w:val="99"/>
    <w:rsid w:val="00415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28C1"/>
    <w:rPr>
      <w:lang w:val="en-US"/>
    </w:rPr>
  </w:style>
  <w:style w:type="paragraph" w:styleId="ab">
    <w:name w:val="Body Text"/>
    <w:basedOn w:val="a"/>
    <w:link w:val="ac"/>
    <w:rsid w:val="00E37374"/>
    <w:rPr>
      <w:sz w:val="28"/>
      <w:szCs w:val="24"/>
      <w:lang w:val="ru-RU"/>
    </w:rPr>
  </w:style>
  <w:style w:type="character" w:customStyle="1" w:styleId="ac">
    <w:name w:val="Основной текст Знак"/>
    <w:basedOn w:val="a0"/>
    <w:link w:val="ab"/>
    <w:rsid w:val="00E37374"/>
    <w:rPr>
      <w:sz w:val="28"/>
      <w:szCs w:val="24"/>
    </w:rPr>
  </w:style>
  <w:style w:type="paragraph" w:customStyle="1" w:styleId="ConsPlusNormal">
    <w:name w:val="ConsPlusNormal"/>
    <w:rsid w:val="0039603F"/>
    <w:pPr>
      <w:widowControl w:val="0"/>
      <w:autoSpaceDE w:val="0"/>
      <w:autoSpaceDN w:val="0"/>
    </w:pPr>
    <w:rPr>
      <w:sz w:val="28"/>
    </w:rPr>
  </w:style>
  <w:style w:type="character" w:styleId="ad">
    <w:name w:val="Hyperlink"/>
    <w:basedOn w:val="a0"/>
    <w:uiPriority w:val="99"/>
    <w:unhideWhenUsed/>
    <w:rsid w:val="00027BC5"/>
    <w:rPr>
      <w:color w:val="0000FF"/>
      <w:u w:val="single"/>
    </w:rPr>
  </w:style>
  <w:style w:type="paragraph" w:styleId="ae">
    <w:name w:val="No Spacing"/>
    <w:uiPriority w:val="1"/>
    <w:qFormat/>
    <w:rsid w:val="000F28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2022A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8C1"/>
    <w:rPr>
      <w:rFonts w:ascii="Tahoma" w:hAnsi="Tahoma" w:cs="Tahoma"/>
      <w:sz w:val="16"/>
      <w:szCs w:val="16"/>
      <w:lang w:val="en-US"/>
    </w:rPr>
  </w:style>
  <w:style w:type="table" w:styleId="a5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351AA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F28C1"/>
    <w:rPr>
      <w:lang w:val="en-US"/>
    </w:rPr>
  </w:style>
  <w:style w:type="character" w:styleId="a8">
    <w:name w:val="page number"/>
    <w:basedOn w:val="a0"/>
    <w:rsid w:val="00351AAB"/>
  </w:style>
  <w:style w:type="paragraph" w:styleId="a9">
    <w:name w:val="footer"/>
    <w:basedOn w:val="a"/>
    <w:link w:val="aa"/>
    <w:uiPriority w:val="99"/>
    <w:rsid w:val="00415F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F28C1"/>
    <w:rPr>
      <w:lang w:val="en-US"/>
    </w:rPr>
  </w:style>
  <w:style w:type="paragraph" w:styleId="ab">
    <w:name w:val="Body Text"/>
    <w:basedOn w:val="a"/>
    <w:link w:val="ac"/>
    <w:rsid w:val="00E37374"/>
    <w:rPr>
      <w:sz w:val="28"/>
      <w:szCs w:val="24"/>
      <w:lang w:val="ru-RU"/>
    </w:rPr>
  </w:style>
  <w:style w:type="character" w:customStyle="1" w:styleId="ac">
    <w:name w:val="Основной текст Знак"/>
    <w:basedOn w:val="a0"/>
    <w:link w:val="ab"/>
    <w:rsid w:val="00E37374"/>
    <w:rPr>
      <w:sz w:val="28"/>
      <w:szCs w:val="24"/>
    </w:rPr>
  </w:style>
  <w:style w:type="paragraph" w:customStyle="1" w:styleId="ConsPlusNormal">
    <w:name w:val="ConsPlusNormal"/>
    <w:rsid w:val="0039603F"/>
    <w:pPr>
      <w:widowControl w:val="0"/>
      <w:autoSpaceDE w:val="0"/>
      <w:autoSpaceDN w:val="0"/>
    </w:pPr>
    <w:rPr>
      <w:sz w:val="28"/>
    </w:rPr>
  </w:style>
  <w:style w:type="character" w:styleId="ad">
    <w:name w:val="Hyperlink"/>
    <w:basedOn w:val="a0"/>
    <w:uiPriority w:val="99"/>
    <w:unhideWhenUsed/>
    <w:rsid w:val="00027BC5"/>
    <w:rPr>
      <w:color w:val="0000FF"/>
      <w:u w:val="single"/>
    </w:rPr>
  </w:style>
  <w:style w:type="paragraph" w:styleId="ae">
    <w:name w:val="No Spacing"/>
    <w:uiPriority w:val="1"/>
    <w:qFormat/>
    <w:rsid w:val="000F28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117" Type="http://schemas.openxmlformats.org/officeDocument/2006/relationships/image" Target="media/image106.jpeg"/><Relationship Id="rId21" Type="http://schemas.openxmlformats.org/officeDocument/2006/relationships/image" Target="media/image10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12" Type="http://schemas.openxmlformats.org/officeDocument/2006/relationships/image" Target="media/image101.jpeg"/><Relationship Id="rId133" Type="http://schemas.openxmlformats.org/officeDocument/2006/relationships/image" Target="media/image122.jpeg"/><Relationship Id="rId138" Type="http://schemas.openxmlformats.org/officeDocument/2006/relationships/image" Target="media/image127.jpeg"/><Relationship Id="rId16" Type="http://schemas.openxmlformats.org/officeDocument/2006/relationships/image" Target="media/image5.jpeg"/><Relationship Id="rId107" Type="http://schemas.openxmlformats.org/officeDocument/2006/relationships/image" Target="media/image96.jpeg"/><Relationship Id="rId11" Type="http://schemas.openxmlformats.org/officeDocument/2006/relationships/header" Target="header1.xml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102" Type="http://schemas.openxmlformats.org/officeDocument/2006/relationships/image" Target="media/image91.jpeg"/><Relationship Id="rId123" Type="http://schemas.openxmlformats.org/officeDocument/2006/relationships/image" Target="media/image112.jpeg"/><Relationship Id="rId128" Type="http://schemas.openxmlformats.org/officeDocument/2006/relationships/image" Target="media/image117.jpeg"/><Relationship Id="rId144" Type="http://schemas.openxmlformats.org/officeDocument/2006/relationships/image" Target="media/image133.jpeg"/><Relationship Id="rId149" Type="http://schemas.openxmlformats.org/officeDocument/2006/relationships/image" Target="media/image138.jpeg"/><Relationship Id="rId5" Type="http://schemas.openxmlformats.org/officeDocument/2006/relationships/settings" Target="settings.xml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113" Type="http://schemas.openxmlformats.org/officeDocument/2006/relationships/image" Target="media/image102.jpeg"/><Relationship Id="rId118" Type="http://schemas.openxmlformats.org/officeDocument/2006/relationships/image" Target="media/image107.jpeg"/><Relationship Id="rId134" Type="http://schemas.openxmlformats.org/officeDocument/2006/relationships/image" Target="media/image123.jpeg"/><Relationship Id="rId139" Type="http://schemas.openxmlformats.org/officeDocument/2006/relationships/image" Target="media/image128.jpeg"/><Relationship Id="rId80" Type="http://schemas.openxmlformats.org/officeDocument/2006/relationships/image" Target="media/image69.jpeg"/><Relationship Id="rId85" Type="http://schemas.openxmlformats.org/officeDocument/2006/relationships/image" Target="media/image74.jpeg"/><Relationship Id="rId150" Type="http://schemas.openxmlformats.org/officeDocument/2006/relationships/image" Target="media/image139.jpeg"/><Relationship Id="rId12" Type="http://schemas.openxmlformats.org/officeDocument/2006/relationships/header" Target="header2.xml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image" Target="media/image92.jpeg"/><Relationship Id="rId108" Type="http://schemas.openxmlformats.org/officeDocument/2006/relationships/image" Target="media/image97.jpeg"/><Relationship Id="rId116" Type="http://schemas.openxmlformats.org/officeDocument/2006/relationships/image" Target="media/image105.jpeg"/><Relationship Id="rId124" Type="http://schemas.openxmlformats.org/officeDocument/2006/relationships/image" Target="media/image113.jpeg"/><Relationship Id="rId129" Type="http://schemas.openxmlformats.org/officeDocument/2006/relationships/image" Target="media/image118.jpeg"/><Relationship Id="rId137" Type="http://schemas.openxmlformats.org/officeDocument/2006/relationships/image" Target="media/image126.jpeg"/><Relationship Id="rId20" Type="http://schemas.openxmlformats.org/officeDocument/2006/relationships/image" Target="media/image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11" Type="http://schemas.openxmlformats.org/officeDocument/2006/relationships/image" Target="media/image100.jpeg"/><Relationship Id="rId132" Type="http://schemas.openxmlformats.org/officeDocument/2006/relationships/image" Target="media/image121.jpeg"/><Relationship Id="rId140" Type="http://schemas.openxmlformats.org/officeDocument/2006/relationships/image" Target="media/image129.jpeg"/><Relationship Id="rId145" Type="http://schemas.openxmlformats.org/officeDocument/2006/relationships/image" Target="media/image13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6" Type="http://schemas.openxmlformats.org/officeDocument/2006/relationships/image" Target="media/image95.jpeg"/><Relationship Id="rId114" Type="http://schemas.openxmlformats.org/officeDocument/2006/relationships/image" Target="media/image103.jpeg"/><Relationship Id="rId119" Type="http://schemas.openxmlformats.org/officeDocument/2006/relationships/image" Target="media/image108.jpeg"/><Relationship Id="rId127" Type="http://schemas.openxmlformats.org/officeDocument/2006/relationships/image" Target="media/image116.jpeg"/><Relationship Id="rId10" Type="http://schemas.openxmlformats.org/officeDocument/2006/relationships/hyperlink" Target="consultantplus://offline/ref=C95B0662FF9942B29673665F7630F9B3B19DA4A0927594FE5E6A965A48E8D542C5B05B1A226354555995A2t14DG" TargetMode="Externa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image" Target="media/image88.jpeg"/><Relationship Id="rId101" Type="http://schemas.openxmlformats.org/officeDocument/2006/relationships/image" Target="media/image90.jpeg"/><Relationship Id="rId122" Type="http://schemas.openxmlformats.org/officeDocument/2006/relationships/image" Target="media/image111.jpeg"/><Relationship Id="rId130" Type="http://schemas.openxmlformats.org/officeDocument/2006/relationships/image" Target="media/image119.jpeg"/><Relationship Id="rId135" Type="http://schemas.openxmlformats.org/officeDocument/2006/relationships/image" Target="media/image124.jpeg"/><Relationship Id="rId143" Type="http://schemas.openxmlformats.org/officeDocument/2006/relationships/image" Target="media/image132.jpeg"/><Relationship Id="rId148" Type="http://schemas.openxmlformats.org/officeDocument/2006/relationships/image" Target="media/image137.jpeg"/><Relationship Id="rId15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9" Type="http://schemas.openxmlformats.org/officeDocument/2006/relationships/image" Target="media/image28.jpeg"/><Relationship Id="rId109" Type="http://schemas.openxmlformats.org/officeDocument/2006/relationships/image" Target="media/image98.jpeg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3.jpeg"/><Relationship Id="rId120" Type="http://schemas.openxmlformats.org/officeDocument/2006/relationships/image" Target="media/image109.jpeg"/><Relationship Id="rId125" Type="http://schemas.openxmlformats.org/officeDocument/2006/relationships/image" Target="media/image114.jpeg"/><Relationship Id="rId141" Type="http://schemas.openxmlformats.org/officeDocument/2006/relationships/image" Target="media/image130.jpeg"/><Relationship Id="rId146" Type="http://schemas.openxmlformats.org/officeDocument/2006/relationships/image" Target="media/image135.jpeg"/><Relationship Id="rId7" Type="http://schemas.openxmlformats.org/officeDocument/2006/relationships/footnotes" Target="foot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Relationship Id="rId2" Type="http://schemas.openxmlformats.org/officeDocument/2006/relationships/numbering" Target="numbering.xml"/><Relationship Id="rId29" Type="http://schemas.openxmlformats.org/officeDocument/2006/relationships/image" Target="media/image18.jpeg"/><Relationship Id="rId24" Type="http://schemas.openxmlformats.org/officeDocument/2006/relationships/image" Target="media/image13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66" Type="http://schemas.openxmlformats.org/officeDocument/2006/relationships/image" Target="media/image55.jpeg"/><Relationship Id="rId87" Type="http://schemas.openxmlformats.org/officeDocument/2006/relationships/image" Target="media/image76.jpeg"/><Relationship Id="rId110" Type="http://schemas.openxmlformats.org/officeDocument/2006/relationships/image" Target="media/image99.jpeg"/><Relationship Id="rId115" Type="http://schemas.openxmlformats.org/officeDocument/2006/relationships/image" Target="media/image104.jpeg"/><Relationship Id="rId131" Type="http://schemas.openxmlformats.org/officeDocument/2006/relationships/image" Target="media/image120.jpeg"/><Relationship Id="rId136" Type="http://schemas.openxmlformats.org/officeDocument/2006/relationships/image" Target="media/image125.jpeg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152" Type="http://schemas.openxmlformats.org/officeDocument/2006/relationships/theme" Target="theme/theme1.xml"/><Relationship Id="rId19" Type="http://schemas.openxmlformats.org/officeDocument/2006/relationships/image" Target="media/image8.jpeg"/><Relationship Id="rId14" Type="http://schemas.openxmlformats.org/officeDocument/2006/relationships/image" Target="media/image3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56" Type="http://schemas.openxmlformats.org/officeDocument/2006/relationships/image" Target="media/image45.jpeg"/><Relationship Id="rId77" Type="http://schemas.openxmlformats.org/officeDocument/2006/relationships/image" Target="media/image66.jpeg"/><Relationship Id="rId100" Type="http://schemas.openxmlformats.org/officeDocument/2006/relationships/image" Target="media/image89.jpeg"/><Relationship Id="rId105" Type="http://schemas.openxmlformats.org/officeDocument/2006/relationships/image" Target="media/image94.jpeg"/><Relationship Id="rId126" Type="http://schemas.openxmlformats.org/officeDocument/2006/relationships/image" Target="media/image115.jpeg"/><Relationship Id="rId147" Type="http://schemas.openxmlformats.org/officeDocument/2006/relationships/image" Target="media/image136.jpeg"/><Relationship Id="rId8" Type="http://schemas.openxmlformats.org/officeDocument/2006/relationships/endnotes" Target="endnotes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121" Type="http://schemas.openxmlformats.org/officeDocument/2006/relationships/image" Target="media/image110.jpeg"/><Relationship Id="rId142" Type="http://schemas.openxmlformats.org/officeDocument/2006/relationships/image" Target="media/image131.jpeg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87EF3-92D2-4170-B257-9205C8D18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231</Pages>
  <Words>19883</Words>
  <Characters>113338</Characters>
  <Application>Microsoft Office Word</Application>
  <DocSecurity>0</DocSecurity>
  <Lines>944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132956</CharactersWithSpaces>
  <SharedDoc>false</SharedDoc>
  <HLinks>
    <vt:vector size="6" baseType="variant">
      <vt:variant>
        <vt:i4>6225926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consultantplus://offline/ref=C95B0662FF9942B29673665F7630F9B3B19DA4A0927594FE5E6A965A48E8D542C5B05B1A226354555995A2t14DG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2020-12-10T05:49:00Z</cp:lastPrinted>
  <dcterms:created xsi:type="dcterms:W3CDTF">2021-02-10T12:49:00Z</dcterms:created>
  <dcterms:modified xsi:type="dcterms:W3CDTF">2021-02-10T12:49:00Z</dcterms:modified>
</cp:coreProperties>
</file>