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FA1B6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FA1B62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13.08.2020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1252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5C27C7" w:rsidRDefault="001D4842" w:rsidP="005C27C7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на возмещение недополученных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доходов в связи с предоставлением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гражданам права бесплатного проезда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без ограничения числа поездок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автомобильным транспортом по </w:t>
      </w:r>
    </w:p>
    <w:p w:rsidR="00AA52AE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муниципальным маршрутам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регулярных перевозок </w:t>
      </w:r>
      <w:r w:rsidR="00AA52AE" w:rsidRPr="00F50745">
        <w:rPr>
          <w:rFonts w:ascii="Times New Roman" w:hAnsi="Times New Roman" w:cs="Times New Roman CYR"/>
          <w:sz w:val="28"/>
          <w:szCs w:val="28"/>
        </w:rPr>
        <w:t>по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регулируемым тарифам,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организованным до территорий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садоводческих и огороднических </w:t>
      </w:r>
    </w:p>
    <w:p w:rsidR="005C27C7" w:rsidRDefault="005C27C7" w:rsidP="005C27C7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некоммерческих товариществ </w:t>
      </w:r>
    </w:p>
    <w:p w:rsidR="005C27C7" w:rsidRPr="00F50745" w:rsidRDefault="005C27C7" w:rsidP="005C27C7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и обратно</w:t>
      </w:r>
      <w:r w:rsidRPr="00F50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2020</w:t>
      </w:r>
      <w:r w:rsidRPr="00F50745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B71A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C25FB6">
        <w:rPr>
          <w:rFonts w:ascii="Times New Roman" w:hAnsi="Times New Roman" w:cs="Times New Roman"/>
          <w:sz w:val="28"/>
          <w:szCs w:val="28"/>
        </w:rPr>
        <w:t>24.12.2019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173E88">
        <w:rPr>
          <w:rFonts w:ascii="Times New Roman" w:hAnsi="Times New Roman" w:cs="Times New Roman"/>
          <w:sz w:val="28"/>
          <w:szCs w:val="28"/>
        </w:rPr>
        <w:t xml:space="preserve"> 1034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9656D9">
        <w:rPr>
          <w:rFonts w:ascii="Times New Roman" w:hAnsi="Times New Roman" w:cs="Times New Roman"/>
          <w:sz w:val="28"/>
          <w:szCs w:val="28"/>
        </w:rPr>
        <w:t xml:space="preserve"> города Липецка на 2020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9656D9">
        <w:rPr>
          <w:rFonts w:ascii="Times New Roman" w:hAnsi="Times New Roman" w:cs="Times New Roman"/>
          <w:sz w:val="28"/>
          <w:szCs w:val="28"/>
        </w:rPr>
        <w:t xml:space="preserve"> и на плановый период 2021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9656D9">
        <w:rPr>
          <w:rFonts w:ascii="Times New Roman" w:hAnsi="Times New Roman" w:cs="Times New Roman"/>
          <w:sz w:val="28"/>
          <w:szCs w:val="28"/>
        </w:rPr>
        <w:t>22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субсиди</w:t>
      </w:r>
      <w:r w:rsidR="00057ED6">
        <w:rPr>
          <w:rFonts w:ascii="Times New Roman" w:hAnsi="Times New Roman" w:cs="Times New Roman"/>
          <w:sz w:val="28"/>
          <w:szCs w:val="28"/>
        </w:rPr>
        <w:t>и</w:t>
      </w:r>
      <w:r w:rsidRP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B71AB0" w:rsidRPr="00F50745">
        <w:rPr>
          <w:rFonts w:ascii="Times New Roman" w:hAnsi="Times New Roman" w:cs="Times New Roman CYR"/>
          <w:sz w:val="28"/>
          <w:szCs w:val="28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B71AB0" w:rsidRPr="00F50745">
        <w:rPr>
          <w:rFonts w:ascii="Times New Roman" w:hAnsi="Times New Roman" w:cs="Times New Roman"/>
          <w:sz w:val="28"/>
          <w:szCs w:val="28"/>
        </w:rPr>
        <w:t>,</w:t>
      </w:r>
      <w:r w:rsidR="00B71AB0">
        <w:rPr>
          <w:rFonts w:ascii="Times New Roman" w:hAnsi="Times New Roman" w:cs="Times New Roman"/>
          <w:sz w:val="28"/>
          <w:szCs w:val="28"/>
        </w:rPr>
        <w:t xml:space="preserve"> на 2020</w:t>
      </w:r>
      <w:r w:rsidR="00B71AB0" w:rsidRPr="00F50745">
        <w:rPr>
          <w:rFonts w:ascii="Times New Roman" w:hAnsi="Times New Roman" w:cs="Times New Roman"/>
          <w:sz w:val="28"/>
          <w:szCs w:val="28"/>
        </w:rPr>
        <w:t xml:space="preserve"> год 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FF4C94">
      <w:pPr>
        <w:pStyle w:val="ConsPlusNormal"/>
        <w:ind w:firstLine="709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FF4C94" w:rsidRPr="00F50745">
        <w:rPr>
          <w:rFonts w:ascii="Times New Roman" w:hAnsi="Times New Roman" w:cs="Times New Roman CYR"/>
          <w:sz w:val="28"/>
          <w:szCs w:val="28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FF4C94" w:rsidRPr="00F50745">
        <w:rPr>
          <w:rFonts w:ascii="Times New Roman" w:hAnsi="Times New Roman" w:cs="Times New Roman"/>
          <w:sz w:val="28"/>
          <w:szCs w:val="28"/>
        </w:rPr>
        <w:t>,</w:t>
      </w:r>
      <w:r w:rsidR="00FF4C94">
        <w:rPr>
          <w:rFonts w:ascii="Times New Roman" w:hAnsi="Times New Roman" w:cs="Times New Roman"/>
          <w:sz w:val="28"/>
          <w:szCs w:val="28"/>
        </w:rPr>
        <w:t xml:space="preserve"> на 2020</w:t>
      </w:r>
      <w:r w:rsidR="00FF4C94" w:rsidRPr="00F50745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CA5AC2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lastRenderedPageBreak/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="00FF4C94">
        <w:rPr>
          <w:sz w:val="28"/>
          <w:szCs w:val="28"/>
          <w:lang w:val="ru-RU"/>
        </w:rPr>
        <w:t xml:space="preserve">первого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FF4C94">
        <w:rPr>
          <w:sz w:val="28"/>
          <w:szCs w:val="28"/>
          <w:lang w:val="ru-RU"/>
        </w:rPr>
        <w:t>К.В.Вострикова</w:t>
      </w:r>
      <w:r w:rsidR="00644EF6">
        <w:rPr>
          <w:sz w:val="28"/>
          <w:szCs w:val="28"/>
          <w:lang w:val="ru-RU"/>
        </w:rPr>
        <w:t>.</w:t>
      </w:r>
    </w:p>
    <w:p w:rsidR="00A15195" w:rsidRPr="00FF4C94" w:rsidRDefault="00A15195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352728" w:rsidRPr="00FF4C94" w:rsidRDefault="00352728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B34C8" w:rsidRPr="00FF4C94" w:rsidRDefault="004B34C8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E95105" w:rsidRDefault="008840BA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И.о. 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К.В.Востриков</w:t>
      </w: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Default="00FA1B6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ind w:left="4944" w:firstLine="720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Приложение </w:t>
      </w:r>
    </w:p>
    <w:p w:rsidR="00FA1B62" w:rsidRPr="00FA1B62" w:rsidRDefault="00FA1B62" w:rsidP="00FA1B62">
      <w:pPr>
        <w:ind w:left="5664" w:firstLine="12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к постановлению администрации города Липецка</w:t>
      </w:r>
    </w:p>
    <w:p w:rsidR="00FA1B62" w:rsidRPr="00FA1B62" w:rsidRDefault="00FA1B62" w:rsidP="00FA1B62">
      <w:pPr>
        <w:ind w:left="4956" w:firstLine="708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13.08.2020 </w:t>
      </w:r>
      <w:r w:rsidRPr="00FA1B62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1252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FA1B62">
        <w:rPr>
          <w:b/>
          <w:sz w:val="28"/>
          <w:szCs w:val="28"/>
          <w:lang w:val="ru-RU"/>
        </w:rPr>
        <w:t>ПОРЯДОК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предоставления субсидии </w:t>
      </w:r>
      <w:r w:rsidRPr="00FA1B62">
        <w:rPr>
          <w:rFonts w:cs="Arial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FA1B62">
        <w:rPr>
          <w:sz w:val="28"/>
          <w:szCs w:val="28"/>
          <w:lang w:val="ru-RU"/>
        </w:rPr>
        <w:t xml:space="preserve">, 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на 2020 год 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A1B62" w:rsidRPr="00FA1B62" w:rsidRDefault="00FA1B62" w:rsidP="00FA1B62">
      <w:pPr>
        <w:ind w:left="36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1. Общие положения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1.1. Настоящий Порядок устанавливает механизм предоставления субсидии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FA1B62">
        <w:rPr>
          <w:rFonts w:cs="Times New Roman CYR"/>
          <w:sz w:val="28"/>
          <w:szCs w:val="28"/>
          <w:lang w:val="ru-RU"/>
        </w:rPr>
        <w:t xml:space="preserve"> </w:t>
      </w:r>
      <w:r w:rsidRPr="00FA1B62">
        <w:rPr>
          <w:sz w:val="28"/>
          <w:szCs w:val="28"/>
          <w:lang w:val="ru-RU"/>
        </w:rPr>
        <w:t xml:space="preserve">в соответствии с </w:t>
      </w:r>
      <w:r w:rsidRPr="00FA1B62">
        <w:rPr>
          <w:rFonts w:cs="Times New Roman CYR"/>
          <w:sz w:val="28"/>
          <w:szCs w:val="28"/>
          <w:lang w:val="ru-RU"/>
        </w:rPr>
        <w:t>решением Липецкого городского Совета депутатов от 28.04.2020 № 1092 «О мерах социальной поддержки граждан при проезде на муниципальных маршрутах регулярных перевозок по регулируемым тарифам в городе Липецке, организованных до территорий садоводческих и огороднических некоммерческих товариществ и обратно»</w:t>
      </w:r>
      <w:r w:rsidRPr="00FA1B62">
        <w:rPr>
          <w:sz w:val="28"/>
          <w:szCs w:val="28"/>
          <w:lang w:val="ru-RU"/>
        </w:rPr>
        <w:t xml:space="preserve"> (далее - Порядок) на 2020 год в пределах средств, предусмотренных </w:t>
      </w:r>
      <w:hyperlink r:id="rId9" w:history="1">
        <w:r w:rsidRPr="00FA1B62">
          <w:rPr>
            <w:sz w:val="28"/>
            <w:szCs w:val="28"/>
            <w:lang w:val="ru-RU"/>
          </w:rPr>
          <w:t>решением</w:t>
        </w:r>
      </w:hyperlink>
      <w:r w:rsidRPr="00FA1B62">
        <w:rPr>
          <w:sz w:val="28"/>
          <w:szCs w:val="28"/>
          <w:lang w:val="ru-RU"/>
        </w:rPr>
        <w:t xml:space="preserve"> Липецкого городского Совета депутатов от 24.12.2019 № 1034 «О бюджете города Липецка на 2020 год и на плановый период 2021 и 2022 годов».</w:t>
      </w:r>
    </w:p>
    <w:p w:rsidR="00FA1B62" w:rsidRPr="00FA1B62" w:rsidRDefault="00FA1B62" w:rsidP="00FA1B62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1.2. Субсидия предоставляется в целях обеспечения бесплатного проезда граждан по</w:t>
      </w:r>
      <w:r w:rsidRPr="00FA1B62">
        <w:rPr>
          <w:rFonts w:cs="Times New Roman CYR"/>
          <w:sz w:val="28"/>
          <w:szCs w:val="28"/>
          <w:lang w:val="ru-RU"/>
        </w:rPr>
        <w:t xml:space="preserve">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FA1B62">
        <w:rPr>
          <w:sz w:val="28"/>
          <w:szCs w:val="28"/>
          <w:lang w:val="ru-RU"/>
        </w:rPr>
        <w:t xml:space="preserve"> в рамках мероприятий, предусмотренных постановлением администрации города Липецка от 14.10.2016 № 1853 «Об утверждении муниципальной программы города Липецка «Развитие транспорта и дорожного хозяйства города Липецка».</w:t>
      </w:r>
    </w:p>
    <w:p w:rsidR="00FA1B62" w:rsidRPr="00FA1B62" w:rsidRDefault="00FA1B62" w:rsidP="00FA1B62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1.3. 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перевозку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</w:t>
      </w:r>
      <w:r w:rsidRPr="00FA1B62">
        <w:rPr>
          <w:sz w:val="28"/>
          <w:szCs w:val="28"/>
          <w:lang w:val="ru-RU"/>
        </w:rPr>
        <w:lastRenderedPageBreak/>
        <w:t>обратно (далее - Получатели), заключившим с департаментом транспорта администрации города Липецка муниципальный контракт (договор) на выполнение регулярных перевозок на сезонных (садоводческих) маршрутах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1.4. Главным распорядителем бюджетных средств, которому доведены лимиты бюджетных обязательств на предоставление субсидии, является департамент транспорта администрации города Липецка (далее - Департамент).</w:t>
      </w:r>
    </w:p>
    <w:p w:rsidR="00FA1B62" w:rsidRPr="00FA1B62" w:rsidRDefault="00FA1B62" w:rsidP="00FA1B62">
      <w:pPr>
        <w:jc w:val="center"/>
        <w:rPr>
          <w:sz w:val="28"/>
          <w:szCs w:val="28"/>
          <w:lang w:val="ru-RU"/>
        </w:rPr>
      </w:pPr>
    </w:p>
    <w:p w:rsidR="00FA1B62" w:rsidRPr="00FA1B62" w:rsidRDefault="00FA1B62" w:rsidP="00FA1B62">
      <w:pPr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2. Условия и порядок предоставления субсидии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FA1B62">
        <w:rPr>
          <w:sz w:val="28"/>
          <w:szCs w:val="28"/>
          <w:lang w:val="ru-RU"/>
        </w:rPr>
        <w:t>2.1. Для получения субсидии Получатели представляют в Департамент следующие документы: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1) </w:t>
      </w:r>
      <w:hyperlink r:id="rId10" w:history="1">
        <w:r w:rsidRPr="00FA1B62">
          <w:rPr>
            <w:sz w:val="28"/>
            <w:szCs w:val="28"/>
            <w:lang w:val="ru-RU"/>
          </w:rPr>
          <w:t>заявку</w:t>
        </w:r>
      </w:hyperlink>
      <w:r w:rsidRPr="00FA1B62">
        <w:rPr>
          <w:sz w:val="28"/>
          <w:szCs w:val="28"/>
          <w:lang w:val="ru-RU"/>
        </w:rPr>
        <w:t xml:space="preserve"> на получение субсидии по форме, установленной приложением    № 1 к настоящему Порядку;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3) копию лицензии на осуществление деятельности по перевозкам пассажиров и иных лиц автобусами;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1" w:name="Par4"/>
      <w:bookmarkEnd w:id="1"/>
      <w:r w:rsidRPr="00FA1B62">
        <w:rPr>
          <w:sz w:val="28"/>
          <w:szCs w:val="28"/>
          <w:lang w:val="ru-RU"/>
        </w:rPr>
        <w:t>4) ежемесячно в срок до 25 числа месяца, следующего за отчетным: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- отчет </w:t>
      </w:r>
      <w:r w:rsidRPr="00FA1B62">
        <w:rPr>
          <w:rFonts w:cs="Times New Roman CYR"/>
          <w:sz w:val="28"/>
          <w:szCs w:val="28"/>
          <w:lang w:val="ru-RU"/>
        </w:rPr>
        <w:t>о размере недополученных доходов в связи с предоставлением гражданам права бесплатного проезда</w:t>
      </w:r>
      <w:r w:rsidRPr="00FA1B62">
        <w:rPr>
          <w:sz w:val="28"/>
          <w:szCs w:val="28"/>
          <w:lang w:val="ru-RU"/>
        </w:rPr>
        <w:t xml:space="preserve">, по форме, установленной </w:t>
      </w:r>
      <w:hyperlink r:id="rId11" w:history="1">
        <w:r w:rsidRPr="00FA1B62">
          <w:rPr>
            <w:sz w:val="28"/>
            <w:szCs w:val="28"/>
            <w:lang w:val="ru-RU"/>
          </w:rPr>
          <w:t>приложением    № 2</w:t>
        </w:r>
      </w:hyperlink>
      <w:r w:rsidRPr="00FA1B62">
        <w:rPr>
          <w:sz w:val="28"/>
          <w:szCs w:val="28"/>
          <w:lang w:val="ru-RU"/>
        </w:rPr>
        <w:t xml:space="preserve"> к настоящему Порядку. По запросу Департамента предоставляются копии договоров и первичных учетных документов (в том числе </w:t>
      </w:r>
      <w:r w:rsidRPr="00FA1B62">
        <w:rPr>
          <w:rFonts w:cs="Times New Roman CYR"/>
          <w:sz w:val="28"/>
          <w:szCs w:val="28"/>
          <w:lang w:val="ru-RU"/>
        </w:rPr>
        <w:t>данные автоматизированной системы безналичной оплаты проезда пассажиров и перевозки багажа на транспорте Липецкой области</w:t>
      </w:r>
      <w:r w:rsidRPr="00FA1B62">
        <w:rPr>
          <w:sz w:val="28"/>
          <w:szCs w:val="28"/>
          <w:lang w:val="ru-RU"/>
        </w:rPr>
        <w:t>), заверенные Получателем;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- отчет о достижении результата предоставления субсидии.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2.2. Условиями предоставления субсидии является: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- ведение Получателем субсидии обособленного аналитического учета операций, связанных с субсидируемой деятельностью;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- наличие у Получателя субсидии в отчетном периоде текущего финансового года </w:t>
      </w:r>
      <w:r w:rsidRPr="00FA1B62">
        <w:rPr>
          <w:rFonts w:cs="Times New Roman CYR"/>
          <w:sz w:val="28"/>
          <w:szCs w:val="28"/>
          <w:lang w:val="ru-RU"/>
        </w:rPr>
        <w:t>недополученных доходов в связи с предоставлением гражданам права бесплатного проезда.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2.3.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 xml:space="preserve">Получатели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не приостановлена в порядке, предусмотренном </w:t>
      </w:r>
      <w:r w:rsidRPr="00FA1B62">
        <w:rPr>
          <w:rFonts w:cs="Times New Roman CYR"/>
          <w:sz w:val="28"/>
          <w:szCs w:val="28"/>
          <w:lang w:val="ru-RU"/>
        </w:rPr>
        <w:lastRenderedPageBreak/>
        <w:t>законодательством Российской Федерации, а Получатели - индивидуальные предприниматели не должны прекратить деятельность в качестве индивидуального предпринимателя;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Получатели не должны получать средства из бюджета города Липецка на основании муниципальных правовых актов на цели, указанные в пункте 1.2 настоящего Порядка, в текущем финансовом году;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у Получателей должна отсутствовать задолженность по выплате заработной платы перед работниками;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2.4. Основаниями для отказа Получателю в предоставлении субсидии являются: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1) несоответствие представленных документов требованиям, определенным пунктом 2.1 настоящего Порядка, или непредставление (предоставление не в полном объеме) указанных документов;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2) недостоверность представленной Получателем информации;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3) несоответствие Получателя требованиям, определенным пунктом 2.3 настоящего Порядка.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2.5. Департамент: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 в отношении Получателей, предоставивших документы, предусмотренные </w:t>
      </w:r>
      <w:hyperlink w:anchor="Par0" w:history="1">
        <w:r w:rsidRPr="00FA1B62">
          <w:rPr>
            <w:sz w:val="28"/>
            <w:szCs w:val="28"/>
            <w:lang w:val="ru-RU"/>
          </w:rPr>
          <w:t>пунктом 2.1</w:t>
        </w:r>
      </w:hyperlink>
      <w:r w:rsidRPr="00FA1B62">
        <w:rPr>
          <w:sz w:val="28"/>
          <w:szCs w:val="28"/>
          <w:lang w:val="ru-RU"/>
        </w:rPr>
        <w:t xml:space="preserve"> настоящего Порядка. Получатель вправе представить выписку по собственной инициативе;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в течение 5 рабочих дней с даты получения выписки проводит проверку документов, указанных в </w:t>
      </w:r>
      <w:hyperlink w:anchor="Par0" w:history="1">
        <w:r w:rsidRPr="00FA1B62">
          <w:rPr>
            <w:sz w:val="28"/>
            <w:szCs w:val="28"/>
            <w:lang w:val="ru-RU"/>
          </w:rPr>
          <w:t>пункте 2.1</w:t>
        </w:r>
      </w:hyperlink>
      <w:r w:rsidRPr="00FA1B62">
        <w:rPr>
          <w:sz w:val="28"/>
          <w:szCs w:val="28"/>
          <w:lang w:val="ru-RU"/>
        </w:rPr>
        <w:t xml:space="preserve"> настоящего Порядка,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lastRenderedPageBreak/>
        <w:t xml:space="preserve">не позднее 10 рабочих дней после предоставления документов, указанных в </w:t>
      </w:r>
      <w:hyperlink w:anchor="Par4" w:history="1">
        <w:r w:rsidRPr="00FA1B62">
          <w:rPr>
            <w:sz w:val="28"/>
            <w:szCs w:val="28"/>
            <w:lang w:val="ru-RU"/>
          </w:rPr>
          <w:t>подпункте 4 пункта 2.1</w:t>
        </w:r>
      </w:hyperlink>
      <w:r w:rsidRPr="00FA1B62">
        <w:rPr>
          <w:sz w:val="28"/>
          <w:szCs w:val="28"/>
          <w:lang w:val="ru-RU"/>
        </w:rPr>
        <w:t xml:space="preserve"> настоящего Порядка перечисляет Получателю субсидию за отчетный период.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2" w:name="Par12"/>
      <w:bookmarkEnd w:id="2"/>
      <w:r w:rsidRPr="00FA1B62">
        <w:rPr>
          <w:sz w:val="28"/>
          <w:szCs w:val="28"/>
          <w:lang w:val="ru-RU"/>
        </w:rPr>
        <w:t>2.6. Объем субсидии для каждого Получателя определяется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Размер субсидии рассчитывается по формуле: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С=0,5×(Кл.п.×Тг.)+ Ки.п.×Тг., где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C – размер субсидии за отчетный период;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Кл.п. – количество граждан, перевезенных в соответствии с абзацем первым статьи 10 Закона Липецкой области от 02.12.2004 № 141-ОЗ «О мерах социальной поддержки отдельных категорий граждан в Липецкой области»;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Тг. – регулируемый тариф на перевозку пассажиров по муниципальным маршрутам регулярных перевозок, установленный в соответствии с компетенцией уполномоченным органом исполнительной власти Липецкой области;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Ки.п. – количество перевезенных иных категорий граждан, за исключением граждан, имеющих право на предоставление бесплатного проезда по данным маршрутам в соответствии с Законом Липецкой области от 02.12.2004 № 141-ОЗ «О мерах социальной поддержки отдельных категорий граждан в Липецкой области» и Законом Липецкой области от 27.03.2009 №259-ОЗ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Объем субсидии для каждого Получателя подлежит корректировке в случаях изменения доли Получателя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пунктом 1.2 настоящего Порядка.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2.7. Субсидия предоставляется в пределах средств, предусмотренных в бюджете города Липецка на текущий финансовый год на цели, указанные в </w:t>
      </w:r>
      <w:hyperlink r:id="rId12" w:history="1">
        <w:r w:rsidRPr="00FA1B62">
          <w:rPr>
            <w:sz w:val="28"/>
            <w:szCs w:val="28"/>
            <w:lang w:val="ru-RU"/>
          </w:rPr>
          <w:t>пункте 1.2</w:t>
        </w:r>
      </w:hyperlink>
      <w:r w:rsidRPr="00FA1B62">
        <w:rPr>
          <w:sz w:val="28"/>
          <w:szCs w:val="28"/>
          <w:lang w:val="ru-RU"/>
        </w:rPr>
        <w:t xml:space="preserve"> настоящего Порядка.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2.8. В случае превышения фактической потребности в субсидии над суммой бюджетных ассигнований, предусмотренных в бюджете города Липецка на цели, предусмотренные </w:t>
      </w:r>
      <w:hyperlink r:id="rId13" w:history="1">
        <w:r w:rsidRPr="00FA1B62">
          <w:rPr>
            <w:sz w:val="28"/>
            <w:szCs w:val="28"/>
            <w:lang w:val="ru-RU"/>
          </w:rPr>
          <w:t>пунктом 1.2</w:t>
        </w:r>
      </w:hyperlink>
      <w:r w:rsidRPr="00FA1B62">
        <w:rPr>
          <w:sz w:val="28"/>
          <w:szCs w:val="28"/>
          <w:lang w:val="ru-RU"/>
        </w:rPr>
        <w:t xml:space="preserve"> настоящего Порядка, объем субсидии каждому из Получателей определяется по формуле:</w:t>
      </w:r>
    </w:p>
    <w:p w:rsidR="00FA1B62" w:rsidRPr="00FA1B62" w:rsidRDefault="00FA1B62" w:rsidP="00FA1B62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  <w:r>
        <w:rPr>
          <w:noProof/>
          <w:position w:val="-37"/>
          <w:sz w:val="24"/>
          <w:szCs w:val="24"/>
          <w:lang w:val="ru-RU"/>
        </w:rPr>
        <w:drawing>
          <wp:inline distT="0" distB="0" distL="0" distR="0">
            <wp:extent cx="19907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62" w:rsidRPr="00FA1B62" w:rsidRDefault="00FA1B62" w:rsidP="00FA1B62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i/>
          <w:iCs/>
          <w:sz w:val="28"/>
          <w:szCs w:val="28"/>
          <w:lang w:val="ru-RU"/>
        </w:rPr>
        <w:t>C</w:t>
      </w:r>
      <w:r w:rsidRPr="00FA1B62">
        <w:rPr>
          <w:i/>
          <w:iCs/>
          <w:sz w:val="28"/>
          <w:szCs w:val="28"/>
          <w:vertAlign w:val="subscript"/>
          <w:lang w:val="ru-RU"/>
        </w:rPr>
        <w:t>i</w:t>
      </w:r>
      <w:r w:rsidRPr="00FA1B62">
        <w:rPr>
          <w:sz w:val="28"/>
          <w:szCs w:val="28"/>
          <w:lang w:val="ru-RU"/>
        </w:rPr>
        <w:t xml:space="preserve"> - объем субсидии, предоставляемой i-му получателю субсидий;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i/>
          <w:iCs/>
          <w:sz w:val="28"/>
          <w:szCs w:val="28"/>
          <w:lang w:val="ru-RU"/>
        </w:rPr>
        <w:t>S</w:t>
      </w:r>
      <w:r w:rsidRPr="00FA1B62">
        <w:rPr>
          <w:i/>
          <w:iCs/>
          <w:sz w:val="28"/>
          <w:szCs w:val="28"/>
          <w:vertAlign w:val="subscript"/>
          <w:lang w:val="ru-RU"/>
        </w:rPr>
        <w:t>i</w:t>
      </w:r>
      <w:r w:rsidRPr="00FA1B62">
        <w:rPr>
          <w:sz w:val="28"/>
          <w:szCs w:val="28"/>
          <w:lang w:val="ru-RU"/>
        </w:rPr>
        <w:t xml:space="preserve"> - размер субсидии, указанный в отчете i-го получателя;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i/>
          <w:iCs/>
          <w:sz w:val="28"/>
          <w:szCs w:val="28"/>
          <w:lang w:val="ru-RU"/>
        </w:rPr>
        <w:t>S</w:t>
      </w:r>
      <w:r w:rsidRPr="00FA1B62">
        <w:rPr>
          <w:sz w:val="28"/>
          <w:szCs w:val="28"/>
          <w:vertAlign w:val="subscript"/>
          <w:lang w:val="ru-RU"/>
        </w:rPr>
        <w:t>сум.</w:t>
      </w:r>
      <w:r w:rsidRPr="00FA1B62">
        <w:rPr>
          <w:sz w:val="28"/>
          <w:szCs w:val="28"/>
          <w:lang w:val="ru-RU"/>
        </w:rPr>
        <w:t xml:space="preserve"> - общий объем бюджетных ассигнований, предусмотренный </w:t>
      </w:r>
      <w:hyperlink r:id="rId15" w:history="1">
        <w:r w:rsidRPr="00FA1B62">
          <w:rPr>
            <w:sz w:val="28"/>
            <w:szCs w:val="28"/>
            <w:lang w:val="ru-RU"/>
          </w:rPr>
          <w:t>решением</w:t>
        </w:r>
      </w:hyperlink>
      <w:r w:rsidRPr="00FA1B62">
        <w:rPr>
          <w:sz w:val="28"/>
          <w:szCs w:val="28"/>
          <w:lang w:val="ru-RU"/>
        </w:rPr>
        <w:t xml:space="preserve"> Липецкого городского Совета депутатов на текущий год на цели, установленные настоящим Порядком;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noProof/>
          <w:position w:val="-14"/>
          <w:sz w:val="28"/>
          <w:szCs w:val="28"/>
          <w:lang w:val="ru-RU"/>
        </w:rPr>
        <w:drawing>
          <wp:inline distT="0" distB="0" distL="0" distR="0">
            <wp:extent cx="809625" cy="36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1B62">
        <w:rPr>
          <w:sz w:val="28"/>
          <w:szCs w:val="28"/>
          <w:lang w:val="ru-RU"/>
        </w:rPr>
        <w:t xml:space="preserve"> - общий размер субсидий, исходя из фактической потребности в субсидиях, указанной в отчетах всех Получателей.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2.9. Средства субсидии на возмещение недополученных доходов в связи с предоставлением гражданам права бесплатного проезда, направляются на: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заработную плату водителей, включая страховые взносы на фонд оплаты труда водителей;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износ и ремонт автомобильных шин;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ремонтных и вспомогательных рабочих со страховыми взносами);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общехозяйственные расходы (в том числе расходы на заработную плату специалистов и служащих со страховыми взносами).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2.10. Перечисление субсидии осуществляется на расчетный счет Получателя, открытый в кредитной организации.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2.11. Результатом предоставления субсидии является обеспечение надлежащего качества обслуживания пассажиров.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Показателем, необходимым для достижения результатов предоставления субсидии в 2020 году является: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- выполнение планового пробега на </w:t>
      </w:r>
      <w:r w:rsidRPr="00FA1B62">
        <w:rPr>
          <w:rFonts w:cs="Times New Roman CYR"/>
          <w:sz w:val="28"/>
          <w:szCs w:val="28"/>
          <w:lang w:val="ru-RU"/>
        </w:rPr>
        <w:t>муниципальных маршрутах регулярных перевозок по регулируемым тарифам, организованных до территорий садоводческих и огороднических некоммерческих товариществ и обратно</w:t>
      </w:r>
      <w:r w:rsidRPr="00FA1B62">
        <w:rPr>
          <w:sz w:val="28"/>
          <w:szCs w:val="28"/>
          <w:lang w:val="ru-RU"/>
        </w:rPr>
        <w:t xml:space="preserve"> в размере не менее 93,5%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FA1B62" w:rsidRPr="00FA1B62" w:rsidRDefault="00FA1B62" w:rsidP="00FA1B62">
      <w:pPr>
        <w:ind w:firstLine="540"/>
        <w:jc w:val="center"/>
        <w:rPr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3.1. Ежемесячно, в срок до 25 числа месяца, следующего за отчетным, Получатель представляет в Департамент отчет о достижении результатов предоставления субсидии, а также показателей, необходимых для достижения результатов предоставления субсидии, по форме, установленной Соглашением о предоставлении субсидии.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</w:t>
      </w:r>
      <w:r w:rsidRPr="00FA1B62">
        <w:rPr>
          <w:sz w:val="28"/>
          <w:szCs w:val="28"/>
          <w:lang w:val="ru-RU"/>
        </w:rPr>
        <w:lastRenderedPageBreak/>
        <w:t>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 Получатель возвращает в бюджет города денежные средства в объеме допущенных нарушений.</w:t>
      </w:r>
    </w:p>
    <w:p w:rsidR="00FA1B62" w:rsidRPr="00FA1B62" w:rsidRDefault="00FA1B62" w:rsidP="00FA1B6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3.4. При недостижении результатов предоставления субсидии, а также показателей, необходимых для достижения результатов предоставления субсидии,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FA1B62" w:rsidRPr="00FA1B62" w:rsidSect="00E846A2">
          <w:headerReference w:type="even" r:id="rId17"/>
          <w:headerReference w:type="default" r:id="rId18"/>
          <w:headerReference w:type="first" r:id="rId19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FA1B62">
        <w:rPr>
          <w:sz w:val="28"/>
          <w:szCs w:val="28"/>
          <w:lang w:val="ru-RU"/>
        </w:rPr>
        <w:t>Е.А.Чекрыжов</w:t>
      </w:r>
    </w:p>
    <w:p w:rsidR="00FA1B62" w:rsidRPr="00FA1B62" w:rsidRDefault="00FA1B62" w:rsidP="00FA1B6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6"/>
          <w:szCs w:val="26"/>
          <w:lang w:val="ru-RU"/>
        </w:rPr>
      </w:pPr>
      <w:r w:rsidRPr="00FA1B62">
        <w:rPr>
          <w:sz w:val="28"/>
          <w:szCs w:val="28"/>
          <w:lang w:val="ru-RU"/>
        </w:rPr>
        <w:lastRenderedPageBreak/>
        <w:tab/>
      </w:r>
      <w:r w:rsidRPr="00FA1B62">
        <w:rPr>
          <w:sz w:val="26"/>
          <w:szCs w:val="26"/>
          <w:lang w:val="ru-RU"/>
        </w:rPr>
        <w:t xml:space="preserve">     Приложение №1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6"/>
          <w:szCs w:val="26"/>
          <w:lang w:val="ru-RU"/>
        </w:rPr>
      </w:pPr>
      <w:r w:rsidRPr="00FA1B62">
        <w:rPr>
          <w:sz w:val="26"/>
          <w:szCs w:val="26"/>
          <w:lang w:val="ru-RU"/>
        </w:rPr>
        <w:tab/>
        <w:t xml:space="preserve">   к Порядку предоставления субсидии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на возмещение недополученных доходов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3540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в связи с предоставлением гражданам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</w:t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  <w:t xml:space="preserve">      права бесплатного проезда без ограничения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числа поездок автомобильным транспортом </w:t>
      </w:r>
    </w:p>
    <w:p w:rsidR="00FA1B62" w:rsidRPr="00FA1B62" w:rsidRDefault="00FA1B62" w:rsidP="00FA1B62">
      <w:pPr>
        <w:widowControl w:val="0"/>
        <w:tabs>
          <w:tab w:val="left" w:pos="4536"/>
        </w:tabs>
        <w:autoSpaceDE w:val="0"/>
        <w:autoSpaceDN w:val="0"/>
        <w:adjustRightInd w:val="0"/>
        <w:ind w:left="2124" w:firstLine="70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                  по муниципальным маршрутам регулярных </w:t>
      </w:r>
    </w:p>
    <w:p w:rsidR="00FA1B62" w:rsidRPr="00FA1B62" w:rsidRDefault="00FA1B62" w:rsidP="00FA1B62">
      <w:pPr>
        <w:widowControl w:val="0"/>
        <w:tabs>
          <w:tab w:val="left" w:pos="4536"/>
        </w:tabs>
        <w:autoSpaceDE w:val="0"/>
        <w:autoSpaceDN w:val="0"/>
        <w:adjustRightInd w:val="0"/>
        <w:ind w:left="2124" w:firstLine="70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        перевозок по регулируемым тарифам,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3540" w:firstLine="708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организованным до территорий 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2124" w:firstLine="70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садоводческих и огороднических 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2124" w:firstLine="708"/>
        <w:jc w:val="center"/>
        <w:rPr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             некоммерческих товариществ и обратно</w:t>
      </w:r>
      <w:r w:rsidRPr="00FA1B62">
        <w:rPr>
          <w:sz w:val="26"/>
          <w:szCs w:val="26"/>
          <w:lang w:val="ru-RU"/>
        </w:rPr>
        <w:t>,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2124" w:firstLine="708"/>
        <w:rPr>
          <w:sz w:val="26"/>
          <w:szCs w:val="26"/>
          <w:lang w:val="ru-RU"/>
        </w:rPr>
      </w:pPr>
      <w:r w:rsidRPr="00FA1B62">
        <w:rPr>
          <w:sz w:val="26"/>
          <w:szCs w:val="26"/>
          <w:lang w:val="ru-RU"/>
        </w:rPr>
        <w:t xml:space="preserve">                               на 2020 год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ab/>
      </w:r>
    </w:p>
    <w:p w:rsidR="00FA1B62" w:rsidRPr="00FA1B62" w:rsidRDefault="00FA1B62" w:rsidP="00FA1B6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FA1B62" w:rsidRPr="00FA1B62" w:rsidRDefault="00FA1B62" w:rsidP="00FA1B6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FA1B62" w:rsidRPr="00FA1B62" w:rsidRDefault="00FA1B62" w:rsidP="00FA1B6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_____________________________</w:t>
      </w:r>
    </w:p>
    <w:p w:rsidR="00FA1B62" w:rsidRPr="00FA1B62" w:rsidRDefault="00FA1B62" w:rsidP="00FA1B6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«__» ___________________ 2020 г.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bCs/>
          <w:color w:val="26282F"/>
          <w:sz w:val="28"/>
          <w:szCs w:val="28"/>
          <w:lang w:val="ru-RU"/>
        </w:rPr>
        <w:t>ЗАЯВКА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bCs/>
          <w:sz w:val="28"/>
          <w:szCs w:val="28"/>
          <w:lang w:val="ru-RU"/>
        </w:rPr>
        <w:t xml:space="preserve">на получение субсидии </w:t>
      </w:r>
      <w:r w:rsidRPr="00FA1B62">
        <w:rPr>
          <w:rFonts w:cs="Times New Roman CYR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Pr="00FA1B62">
        <w:rPr>
          <w:sz w:val="28"/>
          <w:szCs w:val="28"/>
          <w:lang w:val="ru-RU"/>
        </w:rPr>
        <w:t xml:space="preserve">, 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на 2020 год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8"/>
          <w:lang w:val="ru-RU"/>
        </w:rPr>
      </w:pPr>
      <w:r w:rsidRPr="00FA1B62">
        <w:rPr>
          <w:rFonts w:cs="Courier New"/>
          <w:kern w:val="32"/>
          <w:sz w:val="28"/>
          <w:lang w:val="ru-RU"/>
        </w:rPr>
        <w:t>Ознакомившись с условиями предоставления субсидии, Получатель _________________________________________________________________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center"/>
        <w:outlineLvl w:val="0"/>
        <w:rPr>
          <w:rFonts w:cs="Courier New"/>
          <w:kern w:val="32"/>
          <w:sz w:val="24"/>
          <w:szCs w:val="24"/>
          <w:lang w:val="ru-RU"/>
        </w:rPr>
      </w:pPr>
      <w:r w:rsidRPr="00FA1B62">
        <w:rPr>
          <w:rFonts w:cs="Courier New"/>
          <w:kern w:val="32"/>
          <w:sz w:val="24"/>
          <w:szCs w:val="24"/>
          <w:lang w:val="ru-RU"/>
        </w:rPr>
        <w:t>(наименование юридического лица (индивидуального предпринимателя))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FA1B62">
        <w:rPr>
          <w:rFonts w:cs="Courier New"/>
          <w:bCs/>
          <w:sz w:val="28"/>
          <w:lang w:val="ru-RU"/>
        </w:rPr>
        <w:t xml:space="preserve">просит предоставить в 2020 году субсидию </w:t>
      </w:r>
      <w:r w:rsidRPr="00FA1B62">
        <w:rPr>
          <w:rFonts w:cs="Times New Roman CYR"/>
          <w:sz w:val="28"/>
          <w:szCs w:val="28"/>
          <w:lang w:val="ru-RU"/>
        </w:rPr>
        <w:t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right"/>
        <w:outlineLvl w:val="0"/>
        <w:rPr>
          <w:rFonts w:cs="Courier New"/>
          <w:kern w:val="32"/>
          <w:sz w:val="28"/>
          <w:lang w:val="ru-RU"/>
        </w:rPr>
      </w:pPr>
      <w:r w:rsidRPr="00FA1B62">
        <w:rPr>
          <w:rFonts w:cs="Courier New"/>
          <w:kern w:val="32"/>
          <w:sz w:val="28"/>
          <w:lang w:val="ru-RU"/>
        </w:rPr>
        <w:t xml:space="preserve">                                                                    Таблица</w:t>
      </w:r>
    </w:p>
    <w:tbl>
      <w:tblPr>
        <w:tblW w:w="100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5"/>
        <w:gridCol w:w="6059"/>
        <w:gridCol w:w="3283"/>
      </w:tblGrid>
      <w:tr w:rsidR="00FA1B62" w:rsidRPr="00FA1B62" w:rsidTr="006F330E">
        <w:trPr>
          <w:trHeight w:val="30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FA1B62">
              <w:rPr>
                <w:sz w:val="24"/>
                <w:szCs w:val="24"/>
                <w:lang w:val="ru-RU"/>
              </w:rPr>
              <w:t>Информация о перевозчике (реквизиты для перечисления субсидии)</w:t>
            </w:r>
          </w:p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Содержание</w:t>
            </w: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Полное наименование перевозчика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Краткое наименование перевозчика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lastRenderedPageBreak/>
              <w:t>3.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Юридический адрес (место нахождения)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Контактные телефоны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30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Банковские (платежные) реквизиты для перечисления субсидий: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ИНН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КПП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Номер расчетного счета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Наименование банка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5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БИК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  <w:tr w:rsidR="00FA1B62" w:rsidRPr="00FA1B62" w:rsidTr="006F330E">
        <w:trPr>
          <w:trHeight w:val="1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11.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FA1B62">
              <w:rPr>
                <w:sz w:val="26"/>
                <w:szCs w:val="26"/>
                <w:lang w:val="ru-RU"/>
              </w:rPr>
              <w:t>Номер корсчета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62" w:rsidRPr="00FA1B62" w:rsidRDefault="00FA1B62" w:rsidP="00FA1B6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</w:p>
        </w:tc>
      </w:tr>
    </w:tbl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8"/>
          <w:lang w:val="ru-RU"/>
        </w:rPr>
      </w:pPr>
      <w:r w:rsidRPr="00FA1B62">
        <w:rPr>
          <w:rFonts w:cs="Courier New"/>
          <w:kern w:val="32"/>
          <w:sz w:val="28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8"/>
          <w:lang w:val="ru-RU"/>
        </w:rPr>
      </w:pPr>
      <w:r w:rsidRPr="00FA1B62">
        <w:rPr>
          <w:rFonts w:cs="Courier New"/>
          <w:kern w:val="32"/>
          <w:sz w:val="28"/>
          <w:lang w:val="ru-RU"/>
        </w:rPr>
        <w:t>Подтверждаю, что ________________________________________________</w:t>
      </w:r>
    </w:p>
    <w:p w:rsidR="00FA1B62" w:rsidRPr="00FA1B62" w:rsidRDefault="00FA1B62" w:rsidP="00FA1B62">
      <w:pPr>
        <w:autoSpaceDE w:val="0"/>
        <w:autoSpaceDN w:val="0"/>
        <w:adjustRightInd w:val="0"/>
        <w:ind w:firstLine="709"/>
        <w:jc w:val="both"/>
        <w:outlineLvl w:val="0"/>
        <w:rPr>
          <w:rFonts w:cs="Courier New"/>
          <w:kern w:val="32"/>
          <w:sz w:val="24"/>
          <w:szCs w:val="24"/>
          <w:lang w:val="ru-RU"/>
        </w:rPr>
      </w:pPr>
      <w:r w:rsidRPr="00FA1B62">
        <w:rPr>
          <w:rFonts w:cs="Courier New"/>
          <w:kern w:val="32"/>
          <w:sz w:val="28"/>
          <w:lang w:val="ru-RU"/>
        </w:rPr>
        <w:t xml:space="preserve">                      </w:t>
      </w:r>
      <w:r w:rsidRPr="00FA1B62">
        <w:rPr>
          <w:rFonts w:cs="Courier New"/>
          <w:kern w:val="32"/>
          <w:sz w:val="24"/>
          <w:szCs w:val="24"/>
          <w:lang w:val="ru-RU"/>
        </w:rPr>
        <w:t>(наименование юридического лица (индивидуального предпринимателя))</w:t>
      </w:r>
    </w:p>
    <w:p w:rsidR="00FA1B62" w:rsidRPr="00FA1B62" w:rsidRDefault="00FA1B62" w:rsidP="00FA1B62">
      <w:pPr>
        <w:autoSpaceDE w:val="0"/>
        <w:autoSpaceDN w:val="0"/>
        <w:adjustRightInd w:val="0"/>
        <w:jc w:val="both"/>
        <w:outlineLvl w:val="0"/>
        <w:rPr>
          <w:rFonts w:cs="Courier New"/>
          <w:kern w:val="32"/>
          <w:sz w:val="28"/>
          <w:lang w:val="ru-RU"/>
        </w:rPr>
      </w:pPr>
      <w:r w:rsidRPr="00FA1B62">
        <w:rPr>
          <w:rFonts w:cs="Courier New"/>
          <w:kern w:val="32"/>
          <w:sz w:val="28"/>
          <w:lang w:val="ru-RU"/>
        </w:rPr>
        <w:t xml:space="preserve">не является получателем средств бюджета города Липецка в соответствии с иными нормативными правовыми актами города на возмещение </w:t>
      </w:r>
      <w:r w:rsidRPr="00FA1B62">
        <w:rPr>
          <w:rFonts w:cs="Times New Roman CYR"/>
          <w:bCs/>
          <w:kern w:val="32"/>
          <w:sz w:val="28"/>
          <w:szCs w:val="28"/>
          <w:lang w:val="ru-RU"/>
        </w:rPr>
        <w:t xml:space="preserve">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</w:t>
      </w:r>
      <w:r w:rsidRPr="00FA1B62">
        <w:rPr>
          <w:rFonts w:cs="Courier New"/>
          <w:kern w:val="32"/>
          <w:sz w:val="28"/>
          <w:lang w:val="ru-RU"/>
        </w:rPr>
        <w:t>в текущем финансовом году.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Перечень прилагаемых документов:</w:t>
      </w: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______________________________________________________________________</w:t>
      </w:r>
    </w:p>
    <w:p w:rsidR="00FA1B62" w:rsidRPr="00FA1B62" w:rsidRDefault="00FA1B62" w:rsidP="00FA1B6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______________________________________________________________________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FA1B62" w:rsidRPr="00FA1B62" w:rsidRDefault="00FA1B62" w:rsidP="00FA1B62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М.П.</w:t>
      </w:r>
    </w:p>
    <w:p w:rsidR="00FA1B62" w:rsidRPr="00FA1B62" w:rsidRDefault="00FA1B62" w:rsidP="00FA1B6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FA1B62" w:rsidRPr="00FA1B62" w:rsidRDefault="00FA1B62" w:rsidP="00FA1B6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FA1B62" w:rsidRPr="00FA1B62" w:rsidRDefault="00FA1B62" w:rsidP="00FA1B6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FA1B62" w:rsidRPr="00FA1B62" w:rsidRDefault="00FA1B62" w:rsidP="00FA1B6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FA1B62" w:rsidRDefault="00FA1B62" w:rsidP="00FA1B6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FA1B62">
        <w:rPr>
          <w:rFonts w:eastAsia="Calibri"/>
          <w:bCs/>
          <w:color w:val="26282F"/>
          <w:sz w:val="28"/>
          <w:szCs w:val="28"/>
          <w:lang w:val="ru-RU" w:eastAsia="en-US"/>
        </w:rPr>
        <w:t>Е.А.Чекрыжов</w:t>
      </w:r>
    </w:p>
    <w:p w:rsid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  <w:sectPr w:rsidR="00FA1B62" w:rsidSect="00181CCA">
          <w:headerReference w:type="even" r:id="rId20"/>
          <w:headerReference w:type="default" r:id="rId21"/>
          <w:pgSz w:w="11907" w:h="16840" w:code="9"/>
          <w:pgMar w:top="1134" w:right="567" w:bottom="567" w:left="1418" w:header="510" w:footer="0" w:gutter="0"/>
          <w:cols w:space="720"/>
          <w:titlePg/>
        </w:sectPr>
      </w:pP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lastRenderedPageBreak/>
        <w:tab/>
      </w:r>
      <w:r w:rsidRPr="00FA1B62">
        <w:rPr>
          <w:sz w:val="28"/>
          <w:szCs w:val="28"/>
          <w:lang w:val="ru-RU"/>
        </w:rPr>
        <w:tab/>
      </w:r>
      <w:r w:rsidRPr="00FA1B62">
        <w:rPr>
          <w:sz w:val="28"/>
          <w:szCs w:val="28"/>
          <w:lang w:val="ru-RU"/>
        </w:rPr>
        <w:tab/>
      </w:r>
      <w:r w:rsidRPr="00FA1B62">
        <w:rPr>
          <w:sz w:val="28"/>
          <w:szCs w:val="28"/>
          <w:lang w:val="ru-RU"/>
        </w:rPr>
        <w:tab/>
      </w:r>
      <w:r w:rsidRPr="00FA1B62">
        <w:rPr>
          <w:sz w:val="28"/>
          <w:szCs w:val="28"/>
          <w:lang w:val="ru-RU"/>
        </w:rPr>
        <w:tab/>
        <w:t xml:space="preserve">        Приложение №2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ind w:left="5664"/>
        <w:rPr>
          <w:rFonts w:cs="Times New Roman CYR"/>
          <w:sz w:val="26"/>
          <w:szCs w:val="26"/>
          <w:lang w:val="ru-RU"/>
        </w:rPr>
      </w:pPr>
      <w:r w:rsidRPr="00FA1B62">
        <w:rPr>
          <w:sz w:val="28"/>
          <w:szCs w:val="28"/>
          <w:lang w:val="ru-RU"/>
        </w:rPr>
        <w:tab/>
      </w:r>
      <w:r w:rsidRPr="00FA1B62">
        <w:rPr>
          <w:sz w:val="28"/>
          <w:szCs w:val="28"/>
          <w:lang w:val="ru-RU"/>
        </w:rPr>
        <w:tab/>
        <w:t xml:space="preserve">        </w:t>
      </w:r>
      <w:r>
        <w:rPr>
          <w:sz w:val="28"/>
          <w:szCs w:val="28"/>
          <w:lang w:val="ru-RU"/>
        </w:rPr>
        <w:t xml:space="preserve">           </w:t>
      </w:r>
      <w:r w:rsidRPr="00FA1B62">
        <w:rPr>
          <w:sz w:val="26"/>
          <w:szCs w:val="26"/>
          <w:lang w:val="ru-RU"/>
        </w:rPr>
        <w:t xml:space="preserve">к Порядку предоставления субсидии </w:t>
      </w:r>
      <w:r w:rsidRPr="00FA1B62">
        <w:rPr>
          <w:rFonts w:cs="Times New Roman CYR"/>
          <w:sz w:val="26"/>
          <w:szCs w:val="26"/>
          <w:lang w:val="ru-RU"/>
        </w:rPr>
        <w:t>на возмещение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ind w:left="5664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  <w:t xml:space="preserve">        </w:t>
      </w:r>
      <w:r>
        <w:rPr>
          <w:rFonts w:cs="Times New Roman CYR"/>
          <w:sz w:val="26"/>
          <w:szCs w:val="26"/>
          <w:lang w:val="ru-RU"/>
        </w:rPr>
        <w:t xml:space="preserve">             </w:t>
      </w:r>
      <w:r w:rsidRPr="00FA1B62">
        <w:rPr>
          <w:rFonts w:cs="Times New Roman CYR"/>
          <w:sz w:val="26"/>
          <w:szCs w:val="26"/>
          <w:lang w:val="ru-RU"/>
        </w:rPr>
        <w:t>недополученных доходов в связи с предоставлением гражданам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</w:t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  <w:t xml:space="preserve">      </w:t>
      </w:r>
      <w:r w:rsidRPr="00FA1B62">
        <w:rPr>
          <w:rFonts w:cs="Times New Roman CYR"/>
          <w:sz w:val="26"/>
          <w:szCs w:val="26"/>
          <w:lang w:val="ru-RU"/>
        </w:rPr>
        <w:tab/>
      </w:r>
      <w:r w:rsidRPr="00FA1B62">
        <w:rPr>
          <w:rFonts w:cs="Times New Roman CYR"/>
          <w:sz w:val="26"/>
          <w:szCs w:val="26"/>
          <w:lang w:val="ru-RU"/>
        </w:rPr>
        <w:tab/>
        <w:t xml:space="preserve">        </w:t>
      </w:r>
      <w:r>
        <w:rPr>
          <w:rFonts w:cs="Times New Roman CYR"/>
          <w:sz w:val="26"/>
          <w:szCs w:val="26"/>
          <w:lang w:val="ru-RU"/>
        </w:rPr>
        <w:t xml:space="preserve">  </w:t>
      </w:r>
      <w:r w:rsidRPr="00FA1B62">
        <w:rPr>
          <w:rFonts w:cs="Times New Roman CYR"/>
          <w:sz w:val="26"/>
          <w:szCs w:val="26"/>
          <w:lang w:val="ru-RU"/>
        </w:rPr>
        <w:t>права бесплатного проезда без ограничения числа поездок</w:t>
      </w:r>
    </w:p>
    <w:p w:rsidR="00FA1B62" w:rsidRPr="00FA1B62" w:rsidRDefault="00FA1B62" w:rsidP="00FA1B62">
      <w:pPr>
        <w:widowControl w:val="0"/>
        <w:tabs>
          <w:tab w:val="left" w:pos="7655"/>
        </w:tabs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                                    </w:t>
      </w:r>
      <w:r>
        <w:rPr>
          <w:rFonts w:cs="Times New Roman CYR"/>
          <w:sz w:val="26"/>
          <w:szCs w:val="26"/>
          <w:lang w:val="ru-RU"/>
        </w:rPr>
        <w:t xml:space="preserve">   </w:t>
      </w:r>
      <w:r w:rsidRPr="00FA1B62">
        <w:rPr>
          <w:rFonts w:cs="Times New Roman CYR"/>
          <w:sz w:val="26"/>
          <w:szCs w:val="26"/>
          <w:lang w:val="ru-RU"/>
        </w:rPr>
        <w:t>автомобильным транспортом по муниципальным маршрутам</w:t>
      </w:r>
    </w:p>
    <w:p w:rsidR="00FA1B62" w:rsidRPr="00FA1B62" w:rsidRDefault="00FA1B62" w:rsidP="00FA1B62">
      <w:pPr>
        <w:widowControl w:val="0"/>
        <w:tabs>
          <w:tab w:val="left" w:pos="7513"/>
        </w:tabs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                 </w:t>
      </w:r>
      <w:r>
        <w:rPr>
          <w:rFonts w:cs="Times New Roman CYR"/>
          <w:sz w:val="26"/>
          <w:szCs w:val="26"/>
          <w:lang w:val="ru-RU"/>
        </w:rPr>
        <w:t xml:space="preserve">   </w:t>
      </w:r>
      <w:r w:rsidRPr="00FA1B62">
        <w:rPr>
          <w:rFonts w:cs="Times New Roman CYR"/>
          <w:sz w:val="26"/>
          <w:szCs w:val="26"/>
          <w:lang w:val="ru-RU"/>
        </w:rPr>
        <w:t>регулярных перевозок по регулируемым тарифам,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7080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</w:t>
      </w:r>
      <w:r>
        <w:rPr>
          <w:rFonts w:cs="Times New Roman CYR"/>
          <w:sz w:val="26"/>
          <w:szCs w:val="26"/>
          <w:lang w:val="ru-RU"/>
        </w:rPr>
        <w:t xml:space="preserve">    </w:t>
      </w:r>
      <w:r w:rsidRPr="00FA1B62">
        <w:rPr>
          <w:rFonts w:cs="Times New Roman CYR"/>
          <w:sz w:val="26"/>
          <w:szCs w:val="26"/>
          <w:lang w:val="ru-RU"/>
        </w:rPr>
        <w:t>организованным до территорий садоводческих и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4248"/>
        <w:jc w:val="center"/>
        <w:rPr>
          <w:rFonts w:cs="Times New Roman CYR"/>
          <w:sz w:val="26"/>
          <w:szCs w:val="26"/>
          <w:lang w:val="ru-RU"/>
        </w:rPr>
      </w:pPr>
      <w:r w:rsidRPr="00FA1B62">
        <w:rPr>
          <w:rFonts w:cs="Times New Roman CYR"/>
          <w:sz w:val="26"/>
          <w:szCs w:val="26"/>
          <w:lang w:val="ru-RU"/>
        </w:rPr>
        <w:t xml:space="preserve">                                      </w:t>
      </w:r>
      <w:r>
        <w:rPr>
          <w:rFonts w:cs="Times New Roman CYR"/>
          <w:sz w:val="26"/>
          <w:szCs w:val="26"/>
          <w:lang w:val="ru-RU"/>
        </w:rPr>
        <w:t xml:space="preserve">    </w:t>
      </w:r>
      <w:r w:rsidRPr="00FA1B62">
        <w:rPr>
          <w:rFonts w:cs="Times New Roman CYR"/>
          <w:sz w:val="26"/>
          <w:szCs w:val="26"/>
          <w:lang w:val="ru-RU"/>
        </w:rPr>
        <w:t>огороднических некоммерческих товариществ и обратно,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ind w:left="7080"/>
        <w:rPr>
          <w:sz w:val="26"/>
          <w:szCs w:val="26"/>
          <w:lang w:val="ru-RU"/>
        </w:rPr>
      </w:pPr>
      <w:r w:rsidRPr="00FA1B62">
        <w:rPr>
          <w:sz w:val="26"/>
          <w:szCs w:val="26"/>
          <w:lang w:val="ru-RU"/>
        </w:rPr>
        <w:t xml:space="preserve">        </w:t>
      </w:r>
      <w:r>
        <w:rPr>
          <w:sz w:val="26"/>
          <w:szCs w:val="26"/>
          <w:lang w:val="ru-RU"/>
        </w:rPr>
        <w:t xml:space="preserve">     </w:t>
      </w:r>
      <w:bookmarkStart w:id="3" w:name="_GoBack"/>
      <w:bookmarkEnd w:id="3"/>
      <w:r w:rsidRPr="00FA1B62">
        <w:rPr>
          <w:sz w:val="26"/>
          <w:szCs w:val="26"/>
          <w:lang w:val="ru-RU"/>
        </w:rPr>
        <w:t>на 2020 год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rFonts w:eastAsia="Calibri"/>
          <w:bCs/>
          <w:color w:val="26282F"/>
          <w:sz w:val="24"/>
          <w:szCs w:val="24"/>
          <w:lang w:val="ru-RU" w:eastAsia="en-US"/>
        </w:rPr>
      </w:pP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rPr>
          <w:rFonts w:eastAsia="Calibri"/>
          <w:bCs/>
          <w:color w:val="26282F"/>
          <w:sz w:val="24"/>
          <w:szCs w:val="24"/>
          <w:lang w:val="ru-RU" w:eastAsia="en-US"/>
        </w:rPr>
      </w:pP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FA1B62">
        <w:rPr>
          <w:rFonts w:eastAsia="Calibri"/>
          <w:bCs/>
          <w:color w:val="26282F"/>
          <w:sz w:val="24"/>
          <w:szCs w:val="24"/>
          <w:lang w:val="ru-RU" w:eastAsia="en-US"/>
        </w:rPr>
        <w:tab/>
        <w:t xml:space="preserve">      УТВЕРЖДАЮ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Председатель департамента </w:t>
      </w:r>
    </w:p>
    <w:p w:rsidR="00FA1B62" w:rsidRPr="00FA1B62" w:rsidRDefault="00FA1B62" w:rsidP="00FA1B62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транспорта администрации</w:t>
      </w:r>
    </w:p>
    <w:p w:rsidR="00FA1B62" w:rsidRPr="00FA1B62" w:rsidRDefault="00FA1B62" w:rsidP="00FA1B6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города Липецка</w:t>
      </w:r>
    </w:p>
    <w:p w:rsidR="00FA1B62" w:rsidRPr="00FA1B62" w:rsidRDefault="00FA1B62" w:rsidP="00FA1B6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___________________</w:t>
      </w:r>
    </w:p>
    <w:p w:rsidR="00FA1B62" w:rsidRPr="00FA1B62" w:rsidRDefault="00FA1B62" w:rsidP="00FA1B62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«__» _____________ 2020г.</w:t>
      </w:r>
    </w:p>
    <w:p w:rsidR="00FA1B62" w:rsidRPr="00FA1B62" w:rsidRDefault="00FA1B62" w:rsidP="00FA1B62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</w:p>
    <w:p w:rsidR="00FA1B62" w:rsidRPr="00FA1B62" w:rsidRDefault="00FA1B62" w:rsidP="00FA1B62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</w:p>
    <w:p w:rsidR="00FA1B62" w:rsidRPr="00FA1B62" w:rsidRDefault="00FA1B62" w:rsidP="00FA1B62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ОТЧЕТ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о размере недополученных доходов в связи с предоставлением гражданам права бесплатного проезда без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 xml:space="preserve"> ограничения числа поездок автомобильным транспортом по муниципальным маршрутам 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 xml:space="preserve">регулярных перевозок по регулируемым тарифам, организованным до территорий садоводческих и </w:t>
      </w:r>
    </w:p>
    <w:p w:rsidR="00FA1B62" w:rsidRPr="00FA1B62" w:rsidRDefault="00FA1B62" w:rsidP="00FA1B62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rFonts w:cs="Times New Roman CYR"/>
          <w:sz w:val="28"/>
          <w:szCs w:val="28"/>
          <w:lang w:val="ru-RU"/>
        </w:rPr>
        <w:t>огороднических некоммерческих товариществ и обратно по данным автоматизированной системы безналичной оплаты проезда пассажиров и перевозки багажа на транспорте Липецкой области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_______________________________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(наименование получателя субсидии)</w:t>
      </w:r>
    </w:p>
    <w:p w:rsidR="00FA1B62" w:rsidRPr="00FA1B62" w:rsidRDefault="00FA1B62" w:rsidP="00FA1B62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за период с</w:t>
      </w:r>
      <w:r w:rsidRPr="00FA1B62">
        <w:rPr>
          <w:sz w:val="28"/>
          <w:szCs w:val="28"/>
          <w:lang w:val="ru-RU"/>
        </w:rPr>
        <w:tab/>
        <w:t xml:space="preserve"> ________ по _________20</w:t>
      </w:r>
      <w:r w:rsidRPr="00FA1B62">
        <w:rPr>
          <w:sz w:val="28"/>
          <w:szCs w:val="28"/>
          <w:lang w:val="ru-RU"/>
        </w:rPr>
        <w:tab/>
        <w:t xml:space="preserve">  года</w:t>
      </w:r>
    </w:p>
    <w:p w:rsidR="00FA1B62" w:rsidRPr="00FA1B62" w:rsidRDefault="00FA1B62" w:rsidP="00FA1B62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FA1B62" w:rsidRPr="00FA1B62" w:rsidRDefault="00FA1B62" w:rsidP="00FA1B62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1559"/>
        <w:gridCol w:w="2127"/>
        <w:gridCol w:w="2551"/>
        <w:gridCol w:w="2268"/>
        <w:gridCol w:w="2693"/>
        <w:gridCol w:w="2977"/>
      </w:tblGrid>
      <w:tr w:rsidR="00FA1B62" w:rsidRPr="00FA1B62" w:rsidTr="006F330E">
        <w:trPr>
          <w:trHeight w:val="1785"/>
        </w:trPr>
        <w:tc>
          <w:tcPr>
            <w:tcW w:w="737" w:type="dxa"/>
            <w:vMerge w:val="restart"/>
          </w:tcPr>
          <w:p w:rsidR="00FA1B62" w:rsidRPr="00FA1B62" w:rsidRDefault="00FA1B62" w:rsidP="00FA1B62">
            <w:pPr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lastRenderedPageBreak/>
              <w:t>№</w:t>
            </w:r>
          </w:p>
          <w:p w:rsidR="00FA1B62" w:rsidRPr="00FA1B62" w:rsidRDefault="00FA1B62" w:rsidP="00FA1B62">
            <w:pPr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п/п</w:t>
            </w:r>
          </w:p>
        </w:tc>
        <w:tc>
          <w:tcPr>
            <w:tcW w:w="1559" w:type="dxa"/>
            <w:vMerge w:val="restart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sz w:val="24"/>
                <w:szCs w:val="24"/>
                <w:lang w:val="ru-RU" w:eastAsia="en-US"/>
              </w:rPr>
              <w:t>Вид сообщения</w:t>
            </w:r>
          </w:p>
        </w:tc>
        <w:tc>
          <w:tcPr>
            <w:tcW w:w="2127" w:type="dxa"/>
            <w:vMerge w:val="restart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Периодичность (сезонность) работы маршрутов</w:t>
            </w:r>
          </w:p>
        </w:tc>
        <w:tc>
          <w:tcPr>
            <w:tcW w:w="4819" w:type="dxa"/>
            <w:gridSpan w:val="2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000000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000000"/>
                <w:sz w:val="24"/>
                <w:szCs w:val="24"/>
                <w:lang w:val="ru-RU" w:eastAsia="en-US"/>
              </w:rPr>
              <w:t>Перевозка категорий граждан, указанных в абзаце первом статьи 10 Закона Липецкой области от 02.12.2004 № 141-ОЗ «О мерах социальной поддержки отдельных категорий граждан в Липецкой области»</w:t>
            </w:r>
          </w:p>
        </w:tc>
        <w:tc>
          <w:tcPr>
            <w:tcW w:w="5670" w:type="dxa"/>
            <w:gridSpan w:val="2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000000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000000"/>
                <w:sz w:val="24"/>
                <w:szCs w:val="24"/>
                <w:lang w:val="ru-RU" w:eastAsia="en-US"/>
              </w:rPr>
              <w:t xml:space="preserve">Перевозка иных категорий граждан, </w:t>
            </w:r>
            <w:r w:rsidRPr="00FA1B62">
              <w:rPr>
                <w:sz w:val="24"/>
                <w:szCs w:val="24"/>
                <w:lang w:val="ru-RU"/>
              </w:rPr>
              <w:t>за исключением граждан, имеющих право на предоставление бесплатного проезда по данным маршрутам в соответствии с Законом Липецкой области от 02.12.2004 № 141-ОЗ «О мерах социальной поддержки отдельных категорий граждан в Липецкой области» и Законом Липецкой области от 27.03.2009 №259-ОЗ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</w:t>
            </w:r>
          </w:p>
        </w:tc>
      </w:tr>
      <w:tr w:rsidR="00FA1B62" w:rsidRPr="00FA1B62" w:rsidTr="006F330E">
        <w:trPr>
          <w:trHeight w:val="144"/>
        </w:trPr>
        <w:tc>
          <w:tcPr>
            <w:tcW w:w="737" w:type="dxa"/>
            <w:vMerge/>
          </w:tcPr>
          <w:p w:rsidR="00FA1B62" w:rsidRPr="00FA1B62" w:rsidRDefault="00FA1B62" w:rsidP="00FA1B62">
            <w:pPr>
              <w:spacing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1559" w:type="dxa"/>
            <w:vMerge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  <w:vMerge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Количество перевезенных пассажиров, чел.</w:t>
            </w:r>
          </w:p>
        </w:tc>
        <w:tc>
          <w:tcPr>
            <w:tcW w:w="2268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Недополученные доходы, руб.</w:t>
            </w:r>
          </w:p>
        </w:tc>
        <w:tc>
          <w:tcPr>
            <w:tcW w:w="2693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Количество перевезенных пассажиров, чел.</w:t>
            </w:r>
          </w:p>
        </w:tc>
        <w:tc>
          <w:tcPr>
            <w:tcW w:w="2977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Недополученные доходы, руб.</w:t>
            </w:r>
          </w:p>
        </w:tc>
      </w:tr>
      <w:tr w:rsidR="00FA1B62" w:rsidRPr="00FA1B62" w:rsidTr="006F330E">
        <w:trPr>
          <w:trHeight w:val="525"/>
        </w:trPr>
        <w:tc>
          <w:tcPr>
            <w:tcW w:w="737" w:type="dxa"/>
          </w:tcPr>
          <w:p w:rsidR="00FA1B62" w:rsidRPr="00FA1B62" w:rsidRDefault="00FA1B62" w:rsidP="00FA1B62">
            <w:pPr>
              <w:spacing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1.</w:t>
            </w:r>
          </w:p>
        </w:tc>
        <w:tc>
          <w:tcPr>
            <w:tcW w:w="1559" w:type="dxa"/>
          </w:tcPr>
          <w:p w:rsidR="00FA1B62" w:rsidRPr="00FA1B62" w:rsidRDefault="00FA1B62" w:rsidP="00FA1B62">
            <w:pPr>
              <w:spacing w:after="200" w:line="276" w:lineRule="auto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Городское сообщение</w:t>
            </w:r>
          </w:p>
        </w:tc>
        <w:tc>
          <w:tcPr>
            <w:tcW w:w="2127" w:type="dxa"/>
          </w:tcPr>
          <w:p w:rsidR="00FA1B62" w:rsidRPr="00FA1B62" w:rsidRDefault="00FA1B62" w:rsidP="00FA1B62">
            <w:pPr>
              <w:spacing w:after="200" w:line="276" w:lineRule="auto"/>
              <w:jc w:val="both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FA1B62">
              <w:rPr>
                <w:bCs/>
                <w:color w:val="26282F"/>
                <w:sz w:val="24"/>
                <w:szCs w:val="24"/>
                <w:lang w:val="ru-RU" w:eastAsia="en-US"/>
              </w:rPr>
              <w:t>Весенне-летний</w:t>
            </w:r>
          </w:p>
        </w:tc>
        <w:tc>
          <w:tcPr>
            <w:tcW w:w="2551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693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977" w:type="dxa"/>
          </w:tcPr>
          <w:p w:rsidR="00FA1B62" w:rsidRPr="00FA1B62" w:rsidRDefault="00FA1B62" w:rsidP="00FA1B62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</w:tr>
    </w:tbl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FA1B62" w:rsidRP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  <w:r w:rsidRPr="00FA1B62">
        <w:rPr>
          <w:sz w:val="28"/>
          <w:szCs w:val="28"/>
          <w:lang w:val="ru-RU"/>
        </w:rPr>
        <w:t>М.П.</w:t>
      </w:r>
    </w:p>
    <w:p w:rsidR="00FA1B62" w:rsidRPr="00FA1B62" w:rsidRDefault="00FA1B62" w:rsidP="00FA1B62">
      <w:pPr>
        <w:autoSpaceDE w:val="0"/>
        <w:autoSpaceDN w:val="0"/>
        <w:rPr>
          <w:sz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lang w:val="ru-RU"/>
        </w:rPr>
      </w:pPr>
    </w:p>
    <w:p w:rsidR="00FA1B62" w:rsidRPr="00FA1B62" w:rsidRDefault="00FA1B62" w:rsidP="00FA1B62">
      <w:pPr>
        <w:autoSpaceDE w:val="0"/>
        <w:autoSpaceDN w:val="0"/>
        <w:rPr>
          <w:sz w:val="28"/>
          <w:lang w:val="ru-RU"/>
        </w:rPr>
      </w:pPr>
    </w:p>
    <w:p w:rsidR="00FA1B62" w:rsidRDefault="00FA1B62" w:rsidP="00FA1B62">
      <w:pPr>
        <w:autoSpaceDE w:val="0"/>
        <w:autoSpaceDN w:val="0"/>
        <w:rPr>
          <w:sz w:val="28"/>
          <w:szCs w:val="28"/>
          <w:lang w:val="ru-RU"/>
        </w:rPr>
      </w:pPr>
      <w:r w:rsidRPr="00FA1B62">
        <w:rPr>
          <w:sz w:val="28"/>
          <w:lang w:val="ru-RU"/>
        </w:rPr>
        <w:t>Е.А.Чекрыжо</w:t>
      </w:r>
      <w:r>
        <w:rPr>
          <w:sz w:val="28"/>
          <w:lang w:val="ru-RU"/>
        </w:rPr>
        <w:t>в</w:t>
      </w:r>
    </w:p>
    <w:sectPr w:rsidR="00FA1B62" w:rsidSect="00FA1B62">
      <w:pgSz w:w="16840" w:h="11907" w:orient="landscape" w:code="9"/>
      <w:pgMar w:top="1418" w:right="1134" w:bottom="567" w:left="567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4BC" w:rsidRDefault="000034BC">
      <w:r>
        <w:separator/>
      </w:r>
    </w:p>
  </w:endnote>
  <w:endnote w:type="continuationSeparator" w:id="0">
    <w:p w:rsidR="000034BC" w:rsidRDefault="0000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4BC" w:rsidRDefault="000034BC">
      <w:r>
        <w:separator/>
      </w:r>
    </w:p>
  </w:footnote>
  <w:footnote w:type="continuationSeparator" w:id="0">
    <w:p w:rsidR="000034BC" w:rsidRDefault="00003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B62" w:rsidRDefault="00FA1B62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1B62" w:rsidRDefault="00FA1B6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B62" w:rsidRDefault="00FA1B62" w:rsidP="00E31C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B62" w:rsidRDefault="00FA1B62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34BC"/>
    <w:rsid w:val="00017297"/>
    <w:rsid w:val="00021AF3"/>
    <w:rsid w:val="00034E30"/>
    <w:rsid w:val="00041A09"/>
    <w:rsid w:val="00042DEE"/>
    <w:rsid w:val="00057ED6"/>
    <w:rsid w:val="000606DD"/>
    <w:rsid w:val="0006648E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402A"/>
    <w:rsid w:val="00147680"/>
    <w:rsid w:val="00152E7C"/>
    <w:rsid w:val="001561E2"/>
    <w:rsid w:val="00167C87"/>
    <w:rsid w:val="00173E88"/>
    <w:rsid w:val="00180C59"/>
    <w:rsid w:val="00181CCA"/>
    <w:rsid w:val="001A3A35"/>
    <w:rsid w:val="001A51F7"/>
    <w:rsid w:val="001D4842"/>
    <w:rsid w:val="001D5C6D"/>
    <w:rsid w:val="002523AD"/>
    <w:rsid w:val="00263653"/>
    <w:rsid w:val="00266AC1"/>
    <w:rsid w:val="002860B3"/>
    <w:rsid w:val="0029218E"/>
    <w:rsid w:val="00295F40"/>
    <w:rsid w:val="002B7F0F"/>
    <w:rsid w:val="002D7626"/>
    <w:rsid w:val="00311E0D"/>
    <w:rsid w:val="003124D2"/>
    <w:rsid w:val="0031255F"/>
    <w:rsid w:val="00316D8A"/>
    <w:rsid w:val="003201B2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30AC4"/>
    <w:rsid w:val="00433527"/>
    <w:rsid w:val="0043685F"/>
    <w:rsid w:val="00461B35"/>
    <w:rsid w:val="0048225D"/>
    <w:rsid w:val="0048548F"/>
    <w:rsid w:val="004977F8"/>
    <w:rsid w:val="004A2C20"/>
    <w:rsid w:val="004B34C8"/>
    <w:rsid w:val="004B49C8"/>
    <w:rsid w:val="004C0F1C"/>
    <w:rsid w:val="004C7C33"/>
    <w:rsid w:val="004E3625"/>
    <w:rsid w:val="004F0EE7"/>
    <w:rsid w:val="004F607D"/>
    <w:rsid w:val="00500FED"/>
    <w:rsid w:val="00516A1C"/>
    <w:rsid w:val="00520FB7"/>
    <w:rsid w:val="00530A4B"/>
    <w:rsid w:val="00552A5D"/>
    <w:rsid w:val="00567F9B"/>
    <w:rsid w:val="00582149"/>
    <w:rsid w:val="005A56D2"/>
    <w:rsid w:val="005C27C7"/>
    <w:rsid w:val="005C7C24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6DF9"/>
    <w:rsid w:val="00704CBD"/>
    <w:rsid w:val="007205D6"/>
    <w:rsid w:val="007421F6"/>
    <w:rsid w:val="00746B3F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40BA"/>
    <w:rsid w:val="008867C6"/>
    <w:rsid w:val="00891B26"/>
    <w:rsid w:val="008929F6"/>
    <w:rsid w:val="008E2A41"/>
    <w:rsid w:val="008E3CB9"/>
    <w:rsid w:val="008E3D9C"/>
    <w:rsid w:val="009019E2"/>
    <w:rsid w:val="00965366"/>
    <w:rsid w:val="009656D9"/>
    <w:rsid w:val="009B32AB"/>
    <w:rsid w:val="009F4B42"/>
    <w:rsid w:val="009F74F4"/>
    <w:rsid w:val="00A15195"/>
    <w:rsid w:val="00A42376"/>
    <w:rsid w:val="00A66932"/>
    <w:rsid w:val="00A74FFA"/>
    <w:rsid w:val="00A84866"/>
    <w:rsid w:val="00AA491A"/>
    <w:rsid w:val="00AA52AE"/>
    <w:rsid w:val="00AD4570"/>
    <w:rsid w:val="00AD6B52"/>
    <w:rsid w:val="00AF029C"/>
    <w:rsid w:val="00AF293A"/>
    <w:rsid w:val="00AF516B"/>
    <w:rsid w:val="00B01196"/>
    <w:rsid w:val="00B13D49"/>
    <w:rsid w:val="00B27E45"/>
    <w:rsid w:val="00B35DCE"/>
    <w:rsid w:val="00B52D74"/>
    <w:rsid w:val="00B600FE"/>
    <w:rsid w:val="00B71AB0"/>
    <w:rsid w:val="00B84DD5"/>
    <w:rsid w:val="00BA4CD2"/>
    <w:rsid w:val="00BB1C28"/>
    <w:rsid w:val="00BC2FB6"/>
    <w:rsid w:val="00BC335D"/>
    <w:rsid w:val="00BC71FB"/>
    <w:rsid w:val="00BD4AA0"/>
    <w:rsid w:val="00BD6BD6"/>
    <w:rsid w:val="00C0170C"/>
    <w:rsid w:val="00C05311"/>
    <w:rsid w:val="00C25FB6"/>
    <w:rsid w:val="00C4666A"/>
    <w:rsid w:val="00C531E9"/>
    <w:rsid w:val="00CA5AC2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17FF0"/>
    <w:rsid w:val="00D409AF"/>
    <w:rsid w:val="00D43E93"/>
    <w:rsid w:val="00D60A74"/>
    <w:rsid w:val="00D70477"/>
    <w:rsid w:val="00D761EA"/>
    <w:rsid w:val="00D86180"/>
    <w:rsid w:val="00DA0A71"/>
    <w:rsid w:val="00DA5BFD"/>
    <w:rsid w:val="00DB0639"/>
    <w:rsid w:val="00DB75B3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3C74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A1B62"/>
    <w:rsid w:val="00FA4F76"/>
    <w:rsid w:val="00FC04B0"/>
    <w:rsid w:val="00FD6A43"/>
    <w:rsid w:val="00FE0BA1"/>
    <w:rsid w:val="00FE460A"/>
    <w:rsid w:val="00FF3265"/>
    <w:rsid w:val="00FF3F72"/>
    <w:rsid w:val="00FF4C94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99DF5E8E19916DF15757C9DA87742B8D5708ED6C91FEFC6330EE05C2CF5C731378D39E999E70AA3E6578427A92D9382237A77728F82CB22A27CFyFl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B55831A8B31D789EF36B13934BAE11D8B28D881DF879056D78CB8647350B5392C14DC9008793A5B8CA6DA0C52D6D6C8A7F581A341C7717D0251Eb3l7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F99DF5E8E19916DF15757C9DA87742B8D5708ED6C91FEFC6330EE05C2CF5C731378D39E999E70AA3E657B497A92D9382237A77728F82CB22A27CFyFlE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55831A8B31D789EF36B13934BAE11D8B28D881DF879056D78CB8647350B5392C14DC9008793A5B8CA6DA0C52D6D6C8A7F581A341C7717D0251Eb3l7N" TargetMode="External"/><Relationship Id="rId14" Type="http://schemas.openxmlformats.org/officeDocument/2006/relationships/image" Target="media/image2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E974E-0220-4631-93BF-6A259152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2</TotalTime>
  <Pages>12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2020-08-07T08:26:00Z</cp:lastPrinted>
  <dcterms:created xsi:type="dcterms:W3CDTF">2020-08-14T13:35:00Z</dcterms:created>
  <dcterms:modified xsi:type="dcterms:W3CDTF">2020-08-14T13:35:00Z</dcterms:modified>
</cp:coreProperties>
</file>