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004CDF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22.10.2021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2148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 xml:space="preserve">О внесении изменений </w:t>
      </w:r>
      <w:proofErr w:type="gramStart"/>
      <w:r w:rsidRPr="000B0BF3">
        <w:rPr>
          <w:lang w:val="ru-RU"/>
        </w:rPr>
        <w:t>в</w:t>
      </w:r>
      <w:proofErr w:type="gramEnd"/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>постановление администрации</w:t>
      </w:r>
    </w:p>
    <w:p w:rsidR="008706C8" w:rsidRPr="000B0BF3" w:rsidRDefault="008706C8" w:rsidP="008706C8">
      <w:pPr>
        <w:jc w:val="both"/>
        <w:rPr>
          <w:lang w:val="ru-RU"/>
        </w:rPr>
      </w:pPr>
      <w:r w:rsidRPr="000B0BF3">
        <w:rPr>
          <w:lang w:val="ru-RU"/>
        </w:rPr>
        <w:t xml:space="preserve">города Липецка от </w:t>
      </w:r>
      <w:r w:rsidR="00E44E6E" w:rsidRPr="000B0BF3">
        <w:rPr>
          <w:lang w:val="ru-RU"/>
        </w:rPr>
        <w:t>14</w:t>
      </w:r>
      <w:r w:rsidRPr="000B0BF3">
        <w:rPr>
          <w:lang w:val="ru-RU"/>
        </w:rPr>
        <w:t>.</w:t>
      </w:r>
      <w:r w:rsidR="00E44E6E" w:rsidRPr="000B0BF3">
        <w:rPr>
          <w:lang w:val="ru-RU"/>
        </w:rPr>
        <w:t>10</w:t>
      </w:r>
      <w:r w:rsidRPr="000B0BF3">
        <w:rPr>
          <w:lang w:val="ru-RU"/>
        </w:rPr>
        <w:t>.201</w:t>
      </w:r>
      <w:r w:rsidR="00E44E6E" w:rsidRPr="000B0BF3">
        <w:rPr>
          <w:lang w:val="ru-RU"/>
        </w:rPr>
        <w:t>6</w:t>
      </w:r>
      <w:r w:rsidRPr="000B0BF3">
        <w:rPr>
          <w:lang w:val="ru-RU"/>
        </w:rPr>
        <w:t xml:space="preserve"> № </w:t>
      </w:r>
      <w:r w:rsidR="00E44E6E" w:rsidRPr="000B0BF3">
        <w:rPr>
          <w:lang w:val="ru-RU"/>
        </w:rPr>
        <w:t>1855</w:t>
      </w:r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EF4F5E" w:rsidRPr="00B022AF" w:rsidRDefault="006D0894" w:rsidP="00EF4F5E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B022AF">
        <w:rPr>
          <w:rFonts w:ascii="Times New Roman CYR" w:hAnsi="Times New Roman CYR"/>
          <w:lang w:val="ru-RU"/>
        </w:rPr>
        <w:t xml:space="preserve">В соответствии </w:t>
      </w:r>
      <w:r w:rsidR="000B6D01" w:rsidRPr="00B022AF">
        <w:rPr>
          <w:rFonts w:ascii="Times New Roman CYR" w:hAnsi="Times New Roman CYR"/>
          <w:lang w:val="ru-RU"/>
        </w:rPr>
        <w:t>с</w:t>
      </w:r>
      <w:r w:rsidR="005A364A" w:rsidRPr="00B022AF">
        <w:rPr>
          <w:rFonts w:ascii="Times New Roman CYR" w:hAnsi="Times New Roman CYR"/>
          <w:lang w:val="ru-RU"/>
        </w:rPr>
        <w:t xml:space="preserve"> </w:t>
      </w:r>
      <w:r w:rsidR="000B6D01" w:rsidRPr="00B022AF">
        <w:rPr>
          <w:rFonts w:ascii="Times New Roman CYR" w:hAnsi="Times New Roman CYR"/>
          <w:lang w:val="ru-RU"/>
        </w:rPr>
        <w:t xml:space="preserve"> </w:t>
      </w:r>
      <w:r w:rsidR="00A32AF3" w:rsidRPr="00B022AF">
        <w:rPr>
          <w:rFonts w:ascii="Times New Roman CYR" w:hAnsi="Times New Roman CYR"/>
          <w:lang w:val="ru-RU"/>
        </w:rPr>
        <w:t xml:space="preserve">постановлением администрации Липецкой области </w:t>
      </w:r>
      <w:r w:rsidR="005A364A" w:rsidRPr="00B022AF">
        <w:rPr>
          <w:rFonts w:ascii="Times New Roman CYR" w:hAnsi="Times New Roman CYR"/>
          <w:lang w:val="ru-RU"/>
        </w:rPr>
        <w:t xml:space="preserve"> от </w:t>
      </w:r>
      <w:r w:rsidR="00BF0B5D">
        <w:rPr>
          <w:rFonts w:ascii="Times New Roman CYR" w:hAnsi="Times New Roman CYR"/>
          <w:lang w:val="ru-RU"/>
        </w:rPr>
        <w:t xml:space="preserve">29 сентября </w:t>
      </w:r>
      <w:r w:rsidR="00B022AF" w:rsidRPr="00B022AF">
        <w:rPr>
          <w:rFonts w:ascii="Times New Roman CYR" w:hAnsi="Times New Roman CYR"/>
          <w:lang w:val="ru-RU"/>
        </w:rPr>
        <w:t>2021</w:t>
      </w:r>
      <w:r w:rsidR="00BF0B5D">
        <w:rPr>
          <w:rFonts w:ascii="Times New Roman CYR" w:hAnsi="Times New Roman CYR"/>
          <w:lang w:val="ru-RU"/>
        </w:rPr>
        <w:t>г.</w:t>
      </w:r>
      <w:r w:rsidR="005A364A" w:rsidRPr="00B022AF">
        <w:rPr>
          <w:rFonts w:ascii="Times New Roman CYR" w:hAnsi="Times New Roman CYR"/>
          <w:lang w:val="ru-RU"/>
        </w:rPr>
        <w:t xml:space="preserve"> № </w:t>
      </w:r>
      <w:r w:rsidR="00B022AF" w:rsidRPr="00B022AF">
        <w:rPr>
          <w:rFonts w:ascii="Times New Roman CYR" w:hAnsi="Times New Roman CYR"/>
          <w:lang w:val="ru-RU"/>
        </w:rPr>
        <w:t>403</w:t>
      </w:r>
      <w:r w:rsidR="005A364A" w:rsidRPr="00B022AF">
        <w:rPr>
          <w:rFonts w:ascii="Times New Roman CYR" w:hAnsi="Times New Roman CYR"/>
          <w:lang w:val="ru-RU"/>
        </w:rPr>
        <w:t xml:space="preserve"> «О </w:t>
      </w:r>
      <w:r w:rsidR="00607A19" w:rsidRPr="00B022AF">
        <w:rPr>
          <w:rFonts w:ascii="Times New Roman CYR" w:hAnsi="Times New Roman CYR"/>
          <w:lang w:val="ru-RU"/>
        </w:rPr>
        <w:t xml:space="preserve"> внесении</w:t>
      </w:r>
      <w:r w:rsidR="00BF0B5D">
        <w:rPr>
          <w:rFonts w:ascii="Times New Roman CYR" w:hAnsi="Times New Roman CYR"/>
          <w:lang w:val="ru-RU"/>
        </w:rPr>
        <w:t xml:space="preserve"> изменений</w:t>
      </w:r>
      <w:r w:rsidR="00607A19" w:rsidRPr="00B022AF">
        <w:rPr>
          <w:rFonts w:ascii="Times New Roman CYR" w:hAnsi="Times New Roman CYR"/>
          <w:lang w:val="ru-RU"/>
        </w:rPr>
        <w:t xml:space="preserve"> </w:t>
      </w:r>
      <w:r w:rsidR="00B022AF" w:rsidRPr="00B022AF">
        <w:rPr>
          <w:rFonts w:ascii="Times New Roman CYR" w:hAnsi="Times New Roman CYR"/>
          <w:lang w:val="ru-RU"/>
        </w:rPr>
        <w:t>в постановление админист</w:t>
      </w:r>
      <w:r w:rsidR="00BF0B5D">
        <w:rPr>
          <w:rFonts w:ascii="Times New Roman CYR" w:hAnsi="Times New Roman CYR"/>
          <w:lang w:val="ru-RU"/>
        </w:rPr>
        <w:t xml:space="preserve">рации Липецкой области от 19 декабря </w:t>
      </w:r>
      <w:r w:rsidR="00B022AF" w:rsidRPr="00B022AF">
        <w:rPr>
          <w:rFonts w:ascii="Times New Roman CYR" w:hAnsi="Times New Roman CYR"/>
          <w:lang w:val="ru-RU"/>
        </w:rPr>
        <w:t>2012</w:t>
      </w:r>
      <w:r w:rsidR="00BF0B5D">
        <w:rPr>
          <w:rFonts w:ascii="Times New Roman CYR" w:hAnsi="Times New Roman CYR"/>
          <w:lang w:val="ru-RU"/>
        </w:rPr>
        <w:t xml:space="preserve"> года</w:t>
      </w:r>
      <w:r w:rsidR="00B022AF" w:rsidRPr="00B022AF">
        <w:rPr>
          <w:rFonts w:ascii="Times New Roman CYR" w:hAnsi="Times New Roman CYR"/>
          <w:lang w:val="ru-RU"/>
        </w:rPr>
        <w:t xml:space="preserve"> № 524 «Об утверждении государственной программы Липецкой области «Охрана окружающей среды, воспроизводство и рациональное использование природных ресурсов Липецкой области</w:t>
      </w:r>
      <w:r w:rsidR="005A364A" w:rsidRPr="00B022AF">
        <w:rPr>
          <w:rFonts w:ascii="Times New Roman CYR" w:hAnsi="Times New Roman CYR"/>
          <w:lang w:val="ru-RU"/>
        </w:rPr>
        <w:t>»</w:t>
      </w:r>
      <w:r w:rsidR="00CD4C03" w:rsidRPr="00B022AF">
        <w:rPr>
          <w:rFonts w:ascii="Times New Roman CYR" w:hAnsi="Times New Roman CYR"/>
          <w:lang w:val="ru-RU"/>
        </w:rPr>
        <w:t xml:space="preserve"> </w:t>
      </w:r>
      <w:r w:rsidR="00EF4F5E" w:rsidRPr="00B022AF">
        <w:rPr>
          <w:lang w:val="ru-RU"/>
        </w:rPr>
        <w:t xml:space="preserve">администрация города </w:t>
      </w:r>
    </w:p>
    <w:p w:rsidR="008706C8" w:rsidRPr="000B0BF3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025CD9" w:rsidRDefault="00EF4F5E" w:rsidP="00EF4F5E">
      <w:pPr>
        <w:suppressAutoHyphens/>
        <w:ind w:firstLine="709"/>
        <w:jc w:val="both"/>
        <w:rPr>
          <w:lang w:val="ru-RU"/>
        </w:rPr>
      </w:pPr>
      <w:r w:rsidRPr="00025CD9">
        <w:rPr>
          <w:lang w:val="ru-RU"/>
        </w:rPr>
        <w:t>Внести в постановление администрации</w:t>
      </w:r>
      <w:r w:rsidR="006B6C12">
        <w:rPr>
          <w:lang w:val="ru-RU"/>
        </w:rPr>
        <w:t xml:space="preserve"> города Липецка от 14.10.2016      № </w:t>
      </w:r>
      <w:r w:rsidRPr="00025CD9">
        <w:rPr>
          <w:lang w:val="ru-RU"/>
        </w:rPr>
        <w:t xml:space="preserve">1855 «Об утверждении муниципальной программы «Охрана окружающей </w:t>
      </w:r>
      <w:proofErr w:type="gramStart"/>
      <w:r w:rsidRPr="00025CD9">
        <w:rPr>
          <w:lang w:val="ru-RU"/>
        </w:rPr>
        <w:t>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 29.12.2018 № 2545, от 07.03.2019 № 348</w:t>
      </w:r>
      <w:r w:rsidR="00D17AB4" w:rsidRPr="00025CD9">
        <w:rPr>
          <w:lang w:val="ru-RU"/>
        </w:rPr>
        <w:t>, от 28.03.2019 № 574</w:t>
      </w:r>
      <w:r w:rsidR="00B559C8">
        <w:rPr>
          <w:lang w:val="ru-RU"/>
        </w:rPr>
        <w:t xml:space="preserve">, </w:t>
      </w:r>
      <w:r w:rsidR="00CC5512">
        <w:rPr>
          <w:lang w:val="ru-RU"/>
        </w:rPr>
        <w:t>от 31.07.2019       № 1442</w:t>
      </w:r>
      <w:r w:rsidR="006D0894">
        <w:rPr>
          <w:lang w:val="ru-RU"/>
        </w:rPr>
        <w:t>, от 19.08.2019 № 1610</w:t>
      </w:r>
      <w:r w:rsidR="00880902">
        <w:rPr>
          <w:lang w:val="ru-RU"/>
        </w:rPr>
        <w:t>, от 30.10.2019 № 2135</w:t>
      </w:r>
      <w:r w:rsidR="00743417">
        <w:rPr>
          <w:lang w:val="ru-RU"/>
        </w:rPr>
        <w:t>, от</w:t>
      </w:r>
      <w:r w:rsidR="00481B00">
        <w:rPr>
          <w:lang w:val="ru-RU"/>
        </w:rPr>
        <w:t xml:space="preserve"> 31.12.2019 №</w:t>
      </w:r>
      <w:r w:rsidR="00743417">
        <w:rPr>
          <w:lang w:val="ru-RU"/>
        </w:rPr>
        <w:t xml:space="preserve"> </w:t>
      </w:r>
      <w:r w:rsidR="00AF642B">
        <w:rPr>
          <w:lang w:val="ru-RU"/>
        </w:rPr>
        <w:t>2624</w:t>
      </w:r>
      <w:r w:rsidR="002A296E">
        <w:rPr>
          <w:lang w:val="ru-RU"/>
        </w:rPr>
        <w:t>, от 17.02.2020 № 146</w:t>
      </w:r>
      <w:r w:rsidR="009D2136">
        <w:rPr>
          <w:lang w:val="ru-RU"/>
        </w:rPr>
        <w:t>, от 21.04.2020 № 542</w:t>
      </w:r>
      <w:r w:rsidR="00A04439">
        <w:rPr>
          <w:lang w:val="ru-RU"/>
        </w:rPr>
        <w:t>, от 05.06.2020 № 782</w:t>
      </w:r>
      <w:proofErr w:type="gramEnd"/>
      <w:r w:rsidR="007E2D59">
        <w:rPr>
          <w:lang w:val="ru-RU"/>
        </w:rPr>
        <w:t xml:space="preserve">, </w:t>
      </w:r>
      <w:proofErr w:type="gramStart"/>
      <w:r w:rsidR="007E2D59">
        <w:rPr>
          <w:lang w:val="ru-RU"/>
        </w:rPr>
        <w:t>от 26.08.2020         № 1346</w:t>
      </w:r>
      <w:r w:rsidR="00CD4C03">
        <w:rPr>
          <w:lang w:val="ru-RU"/>
        </w:rPr>
        <w:t xml:space="preserve">, от  </w:t>
      </w:r>
      <w:r w:rsidR="00B11C3F">
        <w:rPr>
          <w:lang w:val="ru-RU"/>
        </w:rPr>
        <w:t>23.12.2020 № 2484</w:t>
      </w:r>
      <w:r w:rsidR="007B13F2">
        <w:rPr>
          <w:lang w:val="ru-RU"/>
        </w:rPr>
        <w:t xml:space="preserve">, от </w:t>
      </w:r>
      <w:r w:rsidR="00777187">
        <w:rPr>
          <w:lang w:val="ru-RU"/>
        </w:rPr>
        <w:t>30.12.2020 № 2581</w:t>
      </w:r>
      <w:r w:rsidR="00573083">
        <w:rPr>
          <w:lang w:val="ru-RU"/>
        </w:rPr>
        <w:t xml:space="preserve">, от </w:t>
      </w:r>
      <w:r w:rsidR="00213683">
        <w:rPr>
          <w:lang w:val="ru-RU"/>
        </w:rPr>
        <w:t>01.02.2021 № 93</w:t>
      </w:r>
      <w:r w:rsidR="0027761F">
        <w:rPr>
          <w:lang w:val="ru-RU"/>
        </w:rPr>
        <w:t>, от 09.02.2021 № 164</w:t>
      </w:r>
      <w:r w:rsidR="00903C86">
        <w:rPr>
          <w:lang w:val="ru-RU"/>
        </w:rPr>
        <w:t>, от 06.04.2021 № 560</w:t>
      </w:r>
      <w:r w:rsidR="00CF3B8A">
        <w:rPr>
          <w:lang w:val="ru-RU"/>
        </w:rPr>
        <w:t xml:space="preserve">, от </w:t>
      </w:r>
      <w:r w:rsidR="004A516A">
        <w:rPr>
          <w:lang w:val="ru-RU"/>
        </w:rPr>
        <w:t>19.05.2021 № 882</w:t>
      </w:r>
      <w:r w:rsidR="00345E32">
        <w:rPr>
          <w:lang w:val="ru-RU"/>
        </w:rPr>
        <w:t>, от 18.06.2021         № 1130</w:t>
      </w:r>
      <w:r w:rsidR="00550B35">
        <w:rPr>
          <w:lang w:val="ru-RU"/>
        </w:rPr>
        <w:t>, от 28.07.2021 № 1450</w:t>
      </w:r>
      <w:r w:rsidR="00E12205">
        <w:rPr>
          <w:lang w:val="ru-RU"/>
        </w:rPr>
        <w:t xml:space="preserve">,  </w:t>
      </w:r>
      <w:r w:rsidR="00594807">
        <w:rPr>
          <w:lang w:val="ru-RU"/>
        </w:rPr>
        <w:t>от 29.09.2021 № 1940</w:t>
      </w:r>
      <w:r w:rsidR="00CB0226">
        <w:rPr>
          <w:lang w:val="ru-RU"/>
        </w:rPr>
        <w:t>, от 04.10.2021 № 2027</w:t>
      </w:r>
      <w:r w:rsidRPr="00025CD9">
        <w:rPr>
          <w:lang w:val="ru-RU"/>
        </w:rPr>
        <w:t>) следующие изменения:</w:t>
      </w:r>
      <w:proofErr w:type="gramEnd"/>
    </w:p>
    <w:p w:rsidR="00A52480" w:rsidRPr="00130FF4" w:rsidRDefault="00AA1521" w:rsidP="00130FF4">
      <w:pPr>
        <w:pStyle w:val="af0"/>
        <w:numPr>
          <w:ilvl w:val="0"/>
          <w:numId w:val="6"/>
        </w:numPr>
        <w:suppressAutoHyphens/>
        <w:jc w:val="both"/>
        <w:rPr>
          <w:color w:val="000000"/>
        </w:rPr>
      </w:pPr>
      <w:r w:rsidRPr="00130FF4">
        <w:rPr>
          <w:color w:val="000000"/>
          <w:lang w:val="ru-RU"/>
        </w:rPr>
        <w:t>В приложении к постановлению:</w:t>
      </w:r>
    </w:p>
    <w:p w:rsidR="00CB0226" w:rsidRPr="00CB0226" w:rsidRDefault="00CB0226" w:rsidP="00CB0226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CB0226">
        <w:rPr>
          <w:rFonts w:ascii="Times New Roman" w:hAnsi="Times New Roman" w:cs="Times New Roman"/>
        </w:rPr>
        <w:t>1.1. В разделе 1. «Паспорт муниципальной программы «Охрана окружающей среды города Липецка»:</w:t>
      </w:r>
    </w:p>
    <w:p w:rsidR="00CB0226" w:rsidRDefault="00CB0226" w:rsidP="00CB0226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CB0226">
        <w:rPr>
          <w:rFonts w:ascii="Times New Roman" w:hAnsi="Times New Roman" w:cs="Times New Roman"/>
        </w:rPr>
        <w:t xml:space="preserve">а)  позицию «Соисполнители» дополнить словами «Департамент </w:t>
      </w:r>
      <w:proofErr w:type="gramStart"/>
      <w:r>
        <w:rPr>
          <w:rFonts w:ascii="Times New Roman" w:hAnsi="Times New Roman" w:cs="Times New Roman"/>
        </w:rPr>
        <w:t>развития территории</w:t>
      </w:r>
      <w:r w:rsidRPr="00CB0226">
        <w:rPr>
          <w:rFonts w:ascii="Times New Roman" w:hAnsi="Times New Roman" w:cs="Times New Roman"/>
        </w:rPr>
        <w:t xml:space="preserve"> администрации города Липецка</w:t>
      </w:r>
      <w:proofErr w:type="gramEnd"/>
      <w:r w:rsidRPr="00CB0226">
        <w:rPr>
          <w:rFonts w:ascii="Times New Roman" w:hAnsi="Times New Roman" w:cs="Times New Roman"/>
        </w:rPr>
        <w:t>»;</w:t>
      </w:r>
    </w:p>
    <w:p w:rsidR="00CB0226" w:rsidRDefault="00CB0226" w:rsidP="00CB0226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позицию «Показатели задач» </w:t>
      </w:r>
      <w:r w:rsidRPr="00CB0226">
        <w:rPr>
          <w:rFonts w:ascii="Times New Roman" w:hAnsi="Times New Roman" w:cs="Times New Roman"/>
        </w:rPr>
        <w:t xml:space="preserve">дополнить </w:t>
      </w:r>
      <w:r>
        <w:rPr>
          <w:rFonts w:ascii="Times New Roman" w:hAnsi="Times New Roman" w:cs="Times New Roman"/>
        </w:rPr>
        <w:t>пунктом 8 следующего содержания:</w:t>
      </w:r>
    </w:p>
    <w:p w:rsidR="00CB0226" w:rsidRPr="00CB0226" w:rsidRDefault="00CB0226" w:rsidP="00CB0226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«8. Количество закупленных контейнеров для раздельного накопления твердых коммунальных отходов, устанавливаемых на контейнерные площадки, включенные в реестр мест (площадок) накопления твердых коммунальных отходов»;</w:t>
      </w:r>
    </w:p>
    <w:p w:rsidR="00FB70BB" w:rsidRDefault="00CB0226" w:rsidP="00CB0226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CB0226">
        <w:rPr>
          <w:rFonts w:ascii="Times New Roman" w:hAnsi="Times New Roman" w:cs="Times New Roman"/>
        </w:rPr>
        <w:t>) в позиции «Объемы финансирования за счет средств бюджета города Липецка с разбивкой по годам» цифры</w:t>
      </w:r>
      <w:r w:rsidR="00607A19">
        <w:rPr>
          <w:rFonts w:ascii="Times New Roman" w:hAnsi="Times New Roman" w:cs="Times New Roman"/>
        </w:rPr>
        <w:t xml:space="preserve"> </w:t>
      </w:r>
      <w:r w:rsidR="00607A19" w:rsidRPr="001473E7">
        <w:rPr>
          <w:rFonts w:ascii="Times New Roman" w:hAnsi="Times New Roman" w:cs="Times New Roman"/>
        </w:rPr>
        <w:t xml:space="preserve"> </w:t>
      </w:r>
      <w:r w:rsidR="00607A19" w:rsidRPr="00834842">
        <w:rPr>
          <w:rFonts w:ascii="Times New Roman" w:hAnsi="Times New Roman" w:cs="Times New Roman"/>
        </w:rPr>
        <w:t>«</w:t>
      </w:r>
      <w:r w:rsidR="009B1E18" w:rsidRPr="00834842">
        <w:rPr>
          <w:rFonts w:ascii="Times New Roman" w:hAnsi="Times New Roman" w:cs="Times New Roman"/>
        </w:rPr>
        <w:t>841985,2</w:t>
      </w:r>
      <w:r w:rsidR="00607A19" w:rsidRPr="00834842">
        <w:rPr>
          <w:rFonts w:ascii="Times New Roman" w:hAnsi="Times New Roman" w:cs="Times New Roman"/>
        </w:rPr>
        <w:t>» заменить цифрами «</w:t>
      </w:r>
      <w:r w:rsidR="009B1E18" w:rsidRPr="00834842">
        <w:rPr>
          <w:rFonts w:ascii="Times New Roman" w:hAnsi="Times New Roman" w:cs="Times New Roman"/>
        </w:rPr>
        <w:t>842038</w:t>
      </w:r>
      <w:r w:rsidR="00834842" w:rsidRPr="00834842">
        <w:rPr>
          <w:rFonts w:ascii="Times New Roman" w:hAnsi="Times New Roman" w:cs="Times New Roman"/>
        </w:rPr>
        <w:t>,2</w:t>
      </w:r>
      <w:r w:rsidR="00607A19" w:rsidRPr="00834842">
        <w:rPr>
          <w:rFonts w:ascii="Times New Roman" w:hAnsi="Times New Roman" w:cs="Times New Roman"/>
        </w:rPr>
        <w:t>»;  цифры «</w:t>
      </w:r>
      <w:r w:rsidR="00834842" w:rsidRPr="00834842">
        <w:rPr>
          <w:rFonts w:ascii="Times New Roman" w:hAnsi="Times New Roman" w:cs="Times New Roman"/>
        </w:rPr>
        <w:t>148125,8</w:t>
      </w:r>
      <w:r w:rsidR="00607A19" w:rsidRPr="00834842">
        <w:rPr>
          <w:rFonts w:ascii="Times New Roman" w:hAnsi="Times New Roman" w:cs="Times New Roman"/>
        </w:rPr>
        <w:t>» заменить цифрами «</w:t>
      </w:r>
      <w:r w:rsidR="00834842" w:rsidRPr="00834842">
        <w:rPr>
          <w:rFonts w:ascii="Times New Roman" w:hAnsi="Times New Roman" w:cs="Times New Roman"/>
        </w:rPr>
        <w:t>148178,8</w:t>
      </w:r>
      <w:r w:rsidR="00FB70BB">
        <w:rPr>
          <w:rFonts w:ascii="Times New Roman" w:hAnsi="Times New Roman" w:cs="Times New Roman"/>
        </w:rPr>
        <w:t>»</w:t>
      </w:r>
      <w:r w:rsidR="0075011A">
        <w:rPr>
          <w:rFonts w:ascii="Times New Roman" w:hAnsi="Times New Roman" w:cs="Times New Roman"/>
        </w:rPr>
        <w:t>.</w:t>
      </w:r>
    </w:p>
    <w:p w:rsidR="007E2787" w:rsidRDefault="00130FF4" w:rsidP="00787DA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1.2.</w:t>
      </w:r>
      <w:r w:rsidR="001C7C13">
        <w:rPr>
          <w:rFonts w:ascii="Times New Roman CYR" w:hAnsi="Times New Roman CYR"/>
        </w:rPr>
        <w:t xml:space="preserve"> </w:t>
      </w:r>
      <w:r w:rsidR="00B07077">
        <w:rPr>
          <w:rFonts w:ascii="Times New Roman CYR" w:hAnsi="Times New Roman CYR"/>
        </w:rPr>
        <w:t>В разделе</w:t>
      </w:r>
      <w:r w:rsidR="00B07077">
        <w:rPr>
          <w:rFonts w:ascii="Times New Roman" w:hAnsi="Times New Roman" w:cs="Times New Roman"/>
        </w:rPr>
        <w:t xml:space="preserve"> 5. «</w:t>
      </w:r>
      <w:r w:rsidR="00B07077" w:rsidRPr="00326676">
        <w:rPr>
          <w:rFonts w:ascii="Times New Roman" w:hAnsi="Times New Roman" w:cs="Times New Roman"/>
        </w:rPr>
        <w:t>Подпрограмм</w:t>
      </w:r>
      <w:r w:rsidR="00B07077">
        <w:rPr>
          <w:rFonts w:ascii="Times New Roman" w:hAnsi="Times New Roman" w:cs="Times New Roman"/>
        </w:rPr>
        <w:t>ы муниципальной программы»</w:t>
      </w:r>
      <w:r w:rsidR="007E2787">
        <w:rPr>
          <w:rFonts w:ascii="Times New Roman" w:hAnsi="Times New Roman" w:cs="Times New Roman"/>
        </w:rPr>
        <w:t>:</w:t>
      </w:r>
    </w:p>
    <w:p w:rsidR="007E2787" w:rsidRDefault="00B07077" w:rsidP="007E2787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E2787">
        <w:rPr>
          <w:rFonts w:ascii="Times New Roman" w:hAnsi="Times New Roman" w:cs="Times New Roman"/>
        </w:rPr>
        <w:t>а) в таблице  «Перечень подпрограмм муниципальной программы «Охрана окружающей среды города Липецка» пункт 1 в графе «Ответственный исполнитель (соисполнитель)» дополнить словами «</w:t>
      </w:r>
      <w:r w:rsidR="007E2787" w:rsidRPr="00CB0226">
        <w:rPr>
          <w:rFonts w:ascii="Times New Roman" w:hAnsi="Times New Roman" w:cs="Times New Roman"/>
        </w:rPr>
        <w:t xml:space="preserve">Департамент </w:t>
      </w:r>
      <w:proofErr w:type="gramStart"/>
      <w:r w:rsidR="007E2787">
        <w:rPr>
          <w:rFonts w:ascii="Times New Roman" w:hAnsi="Times New Roman" w:cs="Times New Roman"/>
        </w:rPr>
        <w:t>развития территории</w:t>
      </w:r>
      <w:r w:rsidR="007E2787" w:rsidRPr="00CB0226">
        <w:rPr>
          <w:rFonts w:ascii="Times New Roman" w:hAnsi="Times New Roman" w:cs="Times New Roman"/>
        </w:rPr>
        <w:t xml:space="preserve"> администрации города Липецка</w:t>
      </w:r>
      <w:proofErr w:type="gramEnd"/>
      <w:r w:rsidR="007E2787">
        <w:rPr>
          <w:rFonts w:ascii="Times New Roman" w:hAnsi="Times New Roman" w:cs="Times New Roman"/>
        </w:rPr>
        <w:t>»;</w:t>
      </w:r>
    </w:p>
    <w:p w:rsidR="007E2787" w:rsidRDefault="007E2787" w:rsidP="007E2787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таблицу «</w:t>
      </w:r>
      <w:r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>
        <w:rPr>
          <w:rFonts w:ascii="Times New Roman" w:hAnsi="Times New Roman" w:cs="Times New Roman"/>
        </w:rPr>
        <w:t xml:space="preserve">и ведомственных целевых программах </w:t>
      </w:r>
      <w:r w:rsidRPr="006A7838">
        <w:rPr>
          <w:rFonts w:ascii="Times New Roman" w:hAnsi="Times New Roman" w:cs="Times New Roman"/>
        </w:rPr>
        <w:t>муниципальной программы</w:t>
      </w:r>
      <w:r>
        <w:rPr>
          <w:rFonts w:ascii="Times New Roman" w:hAnsi="Times New Roman" w:cs="Times New Roman"/>
        </w:rPr>
        <w:t xml:space="preserve"> </w:t>
      </w:r>
      <w:r w:rsidRPr="006A7838">
        <w:rPr>
          <w:rFonts w:ascii="Times New Roman" w:hAnsi="Times New Roman" w:cs="Times New Roman"/>
        </w:rPr>
        <w:t>«Охрана окружающей среды города Липецка»</w:t>
      </w:r>
      <w:r>
        <w:rPr>
          <w:rFonts w:ascii="Times New Roman" w:hAnsi="Times New Roman" w:cs="Times New Roman"/>
        </w:rPr>
        <w:t xml:space="preserve"> </w:t>
      </w:r>
      <w:r w:rsidRPr="00D66089">
        <w:rPr>
          <w:rFonts w:ascii="Times New Roman" w:hAnsi="Times New Roman" w:cs="Times New Roman"/>
        </w:rPr>
        <w:t>изложить в следующей редакции:</w:t>
      </w:r>
    </w:p>
    <w:p w:rsidR="008F7FB6" w:rsidRPr="00B51B71" w:rsidRDefault="007E2787" w:rsidP="007E2787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t xml:space="preserve"> </w:t>
      </w:r>
      <w:r w:rsidR="00B07077" w:rsidRPr="00B51B71">
        <w:rPr>
          <w:rFonts w:ascii="Times New Roman" w:hAnsi="Times New Roman" w:cs="Times New Roman"/>
          <w:spacing w:val="-4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Style w:val="a7"/>
        <w:tblW w:w="9782" w:type="dxa"/>
        <w:tblLayout w:type="fixed"/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8F7FB6" w:rsidRPr="00004CDF" w:rsidTr="008F7FB6">
        <w:trPr>
          <w:trHeight w:val="113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№ </w:t>
            </w:r>
            <w:proofErr w:type="gramStart"/>
            <w:r w:rsidRPr="000013AB">
              <w:rPr>
                <w:spacing w:val="-4"/>
                <w:sz w:val="19"/>
                <w:szCs w:val="19"/>
                <w:lang w:val="ru-RU"/>
              </w:rPr>
              <w:t>п</w:t>
            </w:r>
            <w:proofErr w:type="gramEnd"/>
            <w:r w:rsidRPr="000013AB">
              <w:rPr>
                <w:spacing w:val="-4"/>
                <w:sz w:val="19"/>
                <w:szCs w:val="19"/>
                <w:lang w:val="ru-RU"/>
              </w:rPr>
              <w:t>/п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Наимен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вание</w:t>
            </w: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Ответственный исполнитель (соисполн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Сроки 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ния</w:t>
            </w:r>
          </w:p>
        </w:tc>
        <w:tc>
          <w:tcPr>
            <w:tcW w:w="6380" w:type="dxa"/>
            <w:gridSpan w:val="8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Объем финансирования из бюджета города (тыс. руб.)</w:t>
            </w:r>
          </w:p>
        </w:tc>
      </w:tr>
      <w:tr w:rsidR="008F7FB6" w:rsidRPr="00165DD2" w:rsidTr="008F7FB6">
        <w:trPr>
          <w:trHeight w:val="8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2017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2018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2019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>2020</w:t>
            </w:r>
          </w:p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2021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2022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2023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2024 год</w:t>
            </w:r>
          </w:p>
        </w:tc>
      </w:tr>
      <w:tr w:rsidR="008F7FB6" w:rsidRPr="00165DD2" w:rsidTr="008F7FB6">
        <w:trPr>
          <w:trHeight w:val="50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2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3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7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EA5D9A">
              <w:rPr>
                <w:spacing w:val="-4"/>
                <w:sz w:val="19"/>
                <w:szCs w:val="19"/>
                <w:lang w:val="ru-RU"/>
              </w:rPr>
              <w:t>8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9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12</w:t>
            </w:r>
          </w:p>
        </w:tc>
      </w:tr>
      <w:tr w:rsidR="00834842" w:rsidRPr="00165DD2" w:rsidTr="008F7FB6">
        <w:trPr>
          <w:trHeight w:val="397"/>
        </w:trPr>
        <w:tc>
          <w:tcPr>
            <w:tcW w:w="284" w:type="dxa"/>
            <w:vMerge w:val="restart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</w:t>
            </w:r>
          </w:p>
        </w:tc>
        <w:tc>
          <w:tcPr>
            <w:tcW w:w="1134" w:type="dxa"/>
            <w:vMerge w:val="restart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Муниц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пальная программа «Охрана окружа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ю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щей среды города Липецка»</w:t>
            </w:r>
          </w:p>
        </w:tc>
        <w:tc>
          <w:tcPr>
            <w:tcW w:w="141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Всего</w:t>
            </w:r>
          </w:p>
        </w:tc>
        <w:tc>
          <w:tcPr>
            <w:tcW w:w="56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154119,8</w:t>
            </w: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141810,1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121876,6</w:t>
            </w:r>
          </w:p>
        </w:tc>
        <w:tc>
          <w:tcPr>
            <w:tcW w:w="850" w:type="dxa"/>
          </w:tcPr>
          <w:p w:rsidR="00834842" w:rsidRPr="00EA5D9A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116569,9</w:t>
            </w:r>
          </w:p>
        </w:tc>
        <w:tc>
          <w:tcPr>
            <w:tcW w:w="710" w:type="dxa"/>
          </w:tcPr>
          <w:p w:rsidR="00834842" w:rsidRPr="00963294" w:rsidRDefault="00834842" w:rsidP="00834842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148178,8</w:t>
            </w: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66246,8</w:t>
            </w: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20388,2</w:t>
            </w: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72848,0</w:t>
            </w:r>
          </w:p>
        </w:tc>
      </w:tr>
      <w:tr w:rsidR="00834842" w:rsidRPr="00165DD2" w:rsidTr="008F7FB6">
        <w:trPr>
          <w:trHeight w:val="397"/>
        </w:trPr>
        <w:tc>
          <w:tcPr>
            <w:tcW w:w="284" w:type="dxa"/>
            <w:vMerge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34842" w:rsidRPr="00EA5D9A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34842" w:rsidRPr="00C629F3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34842" w:rsidRPr="00165DD2" w:rsidTr="008F7FB6">
        <w:trPr>
          <w:trHeight w:val="1361"/>
        </w:trPr>
        <w:tc>
          <w:tcPr>
            <w:tcW w:w="284" w:type="dxa"/>
            <w:vMerge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34842" w:rsidRPr="000013AB" w:rsidRDefault="00834842" w:rsidP="008F7F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34842" w:rsidRPr="00EA5D9A" w:rsidRDefault="00834842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34842" w:rsidRPr="00C629F3" w:rsidRDefault="00834842" w:rsidP="00E12205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120500,0</w:t>
            </w: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 xml:space="preserve">  26969,6</w:t>
            </w: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834842" w:rsidRPr="00FB70BB" w:rsidTr="008F7FB6">
        <w:trPr>
          <w:trHeight w:val="1361"/>
        </w:trPr>
        <w:tc>
          <w:tcPr>
            <w:tcW w:w="284" w:type="dxa"/>
            <w:vMerge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34842" w:rsidRPr="000013AB" w:rsidRDefault="00834842" w:rsidP="008F7F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834842" w:rsidRPr="000013AB" w:rsidRDefault="00834842" w:rsidP="00FB70BB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34842" w:rsidRDefault="00834842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34842" w:rsidRPr="00963294" w:rsidRDefault="00834842" w:rsidP="008F7FB6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834842" w:rsidRDefault="00834842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38189,2</w:t>
            </w:r>
          </w:p>
        </w:tc>
        <w:tc>
          <w:tcPr>
            <w:tcW w:w="709" w:type="dxa"/>
          </w:tcPr>
          <w:p w:rsidR="00834842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34842" w:rsidRPr="00165DD2" w:rsidTr="008F7FB6">
        <w:trPr>
          <w:trHeight w:val="340"/>
        </w:trPr>
        <w:tc>
          <w:tcPr>
            <w:tcW w:w="284" w:type="dxa"/>
            <w:vMerge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34842" w:rsidRPr="00EA5D9A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34842" w:rsidRPr="00C629F3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34842" w:rsidRPr="00834842" w:rsidTr="008F7FB6">
        <w:trPr>
          <w:trHeight w:val="340"/>
        </w:trPr>
        <w:tc>
          <w:tcPr>
            <w:tcW w:w="284" w:type="dxa"/>
            <w:vMerge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 xml:space="preserve">Департамент </w:t>
            </w:r>
            <w:proofErr w:type="gramStart"/>
            <w:r>
              <w:rPr>
                <w:spacing w:val="-4"/>
                <w:sz w:val="19"/>
                <w:szCs w:val="19"/>
                <w:lang w:val="ru-RU"/>
              </w:rPr>
              <w:t>развития те</w:t>
            </w:r>
            <w:r>
              <w:rPr>
                <w:spacing w:val="-4"/>
                <w:sz w:val="19"/>
                <w:szCs w:val="19"/>
                <w:lang w:val="ru-RU"/>
              </w:rPr>
              <w:t>р</w:t>
            </w:r>
            <w:r>
              <w:rPr>
                <w:spacing w:val="-4"/>
                <w:sz w:val="19"/>
                <w:szCs w:val="19"/>
                <w:lang w:val="ru-RU"/>
              </w:rPr>
              <w:t xml:space="preserve">ритории 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адм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нистрации города Липе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ка</w:t>
            </w:r>
            <w:proofErr w:type="gramEnd"/>
          </w:p>
        </w:tc>
        <w:tc>
          <w:tcPr>
            <w:tcW w:w="56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34842" w:rsidRPr="00EA5D9A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834842" w:rsidRPr="00C629F3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53,0</w:t>
            </w: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34842" w:rsidRPr="00165DD2" w:rsidTr="008F7FB6">
        <w:trPr>
          <w:trHeight w:val="717"/>
        </w:trPr>
        <w:tc>
          <w:tcPr>
            <w:tcW w:w="284" w:type="dxa"/>
            <w:vMerge w:val="restart"/>
          </w:tcPr>
          <w:p w:rsidR="00834842" w:rsidRPr="00DD3134" w:rsidRDefault="00834842" w:rsidP="008F7FB6">
            <w:pPr>
              <w:autoSpaceDE w:val="0"/>
              <w:autoSpaceDN w:val="0"/>
              <w:adjustRightInd w:val="0"/>
              <w:jc w:val="both"/>
              <w:rPr>
                <w:spacing w:val="-10"/>
                <w:sz w:val="19"/>
                <w:szCs w:val="19"/>
                <w:lang w:val="ru-RU"/>
              </w:rPr>
            </w:pPr>
            <w:r w:rsidRPr="00DD3134">
              <w:rPr>
                <w:spacing w:val="-10"/>
                <w:sz w:val="19"/>
                <w:szCs w:val="19"/>
                <w:lang w:val="ru-RU"/>
              </w:rPr>
              <w:lastRenderedPageBreak/>
              <w:t>1.1.</w:t>
            </w:r>
          </w:p>
        </w:tc>
        <w:tc>
          <w:tcPr>
            <w:tcW w:w="1134" w:type="dxa"/>
            <w:vMerge w:val="restart"/>
          </w:tcPr>
          <w:p w:rsidR="00834842" w:rsidRPr="000013AB" w:rsidRDefault="001E6BF3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hyperlink r:id="rId10" w:history="1">
              <w:r w:rsidR="00834842" w:rsidRPr="000013AB">
                <w:rPr>
                  <w:spacing w:val="-4"/>
                  <w:sz w:val="19"/>
                  <w:szCs w:val="19"/>
                  <w:lang w:val="ru-RU"/>
                </w:rPr>
                <w:t>Подпр</w:t>
              </w:r>
              <w:r w:rsidR="00834842" w:rsidRPr="000013AB">
                <w:rPr>
                  <w:spacing w:val="-4"/>
                  <w:sz w:val="19"/>
                  <w:szCs w:val="19"/>
                  <w:lang w:val="ru-RU"/>
                </w:rPr>
                <w:t>о</w:t>
              </w:r>
              <w:r w:rsidR="00834842" w:rsidRPr="000013AB">
                <w:rPr>
                  <w:spacing w:val="-4"/>
                  <w:sz w:val="19"/>
                  <w:szCs w:val="19"/>
                  <w:lang w:val="ru-RU"/>
                </w:rPr>
                <w:t>грамма</w:t>
              </w:r>
            </w:hyperlink>
            <w:r w:rsidR="00834842" w:rsidRPr="000013AB">
              <w:rPr>
                <w:spacing w:val="-4"/>
                <w:sz w:val="19"/>
                <w:szCs w:val="19"/>
                <w:lang w:val="ru-RU"/>
              </w:rPr>
              <w:t xml:space="preserve"> «Эколог</w:t>
            </w:r>
            <w:r w:rsidR="00834842"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="00834842" w:rsidRPr="000013AB">
              <w:rPr>
                <w:spacing w:val="-4"/>
                <w:sz w:val="19"/>
                <w:szCs w:val="19"/>
                <w:lang w:val="ru-RU"/>
              </w:rPr>
              <w:t>ческая бе</w:t>
            </w:r>
            <w:r w:rsidR="00834842"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="00834842" w:rsidRPr="000013AB">
              <w:rPr>
                <w:spacing w:val="-4"/>
                <w:sz w:val="19"/>
                <w:szCs w:val="19"/>
                <w:lang w:val="ru-RU"/>
              </w:rPr>
              <w:t>опасность населения города Липецка»</w:t>
            </w:r>
          </w:p>
        </w:tc>
        <w:tc>
          <w:tcPr>
            <w:tcW w:w="141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34842" w:rsidRPr="00EA5D9A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34842" w:rsidRPr="00C629F3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34842" w:rsidRPr="00165DD2" w:rsidTr="008F7FB6">
        <w:trPr>
          <w:trHeight w:val="1457"/>
        </w:trPr>
        <w:tc>
          <w:tcPr>
            <w:tcW w:w="284" w:type="dxa"/>
            <w:vMerge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 – 2024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34842" w:rsidRPr="00AE31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34842" w:rsidRPr="00C629F3" w:rsidRDefault="00834842" w:rsidP="00E12205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120500,0</w:t>
            </w: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26969,6</w:t>
            </w: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834842" w:rsidRPr="00EA314F" w:rsidTr="008F7FB6">
        <w:trPr>
          <w:trHeight w:val="1457"/>
        </w:trPr>
        <w:tc>
          <w:tcPr>
            <w:tcW w:w="284" w:type="dxa"/>
            <w:vMerge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34842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34842" w:rsidRPr="00C629F3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834842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38189,2</w:t>
            </w:r>
          </w:p>
        </w:tc>
        <w:tc>
          <w:tcPr>
            <w:tcW w:w="709" w:type="dxa"/>
          </w:tcPr>
          <w:p w:rsidR="00834842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34842" w:rsidRPr="00165DD2" w:rsidTr="008F7FB6">
        <w:tc>
          <w:tcPr>
            <w:tcW w:w="284" w:type="dxa"/>
            <w:vMerge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34842" w:rsidRPr="00ED568D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34842" w:rsidRPr="00834842" w:rsidTr="008F7FB6">
        <w:tc>
          <w:tcPr>
            <w:tcW w:w="284" w:type="dxa"/>
            <w:vMerge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 xml:space="preserve">Департамент </w:t>
            </w:r>
            <w:proofErr w:type="gramStart"/>
            <w:r>
              <w:rPr>
                <w:spacing w:val="-4"/>
                <w:sz w:val="19"/>
                <w:szCs w:val="19"/>
                <w:lang w:val="ru-RU"/>
              </w:rPr>
              <w:t>развития те</w:t>
            </w:r>
            <w:r>
              <w:rPr>
                <w:spacing w:val="-4"/>
                <w:sz w:val="19"/>
                <w:szCs w:val="19"/>
                <w:lang w:val="ru-RU"/>
              </w:rPr>
              <w:t>р</w:t>
            </w:r>
            <w:r>
              <w:rPr>
                <w:spacing w:val="-4"/>
                <w:sz w:val="19"/>
                <w:szCs w:val="19"/>
                <w:lang w:val="ru-RU"/>
              </w:rPr>
              <w:t xml:space="preserve">ритории 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адм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нистрации города Липе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ка</w:t>
            </w:r>
            <w:proofErr w:type="gramEnd"/>
          </w:p>
        </w:tc>
        <w:tc>
          <w:tcPr>
            <w:tcW w:w="567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34842" w:rsidRPr="00ED568D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53,0</w:t>
            </w:r>
          </w:p>
        </w:tc>
        <w:tc>
          <w:tcPr>
            <w:tcW w:w="850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34842" w:rsidRPr="000013AB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EA314F" w:rsidRPr="00165DD2" w:rsidTr="008F7FB6">
        <w:trPr>
          <w:trHeight w:val="703"/>
        </w:trPr>
        <w:tc>
          <w:tcPr>
            <w:tcW w:w="284" w:type="dxa"/>
            <w:vMerge w:val="restart"/>
          </w:tcPr>
          <w:p w:rsidR="00EA314F" w:rsidRPr="000013AB" w:rsidRDefault="00EA314F" w:rsidP="008F7FB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1.1.1</w:t>
            </w:r>
          </w:p>
        </w:tc>
        <w:tc>
          <w:tcPr>
            <w:tcW w:w="1134" w:type="dxa"/>
            <w:vMerge w:val="restart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1</w:t>
            </w:r>
          </w:p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Охрана атмосфе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ного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духа</w:t>
            </w: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2020- 2024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1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</w:tr>
      <w:tr w:rsidR="00EA314F" w:rsidRPr="00165DD2" w:rsidTr="00322E12">
        <w:trPr>
          <w:trHeight w:val="1064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 w:rsidRPr="000013AB">
              <w:rPr>
                <w:spacing w:val="-10"/>
                <w:sz w:val="19"/>
                <w:szCs w:val="19"/>
                <w:lang w:val="ru-RU"/>
              </w:rPr>
              <w:t>Департамент дорожного х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зяйства и благ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устройства а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министрации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10" w:type="dxa"/>
          </w:tcPr>
          <w:p w:rsidR="00EA314F" w:rsidRPr="000013AB" w:rsidRDefault="00EA406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194,5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</w:tr>
      <w:tr w:rsidR="00EA314F" w:rsidRPr="00EA314F" w:rsidTr="00322E12">
        <w:trPr>
          <w:trHeight w:val="1064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EA314F" w:rsidRPr="000013AB" w:rsidRDefault="0096329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EA314F" w:rsidRPr="000013AB" w:rsidRDefault="0019109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38189,2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8F7FB6">
        <w:trPr>
          <w:trHeight w:val="1574"/>
        </w:trPr>
        <w:tc>
          <w:tcPr>
            <w:tcW w:w="284" w:type="dxa"/>
            <w:vMerge w:val="restart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1.1.2.</w:t>
            </w:r>
          </w:p>
        </w:tc>
        <w:tc>
          <w:tcPr>
            <w:tcW w:w="1134" w:type="dxa"/>
            <w:vMerge w:val="restart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2</w:t>
            </w:r>
          </w:p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Реабилит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бл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объе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к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тов</w:t>
            </w: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876,2</w:t>
            </w:r>
          </w:p>
        </w:tc>
        <w:tc>
          <w:tcPr>
            <w:tcW w:w="85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791C66" w:rsidRDefault="008A5654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791C66">
              <w:rPr>
                <w:color w:val="FF0000"/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8F7FB6">
        <w:trPr>
          <w:trHeight w:val="1585"/>
        </w:trPr>
        <w:tc>
          <w:tcPr>
            <w:tcW w:w="28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2018-2024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992,5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760,0</w:t>
            </w:r>
          </w:p>
        </w:tc>
        <w:tc>
          <w:tcPr>
            <w:tcW w:w="850" w:type="dxa"/>
          </w:tcPr>
          <w:p w:rsidR="008A5654" w:rsidRPr="00ED568D" w:rsidRDefault="008A5654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277,8</w:t>
            </w:r>
          </w:p>
        </w:tc>
        <w:tc>
          <w:tcPr>
            <w:tcW w:w="710" w:type="dxa"/>
          </w:tcPr>
          <w:p w:rsidR="008A5654" w:rsidRPr="00DD3134" w:rsidRDefault="0075011A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851,2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026713">
        <w:trPr>
          <w:trHeight w:val="599"/>
        </w:trPr>
        <w:tc>
          <w:tcPr>
            <w:tcW w:w="28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A5654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  <w:p w:rsidR="00834842" w:rsidRDefault="00834842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  <w:p w:rsidR="00834842" w:rsidRPr="000013AB" w:rsidRDefault="00834842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A5654" w:rsidRDefault="008A5654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8A5654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95,0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FF01FC">
        <w:trPr>
          <w:trHeight w:val="495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1.1.3</w:t>
            </w:r>
          </w:p>
        </w:tc>
        <w:tc>
          <w:tcPr>
            <w:tcW w:w="1134" w:type="dxa"/>
            <w:vMerge w:val="restart"/>
          </w:tcPr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Основное меропри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я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тие 3</w:t>
            </w:r>
          </w:p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Обращ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е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ние с о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</w:t>
            </w:r>
            <w:r w:rsidRPr="00AD691E">
              <w:rPr>
                <w:spacing w:val="0"/>
                <w:sz w:val="19"/>
                <w:szCs w:val="19"/>
                <w:lang w:val="ru-RU"/>
              </w:rPr>
              <w:t xml:space="preserve">ходами </w:t>
            </w: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76491E" w:rsidRPr="000013AB" w:rsidRDefault="0076491E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Pr="00021EA9" w:rsidRDefault="008F7FB6" w:rsidP="008F7FB6">
            <w:pPr>
              <w:autoSpaceDE w:val="0"/>
              <w:autoSpaceDN w:val="0"/>
              <w:adjustRightInd w:val="0"/>
              <w:rPr>
                <w:i/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 xml:space="preserve">в том числе: </w:t>
            </w:r>
          </w:p>
          <w:p w:rsidR="008F7FB6" w:rsidRPr="00026713" w:rsidRDefault="008F7FB6" w:rsidP="00026713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Реализация мероприятий, направленных на разрабо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ку проектов  по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вации земель, на 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вацию земель, находящихся в муниципал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ь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ной со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б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ственности, нарушенных при складир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вании и зах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ронении 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ходов прои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з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водства и потребления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Всего 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</w:t>
            </w:r>
            <w:r w:rsidRPr="00DD3134">
              <w:rPr>
                <w:spacing w:val="-26"/>
                <w:sz w:val="19"/>
                <w:szCs w:val="19"/>
                <w:lang w:val="ru-RU"/>
              </w:rPr>
              <w:t>593,5</w:t>
            </w:r>
          </w:p>
        </w:tc>
        <w:tc>
          <w:tcPr>
            <w:tcW w:w="850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5316,7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8728,5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7356,7</w:t>
            </w:r>
          </w:p>
        </w:tc>
        <w:tc>
          <w:tcPr>
            <w:tcW w:w="710" w:type="dxa"/>
          </w:tcPr>
          <w:p w:rsidR="008F7FB6" w:rsidRPr="00DD3134" w:rsidRDefault="009A2709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</w:t>
            </w:r>
            <w:r w:rsidR="00D97A9B">
              <w:rPr>
                <w:spacing w:val="-26"/>
                <w:sz w:val="19"/>
                <w:szCs w:val="19"/>
                <w:lang w:val="ru-RU"/>
              </w:rPr>
              <w:t>265,0</w:t>
            </w:r>
          </w:p>
        </w:tc>
        <w:tc>
          <w:tcPr>
            <w:tcW w:w="850" w:type="dxa"/>
          </w:tcPr>
          <w:p w:rsidR="008F7FB6" w:rsidRPr="00DD3134" w:rsidRDefault="0059139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DD3134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1208,0</w:t>
            </w:r>
          </w:p>
        </w:tc>
      </w:tr>
      <w:tr w:rsidR="008F7FB6" w:rsidRPr="00165DD2" w:rsidTr="008F7FB6">
        <w:trPr>
          <w:trHeight w:val="63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655,0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691,0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658,0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</w:tr>
      <w:tr w:rsidR="008F7FB6" w:rsidRPr="00165DD2" w:rsidTr="008F7FB6">
        <w:trPr>
          <w:trHeight w:val="158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2643,5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4591,7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8037,5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6698,7</w:t>
            </w:r>
          </w:p>
        </w:tc>
        <w:tc>
          <w:tcPr>
            <w:tcW w:w="710" w:type="dxa"/>
          </w:tcPr>
          <w:p w:rsidR="00787DA0" w:rsidRPr="000013AB" w:rsidRDefault="009A2709" w:rsidP="00787DA0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</w:t>
            </w:r>
            <w:r w:rsidR="00D97A9B">
              <w:rPr>
                <w:spacing w:val="-26"/>
                <w:sz w:val="19"/>
                <w:szCs w:val="19"/>
                <w:lang w:val="ru-RU"/>
              </w:rPr>
              <w:t>265,0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59139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670,0</w:t>
            </w:r>
          </w:p>
        </w:tc>
      </w:tr>
      <w:tr w:rsidR="008F7FB6" w:rsidRPr="00FE5204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6230,0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706,7</w:t>
            </w:r>
          </w:p>
        </w:tc>
        <w:tc>
          <w:tcPr>
            <w:tcW w:w="710" w:type="dxa"/>
          </w:tcPr>
          <w:p w:rsidR="008F7FB6" w:rsidRPr="000013AB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196,3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8F7FB6">
        <w:trPr>
          <w:trHeight w:val="555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1.1.4.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4</w:t>
            </w:r>
          </w:p>
          <w:p w:rsidR="00791C6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Поддержка особо охраня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мых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родных территорий местного значения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95,8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127,2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3,5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1.1.5.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5</w:t>
            </w:r>
          </w:p>
          <w:p w:rsidR="00D32114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Организ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ведение акции «Дни защиты от экологич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ской опа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ности»</w:t>
            </w:r>
          </w:p>
          <w:p w:rsidR="001E38DE" w:rsidRDefault="001E38DE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  <w:p w:rsidR="001E38DE" w:rsidRPr="000013AB" w:rsidRDefault="001E38DE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387,6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293,8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101,2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</w:tr>
      <w:tr w:rsidR="008F7FB6" w:rsidRPr="00165DD2" w:rsidTr="00026713">
        <w:trPr>
          <w:trHeight w:val="2399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1.1.6.</w:t>
            </w:r>
          </w:p>
        </w:tc>
        <w:tc>
          <w:tcPr>
            <w:tcW w:w="1134" w:type="dxa"/>
          </w:tcPr>
          <w:p w:rsidR="00E341E4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Ведо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ственная целевая программа «Содерж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и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становл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зелен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 фонда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147970,1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134987,5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111937,1</w:t>
            </w:r>
          </w:p>
        </w:tc>
        <w:tc>
          <w:tcPr>
            <w:tcW w:w="850" w:type="dxa"/>
          </w:tcPr>
          <w:p w:rsidR="008F7FB6" w:rsidRPr="00ED568D" w:rsidRDefault="005A364A" w:rsidP="009A168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107</w:t>
            </w:r>
            <w:r w:rsidR="009A1686">
              <w:rPr>
                <w:spacing w:val="-26"/>
                <w:sz w:val="19"/>
                <w:szCs w:val="19"/>
                <w:lang w:val="ru-RU"/>
              </w:rPr>
              <w:t>9</w:t>
            </w:r>
            <w:r w:rsidRPr="00ED568D">
              <w:rPr>
                <w:spacing w:val="-26"/>
                <w:sz w:val="19"/>
                <w:szCs w:val="19"/>
                <w:lang w:val="ru-RU"/>
              </w:rPr>
              <w:t>59,0</w:t>
            </w:r>
          </w:p>
        </w:tc>
        <w:tc>
          <w:tcPr>
            <w:tcW w:w="710" w:type="dxa"/>
          </w:tcPr>
          <w:p w:rsidR="008F7FB6" w:rsidRPr="006A009E" w:rsidRDefault="0075011A" w:rsidP="008F7FB6">
            <w:pPr>
              <w:autoSpaceDE w:val="0"/>
              <w:autoSpaceDN w:val="0"/>
              <w:adjustRightInd w:val="0"/>
              <w:jc w:val="center"/>
              <w:rPr>
                <w:spacing w:val="-30"/>
                <w:sz w:val="19"/>
                <w:szCs w:val="19"/>
                <w:lang w:val="ru-RU"/>
              </w:rPr>
            </w:pPr>
            <w:r>
              <w:rPr>
                <w:spacing w:val="-30"/>
                <w:sz w:val="19"/>
                <w:szCs w:val="19"/>
                <w:lang w:val="ru-RU"/>
              </w:rPr>
              <w:t>109600,0</w:t>
            </w:r>
          </w:p>
        </w:tc>
        <w:tc>
          <w:tcPr>
            <w:tcW w:w="850" w:type="dxa"/>
          </w:tcPr>
          <w:p w:rsidR="008F7FB6" w:rsidRPr="000013AB" w:rsidRDefault="00910B1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26553,5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19251,1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71060,0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1.1.7.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Регионал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ный проект «Чистая страна»</w:t>
            </w:r>
            <w:r w:rsidRPr="000013AB">
              <w:rPr>
                <w:spacing w:val="-2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841,7</w:t>
            </w:r>
          </w:p>
        </w:tc>
        <w:tc>
          <w:tcPr>
            <w:tcW w:w="710" w:type="dxa"/>
          </w:tcPr>
          <w:p w:rsidR="008F7FB6" w:rsidRPr="000013AB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1589,3</w:t>
            </w:r>
          </w:p>
        </w:tc>
        <w:tc>
          <w:tcPr>
            <w:tcW w:w="850" w:type="dxa"/>
          </w:tcPr>
          <w:p w:rsidR="008F7FB6" w:rsidRPr="000013AB" w:rsidRDefault="00910B1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386,1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19,1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7E2787" w:rsidRPr="007E2787" w:rsidTr="008F7FB6">
        <w:tc>
          <w:tcPr>
            <w:tcW w:w="284" w:type="dxa"/>
          </w:tcPr>
          <w:p w:rsidR="007E2787" w:rsidRPr="000013AB" w:rsidRDefault="007E2787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1.1.8</w:t>
            </w:r>
          </w:p>
        </w:tc>
        <w:tc>
          <w:tcPr>
            <w:tcW w:w="1134" w:type="dxa"/>
          </w:tcPr>
          <w:p w:rsidR="007E2787" w:rsidRPr="00CE1F82" w:rsidRDefault="00CE1F82" w:rsidP="00413074">
            <w:pPr>
              <w:autoSpaceDE w:val="0"/>
              <w:autoSpaceDN w:val="0"/>
              <w:adjustRightInd w:val="0"/>
              <w:rPr>
                <w:color w:val="FF0000"/>
                <w:spacing w:val="-4"/>
                <w:sz w:val="19"/>
                <w:szCs w:val="19"/>
                <w:lang w:val="ru-RU"/>
              </w:rPr>
            </w:pPr>
            <w:r w:rsidRPr="00CE1F82">
              <w:rPr>
                <w:spacing w:val="2"/>
                <w:sz w:val="19"/>
                <w:szCs w:val="19"/>
                <w:lang w:val="ru-RU"/>
              </w:rPr>
              <w:t>Реги</w:t>
            </w:r>
            <w:r w:rsidRPr="00CE1F82">
              <w:rPr>
                <w:spacing w:val="2"/>
                <w:sz w:val="19"/>
                <w:szCs w:val="19"/>
                <w:lang w:val="ru-RU"/>
              </w:rPr>
              <w:t>о</w:t>
            </w:r>
            <w:r w:rsidRPr="00CE1F82">
              <w:rPr>
                <w:spacing w:val="2"/>
                <w:sz w:val="19"/>
                <w:szCs w:val="19"/>
                <w:lang w:val="ru-RU"/>
              </w:rPr>
              <w:t>нальный проект «Ко</w:t>
            </w:r>
            <w:r w:rsidRPr="00CE1F82">
              <w:rPr>
                <w:spacing w:val="2"/>
                <w:sz w:val="19"/>
                <w:szCs w:val="19"/>
                <w:lang w:val="ru-RU"/>
              </w:rPr>
              <w:t>м</w:t>
            </w:r>
            <w:r w:rsidRPr="00CE1F82">
              <w:rPr>
                <w:spacing w:val="2"/>
                <w:sz w:val="19"/>
                <w:szCs w:val="19"/>
                <w:lang w:val="ru-RU"/>
              </w:rPr>
              <w:t>плексная система обращения с тверд</w:t>
            </w:r>
            <w:r w:rsidRPr="00CE1F82">
              <w:rPr>
                <w:spacing w:val="2"/>
                <w:sz w:val="19"/>
                <w:szCs w:val="19"/>
                <w:lang w:val="ru-RU"/>
              </w:rPr>
              <w:t>ы</w:t>
            </w:r>
            <w:r w:rsidRPr="00CE1F82">
              <w:rPr>
                <w:spacing w:val="2"/>
                <w:sz w:val="19"/>
                <w:szCs w:val="19"/>
                <w:lang w:val="ru-RU"/>
              </w:rPr>
              <w:t>ми комм</w:t>
            </w:r>
            <w:r w:rsidRPr="00CE1F82">
              <w:rPr>
                <w:spacing w:val="2"/>
                <w:sz w:val="19"/>
                <w:szCs w:val="19"/>
                <w:lang w:val="ru-RU"/>
              </w:rPr>
              <w:t>у</w:t>
            </w:r>
            <w:r w:rsidRPr="00CE1F82">
              <w:rPr>
                <w:spacing w:val="2"/>
                <w:sz w:val="19"/>
                <w:szCs w:val="19"/>
                <w:lang w:val="ru-RU"/>
              </w:rPr>
              <w:t>нальными отходами»</w:t>
            </w:r>
          </w:p>
        </w:tc>
        <w:tc>
          <w:tcPr>
            <w:tcW w:w="1417" w:type="dxa"/>
          </w:tcPr>
          <w:p w:rsidR="007E2787" w:rsidRPr="00CE1F82" w:rsidRDefault="007E2787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CE1F82">
              <w:rPr>
                <w:spacing w:val="-4"/>
                <w:sz w:val="19"/>
                <w:szCs w:val="19"/>
                <w:lang w:val="ru-RU"/>
              </w:rPr>
              <w:t xml:space="preserve">Департамент </w:t>
            </w:r>
            <w:proofErr w:type="gramStart"/>
            <w:r w:rsidRPr="00CE1F82">
              <w:rPr>
                <w:spacing w:val="-4"/>
                <w:sz w:val="19"/>
                <w:szCs w:val="19"/>
                <w:lang w:val="ru-RU"/>
              </w:rPr>
              <w:t>развития те</w:t>
            </w:r>
            <w:r w:rsidRPr="00CE1F82">
              <w:rPr>
                <w:spacing w:val="-4"/>
                <w:sz w:val="19"/>
                <w:szCs w:val="19"/>
                <w:lang w:val="ru-RU"/>
              </w:rPr>
              <w:t>р</w:t>
            </w:r>
            <w:r w:rsidRPr="00CE1F82">
              <w:rPr>
                <w:spacing w:val="-4"/>
                <w:sz w:val="19"/>
                <w:szCs w:val="19"/>
                <w:lang w:val="ru-RU"/>
              </w:rPr>
              <w:t>ритори</w:t>
            </w:r>
            <w:r w:rsidR="00E462D9" w:rsidRPr="00CE1F82">
              <w:rPr>
                <w:spacing w:val="-4"/>
                <w:sz w:val="19"/>
                <w:szCs w:val="19"/>
                <w:lang w:val="ru-RU"/>
              </w:rPr>
              <w:t>и</w:t>
            </w:r>
            <w:r w:rsidRPr="00CE1F82">
              <w:rPr>
                <w:lang w:val="ru-RU"/>
              </w:rPr>
              <w:t xml:space="preserve"> </w:t>
            </w:r>
            <w:r w:rsidRPr="00CE1F82">
              <w:rPr>
                <w:sz w:val="19"/>
                <w:szCs w:val="19"/>
                <w:lang w:val="ru-RU"/>
              </w:rPr>
              <w:t>а</w:t>
            </w:r>
            <w:r w:rsidRPr="00CE1F82">
              <w:rPr>
                <w:sz w:val="19"/>
                <w:szCs w:val="19"/>
                <w:lang w:val="ru-RU"/>
              </w:rPr>
              <w:t>д</w:t>
            </w:r>
            <w:r w:rsidRPr="00CE1F82">
              <w:rPr>
                <w:sz w:val="19"/>
                <w:szCs w:val="19"/>
                <w:lang w:val="ru-RU"/>
              </w:rPr>
              <w:t>министрации города Липе</w:t>
            </w:r>
            <w:r w:rsidRPr="00CE1F82">
              <w:rPr>
                <w:sz w:val="19"/>
                <w:szCs w:val="19"/>
                <w:lang w:val="ru-RU"/>
              </w:rPr>
              <w:t>ц</w:t>
            </w:r>
            <w:r w:rsidRPr="00CE1F82">
              <w:rPr>
                <w:sz w:val="19"/>
                <w:szCs w:val="19"/>
                <w:lang w:val="ru-RU"/>
              </w:rPr>
              <w:t>ка</w:t>
            </w:r>
            <w:proofErr w:type="gramEnd"/>
          </w:p>
        </w:tc>
        <w:tc>
          <w:tcPr>
            <w:tcW w:w="567" w:type="dxa"/>
          </w:tcPr>
          <w:p w:rsidR="007E2787" w:rsidRPr="000013AB" w:rsidRDefault="00E462D9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7E2787" w:rsidRPr="000013AB" w:rsidRDefault="007E278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7E2787" w:rsidRPr="000013AB" w:rsidRDefault="007E278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7E2787" w:rsidRPr="000013AB" w:rsidRDefault="007E278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7E2787" w:rsidRPr="00ED568D" w:rsidRDefault="007E278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7E2787" w:rsidRPr="00834842" w:rsidRDefault="00834842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834842">
              <w:rPr>
                <w:spacing w:val="-26"/>
                <w:sz w:val="19"/>
                <w:szCs w:val="19"/>
                <w:lang w:val="ru-RU"/>
              </w:rPr>
              <w:t>53,0</w:t>
            </w:r>
          </w:p>
        </w:tc>
        <w:tc>
          <w:tcPr>
            <w:tcW w:w="850" w:type="dxa"/>
          </w:tcPr>
          <w:p w:rsidR="007E2787" w:rsidRDefault="007E278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7E2787" w:rsidRDefault="007E278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7E2787" w:rsidRPr="000013AB" w:rsidRDefault="007E278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</w:tbl>
    <w:p w:rsidR="0084222C" w:rsidRPr="00AD5347" w:rsidRDefault="0084222C" w:rsidP="0084222C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 CYR" w:hAnsi="Times New Roman CYR"/>
          <w:spacing w:val="-18"/>
        </w:rPr>
        <w:t>1.3</w:t>
      </w:r>
      <w:r w:rsidRPr="00AD5347">
        <w:rPr>
          <w:rFonts w:ascii="Times New Roman CYR" w:hAnsi="Times New Roman CYR"/>
          <w:spacing w:val="-18"/>
        </w:rPr>
        <w:t>. В</w:t>
      </w:r>
      <w:r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84222C" w:rsidRPr="00AD5347" w:rsidRDefault="0084222C" w:rsidP="0084222C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 xml:space="preserve">«Прогнозная оценка расходов по источникам ресурсного обеспечения муниципальной программы «Охрана </w:t>
      </w:r>
      <w:r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84222C" w:rsidRPr="00B51B71" w:rsidTr="00CB0226">
        <w:trPr>
          <w:trHeight w:val="420"/>
        </w:trPr>
        <w:tc>
          <w:tcPr>
            <w:tcW w:w="426" w:type="dxa"/>
            <w:vMerge w:val="restart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84222C" w:rsidRPr="005867D0" w:rsidRDefault="0084222C" w:rsidP="00CB0226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Наимено</w:t>
            </w:r>
            <w:proofErr w:type="spellEnd"/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84222C" w:rsidRPr="005E44DE" w:rsidRDefault="0084222C" w:rsidP="00CB0226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ван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84222C" w:rsidRPr="005867D0" w:rsidRDefault="0084222C" w:rsidP="00CB022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867D0">
              <w:rPr>
                <w:spacing w:val="-12"/>
                <w:sz w:val="20"/>
                <w:szCs w:val="20"/>
                <w:lang w:val="ru-RU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к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и</w:t>
            </w:r>
            <w:proofErr w:type="spellEnd"/>
            <w:proofErr w:type="gramEnd"/>
          </w:p>
          <w:p w:rsidR="0084222C" w:rsidRPr="005867D0" w:rsidRDefault="0084222C" w:rsidP="00CB022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р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есурсно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proofErr w:type="spellStart"/>
            <w:r w:rsidRPr="005867D0">
              <w:rPr>
                <w:spacing w:val="-12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</w:p>
          <w:p w:rsidR="0084222C" w:rsidRPr="005867D0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о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беспече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ния</w:t>
            </w:r>
            <w:proofErr w:type="spellEnd"/>
            <w:proofErr w:type="gramEnd"/>
          </w:p>
        </w:tc>
        <w:tc>
          <w:tcPr>
            <w:tcW w:w="7230" w:type="dxa"/>
            <w:gridSpan w:val="8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84222C" w:rsidRPr="00B51B71" w:rsidTr="00CB0226">
        <w:trPr>
          <w:trHeight w:val="405"/>
        </w:trPr>
        <w:tc>
          <w:tcPr>
            <w:tcW w:w="426" w:type="dxa"/>
            <w:vMerge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4222C" w:rsidRPr="005E44DE" w:rsidRDefault="0084222C" w:rsidP="00CB022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84222C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84222C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84222C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84222C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84222C" w:rsidRDefault="0084222C" w:rsidP="00CB0226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84222C" w:rsidRPr="005E44DE" w:rsidRDefault="0084222C" w:rsidP="00CB0226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84222C" w:rsidRDefault="0084222C" w:rsidP="00CB0226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84222C" w:rsidRPr="00B51B71" w:rsidRDefault="0084222C" w:rsidP="00CB0226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84222C" w:rsidRPr="00B51B71" w:rsidRDefault="0084222C" w:rsidP="00CB0226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84222C" w:rsidRPr="00B51B71" w:rsidTr="00CB0226">
        <w:tc>
          <w:tcPr>
            <w:tcW w:w="426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84222C" w:rsidRPr="007B0A31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84222C" w:rsidRPr="007B0A31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84222C" w:rsidRPr="00B51B71" w:rsidTr="00CB0226">
        <w:trPr>
          <w:trHeight w:val="234"/>
        </w:trPr>
        <w:tc>
          <w:tcPr>
            <w:tcW w:w="426" w:type="dxa"/>
            <w:vMerge w:val="restart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щей среды города Липецка»</w:t>
            </w:r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84222C" w:rsidRPr="007B0A31" w:rsidRDefault="0084222C" w:rsidP="00CB0226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84222C" w:rsidRPr="007B0A31" w:rsidRDefault="0084222C" w:rsidP="00CB0226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84222C" w:rsidRPr="006B50A8" w:rsidRDefault="0084222C" w:rsidP="00CB0226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84222C" w:rsidRPr="00AE31AB" w:rsidRDefault="0084222C" w:rsidP="00CB0226">
            <w:pPr>
              <w:autoSpaceDE w:val="0"/>
              <w:autoSpaceDN w:val="0"/>
              <w:adjustRightInd w:val="0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84222C" w:rsidRPr="001E38DE" w:rsidRDefault="0084222C" w:rsidP="001E38DE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 w:rsidRPr="001E38DE">
              <w:rPr>
                <w:spacing w:val="-24"/>
                <w:sz w:val="20"/>
                <w:szCs w:val="20"/>
                <w:lang w:val="ru-RU"/>
              </w:rPr>
              <w:t>200</w:t>
            </w:r>
            <w:r w:rsidR="001E38DE" w:rsidRPr="001E38DE">
              <w:rPr>
                <w:spacing w:val="-24"/>
                <w:sz w:val="20"/>
                <w:szCs w:val="20"/>
                <w:lang w:val="ru-RU"/>
              </w:rPr>
              <w:t>351,6</w:t>
            </w:r>
          </w:p>
        </w:tc>
        <w:tc>
          <w:tcPr>
            <w:tcW w:w="850" w:type="dxa"/>
          </w:tcPr>
          <w:p w:rsidR="0084222C" w:rsidRPr="005C6C63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78063,8</w:t>
            </w:r>
          </w:p>
        </w:tc>
        <w:tc>
          <w:tcPr>
            <w:tcW w:w="851" w:type="dxa"/>
          </w:tcPr>
          <w:p w:rsidR="0084222C" w:rsidRPr="00972A41" w:rsidRDefault="0084222C" w:rsidP="00CB0226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84222C" w:rsidRPr="007B0A31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84222C" w:rsidRPr="00B51B71" w:rsidTr="00CB0226">
        <w:trPr>
          <w:trHeight w:val="234"/>
        </w:trPr>
        <w:tc>
          <w:tcPr>
            <w:tcW w:w="426" w:type="dxa"/>
            <w:vMerge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4222C" w:rsidRPr="007B0A31" w:rsidRDefault="0084222C" w:rsidP="00CB0226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84222C" w:rsidRPr="006B50A8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4222C" w:rsidRPr="00AE31AB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84222C" w:rsidRPr="001E38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1E38DE">
              <w:rPr>
                <w:spacing w:val="-4"/>
                <w:sz w:val="20"/>
                <w:szCs w:val="20"/>
                <w:lang w:val="ru-RU"/>
              </w:rPr>
              <w:t>36999,0</w:t>
            </w:r>
          </w:p>
        </w:tc>
        <w:tc>
          <w:tcPr>
            <w:tcW w:w="850" w:type="dxa"/>
          </w:tcPr>
          <w:p w:rsidR="0084222C" w:rsidRPr="00C32FA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84222C" w:rsidRPr="00F54E0B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84222C" w:rsidRPr="00F54E0B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84222C" w:rsidRPr="00B51B71" w:rsidTr="00CB0226">
        <w:trPr>
          <w:trHeight w:val="210"/>
        </w:trPr>
        <w:tc>
          <w:tcPr>
            <w:tcW w:w="426" w:type="dxa"/>
            <w:vMerge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84222C" w:rsidRPr="00305305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84222C" w:rsidRPr="00AE31AB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84222C" w:rsidRPr="001E38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1E38DE">
              <w:rPr>
                <w:spacing w:val="-4"/>
                <w:sz w:val="20"/>
                <w:szCs w:val="20"/>
                <w:lang w:val="ru-RU"/>
              </w:rPr>
              <w:t>15173,8</w:t>
            </w:r>
          </w:p>
        </w:tc>
        <w:tc>
          <w:tcPr>
            <w:tcW w:w="850" w:type="dxa"/>
          </w:tcPr>
          <w:p w:rsidR="0084222C" w:rsidRPr="00C32FA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3072,4</w:t>
            </w:r>
          </w:p>
        </w:tc>
        <w:tc>
          <w:tcPr>
            <w:tcW w:w="851" w:type="dxa"/>
          </w:tcPr>
          <w:p w:rsidR="0084222C" w:rsidRPr="00972A41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84222C" w:rsidRPr="00F54E0B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84222C" w:rsidRPr="00B51B71" w:rsidTr="00CB0226">
        <w:trPr>
          <w:trHeight w:val="517"/>
        </w:trPr>
        <w:tc>
          <w:tcPr>
            <w:tcW w:w="426" w:type="dxa"/>
            <w:vMerge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84222C" w:rsidRPr="006B50A8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84222C" w:rsidRPr="00AE31AB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84222C" w:rsidRPr="001E38DE" w:rsidRDefault="0084222C" w:rsidP="001E38DE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1E38DE">
              <w:rPr>
                <w:spacing w:val="-20"/>
                <w:sz w:val="19"/>
                <w:szCs w:val="19"/>
                <w:lang w:val="ru-RU"/>
              </w:rPr>
              <w:t>1481</w:t>
            </w:r>
            <w:r w:rsidR="001E38DE" w:rsidRPr="001E38DE">
              <w:rPr>
                <w:spacing w:val="-20"/>
                <w:sz w:val="19"/>
                <w:szCs w:val="19"/>
                <w:lang w:val="ru-RU"/>
              </w:rPr>
              <w:t>78</w:t>
            </w:r>
            <w:r w:rsidRPr="001E38DE">
              <w:rPr>
                <w:spacing w:val="-20"/>
                <w:sz w:val="19"/>
                <w:szCs w:val="19"/>
                <w:lang w:val="ru-RU"/>
              </w:rPr>
              <w:t>,8</w:t>
            </w:r>
          </w:p>
        </w:tc>
        <w:tc>
          <w:tcPr>
            <w:tcW w:w="850" w:type="dxa"/>
          </w:tcPr>
          <w:p w:rsidR="0084222C" w:rsidRPr="00191095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191095">
              <w:rPr>
                <w:spacing w:val="-20"/>
                <w:sz w:val="19"/>
                <w:szCs w:val="19"/>
                <w:lang w:val="ru-RU"/>
              </w:rPr>
              <w:t>66246,8</w:t>
            </w:r>
          </w:p>
        </w:tc>
        <w:tc>
          <w:tcPr>
            <w:tcW w:w="851" w:type="dxa"/>
          </w:tcPr>
          <w:p w:rsidR="0084222C" w:rsidRPr="00972A41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84222C" w:rsidRPr="00F54E0B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84222C" w:rsidRPr="00B51B71" w:rsidTr="00CB0226">
        <w:trPr>
          <w:trHeight w:val="70"/>
        </w:trPr>
        <w:tc>
          <w:tcPr>
            <w:tcW w:w="426" w:type="dxa"/>
            <w:vMerge w:val="restart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84222C" w:rsidRPr="005E44DE" w:rsidRDefault="001E6BF3" w:rsidP="00CB022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84222C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84222C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84222C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84222C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84222C" w:rsidRDefault="0084222C" w:rsidP="00CB022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 xml:space="preserve">ность </w:t>
            </w:r>
          </w:p>
          <w:p w:rsidR="0084222C" w:rsidRDefault="0084222C" w:rsidP="00CB022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н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а</w:t>
            </w: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84222C" w:rsidRPr="005E44DE" w:rsidRDefault="0084222C" w:rsidP="00CB022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селения города Липецка»</w:t>
            </w:r>
          </w:p>
        </w:tc>
        <w:tc>
          <w:tcPr>
            <w:tcW w:w="992" w:type="dxa"/>
          </w:tcPr>
          <w:p w:rsidR="0084222C" w:rsidRPr="004006DA" w:rsidRDefault="0084222C" w:rsidP="00CB0226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84222C" w:rsidRPr="006705A8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84222C" w:rsidRPr="00AE31AB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84222C" w:rsidRPr="001E38DE" w:rsidRDefault="001E38DE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1E38DE">
              <w:rPr>
                <w:spacing w:val="-24"/>
                <w:sz w:val="20"/>
                <w:szCs w:val="20"/>
                <w:lang w:val="ru-RU"/>
              </w:rPr>
              <w:t>200351,6</w:t>
            </w:r>
          </w:p>
        </w:tc>
        <w:tc>
          <w:tcPr>
            <w:tcW w:w="850" w:type="dxa"/>
          </w:tcPr>
          <w:p w:rsidR="0084222C" w:rsidRPr="005C6C63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78063,8</w:t>
            </w:r>
          </w:p>
        </w:tc>
        <w:tc>
          <w:tcPr>
            <w:tcW w:w="851" w:type="dxa"/>
          </w:tcPr>
          <w:p w:rsidR="0084222C" w:rsidRPr="00B51B71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84222C" w:rsidRPr="00B51B71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84222C" w:rsidRPr="00B51B71" w:rsidTr="00CB0226">
        <w:trPr>
          <w:trHeight w:val="70"/>
        </w:trPr>
        <w:tc>
          <w:tcPr>
            <w:tcW w:w="426" w:type="dxa"/>
            <w:vMerge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222C" w:rsidRPr="005E44DE" w:rsidRDefault="0084222C" w:rsidP="00CB022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84222C" w:rsidRPr="006705A8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84222C" w:rsidRPr="00AE31AB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84222C" w:rsidRPr="001E38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1E38DE">
              <w:rPr>
                <w:spacing w:val="-4"/>
                <w:sz w:val="20"/>
                <w:szCs w:val="20"/>
                <w:lang w:val="ru-RU"/>
              </w:rPr>
              <w:t>36999,0</w:t>
            </w:r>
          </w:p>
        </w:tc>
        <w:tc>
          <w:tcPr>
            <w:tcW w:w="850" w:type="dxa"/>
          </w:tcPr>
          <w:p w:rsidR="0084222C" w:rsidRPr="00C32FA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84222C" w:rsidRPr="00F54E0B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84222C" w:rsidRPr="00F54E0B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84222C" w:rsidRPr="00B51B71" w:rsidTr="00CB0226">
        <w:trPr>
          <w:trHeight w:val="300"/>
        </w:trPr>
        <w:tc>
          <w:tcPr>
            <w:tcW w:w="426" w:type="dxa"/>
            <w:vMerge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222C" w:rsidRPr="005E44DE" w:rsidRDefault="0084222C" w:rsidP="00CB022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84222C" w:rsidRPr="006705A8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84222C" w:rsidRPr="00AE31AB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84222C" w:rsidRPr="001E38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1E38DE">
              <w:rPr>
                <w:spacing w:val="-4"/>
                <w:sz w:val="20"/>
                <w:szCs w:val="20"/>
                <w:lang w:val="ru-RU"/>
              </w:rPr>
              <w:t>15173,8</w:t>
            </w:r>
          </w:p>
        </w:tc>
        <w:tc>
          <w:tcPr>
            <w:tcW w:w="850" w:type="dxa"/>
          </w:tcPr>
          <w:p w:rsidR="0084222C" w:rsidRPr="00C32FA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3072,4</w:t>
            </w:r>
          </w:p>
        </w:tc>
        <w:tc>
          <w:tcPr>
            <w:tcW w:w="851" w:type="dxa"/>
          </w:tcPr>
          <w:p w:rsidR="0084222C" w:rsidRPr="00972A41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84222C" w:rsidRPr="00F54E0B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84222C" w:rsidRPr="00B51B71" w:rsidTr="00CB0226">
        <w:trPr>
          <w:trHeight w:val="466"/>
        </w:trPr>
        <w:tc>
          <w:tcPr>
            <w:tcW w:w="426" w:type="dxa"/>
            <w:vMerge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222C" w:rsidRPr="005E44DE" w:rsidRDefault="0084222C" w:rsidP="00CB022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84222C" w:rsidRPr="005E44DE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84222C" w:rsidRPr="006705A8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84222C" w:rsidRPr="00AE31AB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highlight w:val="yellow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84222C" w:rsidRPr="001E38DE" w:rsidRDefault="0084222C" w:rsidP="001E38DE">
            <w:pPr>
              <w:autoSpaceDE w:val="0"/>
              <w:autoSpaceDN w:val="0"/>
              <w:adjustRightInd w:val="0"/>
              <w:jc w:val="center"/>
              <w:rPr>
                <w:spacing w:val="-34"/>
                <w:sz w:val="20"/>
                <w:szCs w:val="20"/>
              </w:rPr>
            </w:pPr>
            <w:r w:rsidRPr="001E38DE">
              <w:rPr>
                <w:spacing w:val="-20"/>
                <w:sz w:val="19"/>
                <w:szCs w:val="19"/>
                <w:lang w:val="ru-RU"/>
              </w:rPr>
              <w:t>1481</w:t>
            </w:r>
            <w:r w:rsidR="001E38DE" w:rsidRPr="001E38DE">
              <w:rPr>
                <w:spacing w:val="-20"/>
                <w:sz w:val="19"/>
                <w:szCs w:val="19"/>
                <w:lang w:val="ru-RU"/>
              </w:rPr>
              <w:t>78</w:t>
            </w:r>
            <w:r w:rsidRPr="001E38DE">
              <w:rPr>
                <w:spacing w:val="-20"/>
                <w:sz w:val="19"/>
                <w:szCs w:val="19"/>
                <w:lang w:val="ru-RU"/>
              </w:rPr>
              <w:t>,8</w:t>
            </w:r>
          </w:p>
        </w:tc>
        <w:tc>
          <w:tcPr>
            <w:tcW w:w="850" w:type="dxa"/>
          </w:tcPr>
          <w:p w:rsidR="0084222C" w:rsidRPr="00191095" w:rsidRDefault="0084222C" w:rsidP="00CB0226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191095">
              <w:rPr>
                <w:spacing w:val="-20"/>
                <w:sz w:val="19"/>
                <w:szCs w:val="19"/>
                <w:lang w:val="ru-RU"/>
              </w:rPr>
              <w:t>66246,8</w:t>
            </w:r>
          </w:p>
        </w:tc>
        <w:tc>
          <w:tcPr>
            <w:tcW w:w="851" w:type="dxa"/>
          </w:tcPr>
          <w:p w:rsidR="0084222C" w:rsidRPr="00B51B71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84222C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  <w:p w:rsidR="0084222C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84222C" w:rsidRPr="00B51B71" w:rsidRDefault="0084222C" w:rsidP="00CB0226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          »             </w:t>
            </w:r>
          </w:p>
        </w:tc>
      </w:tr>
    </w:tbl>
    <w:p w:rsidR="00413074" w:rsidRPr="00D61565" w:rsidRDefault="00413074" w:rsidP="00413074">
      <w:pPr>
        <w:pStyle w:val="ConsPlusNormal"/>
        <w:numPr>
          <w:ilvl w:val="1"/>
          <w:numId w:val="6"/>
        </w:numPr>
        <w:suppressAutoHyphens/>
        <w:ind w:left="0" w:firstLine="710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 </w:t>
      </w:r>
      <w:r w:rsidRPr="000D4214">
        <w:rPr>
          <w:rFonts w:ascii="Times New Roman" w:hAnsi="Times New Roman" w:cs="Times New Roman"/>
        </w:rPr>
        <w:t>разделе 9. «Целевые индикаторы и показатели задач муниципальной программы»</w:t>
      </w:r>
      <w:r>
        <w:rPr>
          <w:rFonts w:ascii="Times New Roman" w:hAnsi="Times New Roman" w:cs="Times New Roman"/>
        </w:rPr>
        <w:t xml:space="preserve"> </w:t>
      </w:r>
      <w:r w:rsidRPr="000D4214">
        <w:rPr>
          <w:rFonts w:ascii="Times New Roman" w:hAnsi="Times New Roman" w:cs="Times New Roman"/>
        </w:rPr>
        <w:t>таблиц</w:t>
      </w:r>
      <w:r>
        <w:rPr>
          <w:rFonts w:ascii="Times New Roman" w:hAnsi="Times New Roman" w:cs="Times New Roman"/>
        </w:rPr>
        <w:t>у</w:t>
      </w:r>
      <w:r w:rsidRPr="000D4214">
        <w:rPr>
          <w:rFonts w:ascii="Times New Roman" w:hAnsi="Times New Roman" w:cs="Times New Roman"/>
        </w:rPr>
        <w:t xml:space="preserve"> «Сведения о целевых индикаторах и </w:t>
      </w:r>
      <w:r w:rsidRPr="000D4214">
        <w:rPr>
          <w:rFonts w:ascii="Times New Roman" w:hAnsi="Times New Roman" w:cs="Times New Roman"/>
        </w:rPr>
        <w:lastRenderedPageBreak/>
        <w:t>показателях задач муниципальной программы «Охрана окружающей среды города Липецка»</w:t>
      </w:r>
      <w:r w:rsidRPr="00D6156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дополнить </w:t>
      </w:r>
      <w:r w:rsidRPr="00D61565">
        <w:rPr>
          <w:rFonts w:ascii="Times New Roman" w:hAnsi="Times New Roman" w:cs="Times New Roman"/>
        </w:rPr>
        <w:t>пункт</w:t>
      </w:r>
      <w:r>
        <w:rPr>
          <w:rFonts w:ascii="Times New Roman" w:hAnsi="Times New Roman" w:cs="Times New Roman"/>
        </w:rPr>
        <w:t>ом</w:t>
      </w:r>
      <w:r w:rsidRPr="00D615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D61565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8</w:t>
      </w:r>
      <w:r w:rsidRPr="00D61565"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>следующего содержания</w:t>
      </w:r>
      <w:r w:rsidRPr="00D61565">
        <w:rPr>
          <w:rFonts w:ascii="Times New Roman" w:hAnsi="Times New Roman" w:cs="Times New Roman"/>
        </w:rPr>
        <w:t xml:space="preserve">: 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992"/>
        <w:gridCol w:w="709"/>
        <w:gridCol w:w="567"/>
        <w:gridCol w:w="567"/>
        <w:gridCol w:w="425"/>
        <w:gridCol w:w="567"/>
        <w:gridCol w:w="567"/>
        <w:gridCol w:w="567"/>
        <w:gridCol w:w="567"/>
        <w:gridCol w:w="709"/>
        <w:gridCol w:w="567"/>
        <w:gridCol w:w="567"/>
        <w:gridCol w:w="850"/>
      </w:tblGrid>
      <w:tr w:rsidR="00413074" w:rsidRPr="00347D5B" w:rsidTr="00CE1F82">
        <w:trPr>
          <w:trHeight w:val="3491"/>
        </w:trPr>
        <w:tc>
          <w:tcPr>
            <w:tcW w:w="4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074" w:rsidRPr="00BD17D1" w:rsidRDefault="00413074" w:rsidP="004130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 w:rsidRPr="00BD17D1">
              <w:rPr>
                <w:sz w:val="22"/>
                <w:szCs w:val="22"/>
                <w:lang w:val="ru-RU"/>
              </w:rPr>
              <w:t>2.</w:t>
            </w:r>
            <w:r>
              <w:rPr>
                <w:sz w:val="22"/>
                <w:szCs w:val="22"/>
                <w:lang w:val="ru-RU"/>
              </w:rPr>
              <w:t>8.</w:t>
            </w:r>
          </w:p>
        </w:tc>
        <w:tc>
          <w:tcPr>
            <w:tcW w:w="99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BD17D1">
              <w:rPr>
                <w:sz w:val="22"/>
                <w:szCs w:val="22"/>
                <w:lang w:val="ru-RU"/>
              </w:rPr>
              <w:t>Показ</w:t>
            </w:r>
            <w:r w:rsidRPr="00BD17D1">
              <w:rPr>
                <w:sz w:val="22"/>
                <w:szCs w:val="22"/>
                <w:lang w:val="ru-RU"/>
              </w:rPr>
              <w:t>а</w:t>
            </w:r>
            <w:r w:rsidRPr="00BD17D1">
              <w:rPr>
                <w:sz w:val="22"/>
                <w:szCs w:val="22"/>
                <w:lang w:val="ru-RU"/>
              </w:rPr>
              <w:t xml:space="preserve">тель </w:t>
            </w:r>
            <w:r>
              <w:rPr>
                <w:sz w:val="22"/>
                <w:szCs w:val="22"/>
                <w:lang w:val="ru-RU"/>
              </w:rPr>
              <w:t>8</w:t>
            </w:r>
            <w:r w:rsidRPr="00BD17D1">
              <w:rPr>
                <w:sz w:val="22"/>
                <w:szCs w:val="22"/>
                <w:lang w:val="ru-RU"/>
              </w:rPr>
              <w:t xml:space="preserve">: </w:t>
            </w:r>
          </w:p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7E2787">
              <w:rPr>
                <w:sz w:val="19"/>
                <w:szCs w:val="19"/>
                <w:lang w:val="ru-RU"/>
              </w:rPr>
              <w:t>Колич</w:t>
            </w:r>
            <w:r w:rsidRPr="007E2787">
              <w:rPr>
                <w:sz w:val="19"/>
                <w:szCs w:val="19"/>
                <w:lang w:val="ru-RU"/>
              </w:rPr>
              <w:t>е</w:t>
            </w:r>
            <w:r w:rsidRPr="007E2787">
              <w:rPr>
                <w:sz w:val="19"/>
                <w:szCs w:val="19"/>
                <w:lang w:val="ru-RU"/>
              </w:rPr>
              <w:t>ство з</w:t>
            </w:r>
            <w:r w:rsidRPr="007E2787">
              <w:rPr>
                <w:sz w:val="19"/>
                <w:szCs w:val="19"/>
                <w:lang w:val="ru-RU"/>
              </w:rPr>
              <w:t>а</w:t>
            </w:r>
            <w:r w:rsidRPr="007E2787">
              <w:rPr>
                <w:sz w:val="19"/>
                <w:szCs w:val="19"/>
                <w:lang w:val="ru-RU"/>
              </w:rPr>
              <w:t>купле</w:t>
            </w:r>
            <w:r w:rsidRPr="007E2787">
              <w:rPr>
                <w:sz w:val="19"/>
                <w:szCs w:val="19"/>
                <w:lang w:val="ru-RU"/>
              </w:rPr>
              <w:t>н</w:t>
            </w:r>
            <w:r w:rsidRPr="007E2787">
              <w:rPr>
                <w:sz w:val="19"/>
                <w:szCs w:val="19"/>
                <w:lang w:val="ru-RU"/>
              </w:rPr>
              <w:t>ных ко</w:t>
            </w:r>
            <w:r w:rsidRPr="007E2787">
              <w:rPr>
                <w:sz w:val="19"/>
                <w:szCs w:val="19"/>
                <w:lang w:val="ru-RU"/>
              </w:rPr>
              <w:t>н</w:t>
            </w:r>
            <w:r w:rsidRPr="007E2787">
              <w:rPr>
                <w:sz w:val="19"/>
                <w:szCs w:val="19"/>
                <w:lang w:val="ru-RU"/>
              </w:rPr>
              <w:t>тейнеров для ра</w:t>
            </w:r>
            <w:r w:rsidRPr="007E2787">
              <w:rPr>
                <w:sz w:val="19"/>
                <w:szCs w:val="19"/>
                <w:lang w:val="ru-RU"/>
              </w:rPr>
              <w:t>з</w:t>
            </w:r>
            <w:r w:rsidRPr="007E2787">
              <w:rPr>
                <w:sz w:val="19"/>
                <w:szCs w:val="19"/>
                <w:lang w:val="ru-RU"/>
              </w:rPr>
              <w:t>дельного накопл</w:t>
            </w:r>
            <w:r w:rsidRPr="007E2787">
              <w:rPr>
                <w:sz w:val="19"/>
                <w:szCs w:val="19"/>
                <w:lang w:val="ru-RU"/>
              </w:rPr>
              <w:t>е</w:t>
            </w:r>
            <w:r w:rsidRPr="007E2787">
              <w:rPr>
                <w:sz w:val="19"/>
                <w:szCs w:val="19"/>
                <w:lang w:val="ru-RU"/>
              </w:rPr>
              <w:t>ния тве</w:t>
            </w:r>
            <w:r w:rsidRPr="007E2787">
              <w:rPr>
                <w:sz w:val="19"/>
                <w:szCs w:val="19"/>
                <w:lang w:val="ru-RU"/>
              </w:rPr>
              <w:t>р</w:t>
            </w:r>
            <w:r w:rsidRPr="007E2787">
              <w:rPr>
                <w:sz w:val="19"/>
                <w:szCs w:val="19"/>
                <w:lang w:val="ru-RU"/>
              </w:rPr>
              <w:t>дых ко</w:t>
            </w:r>
            <w:r w:rsidRPr="007E2787">
              <w:rPr>
                <w:sz w:val="19"/>
                <w:szCs w:val="19"/>
                <w:lang w:val="ru-RU"/>
              </w:rPr>
              <w:t>м</w:t>
            </w:r>
            <w:r w:rsidRPr="007E2787">
              <w:rPr>
                <w:sz w:val="19"/>
                <w:szCs w:val="19"/>
                <w:lang w:val="ru-RU"/>
              </w:rPr>
              <w:t>мунал</w:t>
            </w:r>
            <w:r w:rsidRPr="007E2787">
              <w:rPr>
                <w:sz w:val="19"/>
                <w:szCs w:val="19"/>
                <w:lang w:val="ru-RU"/>
              </w:rPr>
              <w:t>ь</w:t>
            </w:r>
            <w:r w:rsidRPr="007E2787">
              <w:rPr>
                <w:sz w:val="19"/>
                <w:szCs w:val="19"/>
                <w:lang w:val="ru-RU"/>
              </w:rPr>
              <w:t>ных отх</w:t>
            </w:r>
            <w:r w:rsidRPr="007E2787">
              <w:rPr>
                <w:sz w:val="19"/>
                <w:szCs w:val="19"/>
                <w:lang w:val="ru-RU"/>
              </w:rPr>
              <w:t>о</w:t>
            </w:r>
            <w:r w:rsidRPr="007E2787">
              <w:rPr>
                <w:sz w:val="19"/>
                <w:szCs w:val="19"/>
                <w:lang w:val="ru-RU"/>
              </w:rPr>
              <w:t>дов, уст</w:t>
            </w:r>
            <w:r w:rsidRPr="007E2787">
              <w:rPr>
                <w:sz w:val="19"/>
                <w:szCs w:val="19"/>
                <w:lang w:val="ru-RU"/>
              </w:rPr>
              <w:t>а</w:t>
            </w:r>
            <w:r w:rsidRPr="007E2787">
              <w:rPr>
                <w:sz w:val="19"/>
                <w:szCs w:val="19"/>
                <w:lang w:val="ru-RU"/>
              </w:rPr>
              <w:t>навлива</w:t>
            </w:r>
            <w:r w:rsidRPr="007E2787">
              <w:rPr>
                <w:sz w:val="19"/>
                <w:szCs w:val="19"/>
                <w:lang w:val="ru-RU"/>
              </w:rPr>
              <w:t>е</w:t>
            </w:r>
            <w:r w:rsidRPr="007E2787">
              <w:rPr>
                <w:sz w:val="19"/>
                <w:szCs w:val="19"/>
                <w:lang w:val="ru-RU"/>
              </w:rPr>
              <w:t>мых на конте</w:t>
            </w:r>
            <w:r w:rsidRPr="007E2787">
              <w:rPr>
                <w:sz w:val="19"/>
                <w:szCs w:val="19"/>
                <w:lang w:val="ru-RU"/>
              </w:rPr>
              <w:t>й</w:t>
            </w:r>
            <w:r w:rsidRPr="007E2787">
              <w:rPr>
                <w:sz w:val="19"/>
                <w:szCs w:val="19"/>
                <w:lang w:val="ru-RU"/>
              </w:rPr>
              <w:t>нерные площадки, включе</w:t>
            </w:r>
            <w:r w:rsidRPr="007E2787">
              <w:rPr>
                <w:sz w:val="19"/>
                <w:szCs w:val="19"/>
                <w:lang w:val="ru-RU"/>
              </w:rPr>
              <w:t>н</w:t>
            </w:r>
            <w:r w:rsidRPr="007E2787">
              <w:rPr>
                <w:sz w:val="19"/>
                <w:szCs w:val="19"/>
                <w:lang w:val="ru-RU"/>
              </w:rPr>
              <w:t>ные в р</w:t>
            </w:r>
            <w:r w:rsidRPr="007E2787">
              <w:rPr>
                <w:sz w:val="19"/>
                <w:szCs w:val="19"/>
                <w:lang w:val="ru-RU"/>
              </w:rPr>
              <w:t>е</w:t>
            </w:r>
            <w:r w:rsidRPr="007E2787">
              <w:rPr>
                <w:sz w:val="19"/>
                <w:szCs w:val="19"/>
                <w:lang w:val="ru-RU"/>
              </w:rPr>
              <w:t>естр мест (площ</w:t>
            </w:r>
            <w:r w:rsidRPr="007E2787">
              <w:rPr>
                <w:sz w:val="19"/>
                <w:szCs w:val="19"/>
                <w:lang w:val="ru-RU"/>
              </w:rPr>
              <w:t>а</w:t>
            </w:r>
            <w:r w:rsidRPr="007E2787">
              <w:rPr>
                <w:sz w:val="19"/>
                <w:szCs w:val="19"/>
                <w:lang w:val="ru-RU"/>
              </w:rPr>
              <w:t>док) накопл</w:t>
            </w:r>
            <w:r w:rsidRPr="007E2787">
              <w:rPr>
                <w:sz w:val="19"/>
                <w:szCs w:val="19"/>
                <w:lang w:val="ru-RU"/>
              </w:rPr>
              <w:t>е</w:t>
            </w:r>
            <w:r w:rsidRPr="007E2787">
              <w:rPr>
                <w:sz w:val="19"/>
                <w:szCs w:val="19"/>
                <w:lang w:val="ru-RU"/>
              </w:rPr>
              <w:t>ния тве</w:t>
            </w:r>
            <w:r w:rsidRPr="007E2787">
              <w:rPr>
                <w:sz w:val="19"/>
                <w:szCs w:val="19"/>
                <w:lang w:val="ru-RU"/>
              </w:rPr>
              <w:t>р</w:t>
            </w:r>
            <w:r w:rsidRPr="007E2787">
              <w:rPr>
                <w:sz w:val="19"/>
                <w:szCs w:val="19"/>
                <w:lang w:val="ru-RU"/>
              </w:rPr>
              <w:t>дых ко</w:t>
            </w:r>
            <w:r w:rsidRPr="007E2787">
              <w:rPr>
                <w:sz w:val="19"/>
                <w:szCs w:val="19"/>
                <w:lang w:val="ru-RU"/>
              </w:rPr>
              <w:t>м</w:t>
            </w:r>
            <w:r w:rsidRPr="007E2787">
              <w:rPr>
                <w:sz w:val="19"/>
                <w:szCs w:val="19"/>
                <w:lang w:val="ru-RU"/>
              </w:rPr>
              <w:t>мунал</w:t>
            </w:r>
            <w:r w:rsidRPr="007E2787">
              <w:rPr>
                <w:sz w:val="19"/>
                <w:szCs w:val="19"/>
                <w:lang w:val="ru-RU"/>
              </w:rPr>
              <w:t>ь</w:t>
            </w:r>
            <w:r w:rsidRPr="007E2787">
              <w:rPr>
                <w:sz w:val="19"/>
                <w:szCs w:val="19"/>
                <w:lang w:val="ru-RU"/>
              </w:rPr>
              <w:t>ных отх</w:t>
            </w:r>
            <w:r w:rsidRPr="007E2787">
              <w:rPr>
                <w:sz w:val="19"/>
                <w:szCs w:val="19"/>
                <w:lang w:val="ru-RU"/>
              </w:rPr>
              <w:t>о</w:t>
            </w:r>
            <w:r w:rsidRPr="007E2787">
              <w:rPr>
                <w:sz w:val="19"/>
                <w:szCs w:val="19"/>
                <w:lang w:val="ru-RU"/>
              </w:rPr>
              <w:t>дов</w:t>
            </w:r>
            <w:r w:rsidRPr="007E2787">
              <w:rPr>
                <w:spacing w:val="-4"/>
                <w:sz w:val="19"/>
                <w:szCs w:val="19"/>
                <w:lang w:val="ru-RU"/>
              </w:rPr>
              <w:t>»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</w:t>
            </w:r>
            <w:r>
              <w:rPr>
                <w:spacing w:val="-4"/>
                <w:sz w:val="19"/>
                <w:szCs w:val="19"/>
                <w:lang w:val="ru-RU"/>
              </w:rPr>
              <w:t>а</w:t>
            </w:r>
            <w:r>
              <w:rPr>
                <w:spacing w:val="-4"/>
                <w:sz w:val="19"/>
                <w:szCs w:val="19"/>
                <w:lang w:val="ru-RU"/>
              </w:rPr>
              <w:t xml:space="preserve">мент </w:t>
            </w:r>
            <w:proofErr w:type="gramStart"/>
            <w:r>
              <w:rPr>
                <w:spacing w:val="-4"/>
                <w:sz w:val="19"/>
                <w:szCs w:val="19"/>
                <w:lang w:val="ru-RU"/>
              </w:rPr>
              <w:t>ра</w:t>
            </w:r>
            <w:r>
              <w:rPr>
                <w:spacing w:val="-4"/>
                <w:sz w:val="19"/>
                <w:szCs w:val="19"/>
                <w:lang w:val="ru-RU"/>
              </w:rPr>
              <w:t>з</w:t>
            </w:r>
            <w:r>
              <w:rPr>
                <w:spacing w:val="-4"/>
                <w:sz w:val="19"/>
                <w:szCs w:val="19"/>
                <w:lang w:val="ru-RU"/>
              </w:rPr>
              <w:t>вития те</w:t>
            </w:r>
            <w:r>
              <w:rPr>
                <w:spacing w:val="-4"/>
                <w:sz w:val="19"/>
                <w:szCs w:val="19"/>
                <w:lang w:val="ru-RU"/>
              </w:rPr>
              <w:t>р</w:t>
            </w:r>
            <w:r>
              <w:rPr>
                <w:spacing w:val="-4"/>
                <w:sz w:val="19"/>
                <w:szCs w:val="19"/>
                <w:lang w:val="ru-RU"/>
              </w:rPr>
              <w:t>ритории</w:t>
            </w:r>
            <w:r w:rsidRPr="007E2787">
              <w:rPr>
                <w:lang w:val="ru-RU"/>
              </w:rPr>
              <w:t xml:space="preserve"> </w:t>
            </w:r>
            <w:r w:rsidRPr="007E2787">
              <w:rPr>
                <w:sz w:val="19"/>
                <w:szCs w:val="19"/>
                <w:lang w:val="ru-RU"/>
              </w:rPr>
              <w:t>админ</w:t>
            </w:r>
            <w:r w:rsidRPr="007E2787">
              <w:rPr>
                <w:sz w:val="19"/>
                <w:szCs w:val="19"/>
                <w:lang w:val="ru-RU"/>
              </w:rPr>
              <w:t>и</w:t>
            </w:r>
            <w:r w:rsidRPr="007E2787">
              <w:rPr>
                <w:sz w:val="19"/>
                <w:szCs w:val="19"/>
                <w:lang w:val="ru-RU"/>
              </w:rPr>
              <w:t>страции города Липецка</w:t>
            </w:r>
            <w:proofErr w:type="gramEnd"/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074" w:rsidRPr="00CE1F82" w:rsidRDefault="00CE1F82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шт.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074" w:rsidRPr="00DC01D0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413074" w:rsidRPr="00BD17D1" w:rsidRDefault="00413074" w:rsidP="00581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074" w:rsidRPr="00DC01D0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13074" w:rsidRPr="00DC01D0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413074" w:rsidRPr="00DC01D0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413074" w:rsidRPr="00DC01D0" w:rsidRDefault="00413074" w:rsidP="00581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074" w:rsidRPr="00BD17D1" w:rsidRDefault="001E38DE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4"/>
                <w:sz w:val="22"/>
                <w:szCs w:val="22"/>
                <w:lang w:val="ru-RU"/>
              </w:rPr>
            </w:pPr>
            <w:r>
              <w:rPr>
                <w:spacing w:val="-24"/>
                <w:sz w:val="22"/>
                <w:szCs w:val="22"/>
                <w:lang w:val="ru-RU"/>
              </w:rPr>
              <w:t>119</w:t>
            </w:r>
          </w:p>
        </w:tc>
        <w:tc>
          <w:tcPr>
            <w:tcW w:w="709" w:type="dxa"/>
          </w:tcPr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074" w:rsidRPr="005C6C63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4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074" w:rsidRPr="000D4214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D17D1">
              <w:rPr>
                <w:sz w:val="22"/>
                <w:szCs w:val="22"/>
                <w:lang w:val="ru-RU"/>
              </w:rPr>
              <w:t>(</w:t>
            </w:r>
            <w:r w:rsidR="005817BC">
              <w:rPr>
                <w:sz w:val="22"/>
                <w:szCs w:val="22"/>
                <w:lang w:val="ru-RU"/>
              </w:rPr>
              <w:t>кол</w:t>
            </w:r>
            <w:r w:rsidR="005817BC">
              <w:rPr>
                <w:sz w:val="22"/>
                <w:szCs w:val="22"/>
                <w:lang w:val="ru-RU"/>
              </w:rPr>
              <w:t>и</w:t>
            </w:r>
            <w:r w:rsidR="005817BC">
              <w:rPr>
                <w:sz w:val="22"/>
                <w:szCs w:val="22"/>
                <w:lang w:val="ru-RU"/>
              </w:rPr>
              <w:t>чество заку</w:t>
            </w:r>
            <w:r w:rsidR="005817BC">
              <w:rPr>
                <w:sz w:val="22"/>
                <w:szCs w:val="22"/>
                <w:lang w:val="ru-RU"/>
              </w:rPr>
              <w:t>п</w:t>
            </w:r>
            <w:r w:rsidR="005817BC">
              <w:rPr>
                <w:sz w:val="22"/>
                <w:szCs w:val="22"/>
                <w:lang w:val="ru-RU"/>
              </w:rPr>
              <w:t>ленных ко</w:t>
            </w:r>
            <w:r w:rsidR="005817BC">
              <w:rPr>
                <w:sz w:val="22"/>
                <w:szCs w:val="22"/>
                <w:lang w:val="ru-RU"/>
              </w:rPr>
              <w:t>н</w:t>
            </w:r>
            <w:r w:rsidR="005817BC">
              <w:rPr>
                <w:sz w:val="22"/>
                <w:szCs w:val="22"/>
                <w:lang w:val="ru-RU"/>
              </w:rPr>
              <w:t>тейн</w:t>
            </w:r>
            <w:r w:rsidR="005817BC">
              <w:rPr>
                <w:sz w:val="22"/>
                <w:szCs w:val="22"/>
                <w:lang w:val="ru-RU"/>
              </w:rPr>
              <w:t>е</w:t>
            </w:r>
            <w:r w:rsidR="005817BC">
              <w:rPr>
                <w:sz w:val="22"/>
                <w:szCs w:val="22"/>
                <w:lang w:val="ru-RU"/>
              </w:rPr>
              <w:t>ров для ра</w:t>
            </w:r>
            <w:r w:rsidR="005817BC">
              <w:rPr>
                <w:sz w:val="22"/>
                <w:szCs w:val="22"/>
                <w:lang w:val="ru-RU"/>
              </w:rPr>
              <w:t>з</w:t>
            </w:r>
            <w:r w:rsidR="005817BC">
              <w:rPr>
                <w:sz w:val="22"/>
                <w:szCs w:val="22"/>
                <w:lang w:val="ru-RU"/>
              </w:rPr>
              <w:t>дельн</w:t>
            </w:r>
            <w:r w:rsidR="005817BC">
              <w:rPr>
                <w:sz w:val="22"/>
                <w:szCs w:val="22"/>
                <w:lang w:val="ru-RU"/>
              </w:rPr>
              <w:t>о</w:t>
            </w:r>
            <w:r w:rsidR="005817BC">
              <w:rPr>
                <w:sz w:val="22"/>
                <w:szCs w:val="22"/>
                <w:lang w:val="ru-RU"/>
              </w:rPr>
              <w:t>го нако</w:t>
            </w:r>
            <w:r w:rsidR="005817BC">
              <w:rPr>
                <w:sz w:val="22"/>
                <w:szCs w:val="22"/>
                <w:lang w:val="ru-RU"/>
              </w:rPr>
              <w:t>п</w:t>
            </w:r>
            <w:r w:rsidR="005817BC">
              <w:rPr>
                <w:sz w:val="22"/>
                <w:szCs w:val="22"/>
                <w:lang w:val="ru-RU"/>
              </w:rPr>
              <w:t>ления ТКО)</w:t>
            </w:r>
            <w:r w:rsidRPr="000D4214">
              <w:rPr>
                <w:sz w:val="22"/>
                <w:szCs w:val="22"/>
                <w:lang w:val="ru-RU"/>
              </w:rPr>
              <w:t xml:space="preserve"> </w:t>
            </w:r>
          </w:p>
          <w:p w:rsidR="00413074" w:rsidRPr="000D4214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413074" w:rsidRPr="000D4214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413074" w:rsidRPr="000D4214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413074" w:rsidRPr="000D4214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413074" w:rsidRPr="000D4214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413074" w:rsidRPr="000D4214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 xml:space="preserve">       </w:t>
            </w:r>
          </w:p>
          <w:p w:rsidR="00413074" w:rsidRPr="000D4214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413074" w:rsidRPr="000D4214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413074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 xml:space="preserve">         </w:t>
            </w:r>
          </w:p>
          <w:p w:rsidR="00413074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413074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413074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   »</w:t>
            </w:r>
            <w:r w:rsidRPr="000D4214">
              <w:rPr>
                <w:sz w:val="22"/>
                <w:szCs w:val="22"/>
                <w:lang w:val="ru-RU"/>
              </w:rPr>
              <w:t xml:space="preserve"> </w:t>
            </w:r>
            <w:r w:rsidRPr="00BD17D1">
              <w:rPr>
                <w:sz w:val="22"/>
                <w:szCs w:val="22"/>
                <w:lang w:val="ru-RU"/>
              </w:rPr>
              <w:t xml:space="preserve">                                                   </w:t>
            </w:r>
          </w:p>
        </w:tc>
      </w:tr>
      <w:tr w:rsidR="00413074" w:rsidRPr="00BD17D1" w:rsidTr="00CE1F82">
        <w:trPr>
          <w:trHeight w:val="2011"/>
        </w:trPr>
        <w:tc>
          <w:tcPr>
            <w:tcW w:w="4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074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074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413074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413074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074" w:rsidRPr="00DC01D0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413074" w:rsidRPr="00DC01D0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074" w:rsidRPr="00DC01D0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413074" w:rsidRPr="00DC01D0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413074" w:rsidRPr="00DC01D0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074" w:rsidRPr="00BD17D1" w:rsidRDefault="00413074" w:rsidP="00CE1F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</w:tr>
    </w:tbl>
    <w:p w:rsidR="00085898" w:rsidRDefault="00085898" w:rsidP="001E38DE">
      <w:pPr>
        <w:pStyle w:val="ConsPlusNormal"/>
        <w:widowControl/>
        <w:tabs>
          <w:tab w:val="left" w:pos="1875"/>
        </w:tabs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8F7FB6" w:rsidRDefault="009F721B" w:rsidP="00085898">
      <w:pPr>
        <w:pStyle w:val="ConsPlusNormal"/>
        <w:widowControl/>
        <w:numPr>
          <w:ilvl w:val="0"/>
          <w:numId w:val="5"/>
        </w:numPr>
        <w:suppressAutoHyphens/>
        <w:ind w:left="0"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 xml:space="preserve">В </w:t>
      </w:r>
      <w:r w:rsidR="008F7FB6">
        <w:rPr>
          <w:rFonts w:ascii="Times New Roman" w:hAnsi="Times New Roman" w:cs="Times New Roman"/>
          <w:spacing w:val="-4"/>
        </w:rPr>
        <w:t>приложении к муниципальной программе «Охрана окружающей среды города Липецка»:</w:t>
      </w:r>
    </w:p>
    <w:p w:rsidR="00D0263E" w:rsidRDefault="00D0263E" w:rsidP="00D0263E">
      <w:pPr>
        <w:pStyle w:val="ConsPlusNormal"/>
        <w:widowControl/>
        <w:numPr>
          <w:ilvl w:val="1"/>
          <w:numId w:val="5"/>
        </w:numPr>
        <w:suppressAutoHyphens/>
        <w:ind w:left="0" w:firstLine="710"/>
        <w:jc w:val="both"/>
        <w:outlineLvl w:val="0"/>
        <w:rPr>
          <w:rFonts w:ascii="Times New Roman" w:hAnsi="Times New Roman" w:cs="Times New Roman"/>
          <w:spacing w:val="-4"/>
        </w:rPr>
      </w:pPr>
      <w:r w:rsidRPr="003B1A92">
        <w:rPr>
          <w:rFonts w:ascii="Times New Roman" w:hAnsi="Times New Roman" w:cs="Times New Roman"/>
          <w:spacing w:val="-4"/>
        </w:rPr>
        <w:t>В разделе 1. «Паспорт подпрограммы «Экологическая безопасность населения города Липецка» муниципальной программы «Охрана окружающей среды города Липецка»</w:t>
      </w:r>
      <w:r>
        <w:rPr>
          <w:rFonts w:ascii="Times New Roman" w:hAnsi="Times New Roman" w:cs="Times New Roman"/>
          <w:spacing w:val="-4"/>
        </w:rPr>
        <w:t>:</w:t>
      </w:r>
    </w:p>
    <w:p w:rsidR="00D0263E" w:rsidRDefault="00D0263E" w:rsidP="00D0263E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 xml:space="preserve">а)  </w:t>
      </w:r>
      <w:r>
        <w:rPr>
          <w:rFonts w:ascii="Times New Roman" w:hAnsi="Times New Roman" w:cs="Times New Roman"/>
        </w:rPr>
        <w:t xml:space="preserve">позицию «Соисполнители» дополнить словами </w:t>
      </w:r>
      <w:r w:rsidRPr="00CB0226">
        <w:rPr>
          <w:rFonts w:ascii="Times New Roman" w:hAnsi="Times New Roman" w:cs="Times New Roman"/>
        </w:rPr>
        <w:t xml:space="preserve">«Департамент </w:t>
      </w:r>
      <w:proofErr w:type="gramStart"/>
      <w:r>
        <w:rPr>
          <w:rFonts w:ascii="Times New Roman" w:hAnsi="Times New Roman" w:cs="Times New Roman"/>
        </w:rPr>
        <w:t>развития территории администрации города Липецка</w:t>
      </w:r>
      <w:proofErr w:type="gramEnd"/>
      <w:r>
        <w:rPr>
          <w:rFonts w:ascii="Times New Roman" w:hAnsi="Times New Roman" w:cs="Times New Roman"/>
        </w:rPr>
        <w:t>»;</w:t>
      </w:r>
    </w:p>
    <w:p w:rsidR="00B544A3" w:rsidRDefault="00D0263E" w:rsidP="00D0263E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spacing w:val="-4"/>
        </w:rPr>
        <w:t xml:space="preserve">б) </w:t>
      </w:r>
      <w:r w:rsidR="00B544A3" w:rsidRPr="0006707E">
        <w:rPr>
          <w:rFonts w:ascii="Times New Roman" w:hAnsi="Times New Roman" w:cs="Times New Roman"/>
        </w:rPr>
        <w:t xml:space="preserve">в позиции «Объемы финансирования за счет средств бюджета города Липецка с разбивкой по годам» </w:t>
      </w:r>
      <w:r w:rsidR="00B855C7" w:rsidRPr="001473E7">
        <w:rPr>
          <w:rFonts w:ascii="Times New Roman" w:hAnsi="Times New Roman" w:cs="Times New Roman"/>
        </w:rPr>
        <w:t xml:space="preserve">цифры </w:t>
      </w:r>
      <w:r w:rsidR="001E38DE" w:rsidRPr="00834842">
        <w:rPr>
          <w:rFonts w:ascii="Times New Roman" w:hAnsi="Times New Roman" w:cs="Times New Roman"/>
        </w:rPr>
        <w:t>«841985,2» заменить цифрами «842038,2»;  цифры «148125,8» заменить цифрами «148178,8</w:t>
      </w:r>
      <w:r w:rsidR="001E38DE">
        <w:rPr>
          <w:rFonts w:ascii="Times New Roman" w:hAnsi="Times New Roman" w:cs="Times New Roman"/>
        </w:rPr>
        <w:t>».</w:t>
      </w:r>
    </w:p>
    <w:p w:rsidR="00D0263E" w:rsidRDefault="00D0263E" w:rsidP="00D0263E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D0263E"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</w:rPr>
        <w:t>Раздел 5. «Основные мероприятия и ведомственные целевые программы подпрограммы» дополнить пунктом 8 следующего содержания:</w:t>
      </w:r>
    </w:p>
    <w:p w:rsidR="00D0263E" w:rsidRPr="00D0263E" w:rsidRDefault="00D0263E" w:rsidP="00D0263E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«8. </w:t>
      </w:r>
      <w:r w:rsidRPr="00D0263E">
        <w:rPr>
          <w:rFonts w:ascii="Times New Roman" w:hAnsi="Times New Roman" w:cs="Times New Roman"/>
          <w:spacing w:val="2"/>
        </w:rPr>
        <w:t>Региональный проект «Комплексная система обращения с твердыми коммунальными отходами»</w:t>
      </w:r>
      <w:r w:rsidR="00994B56">
        <w:rPr>
          <w:rFonts w:ascii="Times New Roman" w:hAnsi="Times New Roman" w:cs="Times New Roman"/>
          <w:spacing w:val="2"/>
        </w:rPr>
        <w:t>.</w:t>
      </w:r>
    </w:p>
    <w:p w:rsidR="00D32114" w:rsidRPr="00C45823" w:rsidRDefault="00994B56" w:rsidP="001E38DE">
      <w:pPr>
        <w:pStyle w:val="ConsPlusNormal"/>
        <w:widowControl/>
        <w:suppressAutoHyphens/>
        <w:ind w:firstLine="710"/>
        <w:jc w:val="both"/>
        <w:outlineLvl w:val="0"/>
        <w:rPr>
          <w:spacing w:val="-4"/>
        </w:rPr>
      </w:pPr>
      <w:r w:rsidRPr="001E38DE">
        <w:rPr>
          <w:rFonts w:ascii="Times New Roman" w:hAnsi="Times New Roman" w:cs="Times New Roman"/>
          <w:spacing w:val="-4"/>
        </w:rPr>
        <w:t>2.3.</w:t>
      </w:r>
      <w:r w:rsidR="00B544A3" w:rsidRPr="001E38DE">
        <w:rPr>
          <w:rFonts w:ascii="Times New Roman" w:hAnsi="Times New Roman" w:cs="Times New Roman"/>
          <w:spacing w:val="-4"/>
        </w:rPr>
        <w:t xml:space="preserve"> </w:t>
      </w:r>
      <w:r w:rsidR="00E5603E" w:rsidRPr="001E38DE">
        <w:rPr>
          <w:rFonts w:ascii="Times New Roman" w:hAnsi="Times New Roman" w:cs="Times New Roman"/>
          <w:spacing w:val="-4"/>
        </w:rPr>
        <w:t>В р</w:t>
      </w:r>
      <w:r w:rsidR="003B1A92" w:rsidRPr="001E38DE">
        <w:rPr>
          <w:rFonts w:ascii="Times New Roman" w:hAnsi="Times New Roman" w:cs="Times New Roman"/>
          <w:spacing w:val="-4"/>
        </w:rPr>
        <w:t>аздел</w:t>
      </w:r>
      <w:r w:rsidR="00E5603E" w:rsidRPr="001E38DE">
        <w:rPr>
          <w:rFonts w:ascii="Times New Roman" w:hAnsi="Times New Roman" w:cs="Times New Roman"/>
          <w:spacing w:val="-4"/>
        </w:rPr>
        <w:t>е</w:t>
      </w:r>
      <w:r w:rsidR="003B1A92" w:rsidRPr="001E38DE">
        <w:rPr>
          <w:rFonts w:ascii="Times New Roman" w:hAnsi="Times New Roman" w:cs="Times New Roman"/>
          <w:spacing w:val="-4"/>
        </w:rPr>
        <w:t xml:space="preserve"> 6. «Ресурсное обеспечение подпрограммы» </w:t>
      </w:r>
      <w:r w:rsidR="00EC5386" w:rsidRPr="001E38DE">
        <w:rPr>
          <w:rFonts w:ascii="Times New Roman" w:hAnsi="Times New Roman" w:cs="Times New Roman"/>
        </w:rPr>
        <w:t>цифры</w:t>
      </w:r>
      <w:r w:rsidR="00EC5386" w:rsidRPr="00B86E2D">
        <w:rPr>
          <w:rFonts w:ascii="Times New Roman" w:hAnsi="Times New Roman" w:cs="Times New Roman"/>
          <w:color w:val="FF0000"/>
        </w:rPr>
        <w:t xml:space="preserve"> </w:t>
      </w:r>
      <w:r w:rsidR="001E38DE" w:rsidRPr="00834842">
        <w:rPr>
          <w:rFonts w:ascii="Times New Roman" w:hAnsi="Times New Roman" w:cs="Times New Roman"/>
        </w:rPr>
        <w:t>«841985,2» заменить цифрами «842038,2»;  цифры «148125,8» заменить цифрами «148178,8</w:t>
      </w:r>
      <w:r w:rsidR="001E38DE">
        <w:rPr>
          <w:rFonts w:ascii="Times New Roman" w:hAnsi="Times New Roman" w:cs="Times New Roman"/>
        </w:rPr>
        <w:t>».</w:t>
      </w:r>
    </w:p>
    <w:p w:rsidR="0040011C" w:rsidRPr="0012461A" w:rsidRDefault="0040011C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12461A" w:rsidRPr="0012461A" w:rsidRDefault="0012461A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F431BD" w:rsidP="00004CDF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Г</w:t>
      </w:r>
      <w:r w:rsidR="00A03256"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а</w:t>
      </w:r>
      <w:r w:rsidR="00A03256"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 w:rsidR="00E00165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     </w:t>
      </w:r>
      <w:r w:rsidR="00E00165">
        <w:rPr>
          <w:rFonts w:ascii="Times New Roman" w:hAnsi="Times New Roman" w:cs="Times New Roman"/>
          <w:spacing w:val="-4"/>
        </w:rPr>
        <w:t xml:space="preserve"> </w:t>
      </w:r>
      <w:r w:rsidR="002E666B">
        <w:rPr>
          <w:rFonts w:ascii="Times New Roman" w:hAnsi="Times New Roman" w:cs="Times New Roman"/>
          <w:spacing w:val="-4"/>
        </w:rPr>
        <w:t xml:space="preserve">     </w:t>
      </w:r>
      <w:r w:rsidR="005C6C63">
        <w:rPr>
          <w:rFonts w:ascii="Times New Roman" w:hAnsi="Times New Roman" w:cs="Times New Roman"/>
          <w:spacing w:val="-4"/>
        </w:rPr>
        <w:t xml:space="preserve"> </w:t>
      </w:r>
      <w:r w:rsidR="006F1A9C">
        <w:rPr>
          <w:rFonts w:ascii="Times New Roman" w:hAnsi="Times New Roman" w:cs="Times New Roman"/>
          <w:spacing w:val="-4"/>
        </w:rPr>
        <w:t xml:space="preserve">  </w:t>
      </w:r>
      <w:r>
        <w:rPr>
          <w:rFonts w:ascii="Times New Roman" w:hAnsi="Times New Roman" w:cs="Times New Roman"/>
          <w:spacing w:val="-4"/>
        </w:rPr>
        <w:t xml:space="preserve">    Е.Ю. Уваркина</w:t>
      </w:r>
      <w:bookmarkStart w:id="0" w:name="_GoBack"/>
      <w:bookmarkEnd w:id="0"/>
    </w:p>
    <w:sectPr w:rsidR="004D40A2" w:rsidSect="00A03256">
      <w:headerReference w:type="even" r:id="rId11"/>
      <w:headerReference w:type="default" r:id="rId12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BF3" w:rsidRDefault="001E6BF3">
      <w:r>
        <w:separator/>
      </w:r>
    </w:p>
  </w:endnote>
  <w:endnote w:type="continuationSeparator" w:id="0">
    <w:p w:rsidR="001E6BF3" w:rsidRDefault="001E6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BF3" w:rsidRDefault="001E6BF3">
      <w:r>
        <w:separator/>
      </w:r>
    </w:p>
  </w:footnote>
  <w:footnote w:type="continuationSeparator" w:id="0">
    <w:p w:rsidR="001E6BF3" w:rsidRDefault="001E6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B5D" w:rsidRDefault="00BF0B5D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F0B5D" w:rsidRDefault="00BF0B5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B5D" w:rsidRPr="00CB2AD1" w:rsidRDefault="00BF0B5D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BF0B5D" w:rsidRPr="00CB2AD1" w:rsidRDefault="00BF0B5D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6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197A"/>
    <w:rsid w:val="000030CC"/>
    <w:rsid w:val="00004CDF"/>
    <w:rsid w:val="00005527"/>
    <w:rsid w:val="00005954"/>
    <w:rsid w:val="00006359"/>
    <w:rsid w:val="00006D14"/>
    <w:rsid w:val="00010BE4"/>
    <w:rsid w:val="00010D9E"/>
    <w:rsid w:val="00012BE9"/>
    <w:rsid w:val="00013EFA"/>
    <w:rsid w:val="00015045"/>
    <w:rsid w:val="000161D9"/>
    <w:rsid w:val="00024454"/>
    <w:rsid w:val="00025CD9"/>
    <w:rsid w:val="00026713"/>
    <w:rsid w:val="00031CF4"/>
    <w:rsid w:val="00032781"/>
    <w:rsid w:val="00033D1A"/>
    <w:rsid w:val="00037FA5"/>
    <w:rsid w:val="000403C4"/>
    <w:rsid w:val="0004634B"/>
    <w:rsid w:val="00046F42"/>
    <w:rsid w:val="00055004"/>
    <w:rsid w:val="00061CD2"/>
    <w:rsid w:val="00062B1A"/>
    <w:rsid w:val="00065F02"/>
    <w:rsid w:val="000660F2"/>
    <w:rsid w:val="0006707E"/>
    <w:rsid w:val="00070631"/>
    <w:rsid w:val="00072F72"/>
    <w:rsid w:val="00076372"/>
    <w:rsid w:val="00085563"/>
    <w:rsid w:val="00085898"/>
    <w:rsid w:val="00093437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03AF"/>
    <w:rsid w:val="000D2392"/>
    <w:rsid w:val="000D3517"/>
    <w:rsid w:val="000D4005"/>
    <w:rsid w:val="000D44CD"/>
    <w:rsid w:val="000D7137"/>
    <w:rsid w:val="000E042D"/>
    <w:rsid w:val="000E60E7"/>
    <w:rsid w:val="000E6392"/>
    <w:rsid w:val="000F0043"/>
    <w:rsid w:val="000F4F20"/>
    <w:rsid w:val="000F67FA"/>
    <w:rsid w:val="000F7465"/>
    <w:rsid w:val="000F74CA"/>
    <w:rsid w:val="000F76A4"/>
    <w:rsid w:val="0010192E"/>
    <w:rsid w:val="001106EE"/>
    <w:rsid w:val="001120E1"/>
    <w:rsid w:val="001138C1"/>
    <w:rsid w:val="00120854"/>
    <w:rsid w:val="00123F8B"/>
    <w:rsid w:val="0012461A"/>
    <w:rsid w:val="00126EC3"/>
    <w:rsid w:val="00130FF4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32B5"/>
    <w:rsid w:val="00171961"/>
    <w:rsid w:val="00174B84"/>
    <w:rsid w:val="00175016"/>
    <w:rsid w:val="00176EFD"/>
    <w:rsid w:val="00182356"/>
    <w:rsid w:val="00182976"/>
    <w:rsid w:val="00191095"/>
    <w:rsid w:val="00193224"/>
    <w:rsid w:val="001940D5"/>
    <w:rsid w:val="0019444D"/>
    <w:rsid w:val="001A2286"/>
    <w:rsid w:val="001A4C1A"/>
    <w:rsid w:val="001A4DEE"/>
    <w:rsid w:val="001A7131"/>
    <w:rsid w:val="001B60EE"/>
    <w:rsid w:val="001C7808"/>
    <w:rsid w:val="001C7C13"/>
    <w:rsid w:val="001D167F"/>
    <w:rsid w:val="001D2032"/>
    <w:rsid w:val="001D4CED"/>
    <w:rsid w:val="001D6FD2"/>
    <w:rsid w:val="001D76DF"/>
    <w:rsid w:val="001D7D15"/>
    <w:rsid w:val="001E1C03"/>
    <w:rsid w:val="001E1E20"/>
    <w:rsid w:val="001E38DE"/>
    <w:rsid w:val="001E391F"/>
    <w:rsid w:val="001E5F98"/>
    <w:rsid w:val="001E6591"/>
    <w:rsid w:val="001E6BF3"/>
    <w:rsid w:val="001F02B0"/>
    <w:rsid w:val="001F3F24"/>
    <w:rsid w:val="001F4BF4"/>
    <w:rsid w:val="00207D57"/>
    <w:rsid w:val="00213683"/>
    <w:rsid w:val="002206B9"/>
    <w:rsid w:val="002219E6"/>
    <w:rsid w:val="00222F40"/>
    <w:rsid w:val="002275F5"/>
    <w:rsid w:val="0023148B"/>
    <w:rsid w:val="00234BE4"/>
    <w:rsid w:val="0023689D"/>
    <w:rsid w:val="00237FCB"/>
    <w:rsid w:val="00243ABF"/>
    <w:rsid w:val="002445DE"/>
    <w:rsid w:val="0024505D"/>
    <w:rsid w:val="00247AEC"/>
    <w:rsid w:val="00264DF7"/>
    <w:rsid w:val="002708AE"/>
    <w:rsid w:val="00270A91"/>
    <w:rsid w:val="0027761F"/>
    <w:rsid w:val="00277DA7"/>
    <w:rsid w:val="0028027D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7D15"/>
    <w:rsid w:val="002B7F0F"/>
    <w:rsid w:val="002C77CF"/>
    <w:rsid w:val="002D01CB"/>
    <w:rsid w:val="002E1748"/>
    <w:rsid w:val="002E666B"/>
    <w:rsid w:val="003000CB"/>
    <w:rsid w:val="0030283A"/>
    <w:rsid w:val="003051B9"/>
    <w:rsid w:val="00305305"/>
    <w:rsid w:val="00312669"/>
    <w:rsid w:val="003157C2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45E32"/>
    <w:rsid w:val="00347D5B"/>
    <w:rsid w:val="00355EF4"/>
    <w:rsid w:val="00355F89"/>
    <w:rsid w:val="003669AC"/>
    <w:rsid w:val="0037188B"/>
    <w:rsid w:val="00374E1C"/>
    <w:rsid w:val="00381025"/>
    <w:rsid w:val="00384AB4"/>
    <w:rsid w:val="00385191"/>
    <w:rsid w:val="003A495A"/>
    <w:rsid w:val="003A520E"/>
    <w:rsid w:val="003A7EF3"/>
    <w:rsid w:val="003B1374"/>
    <w:rsid w:val="003B1A92"/>
    <w:rsid w:val="003B2D0D"/>
    <w:rsid w:val="003B2F52"/>
    <w:rsid w:val="003B651E"/>
    <w:rsid w:val="003B7240"/>
    <w:rsid w:val="003C5CE3"/>
    <w:rsid w:val="003E26D3"/>
    <w:rsid w:val="003E673D"/>
    <w:rsid w:val="003E6766"/>
    <w:rsid w:val="003F2044"/>
    <w:rsid w:val="003F287F"/>
    <w:rsid w:val="003F394D"/>
    <w:rsid w:val="003F77D5"/>
    <w:rsid w:val="0040011C"/>
    <w:rsid w:val="004006DA"/>
    <w:rsid w:val="0040560C"/>
    <w:rsid w:val="0041017A"/>
    <w:rsid w:val="004123B2"/>
    <w:rsid w:val="004124D9"/>
    <w:rsid w:val="00413074"/>
    <w:rsid w:val="00421970"/>
    <w:rsid w:val="00427531"/>
    <w:rsid w:val="0042796A"/>
    <w:rsid w:val="0043188B"/>
    <w:rsid w:val="0043546C"/>
    <w:rsid w:val="004420B3"/>
    <w:rsid w:val="0044619A"/>
    <w:rsid w:val="00450574"/>
    <w:rsid w:val="004541C1"/>
    <w:rsid w:val="00463FBB"/>
    <w:rsid w:val="0047440C"/>
    <w:rsid w:val="00481B00"/>
    <w:rsid w:val="00481BA5"/>
    <w:rsid w:val="00491B17"/>
    <w:rsid w:val="00494D2A"/>
    <w:rsid w:val="004967E2"/>
    <w:rsid w:val="00497D3D"/>
    <w:rsid w:val="004A286F"/>
    <w:rsid w:val="004A4A0E"/>
    <w:rsid w:val="004A516A"/>
    <w:rsid w:val="004A7F94"/>
    <w:rsid w:val="004B021A"/>
    <w:rsid w:val="004B0A1F"/>
    <w:rsid w:val="004B2B28"/>
    <w:rsid w:val="004B57B3"/>
    <w:rsid w:val="004B605A"/>
    <w:rsid w:val="004B6801"/>
    <w:rsid w:val="004C13BB"/>
    <w:rsid w:val="004C40A3"/>
    <w:rsid w:val="004D26A5"/>
    <w:rsid w:val="004D40A2"/>
    <w:rsid w:val="004D7F0B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104E4"/>
    <w:rsid w:val="005155DA"/>
    <w:rsid w:val="00517460"/>
    <w:rsid w:val="00522063"/>
    <w:rsid w:val="00522D64"/>
    <w:rsid w:val="005257FE"/>
    <w:rsid w:val="005261BC"/>
    <w:rsid w:val="00527EE6"/>
    <w:rsid w:val="0053333A"/>
    <w:rsid w:val="00545B47"/>
    <w:rsid w:val="00545B51"/>
    <w:rsid w:val="00545E88"/>
    <w:rsid w:val="0054788B"/>
    <w:rsid w:val="00550B35"/>
    <w:rsid w:val="00560DBB"/>
    <w:rsid w:val="00561875"/>
    <w:rsid w:val="005629B3"/>
    <w:rsid w:val="00573083"/>
    <w:rsid w:val="00573D51"/>
    <w:rsid w:val="005766C8"/>
    <w:rsid w:val="0058091C"/>
    <w:rsid w:val="005817BC"/>
    <w:rsid w:val="00583C94"/>
    <w:rsid w:val="00584473"/>
    <w:rsid w:val="005867D0"/>
    <w:rsid w:val="00590FFD"/>
    <w:rsid w:val="00591390"/>
    <w:rsid w:val="005913BC"/>
    <w:rsid w:val="00594053"/>
    <w:rsid w:val="00594807"/>
    <w:rsid w:val="00597559"/>
    <w:rsid w:val="0059776A"/>
    <w:rsid w:val="005A364A"/>
    <w:rsid w:val="005A3D07"/>
    <w:rsid w:val="005A6465"/>
    <w:rsid w:val="005A77B5"/>
    <w:rsid w:val="005B0046"/>
    <w:rsid w:val="005B106B"/>
    <w:rsid w:val="005B373C"/>
    <w:rsid w:val="005B6111"/>
    <w:rsid w:val="005C28D1"/>
    <w:rsid w:val="005C4264"/>
    <w:rsid w:val="005C5DFE"/>
    <w:rsid w:val="005C6C63"/>
    <w:rsid w:val="005C6DE1"/>
    <w:rsid w:val="005D2DE7"/>
    <w:rsid w:val="005D4909"/>
    <w:rsid w:val="005D58F6"/>
    <w:rsid w:val="005D7382"/>
    <w:rsid w:val="005E44DE"/>
    <w:rsid w:val="005E49E4"/>
    <w:rsid w:val="005F294C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925"/>
    <w:rsid w:val="0062108C"/>
    <w:rsid w:val="00625D58"/>
    <w:rsid w:val="00641F44"/>
    <w:rsid w:val="0064530A"/>
    <w:rsid w:val="00647F2C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A009E"/>
    <w:rsid w:val="006A02D4"/>
    <w:rsid w:val="006A3CF8"/>
    <w:rsid w:val="006A53D1"/>
    <w:rsid w:val="006A581A"/>
    <w:rsid w:val="006A5A76"/>
    <w:rsid w:val="006A725E"/>
    <w:rsid w:val="006A7838"/>
    <w:rsid w:val="006B434A"/>
    <w:rsid w:val="006B50A8"/>
    <w:rsid w:val="006B5205"/>
    <w:rsid w:val="006B526B"/>
    <w:rsid w:val="006B5ADC"/>
    <w:rsid w:val="006B6C12"/>
    <w:rsid w:val="006C24EF"/>
    <w:rsid w:val="006C41B6"/>
    <w:rsid w:val="006C4D74"/>
    <w:rsid w:val="006D0894"/>
    <w:rsid w:val="006D5AB7"/>
    <w:rsid w:val="006D61D1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2D47"/>
    <w:rsid w:val="0073394E"/>
    <w:rsid w:val="007339F9"/>
    <w:rsid w:val="00735DA1"/>
    <w:rsid w:val="00743417"/>
    <w:rsid w:val="0075011A"/>
    <w:rsid w:val="00750AF7"/>
    <w:rsid w:val="00750D9D"/>
    <w:rsid w:val="00755A72"/>
    <w:rsid w:val="00761018"/>
    <w:rsid w:val="0076491E"/>
    <w:rsid w:val="00764F89"/>
    <w:rsid w:val="00777187"/>
    <w:rsid w:val="007811F8"/>
    <w:rsid w:val="00783FAB"/>
    <w:rsid w:val="00787DA0"/>
    <w:rsid w:val="00791C66"/>
    <w:rsid w:val="00793E32"/>
    <w:rsid w:val="007956D8"/>
    <w:rsid w:val="007A692B"/>
    <w:rsid w:val="007A6C0A"/>
    <w:rsid w:val="007A716A"/>
    <w:rsid w:val="007B0A31"/>
    <w:rsid w:val="007B13F2"/>
    <w:rsid w:val="007B1A20"/>
    <w:rsid w:val="007C0CBB"/>
    <w:rsid w:val="007D313B"/>
    <w:rsid w:val="007D3AF6"/>
    <w:rsid w:val="007E2787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F53"/>
    <w:rsid w:val="008271C4"/>
    <w:rsid w:val="008305CF"/>
    <w:rsid w:val="00834842"/>
    <w:rsid w:val="0083643E"/>
    <w:rsid w:val="0084222C"/>
    <w:rsid w:val="00843948"/>
    <w:rsid w:val="0084506F"/>
    <w:rsid w:val="008509FE"/>
    <w:rsid w:val="0085319A"/>
    <w:rsid w:val="00862A11"/>
    <w:rsid w:val="00864B01"/>
    <w:rsid w:val="008706C8"/>
    <w:rsid w:val="00874415"/>
    <w:rsid w:val="00875AB9"/>
    <w:rsid w:val="00880902"/>
    <w:rsid w:val="0088469E"/>
    <w:rsid w:val="00885049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393F"/>
    <w:rsid w:val="008D0061"/>
    <w:rsid w:val="008D1E0C"/>
    <w:rsid w:val="008D283A"/>
    <w:rsid w:val="008D73FE"/>
    <w:rsid w:val="008E2726"/>
    <w:rsid w:val="008E3C0D"/>
    <w:rsid w:val="008E71AD"/>
    <w:rsid w:val="008F2FC1"/>
    <w:rsid w:val="008F3190"/>
    <w:rsid w:val="008F3FF3"/>
    <w:rsid w:val="008F70AF"/>
    <w:rsid w:val="008F7417"/>
    <w:rsid w:val="008F7FB6"/>
    <w:rsid w:val="00902699"/>
    <w:rsid w:val="00903C86"/>
    <w:rsid w:val="0090589E"/>
    <w:rsid w:val="00910B1D"/>
    <w:rsid w:val="00913A95"/>
    <w:rsid w:val="00914FA9"/>
    <w:rsid w:val="00917197"/>
    <w:rsid w:val="00931167"/>
    <w:rsid w:val="00933CD8"/>
    <w:rsid w:val="00933DDC"/>
    <w:rsid w:val="00934B17"/>
    <w:rsid w:val="0095421B"/>
    <w:rsid w:val="00954380"/>
    <w:rsid w:val="0095497E"/>
    <w:rsid w:val="009566C0"/>
    <w:rsid w:val="00956C48"/>
    <w:rsid w:val="00963294"/>
    <w:rsid w:val="00967AD7"/>
    <w:rsid w:val="00972A41"/>
    <w:rsid w:val="009773C2"/>
    <w:rsid w:val="0098012D"/>
    <w:rsid w:val="00981440"/>
    <w:rsid w:val="00983AC6"/>
    <w:rsid w:val="009845CE"/>
    <w:rsid w:val="00994B56"/>
    <w:rsid w:val="00994FA7"/>
    <w:rsid w:val="0099522F"/>
    <w:rsid w:val="00997027"/>
    <w:rsid w:val="009970E7"/>
    <w:rsid w:val="009A1686"/>
    <w:rsid w:val="009A2709"/>
    <w:rsid w:val="009B1E18"/>
    <w:rsid w:val="009B224A"/>
    <w:rsid w:val="009C7B5E"/>
    <w:rsid w:val="009C7FD7"/>
    <w:rsid w:val="009D0BB2"/>
    <w:rsid w:val="009D2136"/>
    <w:rsid w:val="009D501F"/>
    <w:rsid w:val="009D64D5"/>
    <w:rsid w:val="009D7D59"/>
    <w:rsid w:val="009E218D"/>
    <w:rsid w:val="009E3E04"/>
    <w:rsid w:val="009E3E0E"/>
    <w:rsid w:val="009F036D"/>
    <w:rsid w:val="009F1F75"/>
    <w:rsid w:val="009F4DBB"/>
    <w:rsid w:val="009F721B"/>
    <w:rsid w:val="00A03256"/>
    <w:rsid w:val="00A04439"/>
    <w:rsid w:val="00A069E0"/>
    <w:rsid w:val="00A107A2"/>
    <w:rsid w:val="00A1393D"/>
    <w:rsid w:val="00A1591E"/>
    <w:rsid w:val="00A167BA"/>
    <w:rsid w:val="00A202AE"/>
    <w:rsid w:val="00A21757"/>
    <w:rsid w:val="00A251E5"/>
    <w:rsid w:val="00A257C1"/>
    <w:rsid w:val="00A26274"/>
    <w:rsid w:val="00A30E3B"/>
    <w:rsid w:val="00A32AF3"/>
    <w:rsid w:val="00A3439E"/>
    <w:rsid w:val="00A43715"/>
    <w:rsid w:val="00A45FFA"/>
    <w:rsid w:val="00A52480"/>
    <w:rsid w:val="00A710C9"/>
    <w:rsid w:val="00A727EE"/>
    <w:rsid w:val="00A74FFA"/>
    <w:rsid w:val="00A77871"/>
    <w:rsid w:val="00A82826"/>
    <w:rsid w:val="00A82FA2"/>
    <w:rsid w:val="00A93E80"/>
    <w:rsid w:val="00AA1521"/>
    <w:rsid w:val="00AA1E5C"/>
    <w:rsid w:val="00AB20E6"/>
    <w:rsid w:val="00AB2525"/>
    <w:rsid w:val="00AC2F51"/>
    <w:rsid w:val="00AC71BD"/>
    <w:rsid w:val="00AD2D96"/>
    <w:rsid w:val="00AD36CA"/>
    <w:rsid w:val="00AD5347"/>
    <w:rsid w:val="00AD54BA"/>
    <w:rsid w:val="00AE31AB"/>
    <w:rsid w:val="00AE7602"/>
    <w:rsid w:val="00AF2DFA"/>
    <w:rsid w:val="00AF642B"/>
    <w:rsid w:val="00AF6DB9"/>
    <w:rsid w:val="00B0120E"/>
    <w:rsid w:val="00B022AF"/>
    <w:rsid w:val="00B04A7B"/>
    <w:rsid w:val="00B04BB0"/>
    <w:rsid w:val="00B05D65"/>
    <w:rsid w:val="00B05EE8"/>
    <w:rsid w:val="00B07077"/>
    <w:rsid w:val="00B1086D"/>
    <w:rsid w:val="00B11C3F"/>
    <w:rsid w:val="00B25771"/>
    <w:rsid w:val="00B25F55"/>
    <w:rsid w:val="00B34A28"/>
    <w:rsid w:val="00B34C72"/>
    <w:rsid w:val="00B36450"/>
    <w:rsid w:val="00B41156"/>
    <w:rsid w:val="00B45574"/>
    <w:rsid w:val="00B51B71"/>
    <w:rsid w:val="00B544A3"/>
    <w:rsid w:val="00B559C8"/>
    <w:rsid w:val="00B617EA"/>
    <w:rsid w:val="00B65572"/>
    <w:rsid w:val="00B65B61"/>
    <w:rsid w:val="00B66849"/>
    <w:rsid w:val="00B76BBE"/>
    <w:rsid w:val="00B815A0"/>
    <w:rsid w:val="00B81D42"/>
    <w:rsid w:val="00B823E1"/>
    <w:rsid w:val="00B855C7"/>
    <w:rsid w:val="00B86E02"/>
    <w:rsid w:val="00B86E2D"/>
    <w:rsid w:val="00B9025C"/>
    <w:rsid w:val="00B90FC6"/>
    <w:rsid w:val="00B91EA2"/>
    <w:rsid w:val="00B92048"/>
    <w:rsid w:val="00B94CD2"/>
    <w:rsid w:val="00BA0238"/>
    <w:rsid w:val="00BA0F05"/>
    <w:rsid w:val="00BC27D1"/>
    <w:rsid w:val="00BD16EE"/>
    <w:rsid w:val="00BD17D1"/>
    <w:rsid w:val="00BD1F50"/>
    <w:rsid w:val="00BD66CF"/>
    <w:rsid w:val="00BE03BF"/>
    <w:rsid w:val="00BF0B5D"/>
    <w:rsid w:val="00C0170C"/>
    <w:rsid w:val="00C0510F"/>
    <w:rsid w:val="00C06805"/>
    <w:rsid w:val="00C16657"/>
    <w:rsid w:val="00C30770"/>
    <w:rsid w:val="00C31D90"/>
    <w:rsid w:val="00C32FAE"/>
    <w:rsid w:val="00C35DE3"/>
    <w:rsid w:val="00C432B0"/>
    <w:rsid w:val="00C438AC"/>
    <w:rsid w:val="00C46415"/>
    <w:rsid w:val="00C46FB8"/>
    <w:rsid w:val="00C53053"/>
    <w:rsid w:val="00C54931"/>
    <w:rsid w:val="00C629F3"/>
    <w:rsid w:val="00C66F84"/>
    <w:rsid w:val="00C802F8"/>
    <w:rsid w:val="00C90DB9"/>
    <w:rsid w:val="00C90F92"/>
    <w:rsid w:val="00C91879"/>
    <w:rsid w:val="00C9287A"/>
    <w:rsid w:val="00C92F62"/>
    <w:rsid w:val="00CA0CB2"/>
    <w:rsid w:val="00CA0FAB"/>
    <w:rsid w:val="00CB0226"/>
    <w:rsid w:val="00CB036A"/>
    <w:rsid w:val="00CB1328"/>
    <w:rsid w:val="00CB250F"/>
    <w:rsid w:val="00CB2A04"/>
    <w:rsid w:val="00CB2AD1"/>
    <w:rsid w:val="00CC1727"/>
    <w:rsid w:val="00CC21D0"/>
    <w:rsid w:val="00CC232B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1F82"/>
    <w:rsid w:val="00CE2A68"/>
    <w:rsid w:val="00CF06E6"/>
    <w:rsid w:val="00CF23F6"/>
    <w:rsid w:val="00CF3B8A"/>
    <w:rsid w:val="00CF7B0D"/>
    <w:rsid w:val="00D00F4E"/>
    <w:rsid w:val="00D0263E"/>
    <w:rsid w:val="00D032F6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40FFB"/>
    <w:rsid w:val="00D46F73"/>
    <w:rsid w:val="00D510FF"/>
    <w:rsid w:val="00D516BE"/>
    <w:rsid w:val="00D54170"/>
    <w:rsid w:val="00D61565"/>
    <w:rsid w:val="00D6179A"/>
    <w:rsid w:val="00D646C3"/>
    <w:rsid w:val="00D64CC4"/>
    <w:rsid w:val="00D65DAB"/>
    <w:rsid w:val="00D66089"/>
    <w:rsid w:val="00D8113D"/>
    <w:rsid w:val="00D81BC8"/>
    <w:rsid w:val="00D860C9"/>
    <w:rsid w:val="00D86F53"/>
    <w:rsid w:val="00D94910"/>
    <w:rsid w:val="00D97A9B"/>
    <w:rsid w:val="00DA2160"/>
    <w:rsid w:val="00DA4E77"/>
    <w:rsid w:val="00DB3DE4"/>
    <w:rsid w:val="00DB46F1"/>
    <w:rsid w:val="00DC01D0"/>
    <w:rsid w:val="00DC052F"/>
    <w:rsid w:val="00DD35CD"/>
    <w:rsid w:val="00DD5652"/>
    <w:rsid w:val="00DE1CDC"/>
    <w:rsid w:val="00DF1D79"/>
    <w:rsid w:val="00DF2BC2"/>
    <w:rsid w:val="00DF4649"/>
    <w:rsid w:val="00DF4DB6"/>
    <w:rsid w:val="00DF5AC9"/>
    <w:rsid w:val="00E00165"/>
    <w:rsid w:val="00E004E9"/>
    <w:rsid w:val="00E12205"/>
    <w:rsid w:val="00E124CD"/>
    <w:rsid w:val="00E136C1"/>
    <w:rsid w:val="00E137C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337C"/>
    <w:rsid w:val="00E44E6E"/>
    <w:rsid w:val="00E462D9"/>
    <w:rsid w:val="00E50EAC"/>
    <w:rsid w:val="00E525E4"/>
    <w:rsid w:val="00E535B4"/>
    <w:rsid w:val="00E5603E"/>
    <w:rsid w:val="00E57B5F"/>
    <w:rsid w:val="00E632D5"/>
    <w:rsid w:val="00E6340B"/>
    <w:rsid w:val="00E665AC"/>
    <w:rsid w:val="00E85D13"/>
    <w:rsid w:val="00E87385"/>
    <w:rsid w:val="00E87FDB"/>
    <w:rsid w:val="00E96C7C"/>
    <w:rsid w:val="00EA1617"/>
    <w:rsid w:val="00EA314F"/>
    <w:rsid w:val="00EA4060"/>
    <w:rsid w:val="00EA5D9A"/>
    <w:rsid w:val="00EB02E4"/>
    <w:rsid w:val="00EB164B"/>
    <w:rsid w:val="00EB4044"/>
    <w:rsid w:val="00EC01A6"/>
    <w:rsid w:val="00EC5386"/>
    <w:rsid w:val="00EC5CBD"/>
    <w:rsid w:val="00EC756C"/>
    <w:rsid w:val="00ED2025"/>
    <w:rsid w:val="00ED30CA"/>
    <w:rsid w:val="00ED568D"/>
    <w:rsid w:val="00EE04EA"/>
    <w:rsid w:val="00EE4570"/>
    <w:rsid w:val="00EE739C"/>
    <w:rsid w:val="00EF4F5E"/>
    <w:rsid w:val="00EF51D4"/>
    <w:rsid w:val="00F01A67"/>
    <w:rsid w:val="00F04E1D"/>
    <w:rsid w:val="00F05D77"/>
    <w:rsid w:val="00F061A8"/>
    <w:rsid w:val="00F20D1A"/>
    <w:rsid w:val="00F218CC"/>
    <w:rsid w:val="00F232EA"/>
    <w:rsid w:val="00F237BE"/>
    <w:rsid w:val="00F32501"/>
    <w:rsid w:val="00F32D98"/>
    <w:rsid w:val="00F32E9D"/>
    <w:rsid w:val="00F34337"/>
    <w:rsid w:val="00F36006"/>
    <w:rsid w:val="00F361B9"/>
    <w:rsid w:val="00F423CE"/>
    <w:rsid w:val="00F42796"/>
    <w:rsid w:val="00F431BD"/>
    <w:rsid w:val="00F54E0B"/>
    <w:rsid w:val="00F55557"/>
    <w:rsid w:val="00F5644C"/>
    <w:rsid w:val="00F6351B"/>
    <w:rsid w:val="00F64E83"/>
    <w:rsid w:val="00F65629"/>
    <w:rsid w:val="00F66370"/>
    <w:rsid w:val="00F74C3E"/>
    <w:rsid w:val="00F756EE"/>
    <w:rsid w:val="00F76633"/>
    <w:rsid w:val="00F766B3"/>
    <w:rsid w:val="00F81833"/>
    <w:rsid w:val="00F836B3"/>
    <w:rsid w:val="00F84568"/>
    <w:rsid w:val="00F93211"/>
    <w:rsid w:val="00FA09F1"/>
    <w:rsid w:val="00FA7046"/>
    <w:rsid w:val="00FA76BD"/>
    <w:rsid w:val="00FA798D"/>
    <w:rsid w:val="00FB153F"/>
    <w:rsid w:val="00FB3FCB"/>
    <w:rsid w:val="00FB6773"/>
    <w:rsid w:val="00FB70BB"/>
    <w:rsid w:val="00FB7BA9"/>
    <w:rsid w:val="00FC1E36"/>
    <w:rsid w:val="00FC4105"/>
    <w:rsid w:val="00FC530A"/>
    <w:rsid w:val="00FC5701"/>
    <w:rsid w:val="00FE7385"/>
    <w:rsid w:val="00FF0132"/>
    <w:rsid w:val="00FF01FC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8B39C-082E-4353-BE4A-F3A2999D3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6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10038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2021-10-21T10:01:00Z</cp:lastPrinted>
  <dcterms:created xsi:type="dcterms:W3CDTF">2021-10-26T12:46:00Z</dcterms:created>
  <dcterms:modified xsi:type="dcterms:W3CDTF">2021-10-26T12:46:00Z</dcterms:modified>
</cp:coreProperties>
</file>