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59" w:rsidRPr="000C58C1" w:rsidRDefault="00276382" w:rsidP="00DB1159">
      <w:pPr>
        <w:framePr w:w="939" w:hSpace="180" w:wrap="auto" w:vAnchor="text" w:hAnchor="page" w:x="5864" w:y="-632"/>
        <w:ind w:left="110"/>
      </w:pPr>
      <w:r w:rsidRPr="000C58C1"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159" w:rsidRPr="000C58C1" w:rsidRDefault="00DB1159" w:rsidP="00DB1159">
      <w:pPr>
        <w:rPr>
          <w:lang w:val="ru-RU"/>
        </w:rPr>
      </w:pP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</w:p>
    <w:p w:rsidR="00DB1159" w:rsidRPr="000C58C1" w:rsidRDefault="00DB1159" w:rsidP="00DB1159">
      <w:pPr>
        <w:rPr>
          <w:lang w:val="ru-RU"/>
        </w:rPr>
      </w:pPr>
    </w:p>
    <w:p w:rsidR="00DB1159" w:rsidRPr="000C58C1" w:rsidRDefault="00DB1159" w:rsidP="00DB1159">
      <w:pPr>
        <w:rPr>
          <w:lang w:val="ru-RU"/>
        </w:rPr>
      </w:pP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</w:p>
    <w:p w:rsidR="00DB1159" w:rsidRPr="000C58C1" w:rsidRDefault="00DB1159" w:rsidP="00DB1159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C58C1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DB1159" w:rsidRPr="000C58C1" w:rsidRDefault="00DB1159" w:rsidP="00DB1159">
      <w:pPr>
        <w:rPr>
          <w:rFonts w:ascii="Times New Roman CYR" w:hAnsi="Times New Roman CYR"/>
          <w:lang w:val="ru-RU"/>
        </w:rPr>
      </w:pPr>
    </w:p>
    <w:p w:rsidR="00DB1159" w:rsidRPr="00415236" w:rsidRDefault="00415236" w:rsidP="00DB115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DB1159" w:rsidRPr="000C58C1" w:rsidRDefault="00DB1159" w:rsidP="00DB1159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B1159" w:rsidRPr="000C58C1" w:rsidRDefault="00276382" w:rsidP="00DB1159">
      <w:pPr>
        <w:rPr>
          <w:rFonts w:ascii="Times New Roman CYR" w:hAnsi="Times New Roman CYR"/>
          <w:b/>
          <w:sz w:val="24"/>
          <w:lang w:val="ru-RU"/>
        </w:rPr>
      </w:pPr>
      <w:r w:rsidRPr="00276382">
        <w:rPr>
          <w:rFonts w:ascii="Times New Roman CYR" w:hAnsi="Times New Roman CYR"/>
          <w:sz w:val="28"/>
          <w:szCs w:val="28"/>
          <w:lang w:val="ru-RU"/>
        </w:rPr>
        <w:t>01.09.2023</w:t>
      </w:r>
      <w:r w:rsidR="00DB1159" w:rsidRPr="000C58C1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     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B1159" w:rsidRPr="00276382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276382">
        <w:rPr>
          <w:rFonts w:ascii="Times New Roman CYR" w:hAnsi="Times New Roman CYR"/>
          <w:sz w:val="28"/>
          <w:szCs w:val="28"/>
          <w:lang w:val="ru-RU"/>
        </w:rPr>
        <w:t>2832</w:t>
      </w:r>
    </w:p>
    <w:p w:rsidR="00DB1159" w:rsidRPr="000C58C1" w:rsidRDefault="00DB1159" w:rsidP="00DB1159">
      <w:pPr>
        <w:jc w:val="center"/>
        <w:rPr>
          <w:rFonts w:ascii="Times New Roman CYR" w:hAnsi="Times New Roman CYR"/>
          <w:sz w:val="28"/>
          <w:lang w:val="ru-RU"/>
        </w:rPr>
      </w:pPr>
      <w:r w:rsidRPr="000C58C1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0C58C1" w:rsidRDefault="007F70AD" w:rsidP="005D2DE7">
      <w:pPr>
        <w:rPr>
          <w:rFonts w:ascii="Times New Roman CYR" w:hAnsi="Times New Roman CYR"/>
          <w:sz w:val="28"/>
          <w:lang w:val="ru-RU"/>
        </w:rPr>
      </w:pPr>
    </w:p>
    <w:p w:rsidR="00DB1159" w:rsidRPr="000C58C1" w:rsidRDefault="00DB1159" w:rsidP="005D2DE7">
      <w:pPr>
        <w:rPr>
          <w:rFonts w:ascii="Times New Roman CYR" w:hAnsi="Times New Roman CYR"/>
          <w:sz w:val="28"/>
          <w:lang w:val="ru-RU"/>
        </w:rPr>
      </w:pPr>
    </w:p>
    <w:p w:rsidR="00F84678" w:rsidRPr="000C58C1" w:rsidRDefault="00F84678" w:rsidP="00F84678">
      <w:pPr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О внесении изменений </w:t>
      </w:r>
    </w:p>
    <w:p w:rsidR="00F84678" w:rsidRPr="000C58C1" w:rsidRDefault="00F84678" w:rsidP="00F84678">
      <w:pPr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в </w:t>
      </w:r>
      <w:r w:rsidR="00D76EF2">
        <w:rPr>
          <w:sz w:val="28"/>
          <w:szCs w:val="28"/>
          <w:lang w:val="ru-RU"/>
        </w:rPr>
        <w:t>постановлени</w:t>
      </w:r>
      <w:r w:rsidR="007864AA">
        <w:rPr>
          <w:sz w:val="28"/>
          <w:szCs w:val="28"/>
          <w:lang w:val="ru-RU"/>
        </w:rPr>
        <w:t>е</w:t>
      </w:r>
      <w:r w:rsidRPr="000C58C1">
        <w:rPr>
          <w:sz w:val="28"/>
          <w:szCs w:val="28"/>
          <w:lang w:val="ru-RU"/>
        </w:rPr>
        <w:t xml:space="preserve"> администрации </w:t>
      </w:r>
    </w:p>
    <w:p w:rsidR="00F84678" w:rsidRDefault="00F84678" w:rsidP="00F84678">
      <w:pPr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>города Липецка от</w:t>
      </w:r>
      <w:r w:rsidR="00175668">
        <w:rPr>
          <w:sz w:val="28"/>
          <w:szCs w:val="28"/>
          <w:lang w:val="ru-RU"/>
        </w:rPr>
        <w:t xml:space="preserve"> </w:t>
      </w:r>
      <w:r w:rsidR="00136B4D">
        <w:rPr>
          <w:sz w:val="28"/>
          <w:szCs w:val="28"/>
          <w:lang w:val="ru-RU"/>
        </w:rPr>
        <w:t>1</w:t>
      </w:r>
      <w:r w:rsidR="0086153B">
        <w:rPr>
          <w:sz w:val="28"/>
          <w:szCs w:val="28"/>
          <w:lang w:val="ru-RU"/>
        </w:rPr>
        <w:t>8.11.</w:t>
      </w:r>
      <w:r w:rsidR="007074F9">
        <w:rPr>
          <w:sz w:val="28"/>
          <w:szCs w:val="28"/>
          <w:lang w:val="ru-RU"/>
        </w:rPr>
        <w:t>2019</w:t>
      </w:r>
      <w:r w:rsidR="0086153B">
        <w:rPr>
          <w:sz w:val="28"/>
          <w:szCs w:val="28"/>
          <w:lang w:val="ru-RU"/>
        </w:rPr>
        <w:t xml:space="preserve"> №</w:t>
      </w:r>
      <w:r w:rsidR="0086153B" w:rsidRPr="0086153B">
        <w:rPr>
          <w:sz w:val="28"/>
          <w:szCs w:val="28"/>
          <w:lang w:val="ru-RU"/>
        </w:rPr>
        <w:t xml:space="preserve"> 2230</w:t>
      </w:r>
    </w:p>
    <w:p w:rsidR="00F84678" w:rsidRDefault="00F84678" w:rsidP="00F84678">
      <w:pPr>
        <w:rPr>
          <w:sz w:val="28"/>
          <w:szCs w:val="28"/>
          <w:lang w:val="ru-RU"/>
        </w:rPr>
      </w:pPr>
    </w:p>
    <w:p w:rsidR="00415236" w:rsidRDefault="00415236" w:rsidP="00F84678">
      <w:pPr>
        <w:rPr>
          <w:sz w:val="28"/>
          <w:szCs w:val="28"/>
          <w:lang w:val="ru-RU"/>
        </w:rPr>
      </w:pPr>
    </w:p>
    <w:p w:rsidR="00415236" w:rsidRPr="00415236" w:rsidRDefault="00175668" w:rsidP="00415236">
      <w:pPr>
        <w:ind w:firstLine="720"/>
        <w:rPr>
          <w:sz w:val="28"/>
          <w:szCs w:val="28"/>
          <w:lang w:val="ru-RU"/>
        </w:rPr>
      </w:pPr>
      <w:r w:rsidRPr="00175668">
        <w:rPr>
          <w:sz w:val="28"/>
          <w:szCs w:val="28"/>
          <w:lang w:val="ru-RU"/>
        </w:rPr>
        <w:t xml:space="preserve">В целях </w:t>
      </w:r>
      <w:r w:rsidR="0086153B">
        <w:rPr>
          <w:sz w:val="28"/>
          <w:szCs w:val="28"/>
          <w:lang w:val="ru-RU"/>
        </w:rPr>
        <w:t xml:space="preserve">оптимизации процесса </w:t>
      </w:r>
      <w:r w:rsidR="0086153B" w:rsidRPr="0086153B">
        <w:rPr>
          <w:sz w:val="28"/>
          <w:szCs w:val="28"/>
          <w:lang w:val="ru-RU"/>
        </w:rPr>
        <w:t>перемещения (переноса) информационных элементов на территории города Липецка</w:t>
      </w:r>
      <w:r w:rsidR="000E1A24">
        <w:rPr>
          <w:sz w:val="28"/>
          <w:szCs w:val="28"/>
          <w:lang w:val="ru-RU"/>
        </w:rPr>
        <w:t>,</w:t>
      </w:r>
      <w:r w:rsidR="000E1A24" w:rsidRPr="000E1A24">
        <w:rPr>
          <w:lang w:val="ru-RU"/>
        </w:rPr>
        <w:t xml:space="preserve"> </w:t>
      </w:r>
      <w:r w:rsidR="000E1A24" w:rsidRPr="000E1A24">
        <w:rPr>
          <w:sz w:val="28"/>
          <w:szCs w:val="28"/>
          <w:lang w:val="ru-RU"/>
        </w:rPr>
        <w:t>с учетом заключения прокуратуры Советс</w:t>
      </w:r>
      <w:r w:rsidR="000E1A24">
        <w:rPr>
          <w:sz w:val="28"/>
          <w:szCs w:val="28"/>
          <w:lang w:val="ru-RU"/>
        </w:rPr>
        <w:t>кого района города Липецка от 14.07.2023 № 16-2023/80</w:t>
      </w:r>
      <w:r w:rsidR="000E1A24" w:rsidRPr="000E1A24">
        <w:rPr>
          <w:sz w:val="28"/>
          <w:szCs w:val="28"/>
          <w:lang w:val="ru-RU"/>
        </w:rPr>
        <w:t xml:space="preserve">-23-20420005 </w:t>
      </w:r>
      <w:r w:rsidR="0003146E">
        <w:rPr>
          <w:sz w:val="28"/>
          <w:szCs w:val="28"/>
          <w:lang w:val="ru-RU"/>
        </w:rPr>
        <w:t xml:space="preserve">   </w:t>
      </w:r>
      <w:r w:rsidR="000E1A24" w:rsidRPr="000E1A24">
        <w:rPr>
          <w:sz w:val="28"/>
          <w:szCs w:val="28"/>
          <w:lang w:val="ru-RU"/>
        </w:rPr>
        <w:t>а</w:t>
      </w:r>
      <w:r w:rsidR="000E1A24" w:rsidRPr="000E1A24">
        <w:rPr>
          <w:sz w:val="28"/>
          <w:szCs w:val="28"/>
          <w:lang w:val="ru-RU"/>
        </w:rPr>
        <w:t>д</w:t>
      </w:r>
      <w:r w:rsidR="000E1A24" w:rsidRPr="000E1A24">
        <w:rPr>
          <w:sz w:val="28"/>
          <w:szCs w:val="28"/>
          <w:lang w:val="ru-RU"/>
        </w:rPr>
        <w:t>министрация города</w:t>
      </w:r>
      <w:r>
        <w:rPr>
          <w:sz w:val="28"/>
          <w:szCs w:val="28"/>
          <w:lang w:val="ru-RU"/>
        </w:rPr>
        <w:t xml:space="preserve"> </w:t>
      </w:r>
    </w:p>
    <w:p w:rsidR="00415236" w:rsidRDefault="00415236" w:rsidP="00415236">
      <w:pPr>
        <w:rPr>
          <w:sz w:val="28"/>
          <w:szCs w:val="28"/>
          <w:lang w:val="ru-RU"/>
        </w:rPr>
      </w:pPr>
    </w:p>
    <w:p w:rsidR="009E3853" w:rsidRPr="00415236" w:rsidRDefault="009E3853" w:rsidP="00415236">
      <w:pPr>
        <w:rPr>
          <w:sz w:val="28"/>
          <w:szCs w:val="28"/>
          <w:lang w:val="ru-RU"/>
        </w:rPr>
      </w:pPr>
    </w:p>
    <w:p w:rsidR="00415236" w:rsidRPr="000C58C1" w:rsidRDefault="00415236" w:rsidP="002E002D">
      <w:pPr>
        <w:rPr>
          <w:sz w:val="28"/>
          <w:szCs w:val="28"/>
          <w:lang w:val="ru-RU"/>
        </w:rPr>
      </w:pPr>
      <w:r w:rsidRPr="00415236">
        <w:rPr>
          <w:sz w:val="28"/>
          <w:szCs w:val="28"/>
          <w:lang w:val="ru-RU"/>
        </w:rPr>
        <w:t>П О С Т А Н О В Л Я Е Т:</w:t>
      </w:r>
    </w:p>
    <w:p w:rsidR="00415236" w:rsidRDefault="00415236" w:rsidP="00F84678">
      <w:pPr>
        <w:rPr>
          <w:sz w:val="28"/>
          <w:szCs w:val="28"/>
          <w:lang w:val="ru-RU"/>
        </w:rPr>
      </w:pPr>
    </w:p>
    <w:p w:rsidR="009E3853" w:rsidRPr="000C58C1" w:rsidRDefault="009E3853" w:rsidP="00F84678">
      <w:pPr>
        <w:rPr>
          <w:sz w:val="28"/>
          <w:szCs w:val="28"/>
          <w:lang w:val="ru-RU"/>
        </w:rPr>
      </w:pPr>
    </w:p>
    <w:p w:rsidR="00F84678" w:rsidRDefault="00F84678" w:rsidP="00F41EA2">
      <w:pPr>
        <w:tabs>
          <w:tab w:val="left" w:pos="567"/>
        </w:tabs>
        <w:suppressAutoHyphens/>
        <w:ind w:firstLine="567"/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Внести в </w:t>
      </w:r>
      <w:r w:rsidR="00DB23A1">
        <w:rPr>
          <w:sz w:val="28"/>
          <w:szCs w:val="28"/>
          <w:lang w:val="ru-RU"/>
        </w:rPr>
        <w:t>постановление</w:t>
      </w:r>
      <w:r w:rsidRPr="000C58C1">
        <w:rPr>
          <w:sz w:val="28"/>
          <w:szCs w:val="28"/>
          <w:lang w:val="ru-RU"/>
        </w:rPr>
        <w:t xml:space="preserve"> администрации города Липецка от </w:t>
      </w:r>
      <w:r w:rsidR="00136B4D">
        <w:rPr>
          <w:sz w:val="28"/>
          <w:szCs w:val="28"/>
          <w:lang w:val="ru-RU"/>
        </w:rPr>
        <w:t>1</w:t>
      </w:r>
      <w:r w:rsidR="0086153B">
        <w:rPr>
          <w:sz w:val="28"/>
          <w:szCs w:val="28"/>
          <w:lang w:val="ru-RU"/>
        </w:rPr>
        <w:t>8.11.</w:t>
      </w:r>
      <w:r w:rsidR="0086153B" w:rsidRPr="0086153B">
        <w:rPr>
          <w:sz w:val="28"/>
          <w:szCs w:val="28"/>
          <w:lang w:val="ru-RU"/>
        </w:rPr>
        <w:t>201</w:t>
      </w:r>
      <w:r w:rsidR="00923A86">
        <w:rPr>
          <w:sz w:val="28"/>
          <w:szCs w:val="28"/>
          <w:lang w:val="ru-RU"/>
        </w:rPr>
        <w:t xml:space="preserve">9        </w:t>
      </w:r>
      <w:r w:rsidR="0086153B">
        <w:rPr>
          <w:sz w:val="28"/>
          <w:szCs w:val="28"/>
          <w:lang w:val="ru-RU"/>
        </w:rPr>
        <w:t>№</w:t>
      </w:r>
      <w:r w:rsidR="0086153B" w:rsidRPr="0086153B">
        <w:rPr>
          <w:sz w:val="28"/>
          <w:szCs w:val="28"/>
          <w:lang w:val="ru-RU"/>
        </w:rPr>
        <w:t xml:space="preserve"> 2230</w:t>
      </w:r>
      <w:r w:rsidR="0086153B">
        <w:rPr>
          <w:sz w:val="28"/>
          <w:szCs w:val="28"/>
          <w:lang w:val="ru-RU"/>
        </w:rPr>
        <w:t xml:space="preserve"> </w:t>
      </w:r>
      <w:r w:rsidR="003A1883">
        <w:rPr>
          <w:sz w:val="28"/>
          <w:szCs w:val="28"/>
          <w:lang w:val="ru-RU"/>
        </w:rPr>
        <w:t>«</w:t>
      </w:r>
      <w:r w:rsidR="0086153B" w:rsidRPr="0086153B">
        <w:rPr>
          <w:sz w:val="28"/>
          <w:szCs w:val="28"/>
          <w:lang w:val="ru-RU"/>
        </w:rPr>
        <w:t>Об утверждении Порядка перемещения (переноса) информационных элементов на территории города Липецка</w:t>
      </w:r>
      <w:r w:rsidR="003D7EAE">
        <w:rPr>
          <w:sz w:val="28"/>
          <w:szCs w:val="28"/>
          <w:lang w:val="ru-RU"/>
        </w:rPr>
        <w:t>»</w:t>
      </w:r>
      <w:r w:rsidR="00175668" w:rsidRPr="0061678B">
        <w:rPr>
          <w:sz w:val="28"/>
          <w:szCs w:val="28"/>
          <w:lang w:val="ru-RU"/>
        </w:rPr>
        <w:t xml:space="preserve"> (в редакции </w:t>
      </w:r>
      <w:r w:rsidR="000E1A24">
        <w:rPr>
          <w:sz w:val="28"/>
          <w:szCs w:val="28"/>
          <w:lang w:val="ru-RU"/>
        </w:rPr>
        <w:t>постановления</w:t>
      </w:r>
      <w:r w:rsidR="00175668" w:rsidRPr="0061678B">
        <w:rPr>
          <w:sz w:val="28"/>
          <w:szCs w:val="28"/>
          <w:lang w:val="ru-RU"/>
        </w:rPr>
        <w:t xml:space="preserve"> </w:t>
      </w:r>
      <w:r w:rsidR="0086153B">
        <w:rPr>
          <w:sz w:val="28"/>
          <w:szCs w:val="28"/>
          <w:lang w:val="ru-RU"/>
        </w:rPr>
        <w:t>от 22.06.2020 №</w:t>
      </w:r>
      <w:r w:rsidR="0086153B" w:rsidRPr="0086153B">
        <w:rPr>
          <w:sz w:val="28"/>
          <w:szCs w:val="28"/>
          <w:lang w:val="ru-RU"/>
        </w:rPr>
        <w:t xml:space="preserve"> 890)</w:t>
      </w:r>
      <w:r w:rsidR="0086153B">
        <w:rPr>
          <w:sz w:val="28"/>
          <w:szCs w:val="28"/>
          <w:lang w:val="ru-RU"/>
        </w:rPr>
        <w:t xml:space="preserve"> </w:t>
      </w:r>
      <w:r w:rsidR="00FC7755">
        <w:rPr>
          <w:sz w:val="28"/>
          <w:szCs w:val="28"/>
          <w:lang w:val="ru-RU"/>
        </w:rPr>
        <w:t>следующие изменения:</w:t>
      </w:r>
    </w:p>
    <w:p w:rsidR="00136B4D" w:rsidRDefault="00136B4D" w:rsidP="00F41EA2">
      <w:pPr>
        <w:tabs>
          <w:tab w:val="left" w:pos="567"/>
        </w:tabs>
        <w:suppressAutoHyphens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В пункте 3 слова «К.В. Вострикова</w:t>
      </w:r>
      <w:r w:rsidR="00D70118">
        <w:rPr>
          <w:sz w:val="28"/>
          <w:szCs w:val="28"/>
          <w:lang w:val="ru-RU"/>
        </w:rPr>
        <w:t>» заменить словами «А.М. Шамаеву</w:t>
      </w:r>
      <w:r>
        <w:rPr>
          <w:sz w:val="28"/>
          <w:szCs w:val="28"/>
          <w:lang w:val="ru-RU"/>
        </w:rPr>
        <w:t>».</w:t>
      </w:r>
    </w:p>
    <w:p w:rsidR="000E1A24" w:rsidRDefault="00136B4D" w:rsidP="00B751AC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В</w:t>
      </w:r>
      <w:r w:rsidR="00451528">
        <w:rPr>
          <w:sz w:val="28"/>
          <w:szCs w:val="28"/>
          <w:lang w:val="ru-RU"/>
        </w:rPr>
        <w:t xml:space="preserve"> </w:t>
      </w:r>
      <w:r w:rsidR="006952F7">
        <w:rPr>
          <w:sz w:val="28"/>
          <w:szCs w:val="28"/>
          <w:lang w:val="ru-RU"/>
        </w:rPr>
        <w:t>приложении к постановлению</w:t>
      </w:r>
      <w:r w:rsidR="000E1A24">
        <w:rPr>
          <w:sz w:val="28"/>
          <w:szCs w:val="28"/>
          <w:lang w:val="ru-RU"/>
        </w:rPr>
        <w:t>:</w:t>
      </w:r>
    </w:p>
    <w:p w:rsidR="00EB2C61" w:rsidRDefault="006952F7" w:rsidP="00B751AC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пункте</w:t>
      </w:r>
      <w:r w:rsidR="00451528">
        <w:rPr>
          <w:sz w:val="28"/>
          <w:szCs w:val="28"/>
          <w:lang w:val="ru-RU"/>
        </w:rPr>
        <w:t xml:space="preserve"> 3.1. </w:t>
      </w:r>
      <w:r>
        <w:rPr>
          <w:sz w:val="28"/>
          <w:szCs w:val="28"/>
          <w:lang w:val="ru-RU"/>
        </w:rPr>
        <w:t>раздела</w:t>
      </w:r>
      <w:r w:rsidR="00451528">
        <w:rPr>
          <w:sz w:val="28"/>
          <w:szCs w:val="28"/>
          <w:lang w:val="ru-RU"/>
        </w:rPr>
        <w:t xml:space="preserve"> 3 </w:t>
      </w:r>
      <w:r>
        <w:rPr>
          <w:sz w:val="28"/>
          <w:szCs w:val="28"/>
          <w:lang w:val="ru-RU"/>
        </w:rPr>
        <w:t>«</w:t>
      </w:r>
      <w:r w:rsidRPr="006952F7">
        <w:rPr>
          <w:sz w:val="28"/>
          <w:szCs w:val="28"/>
          <w:lang w:val="ru-RU"/>
        </w:rPr>
        <w:t>Порядок перемещения (переноса) информацио</w:t>
      </w:r>
      <w:r w:rsidRPr="006952F7">
        <w:rPr>
          <w:sz w:val="28"/>
          <w:szCs w:val="28"/>
          <w:lang w:val="ru-RU"/>
        </w:rPr>
        <w:t>н</w:t>
      </w:r>
      <w:r w:rsidRPr="006952F7">
        <w:rPr>
          <w:sz w:val="28"/>
          <w:szCs w:val="28"/>
          <w:lang w:val="ru-RU"/>
        </w:rPr>
        <w:t>ных элементов</w:t>
      </w:r>
      <w:r>
        <w:rPr>
          <w:sz w:val="28"/>
          <w:szCs w:val="28"/>
          <w:lang w:val="ru-RU"/>
        </w:rPr>
        <w:t xml:space="preserve">» </w:t>
      </w:r>
      <w:r w:rsidR="00FE3AE9">
        <w:rPr>
          <w:sz w:val="28"/>
          <w:szCs w:val="28"/>
          <w:lang w:val="ru-RU"/>
        </w:rPr>
        <w:t>цифры</w:t>
      </w:r>
      <w:r w:rsidR="00B751AC">
        <w:rPr>
          <w:sz w:val="28"/>
          <w:szCs w:val="28"/>
          <w:lang w:val="ru-RU"/>
        </w:rPr>
        <w:t xml:space="preserve"> «14» заменить циф</w:t>
      </w:r>
      <w:r w:rsidR="00FE3AE9">
        <w:rPr>
          <w:sz w:val="28"/>
          <w:szCs w:val="28"/>
          <w:lang w:val="ru-RU"/>
        </w:rPr>
        <w:t>рами</w:t>
      </w:r>
      <w:r w:rsidR="00B751AC">
        <w:rPr>
          <w:sz w:val="28"/>
          <w:szCs w:val="28"/>
          <w:lang w:val="ru-RU"/>
        </w:rPr>
        <w:t xml:space="preserve"> «30»</w:t>
      </w:r>
      <w:r>
        <w:rPr>
          <w:sz w:val="28"/>
          <w:szCs w:val="28"/>
          <w:lang w:val="ru-RU"/>
        </w:rPr>
        <w:t>.</w:t>
      </w:r>
    </w:p>
    <w:p w:rsidR="006F6E40" w:rsidRDefault="006F6E40" w:rsidP="00CF5E8D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CF5E8D">
        <w:rPr>
          <w:sz w:val="28"/>
          <w:szCs w:val="28"/>
          <w:lang w:val="ru-RU"/>
        </w:rPr>
        <w:t>В приложении №1 к</w:t>
      </w:r>
      <w:r w:rsidR="00CF5E8D" w:rsidRPr="00CF5E8D">
        <w:rPr>
          <w:sz w:val="28"/>
          <w:szCs w:val="28"/>
          <w:lang w:val="ru-RU"/>
        </w:rPr>
        <w:t xml:space="preserve"> Порядку перемещения</w:t>
      </w:r>
      <w:r w:rsidR="00CF5E8D">
        <w:rPr>
          <w:sz w:val="28"/>
          <w:szCs w:val="28"/>
          <w:lang w:val="ru-RU"/>
        </w:rPr>
        <w:t xml:space="preserve"> </w:t>
      </w:r>
      <w:r w:rsidR="00CF5E8D" w:rsidRPr="00CF5E8D">
        <w:rPr>
          <w:sz w:val="28"/>
          <w:szCs w:val="28"/>
          <w:lang w:val="ru-RU"/>
        </w:rPr>
        <w:t>(переноса) информационных</w:t>
      </w:r>
      <w:r w:rsidR="00CF5E8D">
        <w:rPr>
          <w:sz w:val="28"/>
          <w:szCs w:val="28"/>
          <w:lang w:val="ru-RU"/>
        </w:rPr>
        <w:t xml:space="preserve"> </w:t>
      </w:r>
      <w:r w:rsidR="00CF5E8D" w:rsidRPr="00CF5E8D">
        <w:rPr>
          <w:sz w:val="28"/>
          <w:szCs w:val="28"/>
          <w:lang w:val="ru-RU"/>
        </w:rPr>
        <w:t>элементов на территории</w:t>
      </w:r>
      <w:r w:rsidR="00CF5E8D">
        <w:rPr>
          <w:sz w:val="28"/>
          <w:szCs w:val="28"/>
          <w:lang w:val="ru-RU"/>
        </w:rPr>
        <w:t xml:space="preserve"> </w:t>
      </w:r>
      <w:r w:rsidR="00CF5E8D" w:rsidRPr="00CF5E8D">
        <w:rPr>
          <w:sz w:val="28"/>
          <w:szCs w:val="28"/>
          <w:lang w:val="ru-RU"/>
        </w:rPr>
        <w:t>города Липецка</w:t>
      </w:r>
      <w:r w:rsidR="00B9263B">
        <w:rPr>
          <w:sz w:val="28"/>
          <w:szCs w:val="28"/>
          <w:lang w:val="ru-RU"/>
        </w:rPr>
        <w:t>:</w:t>
      </w:r>
    </w:p>
    <w:p w:rsidR="00B9263B" w:rsidRDefault="00B9263B" w:rsidP="00CF5E8D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пункте 1 цифры «14» заменить цифрами «30».</w:t>
      </w:r>
    </w:p>
    <w:p w:rsidR="00D141AC" w:rsidRDefault="00D141AC" w:rsidP="009D697C">
      <w:pPr>
        <w:suppressAutoHyphens/>
        <w:rPr>
          <w:sz w:val="28"/>
          <w:szCs w:val="28"/>
          <w:lang w:val="ru-RU"/>
        </w:rPr>
      </w:pPr>
    </w:p>
    <w:p w:rsidR="00D141AC" w:rsidRDefault="00D141AC" w:rsidP="009D697C">
      <w:pPr>
        <w:suppressAutoHyphens/>
        <w:rPr>
          <w:sz w:val="28"/>
          <w:szCs w:val="28"/>
          <w:lang w:val="ru-RU"/>
        </w:rPr>
      </w:pPr>
    </w:p>
    <w:p w:rsidR="00B751AC" w:rsidRDefault="00B751AC" w:rsidP="009D697C">
      <w:pPr>
        <w:suppressAutoHyphens/>
        <w:rPr>
          <w:sz w:val="28"/>
          <w:szCs w:val="28"/>
          <w:lang w:val="ru-RU"/>
        </w:rPr>
      </w:pPr>
    </w:p>
    <w:p w:rsidR="00DA3B57" w:rsidRDefault="002907AE" w:rsidP="009D697C">
      <w:pPr>
        <w:suppressAutoHyphens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4F36DA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350F2F">
        <w:rPr>
          <w:sz w:val="28"/>
          <w:szCs w:val="28"/>
          <w:lang w:val="ru-RU"/>
        </w:rPr>
        <w:t xml:space="preserve"> города </w:t>
      </w:r>
      <w:r w:rsidR="004F36DA">
        <w:rPr>
          <w:sz w:val="28"/>
          <w:szCs w:val="28"/>
          <w:lang w:val="ru-RU"/>
        </w:rPr>
        <w:t xml:space="preserve">Липецка </w:t>
      </w:r>
      <w:r w:rsidR="00350F2F">
        <w:rPr>
          <w:sz w:val="28"/>
          <w:szCs w:val="28"/>
          <w:lang w:val="ru-RU"/>
        </w:rPr>
        <w:t xml:space="preserve">       </w:t>
      </w:r>
      <w:r w:rsidR="00DA3B57" w:rsidRPr="000C58C1">
        <w:rPr>
          <w:sz w:val="28"/>
          <w:szCs w:val="28"/>
          <w:lang w:val="ru-RU"/>
        </w:rPr>
        <w:t xml:space="preserve"> </w:t>
      </w:r>
      <w:r w:rsidR="00DA3B57" w:rsidRPr="000C58C1">
        <w:rPr>
          <w:bCs/>
          <w:sz w:val="28"/>
          <w:szCs w:val="28"/>
          <w:lang w:val="ru-RU"/>
        </w:rPr>
        <w:t xml:space="preserve">                    </w:t>
      </w:r>
      <w:r w:rsidR="004F36DA">
        <w:rPr>
          <w:bCs/>
          <w:sz w:val="28"/>
          <w:szCs w:val="28"/>
          <w:lang w:val="ru-RU"/>
        </w:rPr>
        <w:t xml:space="preserve">          </w:t>
      </w:r>
      <w:r w:rsidR="00DA3B57" w:rsidRPr="000C58C1">
        <w:rPr>
          <w:bCs/>
          <w:sz w:val="28"/>
          <w:szCs w:val="28"/>
          <w:lang w:val="ru-RU"/>
        </w:rPr>
        <w:t xml:space="preserve">        </w:t>
      </w:r>
      <w:r w:rsidR="00272C09">
        <w:rPr>
          <w:bCs/>
          <w:sz w:val="28"/>
          <w:szCs w:val="28"/>
          <w:lang w:val="ru-RU"/>
        </w:rPr>
        <w:t xml:space="preserve">                    </w:t>
      </w:r>
      <w:r w:rsidR="00882864">
        <w:rPr>
          <w:bCs/>
          <w:sz w:val="28"/>
          <w:szCs w:val="28"/>
          <w:lang w:val="ru-RU"/>
        </w:rPr>
        <w:t>Е.Ю</w:t>
      </w:r>
      <w:r w:rsidR="00DA3B57" w:rsidRPr="000C58C1">
        <w:rPr>
          <w:bCs/>
          <w:sz w:val="28"/>
          <w:szCs w:val="28"/>
          <w:lang w:val="ru-RU"/>
        </w:rPr>
        <w:t>.</w:t>
      </w:r>
      <w:r w:rsidR="004F36DA">
        <w:rPr>
          <w:bCs/>
          <w:sz w:val="28"/>
          <w:szCs w:val="28"/>
          <w:lang w:val="ru-RU"/>
        </w:rPr>
        <w:t xml:space="preserve"> </w:t>
      </w:r>
      <w:r w:rsidR="00882864">
        <w:rPr>
          <w:bCs/>
          <w:sz w:val="28"/>
          <w:szCs w:val="28"/>
          <w:lang w:val="ru-RU"/>
        </w:rPr>
        <w:t>Уваркина</w:t>
      </w:r>
    </w:p>
    <w:sectPr w:rsidR="00DA3B57" w:rsidSect="00276382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ADF" w:rsidRDefault="00657ADF">
      <w:r>
        <w:separator/>
      </w:r>
    </w:p>
  </w:endnote>
  <w:endnote w:type="continuationSeparator" w:id="0">
    <w:p w:rsidR="00657ADF" w:rsidRDefault="00657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LT CYR 45 Light">
    <w:altName w:val="Univers LT CYR 45 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ADF" w:rsidRDefault="00657ADF">
      <w:r>
        <w:separator/>
      </w:r>
    </w:p>
  </w:footnote>
  <w:footnote w:type="continuationSeparator" w:id="0">
    <w:p w:rsidR="00657ADF" w:rsidRDefault="00657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6D0" w:rsidRDefault="005526D0" w:rsidP="009E4C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526D0" w:rsidRDefault="005526D0">
    <w:pPr>
      <w:pStyle w:val="a5"/>
    </w:pPr>
  </w:p>
  <w:p w:rsidR="005526D0" w:rsidRDefault="005526D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6D0" w:rsidRPr="009E4C70" w:rsidRDefault="005526D0" w:rsidP="009E4C70">
    <w:pPr>
      <w:pStyle w:val="a5"/>
      <w:framePr w:wrap="around" w:vAnchor="text" w:hAnchor="margin" w:xAlign="center" w:y="1"/>
      <w:jc w:val="center"/>
      <w:rPr>
        <w:rStyle w:val="a6"/>
        <w:sz w:val="28"/>
        <w:szCs w:val="28"/>
      </w:rPr>
    </w:pPr>
    <w:r w:rsidRPr="009E4C70">
      <w:rPr>
        <w:rStyle w:val="a6"/>
        <w:sz w:val="28"/>
        <w:szCs w:val="28"/>
      </w:rPr>
      <w:fldChar w:fldCharType="begin"/>
    </w:r>
    <w:r w:rsidRPr="009E4C70">
      <w:rPr>
        <w:rStyle w:val="a6"/>
        <w:sz w:val="28"/>
        <w:szCs w:val="28"/>
      </w:rPr>
      <w:instrText xml:space="preserve">PAGE  </w:instrText>
    </w:r>
    <w:r w:rsidRPr="009E4C70">
      <w:rPr>
        <w:rStyle w:val="a6"/>
        <w:sz w:val="28"/>
        <w:szCs w:val="28"/>
      </w:rPr>
      <w:fldChar w:fldCharType="separate"/>
    </w:r>
    <w:r w:rsidR="00276382">
      <w:rPr>
        <w:rStyle w:val="a6"/>
        <w:noProof/>
        <w:sz w:val="28"/>
        <w:szCs w:val="28"/>
      </w:rPr>
      <w:t>2</w:t>
    </w:r>
    <w:r w:rsidRPr="009E4C70">
      <w:rPr>
        <w:rStyle w:val="a6"/>
        <w:sz w:val="28"/>
        <w:szCs w:val="28"/>
      </w:rPr>
      <w:fldChar w:fldCharType="end"/>
    </w:r>
  </w:p>
  <w:p w:rsidR="005526D0" w:rsidRPr="00EB4500" w:rsidRDefault="005526D0" w:rsidP="0060147D">
    <w:pPr>
      <w:pStyle w:val="a5"/>
      <w:framePr w:wrap="around" w:vAnchor="text" w:hAnchor="margin" w:xAlign="center" w:y="1"/>
      <w:rPr>
        <w:rStyle w:val="a6"/>
        <w:color w:val="FFFFFF"/>
        <w:sz w:val="28"/>
        <w:szCs w:val="28"/>
        <w:lang w:val="ru-RU"/>
      </w:rPr>
    </w:pPr>
  </w:p>
  <w:p w:rsidR="005526D0" w:rsidRPr="00415F67" w:rsidRDefault="005526D0" w:rsidP="00EB4500">
    <w:pPr>
      <w:pStyle w:val="a5"/>
    </w:pPr>
  </w:p>
  <w:p w:rsidR="005526D0" w:rsidRDefault="005526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4348E3"/>
    <w:multiLevelType w:val="hybridMultilevel"/>
    <w:tmpl w:val="019CFD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14CD3"/>
    <w:multiLevelType w:val="hybridMultilevel"/>
    <w:tmpl w:val="49AEF39C"/>
    <w:lvl w:ilvl="0" w:tplc="0FC20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062C7CE5"/>
    <w:multiLevelType w:val="hybridMultilevel"/>
    <w:tmpl w:val="65E20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1F4A0883"/>
    <w:multiLevelType w:val="hybridMultilevel"/>
    <w:tmpl w:val="DD76B358"/>
    <w:lvl w:ilvl="0" w:tplc="4B068DD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37000E"/>
    <w:multiLevelType w:val="hybridMultilevel"/>
    <w:tmpl w:val="DBEA1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20126"/>
    <w:multiLevelType w:val="hybridMultilevel"/>
    <w:tmpl w:val="51B63CA6"/>
    <w:lvl w:ilvl="0" w:tplc="A01CC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1" w15:restartNumberingAfterBreak="0">
    <w:nsid w:val="31F1207C"/>
    <w:multiLevelType w:val="hybridMultilevel"/>
    <w:tmpl w:val="799C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92ED0"/>
    <w:multiLevelType w:val="hybridMultilevel"/>
    <w:tmpl w:val="349A6954"/>
    <w:lvl w:ilvl="0" w:tplc="498CD580">
      <w:start w:val="1"/>
      <w:numFmt w:val="decimal"/>
      <w:lvlText w:val="%1."/>
      <w:lvlJc w:val="left"/>
      <w:pPr>
        <w:ind w:left="3463" w:hanging="34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40" w:hanging="360"/>
      </w:pPr>
    </w:lvl>
    <w:lvl w:ilvl="2" w:tplc="0419001B" w:tentative="1">
      <w:start w:val="1"/>
      <w:numFmt w:val="lowerRoman"/>
      <w:lvlText w:val="%3."/>
      <w:lvlJc w:val="right"/>
      <w:pPr>
        <w:ind w:left="4960" w:hanging="180"/>
      </w:pPr>
    </w:lvl>
    <w:lvl w:ilvl="3" w:tplc="0419000F" w:tentative="1">
      <w:start w:val="1"/>
      <w:numFmt w:val="decimal"/>
      <w:lvlText w:val="%4."/>
      <w:lvlJc w:val="left"/>
      <w:pPr>
        <w:ind w:left="5680" w:hanging="360"/>
      </w:pPr>
    </w:lvl>
    <w:lvl w:ilvl="4" w:tplc="04190019" w:tentative="1">
      <w:start w:val="1"/>
      <w:numFmt w:val="lowerLetter"/>
      <w:lvlText w:val="%5."/>
      <w:lvlJc w:val="left"/>
      <w:pPr>
        <w:ind w:left="6400" w:hanging="360"/>
      </w:pPr>
    </w:lvl>
    <w:lvl w:ilvl="5" w:tplc="0419001B" w:tentative="1">
      <w:start w:val="1"/>
      <w:numFmt w:val="lowerRoman"/>
      <w:lvlText w:val="%6."/>
      <w:lvlJc w:val="right"/>
      <w:pPr>
        <w:ind w:left="7120" w:hanging="180"/>
      </w:pPr>
    </w:lvl>
    <w:lvl w:ilvl="6" w:tplc="0419000F" w:tentative="1">
      <w:start w:val="1"/>
      <w:numFmt w:val="decimal"/>
      <w:lvlText w:val="%7."/>
      <w:lvlJc w:val="left"/>
      <w:pPr>
        <w:ind w:left="7840" w:hanging="360"/>
      </w:pPr>
    </w:lvl>
    <w:lvl w:ilvl="7" w:tplc="04190019" w:tentative="1">
      <w:start w:val="1"/>
      <w:numFmt w:val="lowerLetter"/>
      <w:lvlText w:val="%8."/>
      <w:lvlJc w:val="left"/>
      <w:pPr>
        <w:ind w:left="8560" w:hanging="360"/>
      </w:pPr>
    </w:lvl>
    <w:lvl w:ilvl="8" w:tplc="0419001B" w:tentative="1">
      <w:start w:val="1"/>
      <w:numFmt w:val="lowerRoman"/>
      <w:lvlText w:val="%9."/>
      <w:lvlJc w:val="right"/>
      <w:pPr>
        <w:ind w:left="9280" w:hanging="180"/>
      </w:pPr>
    </w:lvl>
  </w:abstractNum>
  <w:abstractNum w:abstractNumId="13" w15:restartNumberingAfterBreak="0">
    <w:nsid w:val="3AA801EE"/>
    <w:multiLevelType w:val="multilevel"/>
    <w:tmpl w:val="85C088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3D2336DE"/>
    <w:multiLevelType w:val="hybridMultilevel"/>
    <w:tmpl w:val="8526A5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40982"/>
    <w:multiLevelType w:val="hybridMultilevel"/>
    <w:tmpl w:val="792054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616A0"/>
    <w:multiLevelType w:val="multilevel"/>
    <w:tmpl w:val="47ECB84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49A20793"/>
    <w:multiLevelType w:val="hybridMultilevel"/>
    <w:tmpl w:val="8794BC72"/>
    <w:lvl w:ilvl="0" w:tplc="3788AD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 w15:restartNumberingAfterBreak="0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0" w15:restartNumberingAfterBreak="0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1" w15:restartNumberingAfterBreak="0">
    <w:nsid w:val="585456D5"/>
    <w:multiLevelType w:val="hybridMultilevel"/>
    <w:tmpl w:val="349A6954"/>
    <w:lvl w:ilvl="0" w:tplc="498CD580">
      <w:start w:val="1"/>
      <w:numFmt w:val="decimal"/>
      <w:lvlText w:val="%1."/>
      <w:lvlJc w:val="left"/>
      <w:pPr>
        <w:ind w:left="3520" w:hanging="34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40" w:hanging="360"/>
      </w:pPr>
    </w:lvl>
    <w:lvl w:ilvl="2" w:tplc="0419001B" w:tentative="1">
      <w:start w:val="1"/>
      <w:numFmt w:val="lowerRoman"/>
      <w:lvlText w:val="%3."/>
      <w:lvlJc w:val="right"/>
      <w:pPr>
        <w:ind w:left="4960" w:hanging="180"/>
      </w:pPr>
    </w:lvl>
    <w:lvl w:ilvl="3" w:tplc="0419000F" w:tentative="1">
      <w:start w:val="1"/>
      <w:numFmt w:val="decimal"/>
      <w:lvlText w:val="%4."/>
      <w:lvlJc w:val="left"/>
      <w:pPr>
        <w:ind w:left="5680" w:hanging="360"/>
      </w:pPr>
    </w:lvl>
    <w:lvl w:ilvl="4" w:tplc="04190019" w:tentative="1">
      <w:start w:val="1"/>
      <w:numFmt w:val="lowerLetter"/>
      <w:lvlText w:val="%5."/>
      <w:lvlJc w:val="left"/>
      <w:pPr>
        <w:ind w:left="6400" w:hanging="360"/>
      </w:pPr>
    </w:lvl>
    <w:lvl w:ilvl="5" w:tplc="0419001B" w:tentative="1">
      <w:start w:val="1"/>
      <w:numFmt w:val="lowerRoman"/>
      <w:lvlText w:val="%6."/>
      <w:lvlJc w:val="right"/>
      <w:pPr>
        <w:ind w:left="7120" w:hanging="180"/>
      </w:pPr>
    </w:lvl>
    <w:lvl w:ilvl="6" w:tplc="0419000F" w:tentative="1">
      <w:start w:val="1"/>
      <w:numFmt w:val="decimal"/>
      <w:lvlText w:val="%7."/>
      <w:lvlJc w:val="left"/>
      <w:pPr>
        <w:ind w:left="7840" w:hanging="360"/>
      </w:pPr>
    </w:lvl>
    <w:lvl w:ilvl="7" w:tplc="04190019" w:tentative="1">
      <w:start w:val="1"/>
      <w:numFmt w:val="lowerLetter"/>
      <w:lvlText w:val="%8."/>
      <w:lvlJc w:val="left"/>
      <w:pPr>
        <w:ind w:left="8560" w:hanging="360"/>
      </w:pPr>
    </w:lvl>
    <w:lvl w:ilvl="8" w:tplc="0419001B" w:tentative="1">
      <w:start w:val="1"/>
      <w:numFmt w:val="lowerRoman"/>
      <w:lvlText w:val="%9."/>
      <w:lvlJc w:val="right"/>
      <w:pPr>
        <w:ind w:left="9280" w:hanging="180"/>
      </w:pPr>
    </w:lvl>
  </w:abstractNum>
  <w:abstractNum w:abstractNumId="22" w15:restartNumberingAfterBreak="0">
    <w:nsid w:val="59636AE1"/>
    <w:multiLevelType w:val="multilevel"/>
    <w:tmpl w:val="265E55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5EC20C48"/>
    <w:multiLevelType w:val="hybridMultilevel"/>
    <w:tmpl w:val="1B84E0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830180"/>
    <w:multiLevelType w:val="multilevel"/>
    <w:tmpl w:val="8FBC8D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6E0C0537"/>
    <w:multiLevelType w:val="hybridMultilevel"/>
    <w:tmpl w:val="7FC41BF0"/>
    <w:lvl w:ilvl="0" w:tplc="62C82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5"/>
  </w:num>
  <w:num w:numId="3">
    <w:abstractNumId w:val="3"/>
  </w:num>
  <w:num w:numId="4">
    <w:abstractNumId w:val="18"/>
  </w:num>
  <w:num w:numId="5">
    <w:abstractNumId w:val="6"/>
  </w:num>
  <w:num w:numId="6">
    <w:abstractNumId w:val="10"/>
  </w:num>
  <w:num w:numId="7">
    <w:abstractNumId w:val="19"/>
  </w:num>
  <w:num w:numId="8">
    <w:abstractNumId w:val="20"/>
  </w:num>
  <w:num w:numId="9">
    <w:abstractNumId w:val="0"/>
  </w:num>
  <w:num w:numId="10">
    <w:abstractNumId w:val="9"/>
  </w:num>
  <w:num w:numId="11">
    <w:abstractNumId w:val="7"/>
  </w:num>
  <w:num w:numId="12">
    <w:abstractNumId w:val="1"/>
  </w:num>
  <w:num w:numId="13">
    <w:abstractNumId w:val="15"/>
  </w:num>
  <w:num w:numId="14">
    <w:abstractNumId w:val="8"/>
  </w:num>
  <w:num w:numId="15">
    <w:abstractNumId w:val="4"/>
  </w:num>
  <w:num w:numId="16">
    <w:abstractNumId w:val="23"/>
  </w:num>
  <w:num w:numId="17">
    <w:abstractNumId w:val="14"/>
  </w:num>
  <w:num w:numId="18">
    <w:abstractNumId w:val="22"/>
  </w:num>
  <w:num w:numId="19">
    <w:abstractNumId w:val="25"/>
  </w:num>
  <w:num w:numId="20">
    <w:abstractNumId w:val="13"/>
  </w:num>
  <w:num w:numId="21">
    <w:abstractNumId w:val="16"/>
  </w:num>
  <w:num w:numId="22">
    <w:abstractNumId w:val="24"/>
  </w:num>
  <w:num w:numId="23">
    <w:abstractNumId w:val="2"/>
  </w:num>
  <w:num w:numId="24">
    <w:abstractNumId w:val="11"/>
  </w:num>
  <w:num w:numId="25">
    <w:abstractNumId w:val="21"/>
  </w:num>
  <w:num w:numId="26">
    <w:abstractNumId w:val="1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91C"/>
    <w:rsid w:val="00005A79"/>
    <w:rsid w:val="00011602"/>
    <w:rsid w:val="000154A5"/>
    <w:rsid w:val="00024949"/>
    <w:rsid w:val="0002735E"/>
    <w:rsid w:val="00027E96"/>
    <w:rsid w:val="0003146E"/>
    <w:rsid w:val="00035CB3"/>
    <w:rsid w:val="000404DB"/>
    <w:rsid w:val="00045BE4"/>
    <w:rsid w:val="000466DD"/>
    <w:rsid w:val="00052722"/>
    <w:rsid w:val="00053ED9"/>
    <w:rsid w:val="00066C94"/>
    <w:rsid w:val="00076506"/>
    <w:rsid w:val="0008197C"/>
    <w:rsid w:val="00081CA7"/>
    <w:rsid w:val="00086219"/>
    <w:rsid w:val="000870FB"/>
    <w:rsid w:val="00096889"/>
    <w:rsid w:val="000C58C1"/>
    <w:rsid w:val="000C6720"/>
    <w:rsid w:val="000C6B6C"/>
    <w:rsid w:val="000C7650"/>
    <w:rsid w:val="000D77C8"/>
    <w:rsid w:val="000E009A"/>
    <w:rsid w:val="000E147D"/>
    <w:rsid w:val="000E1A24"/>
    <w:rsid w:val="000E5F04"/>
    <w:rsid w:val="000E68A2"/>
    <w:rsid w:val="00102E79"/>
    <w:rsid w:val="0010364A"/>
    <w:rsid w:val="00103923"/>
    <w:rsid w:val="00110CC5"/>
    <w:rsid w:val="001115E5"/>
    <w:rsid w:val="00115BA5"/>
    <w:rsid w:val="00123FAB"/>
    <w:rsid w:val="00126E3B"/>
    <w:rsid w:val="00131A92"/>
    <w:rsid w:val="001333F9"/>
    <w:rsid w:val="001344F7"/>
    <w:rsid w:val="0013503D"/>
    <w:rsid w:val="001361E7"/>
    <w:rsid w:val="00136B4D"/>
    <w:rsid w:val="001404EF"/>
    <w:rsid w:val="00141B71"/>
    <w:rsid w:val="00142E5A"/>
    <w:rsid w:val="001435DF"/>
    <w:rsid w:val="00143FB3"/>
    <w:rsid w:val="00146B9A"/>
    <w:rsid w:val="001543A9"/>
    <w:rsid w:val="00167AE4"/>
    <w:rsid w:val="001712BD"/>
    <w:rsid w:val="0017506D"/>
    <w:rsid w:val="00175668"/>
    <w:rsid w:val="0017746F"/>
    <w:rsid w:val="001951DC"/>
    <w:rsid w:val="001A29D6"/>
    <w:rsid w:val="001B3166"/>
    <w:rsid w:val="001C2FBB"/>
    <w:rsid w:val="001D1176"/>
    <w:rsid w:val="001E07D9"/>
    <w:rsid w:val="001E1019"/>
    <w:rsid w:val="001E32A6"/>
    <w:rsid w:val="001E708D"/>
    <w:rsid w:val="001E7B48"/>
    <w:rsid w:val="001F4011"/>
    <w:rsid w:val="00201CEB"/>
    <w:rsid w:val="00211A95"/>
    <w:rsid w:val="00216085"/>
    <w:rsid w:val="002210AF"/>
    <w:rsid w:val="00224FC0"/>
    <w:rsid w:val="00225341"/>
    <w:rsid w:val="00230AAE"/>
    <w:rsid w:val="00235203"/>
    <w:rsid w:val="002369F3"/>
    <w:rsid w:val="002519BC"/>
    <w:rsid w:val="002600F5"/>
    <w:rsid w:val="00272C09"/>
    <w:rsid w:val="00275C46"/>
    <w:rsid w:val="00276382"/>
    <w:rsid w:val="002765BA"/>
    <w:rsid w:val="0028241A"/>
    <w:rsid w:val="00284DD1"/>
    <w:rsid w:val="002860B3"/>
    <w:rsid w:val="002907AE"/>
    <w:rsid w:val="002943F9"/>
    <w:rsid w:val="002946C5"/>
    <w:rsid w:val="002A3153"/>
    <w:rsid w:val="002A4F80"/>
    <w:rsid w:val="002B0429"/>
    <w:rsid w:val="002B06D5"/>
    <w:rsid w:val="002B53C6"/>
    <w:rsid w:val="002B7F0F"/>
    <w:rsid w:val="002C5AD7"/>
    <w:rsid w:val="002C6FDC"/>
    <w:rsid w:val="002D5374"/>
    <w:rsid w:val="002E002D"/>
    <w:rsid w:val="002E203C"/>
    <w:rsid w:val="002E54EE"/>
    <w:rsid w:val="002E748C"/>
    <w:rsid w:val="002F5E5E"/>
    <w:rsid w:val="00303228"/>
    <w:rsid w:val="00304230"/>
    <w:rsid w:val="00304A7A"/>
    <w:rsid w:val="00305BFE"/>
    <w:rsid w:val="00313579"/>
    <w:rsid w:val="00315FF6"/>
    <w:rsid w:val="003203C2"/>
    <w:rsid w:val="00325CA0"/>
    <w:rsid w:val="003324DF"/>
    <w:rsid w:val="00333427"/>
    <w:rsid w:val="003379DA"/>
    <w:rsid w:val="00350D33"/>
    <w:rsid w:val="00350F2F"/>
    <w:rsid w:val="00351AAB"/>
    <w:rsid w:val="0035652E"/>
    <w:rsid w:val="00356BCE"/>
    <w:rsid w:val="0036158E"/>
    <w:rsid w:val="00366049"/>
    <w:rsid w:val="00367C4C"/>
    <w:rsid w:val="00372ECC"/>
    <w:rsid w:val="0037782E"/>
    <w:rsid w:val="00377F0A"/>
    <w:rsid w:val="00382FAE"/>
    <w:rsid w:val="00384808"/>
    <w:rsid w:val="00391669"/>
    <w:rsid w:val="00393E28"/>
    <w:rsid w:val="0039603F"/>
    <w:rsid w:val="00397316"/>
    <w:rsid w:val="0039778C"/>
    <w:rsid w:val="003A0737"/>
    <w:rsid w:val="003A0B80"/>
    <w:rsid w:val="003A1883"/>
    <w:rsid w:val="003A2733"/>
    <w:rsid w:val="003A339D"/>
    <w:rsid w:val="003B7240"/>
    <w:rsid w:val="003B7389"/>
    <w:rsid w:val="003B7BDD"/>
    <w:rsid w:val="003C19B7"/>
    <w:rsid w:val="003C24B5"/>
    <w:rsid w:val="003D7C95"/>
    <w:rsid w:val="003D7EAE"/>
    <w:rsid w:val="003E1820"/>
    <w:rsid w:val="003E724F"/>
    <w:rsid w:val="003F3FAA"/>
    <w:rsid w:val="00400B43"/>
    <w:rsid w:val="004026D1"/>
    <w:rsid w:val="004051FC"/>
    <w:rsid w:val="0041062C"/>
    <w:rsid w:val="00412344"/>
    <w:rsid w:val="004143F4"/>
    <w:rsid w:val="00414CAB"/>
    <w:rsid w:val="00415236"/>
    <w:rsid w:val="00415F67"/>
    <w:rsid w:val="00421656"/>
    <w:rsid w:val="004220AB"/>
    <w:rsid w:val="0042670C"/>
    <w:rsid w:val="0043452C"/>
    <w:rsid w:val="0044262C"/>
    <w:rsid w:val="00447DA2"/>
    <w:rsid w:val="0045056E"/>
    <w:rsid w:val="00451528"/>
    <w:rsid w:val="004573BF"/>
    <w:rsid w:val="00464093"/>
    <w:rsid w:val="00466EBE"/>
    <w:rsid w:val="00476FFA"/>
    <w:rsid w:val="00477827"/>
    <w:rsid w:val="00480D4B"/>
    <w:rsid w:val="00485BEA"/>
    <w:rsid w:val="004864EF"/>
    <w:rsid w:val="00487CCC"/>
    <w:rsid w:val="00496EDF"/>
    <w:rsid w:val="004A34C0"/>
    <w:rsid w:val="004A44A1"/>
    <w:rsid w:val="004A65B3"/>
    <w:rsid w:val="004B7685"/>
    <w:rsid w:val="004C1BE4"/>
    <w:rsid w:val="004D38E9"/>
    <w:rsid w:val="004E75BE"/>
    <w:rsid w:val="004F36DA"/>
    <w:rsid w:val="004F6AC7"/>
    <w:rsid w:val="005040E7"/>
    <w:rsid w:val="005307EC"/>
    <w:rsid w:val="0054653D"/>
    <w:rsid w:val="005526D0"/>
    <w:rsid w:val="00555ADA"/>
    <w:rsid w:val="0057278D"/>
    <w:rsid w:val="005765F0"/>
    <w:rsid w:val="00582DA5"/>
    <w:rsid w:val="00584169"/>
    <w:rsid w:val="00587B16"/>
    <w:rsid w:val="00593344"/>
    <w:rsid w:val="005B0D97"/>
    <w:rsid w:val="005C0253"/>
    <w:rsid w:val="005C2CAB"/>
    <w:rsid w:val="005C38A2"/>
    <w:rsid w:val="005C38BF"/>
    <w:rsid w:val="005D0B76"/>
    <w:rsid w:val="005D2DE7"/>
    <w:rsid w:val="005D45AA"/>
    <w:rsid w:val="005E71A7"/>
    <w:rsid w:val="005E7C14"/>
    <w:rsid w:val="005F294C"/>
    <w:rsid w:val="005F53EC"/>
    <w:rsid w:val="005F592B"/>
    <w:rsid w:val="00601259"/>
    <w:rsid w:val="0060147D"/>
    <w:rsid w:val="00601893"/>
    <w:rsid w:val="00601AF4"/>
    <w:rsid w:val="006165DD"/>
    <w:rsid w:val="0062123F"/>
    <w:rsid w:val="00624B81"/>
    <w:rsid w:val="00626840"/>
    <w:rsid w:val="00627A60"/>
    <w:rsid w:val="00627C91"/>
    <w:rsid w:val="00635FDD"/>
    <w:rsid w:val="0063603C"/>
    <w:rsid w:val="00640605"/>
    <w:rsid w:val="00641542"/>
    <w:rsid w:val="00644980"/>
    <w:rsid w:val="0064530A"/>
    <w:rsid w:val="00654AAC"/>
    <w:rsid w:val="00656816"/>
    <w:rsid w:val="00657ADF"/>
    <w:rsid w:val="00660F51"/>
    <w:rsid w:val="00661C30"/>
    <w:rsid w:val="0066402A"/>
    <w:rsid w:val="006651EC"/>
    <w:rsid w:val="00667431"/>
    <w:rsid w:val="00667554"/>
    <w:rsid w:val="00672462"/>
    <w:rsid w:val="00682A3E"/>
    <w:rsid w:val="006868E9"/>
    <w:rsid w:val="00694E90"/>
    <w:rsid w:val="006952F7"/>
    <w:rsid w:val="006A0E3D"/>
    <w:rsid w:val="006A288A"/>
    <w:rsid w:val="006B3FB2"/>
    <w:rsid w:val="006B7082"/>
    <w:rsid w:val="006C4FFC"/>
    <w:rsid w:val="006D18C9"/>
    <w:rsid w:val="006F3819"/>
    <w:rsid w:val="006F6E40"/>
    <w:rsid w:val="007037D9"/>
    <w:rsid w:val="007073F1"/>
    <w:rsid w:val="007074B2"/>
    <w:rsid w:val="007074F9"/>
    <w:rsid w:val="007161FE"/>
    <w:rsid w:val="00717F56"/>
    <w:rsid w:val="00727F3C"/>
    <w:rsid w:val="0074412B"/>
    <w:rsid w:val="00750978"/>
    <w:rsid w:val="00750E9A"/>
    <w:rsid w:val="00764F89"/>
    <w:rsid w:val="00774E52"/>
    <w:rsid w:val="007763A0"/>
    <w:rsid w:val="007829C7"/>
    <w:rsid w:val="00783BE3"/>
    <w:rsid w:val="0078587B"/>
    <w:rsid w:val="007861FC"/>
    <w:rsid w:val="007864AA"/>
    <w:rsid w:val="0079031F"/>
    <w:rsid w:val="007A117D"/>
    <w:rsid w:val="007A7F0B"/>
    <w:rsid w:val="007B1E0B"/>
    <w:rsid w:val="007B51F4"/>
    <w:rsid w:val="007C6ECC"/>
    <w:rsid w:val="007C71CA"/>
    <w:rsid w:val="007C7D82"/>
    <w:rsid w:val="007D054C"/>
    <w:rsid w:val="007D13DF"/>
    <w:rsid w:val="007D20A8"/>
    <w:rsid w:val="007D2112"/>
    <w:rsid w:val="007D4984"/>
    <w:rsid w:val="007D6F6C"/>
    <w:rsid w:val="007E1EF6"/>
    <w:rsid w:val="007E20EE"/>
    <w:rsid w:val="007E62F0"/>
    <w:rsid w:val="007E79AB"/>
    <w:rsid w:val="007E79F2"/>
    <w:rsid w:val="007F26F6"/>
    <w:rsid w:val="007F6122"/>
    <w:rsid w:val="007F63BE"/>
    <w:rsid w:val="007F70AD"/>
    <w:rsid w:val="00800D2F"/>
    <w:rsid w:val="00803A52"/>
    <w:rsid w:val="00804C76"/>
    <w:rsid w:val="0080611C"/>
    <w:rsid w:val="00806757"/>
    <w:rsid w:val="0081144D"/>
    <w:rsid w:val="00815161"/>
    <w:rsid w:val="00815D1D"/>
    <w:rsid w:val="00817F47"/>
    <w:rsid w:val="00822949"/>
    <w:rsid w:val="008231CB"/>
    <w:rsid w:val="008253CA"/>
    <w:rsid w:val="00826CFD"/>
    <w:rsid w:val="00830149"/>
    <w:rsid w:val="00831B8E"/>
    <w:rsid w:val="0084063E"/>
    <w:rsid w:val="00840E2A"/>
    <w:rsid w:val="008464DB"/>
    <w:rsid w:val="008509FE"/>
    <w:rsid w:val="0085238E"/>
    <w:rsid w:val="0085253C"/>
    <w:rsid w:val="00852660"/>
    <w:rsid w:val="0086153B"/>
    <w:rsid w:val="0086278C"/>
    <w:rsid w:val="008725E3"/>
    <w:rsid w:val="008736A5"/>
    <w:rsid w:val="0087664F"/>
    <w:rsid w:val="00882864"/>
    <w:rsid w:val="00886B75"/>
    <w:rsid w:val="00886CBD"/>
    <w:rsid w:val="00887548"/>
    <w:rsid w:val="0089783A"/>
    <w:rsid w:val="008A0B3B"/>
    <w:rsid w:val="008A6A08"/>
    <w:rsid w:val="008B4584"/>
    <w:rsid w:val="008B7113"/>
    <w:rsid w:val="008C20D5"/>
    <w:rsid w:val="008C2DA7"/>
    <w:rsid w:val="008C5FAD"/>
    <w:rsid w:val="008D25D4"/>
    <w:rsid w:val="008D329E"/>
    <w:rsid w:val="008D42F1"/>
    <w:rsid w:val="008D4744"/>
    <w:rsid w:val="008E10DE"/>
    <w:rsid w:val="008F1ECC"/>
    <w:rsid w:val="008F3348"/>
    <w:rsid w:val="00901B86"/>
    <w:rsid w:val="00904BA0"/>
    <w:rsid w:val="00905A31"/>
    <w:rsid w:val="00907A9D"/>
    <w:rsid w:val="009162E2"/>
    <w:rsid w:val="00921657"/>
    <w:rsid w:val="00923A86"/>
    <w:rsid w:val="009300FB"/>
    <w:rsid w:val="009332D4"/>
    <w:rsid w:val="00935CBD"/>
    <w:rsid w:val="00935E9F"/>
    <w:rsid w:val="009432A2"/>
    <w:rsid w:val="0094613A"/>
    <w:rsid w:val="0095210B"/>
    <w:rsid w:val="00957C0B"/>
    <w:rsid w:val="00963FDB"/>
    <w:rsid w:val="00981E64"/>
    <w:rsid w:val="00982A0A"/>
    <w:rsid w:val="00990073"/>
    <w:rsid w:val="0099049E"/>
    <w:rsid w:val="009927BD"/>
    <w:rsid w:val="009A48A9"/>
    <w:rsid w:val="009A564C"/>
    <w:rsid w:val="009B00AA"/>
    <w:rsid w:val="009B453C"/>
    <w:rsid w:val="009B4D95"/>
    <w:rsid w:val="009B59F4"/>
    <w:rsid w:val="009C183F"/>
    <w:rsid w:val="009C30F7"/>
    <w:rsid w:val="009C339A"/>
    <w:rsid w:val="009D243D"/>
    <w:rsid w:val="009D697C"/>
    <w:rsid w:val="009E3853"/>
    <w:rsid w:val="009E4C70"/>
    <w:rsid w:val="009E61C3"/>
    <w:rsid w:val="009F3183"/>
    <w:rsid w:val="009F485A"/>
    <w:rsid w:val="00A00DD9"/>
    <w:rsid w:val="00A04DE0"/>
    <w:rsid w:val="00A121F6"/>
    <w:rsid w:val="00A139EC"/>
    <w:rsid w:val="00A17502"/>
    <w:rsid w:val="00A201AC"/>
    <w:rsid w:val="00A21982"/>
    <w:rsid w:val="00A2423A"/>
    <w:rsid w:val="00A31E36"/>
    <w:rsid w:val="00A334E1"/>
    <w:rsid w:val="00A41F75"/>
    <w:rsid w:val="00A4277E"/>
    <w:rsid w:val="00A50092"/>
    <w:rsid w:val="00A51894"/>
    <w:rsid w:val="00A51D62"/>
    <w:rsid w:val="00A53CC9"/>
    <w:rsid w:val="00A60FE9"/>
    <w:rsid w:val="00A65334"/>
    <w:rsid w:val="00A661E7"/>
    <w:rsid w:val="00A702E8"/>
    <w:rsid w:val="00A7154A"/>
    <w:rsid w:val="00A74567"/>
    <w:rsid w:val="00A74FFA"/>
    <w:rsid w:val="00A80ACA"/>
    <w:rsid w:val="00A83FDB"/>
    <w:rsid w:val="00A86D30"/>
    <w:rsid w:val="00A9104E"/>
    <w:rsid w:val="00A96DD9"/>
    <w:rsid w:val="00AB0350"/>
    <w:rsid w:val="00AB1938"/>
    <w:rsid w:val="00AB238A"/>
    <w:rsid w:val="00AB2E05"/>
    <w:rsid w:val="00AB4E8D"/>
    <w:rsid w:val="00AB61D6"/>
    <w:rsid w:val="00AC2663"/>
    <w:rsid w:val="00AD287F"/>
    <w:rsid w:val="00AE282B"/>
    <w:rsid w:val="00AE2DB8"/>
    <w:rsid w:val="00AE3916"/>
    <w:rsid w:val="00AF4A78"/>
    <w:rsid w:val="00B0299C"/>
    <w:rsid w:val="00B02FCC"/>
    <w:rsid w:val="00B06331"/>
    <w:rsid w:val="00B128D0"/>
    <w:rsid w:val="00B16C78"/>
    <w:rsid w:val="00B22EC4"/>
    <w:rsid w:val="00B30178"/>
    <w:rsid w:val="00B341CB"/>
    <w:rsid w:val="00B34847"/>
    <w:rsid w:val="00B35192"/>
    <w:rsid w:val="00B43658"/>
    <w:rsid w:val="00B53C09"/>
    <w:rsid w:val="00B57D9E"/>
    <w:rsid w:val="00B65CC0"/>
    <w:rsid w:val="00B661B6"/>
    <w:rsid w:val="00B66C34"/>
    <w:rsid w:val="00B749D5"/>
    <w:rsid w:val="00B751AC"/>
    <w:rsid w:val="00B75293"/>
    <w:rsid w:val="00B75F86"/>
    <w:rsid w:val="00B76119"/>
    <w:rsid w:val="00B9263B"/>
    <w:rsid w:val="00B944B6"/>
    <w:rsid w:val="00BA0AD2"/>
    <w:rsid w:val="00BA2F44"/>
    <w:rsid w:val="00BA32AA"/>
    <w:rsid w:val="00BA5C66"/>
    <w:rsid w:val="00BB1185"/>
    <w:rsid w:val="00BB13AF"/>
    <w:rsid w:val="00BB4111"/>
    <w:rsid w:val="00BC5CE0"/>
    <w:rsid w:val="00BC5E28"/>
    <w:rsid w:val="00BD16EE"/>
    <w:rsid w:val="00BD2420"/>
    <w:rsid w:val="00BE09A0"/>
    <w:rsid w:val="00BF37C0"/>
    <w:rsid w:val="00BF533F"/>
    <w:rsid w:val="00BF5D31"/>
    <w:rsid w:val="00C00C69"/>
    <w:rsid w:val="00C0170C"/>
    <w:rsid w:val="00C07496"/>
    <w:rsid w:val="00C1005C"/>
    <w:rsid w:val="00C11AD2"/>
    <w:rsid w:val="00C17D74"/>
    <w:rsid w:val="00C2182B"/>
    <w:rsid w:val="00C21C1C"/>
    <w:rsid w:val="00C3155C"/>
    <w:rsid w:val="00C31ED9"/>
    <w:rsid w:val="00C336BF"/>
    <w:rsid w:val="00C37EA8"/>
    <w:rsid w:val="00C44057"/>
    <w:rsid w:val="00C4469A"/>
    <w:rsid w:val="00C50564"/>
    <w:rsid w:val="00C55746"/>
    <w:rsid w:val="00C60681"/>
    <w:rsid w:val="00C62A44"/>
    <w:rsid w:val="00C773EA"/>
    <w:rsid w:val="00C77A15"/>
    <w:rsid w:val="00C80084"/>
    <w:rsid w:val="00C83655"/>
    <w:rsid w:val="00C870FE"/>
    <w:rsid w:val="00C9273C"/>
    <w:rsid w:val="00C92F4B"/>
    <w:rsid w:val="00C9409D"/>
    <w:rsid w:val="00C96D24"/>
    <w:rsid w:val="00C97EF6"/>
    <w:rsid w:val="00CA3F3D"/>
    <w:rsid w:val="00CB26D0"/>
    <w:rsid w:val="00CC0500"/>
    <w:rsid w:val="00CC38F0"/>
    <w:rsid w:val="00CD237A"/>
    <w:rsid w:val="00CD3149"/>
    <w:rsid w:val="00CD33B5"/>
    <w:rsid w:val="00CE50B3"/>
    <w:rsid w:val="00CF25A7"/>
    <w:rsid w:val="00CF5E8D"/>
    <w:rsid w:val="00D05EBB"/>
    <w:rsid w:val="00D07700"/>
    <w:rsid w:val="00D103E9"/>
    <w:rsid w:val="00D141AC"/>
    <w:rsid w:val="00D15164"/>
    <w:rsid w:val="00D166FA"/>
    <w:rsid w:val="00D2141D"/>
    <w:rsid w:val="00D225FD"/>
    <w:rsid w:val="00D322CC"/>
    <w:rsid w:val="00D4129D"/>
    <w:rsid w:val="00D42AB8"/>
    <w:rsid w:val="00D563D8"/>
    <w:rsid w:val="00D633B3"/>
    <w:rsid w:val="00D633C3"/>
    <w:rsid w:val="00D65BE0"/>
    <w:rsid w:val="00D70118"/>
    <w:rsid w:val="00D758B3"/>
    <w:rsid w:val="00D76EF2"/>
    <w:rsid w:val="00D770E3"/>
    <w:rsid w:val="00D90434"/>
    <w:rsid w:val="00D90C16"/>
    <w:rsid w:val="00D92597"/>
    <w:rsid w:val="00D931D1"/>
    <w:rsid w:val="00DA1B2A"/>
    <w:rsid w:val="00DA1C2C"/>
    <w:rsid w:val="00DA234D"/>
    <w:rsid w:val="00DA3B57"/>
    <w:rsid w:val="00DA5270"/>
    <w:rsid w:val="00DA5D4C"/>
    <w:rsid w:val="00DB1159"/>
    <w:rsid w:val="00DB16A3"/>
    <w:rsid w:val="00DB23A1"/>
    <w:rsid w:val="00DB7015"/>
    <w:rsid w:val="00DC1D2F"/>
    <w:rsid w:val="00DC306B"/>
    <w:rsid w:val="00DC3D59"/>
    <w:rsid w:val="00DD00C5"/>
    <w:rsid w:val="00DE5066"/>
    <w:rsid w:val="00DF3D95"/>
    <w:rsid w:val="00DF61AC"/>
    <w:rsid w:val="00E019E4"/>
    <w:rsid w:val="00E15745"/>
    <w:rsid w:val="00E226E1"/>
    <w:rsid w:val="00E250D4"/>
    <w:rsid w:val="00E278C8"/>
    <w:rsid w:val="00E33CF9"/>
    <w:rsid w:val="00E3491B"/>
    <w:rsid w:val="00E3593E"/>
    <w:rsid w:val="00E37374"/>
    <w:rsid w:val="00E424E4"/>
    <w:rsid w:val="00E438C8"/>
    <w:rsid w:val="00E44D49"/>
    <w:rsid w:val="00E55816"/>
    <w:rsid w:val="00E56F97"/>
    <w:rsid w:val="00E647A7"/>
    <w:rsid w:val="00E65BEF"/>
    <w:rsid w:val="00E722DE"/>
    <w:rsid w:val="00E8104F"/>
    <w:rsid w:val="00E936EC"/>
    <w:rsid w:val="00EA0A4C"/>
    <w:rsid w:val="00EA75E1"/>
    <w:rsid w:val="00EB088E"/>
    <w:rsid w:val="00EB1EC4"/>
    <w:rsid w:val="00EB2C61"/>
    <w:rsid w:val="00EB4500"/>
    <w:rsid w:val="00EB54F8"/>
    <w:rsid w:val="00EC1C3F"/>
    <w:rsid w:val="00EC452D"/>
    <w:rsid w:val="00EC4F30"/>
    <w:rsid w:val="00EC5B4C"/>
    <w:rsid w:val="00EC6FA3"/>
    <w:rsid w:val="00EC7055"/>
    <w:rsid w:val="00ED16BE"/>
    <w:rsid w:val="00ED1957"/>
    <w:rsid w:val="00ED1B88"/>
    <w:rsid w:val="00ED3ECE"/>
    <w:rsid w:val="00EE1880"/>
    <w:rsid w:val="00EE1DA9"/>
    <w:rsid w:val="00EE2761"/>
    <w:rsid w:val="00EE30B9"/>
    <w:rsid w:val="00EE4462"/>
    <w:rsid w:val="00EE7383"/>
    <w:rsid w:val="00EF1503"/>
    <w:rsid w:val="00EF2636"/>
    <w:rsid w:val="00EF6E75"/>
    <w:rsid w:val="00EF7CA4"/>
    <w:rsid w:val="00F10C9D"/>
    <w:rsid w:val="00F1381F"/>
    <w:rsid w:val="00F154FC"/>
    <w:rsid w:val="00F163C6"/>
    <w:rsid w:val="00F167F6"/>
    <w:rsid w:val="00F218CC"/>
    <w:rsid w:val="00F21D76"/>
    <w:rsid w:val="00F279E7"/>
    <w:rsid w:val="00F31BB0"/>
    <w:rsid w:val="00F41EA2"/>
    <w:rsid w:val="00F44835"/>
    <w:rsid w:val="00F454F8"/>
    <w:rsid w:val="00F47DC7"/>
    <w:rsid w:val="00F503E8"/>
    <w:rsid w:val="00F50660"/>
    <w:rsid w:val="00F5221E"/>
    <w:rsid w:val="00F54CB7"/>
    <w:rsid w:val="00F5524D"/>
    <w:rsid w:val="00F67E50"/>
    <w:rsid w:val="00F7163B"/>
    <w:rsid w:val="00F74F8C"/>
    <w:rsid w:val="00F759AE"/>
    <w:rsid w:val="00F76EBB"/>
    <w:rsid w:val="00F802FF"/>
    <w:rsid w:val="00F8174B"/>
    <w:rsid w:val="00F82020"/>
    <w:rsid w:val="00F84678"/>
    <w:rsid w:val="00F87EC2"/>
    <w:rsid w:val="00F9176B"/>
    <w:rsid w:val="00F925A8"/>
    <w:rsid w:val="00F928C3"/>
    <w:rsid w:val="00F93789"/>
    <w:rsid w:val="00F94935"/>
    <w:rsid w:val="00FA1CAE"/>
    <w:rsid w:val="00FA437C"/>
    <w:rsid w:val="00FB2579"/>
    <w:rsid w:val="00FB568A"/>
    <w:rsid w:val="00FB5880"/>
    <w:rsid w:val="00FC3125"/>
    <w:rsid w:val="00FC7755"/>
    <w:rsid w:val="00FD0190"/>
    <w:rsid w:val="00FD5DF1"/>
    <w:rsid w:val="00FD7F04"/>
    <w:rsid w:val="00FE0486"/>
    <w:rsid w:val="00FE1129"/>
    <w:rsid w:val="00FE18F3"/>
    <w:rsid w:val="00FE3AE9"/>
    <w:rsid w:val="00FE4149"/>
    <w:rsid w:val="00FE6A9E"/>
    <w:rsid w:val="00FF284F"/>
    <w:rsid w:val="00FF29D5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753B14"/>
  <w15:chartTrackingRefBased/>
  <w15:docId w15:val="{E32D9AF6-E4DA-4827-B655-4B1C956D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ru-RU"/>
    </w:rPr>
  </w:style>
  <w:style w:type="character" w:customStyle="1" w:styleId="a9">
    <w:name w:val="Основной текст Знак"/>
    <w:link w:val="a8"/>
    <w:rsid w:val="00E37374"/>
    <w:rPr>
      <w:sz w:val="28"/>
      <w:szCs w:val="24"/>
    </w:rPr>
  </w:style>
  <w:style w:type="paragraph" w:customStyle="1" w:styleId="ConsPlusNormal">
    <w:name w:val="ConsPlusNormal"/>
    <w:rsid w:val="0039603F"/>
    <w:pPr>
      <w:widowControl w:val="0"/>
      <w:autoSpaceDE w:val="0"/>
      <w:autoSpaceDN w:val="0"/>
      <w:jc w:val="both"/>
    </w:pPr>
    <w:rPr>
      <w:sz w:val="28"/>
    </w:rPr>
  </w:style>
  <w:style w:type="paragraph" w:customStyle="1" w:styleId="Pa3">
    <w:name w:val="Pa3"/>
    <w:basedOn w:val="a"/>
    <w:next w:val="a"/>
    <w:uiPriority w:val="99"/>
    <w:rsid w:val="00A121F6"/>
    <w:pPr>
      <w:autoSpaceDE w:val="0"/>
      <w:autoSpaceDN w:val="0"/>
      <w:adjustRightInd w:val="0"/>
      <w:spacing w:line="181" w:lineRule="atLeast"/>
    </w:pPr>
    <w:rPr>
      <w:rFonts w:ascii="Univers LT CYR 45 Light" w:hAnsi="Univers LT CYR 45 Light"/>
      <w:sz w:val="24"/>
      <w:szCs w:val="24"/>
      <w:lang w:val="ru-RU"/>
    </w:rPr>
  </w:style>
  <w:style w:type="paragraph" w:customStyle="1" w:styleId="formattext">
    <w:name w:val="formattext"/>
    <w:basedOn w:val="a"/>
    <w:rsid w:val="00D4129D"/>
    <w:pPr>
      <w:spacing w:before="100" w:beforeAutospacing="1" w:after="100" w:afterAutospacing="1"/>
      <w:jc w:val="left"/>
    </w:pPr>
    <w:rPr>
      <w:sz w:val="24"/>
      <w:szCs w:val="24"/>
      <w:lang w:val="ru-RU"/>
    </w:rPr>
  </w:style>
  <w:style w:type="paragraph" w:customStyle="1" w:styleId="ConsPlusTitle">
    <w:name w:val="ConsPlusTitle"/>
    <w:rsid w:val="00131A92"/>
    <w:pPr>
      <w:widowControl w:val="0"/>
      <w:autoSpaceDE w:val="0"/>
      <w:autoSpaceDN w:val="0"/>
    </w:pPr>
    <w:rPr>
      <w:b/>
      <w:sz w:val="28"/>
    </w:rPr>
  </w:style>
  <w:style w:type="paragraph" w:styleId="aa">
    <w:name w:val="List Paragraph"/>
    <w:basedOn w:val="a"/>
    <w:uiPriority w:val="34"/>
    <w:qFormat/>
    <w:rsid w:val="00131A92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F5EC4-7A6E-44CF-AA5A-64B1331C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cp:lastModifiedBy>Шарапова Ирина Александровна</cp:lastModifiedBy>
  <cp:revision>2</cp:revision>
  <cp:lastPrinted>2023-08-25T09:28:00Z</cp:lastPrinted>
  <dcterms:created xsi:type="dcterms:W3CDTF">2023-09-05T08:19:00Z</dcterms:created>
  <dcterms:modified xsi:type="dcterms:W3CDTF">2023-09-05T08:19:00Z</dcterms:modified>
</cp:coreProperties>
</file>