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0928A3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09.02.2021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>164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</w:t>
      </w:r>
      <w:r w:rsidR="005A364A" w:rsidRPr="005A364A">
        <w:rPr>
          <w:rFonts w:ascii="Times New Roman CYR" w:hAnsi="Times New Roman CYR"/>
          <w:lang w:val="ru-RU"/>
        </w:rPr>
        <w:t xml:space="preserve"> </w:t>
      </w:r>
      <w:r w:rsidR="000B6D01">
        <w:rPr>
          <w:rFonts w:ascii="Times New Roman CYR" w:hAnsi="Times New Roman CYR"/>
          <w:lang w:val="ru-RU"/>
        </w:rPr>
        <w:t xml:space="preserve"> </w:t>
      </w:r>
      <w:r w:rsidR="005A364A">
        <w:rPr>
          <w:rFonts w:ascii="Times New Roman CYR" w:hAnsi="Times New Roman CYR"/>
          <w:lang w:val="ru-RU"/>
        </w:rPr>
        <w:t xml:space="preserve">решением </w:t>
      </w:r>
      <w:r w:rsidR="005A364A" w:rsidRPr="004A03E9">
        <w:rPr>
          <w:rFonts w:ascii="Times New Roman CYR" w:hAnsi="Times New Roman CYR"/>
          <w:lang w:val="ru-RU"/>
        </w:rPr>
        <w:t xml:space="preserve"> Липецкого городского Совета депутатов от</w:t>
      </w:r>
      <w:r w:rsidR="005A364A">
        <w:rPr>
          <w:rFonts w:ascii="Times New Roman CYR" w:hAnsi="Times New Roman CYR"/>
          <w:lang w:val="ru-RU"/>
        </w:rPr>
        <w:t xml:space="preserve"> </w:t>
      </w:r>
      <w:r w:rsidR="00607A19">
        <w:rPr>
          <w:rFonts w:ascii="Times New Roman CYR" w:hAnsi="Times New Roman CYR"/>
          <w:lang w:val="ru-RU"/>
        </w:rPr>
        <w:t>26.01.2021</w:t>
      </w:r>
      <w:r w:rsidR="005A364A" w:rsidRPr="00123F8B">
        <w:rPr>
          <w:rFonts w:ascii="Times New Roman CYR" w:hAnsi="Times New Roman CYR"/>
          <w:lang w:val="ru-RU"/>
        </w:rPr>
        <w:t xml:space="preserve">  № </w:t>
      </w:r>
      <w:r w:rsidR="00607A19">
        <w:rPr>
          <w:rFonts w:ascii="Times New Roman CYR" w:hAnsi="Times New Roman CYR"/>
          <w:lang w:val="ru-RU"/>
        </w:rPr>
        <w:t>60</w:t>
      </w:r>
      <w:r w:rsidR="005A364A" w:rsidRPr="004A03E9">
        <w:rPr>
          <w:rFonts w:ascii="Times New Roman CYR" w:hAnsi="Times New Roman CYR"/>
          <w:lang w:val="ru-RU"/>
        </w:rPr>
        <w:t xml:space="preserve"> «О </w:t>
      </w:r>
      <w:r w:rsidR="00607A19">
        <w:rPr>
          <w:rFonts w:ascii="Times New Roman CYR" w:hAnsi="Times New Roman CYR"/>
          <w:lang w:val="ru-RU"/>
        </w:rPr>
        <w:t xml:space="preserve"> внесении изменений в </w:t>
      </w:r>
      <w:r w:rsidR="005A364A" w:rsidRPr="004A03E9">
        <w:rPr>
          <w:rFonts w:ascii="Times New Roman CYR" w:hAnsi="Times New Roman CYR"/>
          <w:lang w:val="ru-RU"/>
        </w:rPr>
        <w:t>Бюджет</w:t>
      </w:r>
      <w:r w:rsidR="007B13F2">
        <w:rPr>
          <w:rFonts w:ascii="Times New Roman CYR" w:hAnsi="Times New Roman CYR"/>
          <w:lang w:val="ru-RU"/>
        </w:rPr>
        <w:t xml:space="preserve"> </w:t>
      </w:r>
      <w:r w:rsidR="005A364A" w:rsidRPr="004A03E9">
        <w:rPr>
          <w:rFonts w:ascii="Times New Roman CYR" w:hAnsi="Times New Roman CYR"/>
          <w:lang w:val="ru-RU"/>
        </w:rPr>
        <w:t xml:space="preserve"> города Липецка на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1</w:t>
      </w:r>
      <w:r w:rsidR="005A364A"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2</w:t>
      </w:r>
      <w:r w:rsidR="005A364A" w:rsidRPr="004A03E9">
        <w:rPr>
          <w:rFonts w:ascii="Times New Roman CYR" w:hAnsi="Times New Roman CYR"/>
          <w:lang w:val="ru-RU"/>
        </w:rPr>
        <w:t xml:space="preserve"> и 202</w:t>
      </w:r>
      <w:r w:rsidR="007B13F2">
        <w:rPr>
          <w:rFonts w:ascii="Times New Roman CYR" w:hAnsi="Times New Roman CYR"/>
          <w:lang w:val="ru-RU"/>
        </w:rPr>
        <w:t>3</w:t>
      </w:r>
      <w:r w:rsidR="005A364A" w:rsidRPr="004A03E9">
        <w:rPr>
          <w:rFonts w:ascii="Times New Roman CYR" w:hAnsi="Times New Roman CYR"/>
          <w:lang w:val="ru-RU"/>
        </w:rPr>
        <w:t xml:space="preserve"> годов»</w:t>
      </w:r>
      <w:r w:rsidR="00CD4C03">
        <w:rPr>
          <w:rFonts w:ascii="Times New Roman CYR" w:hAnsi="Times New Roman CYR"/>
          <w:lang w:val="ru-RU"/>
        </w:rPr>
        <w:t xml:space="preserve"> </w:t>
      </w:r>
      <w:r w:rsidR="00EF4F5E" w:rsidRPr="000B0BF3">
        <w:rPr>
          <w:lang w:val="ru-RU"/>
        </w:rPr>
        <w:t xml:space="preserve">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proofErr w:type="gramStart"/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>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</w:t>
      </w:r>
      <w:proofErr w:type="gramEnd"/>
      <w:r w:rsidRPr="00025CD9">
        <w:rPr>
          <w:lang w:val="ru-RU"/>
        </w:rPr>
        <w:t xml:space="preserve"> </w:t>
      </w:r>
      <w:proofErr w:type="gramStart"/>
      <w:r w:rsidRPr="00025CD9">
        <w:rPr>
          <w:lang w:val="ru-RU"/>
        </w:rPr>
        <w:t>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="002A296E">
        <w:rPr>
          <w:lang w:val="ru-RU"/>
        </w:rPr>
        <w:t>, от 17.02.2020 № 146</w:t>
      </w:r>
      <w:r w:rsidR="009D2136">
        <w:rPr>
          <w:lang w:val="ru-RU"/>
        </w:rPr>
        <w:t>, от 21.04.2020 № 542</w:t>
      </w:r>
      <w:r w:rsidR="00A04439">
        <w:rPr>
          <w:lang w:val="ru-RU"/>
        </w:rPr>
        <w:t>, от 05.06.2020 № 782</w:t>
      </w:r>
      <w:r w:rsidR="007E2D59">
        <w:rPr>
          <w:lang w:val="ru-RU"/>
        </w:rPr>
        <w:t>, от 26.08.2020         № 1346</w:t>
      </w:r>
      <w:r w:rsidR="00CD4C03">
        <w:rPr>
          <w:lang w:val="ru-RU"/>
        </w:rPr>
        <w:t xml:space="preserve">, от  </w:t>
      </w:r>
      <w:r w:rsidR="00B11C3F">
        <w:rPr>
          <w:lang w:val="ru-RU"/>
        </w:rPr>
        <w:t>23.12.2020 № 2484</w:t>
      </w:r>
      <w:r w:rsidR="007B13F2">
        <w:rPr>
          <w:lang w:val="ru-RU"/>
        </w:rPr>
        <w:t xml:space="preserve">, от </w:t>
      </w:r>
      <w:r w:rsidR="00777187">
        <w:rPr>
          <w:lang w:val="ru-RU"/>
        </w:rPr>
        <w:t>30.12.2020 № 2581</w:t>
      </w:r>
      <w:r w:rsidR="00573083">
        <w:rPr>
          <w:lang w:val="ru-RU"/>
        </w:rPr>
        <w:t xml:space="preserve">, от </w:t>
      </w:r>
      <w:r w:rsidR="00213683">
        <w:rPr>
          <w:lang w:val="ru-RU"/>
        </w:rPr>
        <w:t>01.02.2021 № 93</w:t>
      </w:r>
      <w:r w:rsidRPr="00025CD9">
        <w:rPr>
          <w:lang w:val="ru-RU"/>
        </w:rPr>
        <w:t>) следующие изменения:</w:t>
      </w:r>
      <w:proofErr w:type="gramEnd"/>
    </w:p>
    <w:p w:rsidR="00A52480" w:rsidRPr="00130FF4" w:rsidRDefault="00AA1521" w:rsidP="00130FF4">
      <w:pPr>
        <w:pStyle w:val="af0"/>
        <w:numPr>
          <w:ilvl w:val="0"/>
          <w:numId w:val="6"/>
        </w:numPr>
        <w:suppressAutoHyphens/>
        <w:jc w:val="both"/>
        <w:rPr>
          <w:color w:val="000000"/>
        </w:rPr>
      </w:pPr>
      <w:r w:rsidRPr="00130FF4">
        <w:rPr>
          <w:color w:val="000000"/>
          <w:lang w:val="ru-RU"/>
        </w:rPr>
        <w:t>В приложении к постановлению:</w:t>
      </w:r>
    </w:p>
    <w:p w:rsidR="00AB20E6" w:rsidRDefault="00130FF4" w:rsidP="00607A1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607A19">
        <w:rPr>
          <w:rFonts w:ascii="Times New Roman" w:hAnsi="Times New Roman" w:cs="Times New Roman"/>
        </w:rPr>
        <w:t>В р</w:t>
      </w:r>
      <w:r w:rsidR="00607A19" w:rsidRPr="00025CD9">
        <w:rPr>
          <w:rFonts w:ascii="Times New Roman" w:hAnsi="Times New Roman" w:cs="Times New Roman"/>
        </w:rPr>
        <w:t>аздел</w:t>
      </w:r>
      <w:r w:rsidR="00607A19">
        <w:rPr>
          <w:rFonts w:ascii="Times New Roman" w:hAnsi="Times New Roman" w:cs="Times New Roman"/>
        </w:rPr>
        <w:t>е</w:t>
      </w:r>
      <w:r w:rsidR="00607A19"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</w:t>
      </w:r>
      <w:r w:rsidR="00AB20E6">
        <w:rPr>
          <w:rFonts w:ascii="Times New Roman" w:hAnsi="Times New Roman" w:cs="Times New Roman"/>
        </w:rPr>
        <w:t>:</w:t>
      </w:r>
    </w:p>
    <w:p w:rsidR="00AB20E6" w:rsidRDefault="00AB20E6" w:rsidP="00607A1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="00607A19" w:rsidRPr="00025C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позицию «Соисполнители» дополнить словами «Департамент градостроительства и архитектуры администрации города Липецка»;</w:t>
      </w:r>
    </w:p>
    <w:p w:rsidR="00FB70BB" w:rsidRDefault="00AB20E6" w:rsidP="00607A1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="00607A19" w:rsidRPr="00025CD9">
        <w:rPr>
          <w:rFonts w:ascii="Times New Roman" w:hAnsi="Times New Roman" w:cs="Times New Roman"/>
        </w:rPr>
        <w:t>в позиции «Объемы финансирования за счет средств бюджета города Липецка с разбивкой по годам»</w:t>
      </w:r>
      <w:r w:rsidR="00607A19">
        <w:rPr>
          <w:rFonts w:ascii="Times New Roman" w:hAnsi="Times New Roman" w:cs="Times New Roman"/>
        </w:rPr>
        <w:t xml:space="preserve"> </w:t>
      </w:r>
      <w:r w:rsidR="00607A19" w:rsidRPr="001473E7">
        <w:rPr>
          <w:rFonts w:ascii="Times New Roman" w:hAnsi="Times New Roman" w:cs="Times New Roman"/>
        </w:rPr>
        <w:t xml:space="preserve">цифры </w:t>
      </w:r>
      <w:r w:rsidR="00607A19" w:rsidRPr="00175016">
        <w:rPr>
          <w:rFonts w:ascii="Times New Roman" w:hAnsi="Times New Roman" w:cs="Times New Roman"/>
        </w:rPr>
        <w:t>«</w:t>
      </w:r>
      <w:r w:rsidR="00427531" w:rsidRPr="00427531">
        <w:rPr>
          <w:rFonts w:ascii="Times New Roman" w:hAnsi="Times New Roman" w:cs="Times New Roman"/>
        </w:rPr>
        <w:t>771268,8</w:t>
      </w:r>
      <w:r w:rsidR="00607A19" w:rsidRPr="00175016">
        <w:rPr>
          <w:rFonts w:ascii="Times New Roman" w:hAnsi="Times New Roman" w:cs="Times New Roman"/>
        </w:rPr>
        <w:t>» заменить цифрами «</w:t>
      </w:r>
      <w:r w:rsidR="00EA314F">
        <w:rPr>
          <w:rFonts w:ascii="Times New Roman" w:hAnsi="Times New Roman" w:cs="Times New Roman"/>
        </w:rPr>
        <w:t>841268,8</w:t>
      </w:r>
      <w:r w:rsidR="00607A19" w:rsidRPr="00175016">
        <w:rPr>
          <w:rFonts w:ascii="Times New Roman" w:hAnsi="Times New Roman" w:cs="Times New Roman"/>
        </w:rPr>
        <w:t>»;</w:t>
      </w:r>
      <w:r w:rsidR="00607A19" w:rsidRPr="001473E7">
        <w:rPr>
          <w:rFonts w:ascii="Times New Roman" w:hAnsi="Times New Roman" w:cs="Times New Roman"/>
        </w:rPr>
        <w:t xml:space="preserve"> </w:t>
      </w:r>
      <w:r w:rsidR="00607A19" w:rsidRPr="00C92F62">
        <w:rPr>
          <w:rFonts w:ascii="Times New Roman" w:hAnsi="Times New Roman" w:cs="Times New Roman"/>
        </w:rPr>
        <w:t xml:space="preserve"> </w:t>
      </w:r>
      <w:r w:rsidR="00607A19">
        <w:rPr>
          <w:rFonts w:ascii="Times New Roman" w:hAnsi="Times New Roman" w:cs="Times New Roman"/>
        </w:rPr>
        <w:t>цифры «</w:t>
      </w:r>
      <w:r w:rsidR="00427531" w:rsidRPr="00427531">
        <w:rPr>
          <w:rFonts w:ascii="Times New Roman" w:hAnsi="Times New Roman" w:cs="Times New Roman"/>
        </w:rPr>
        <w:t>115598,6</w:t>
      </w:r>
      <w:r w:rsidR="00607A19">
        <w:rPr>
          <w:rFonts w:ascii="Times New Roman" w:hAnsi="Times New Roman" w:cs="Times New Roman"/>
        </w:rPr>
        <w:t>» заменить цифрами «</w:t>
      </w:r>
      <w:r w:rsidR="00427531">
        <w:rPr>
          <w:rFonts w:ascii="Times New Roman" w:hAnsi="Times New Roman" w:cs="Times New Roman"/>
        </w:rPr>
        <w:t>123098,6</w:t>
      </w:r>
      <w:r w:rsidR="00FB70BB">
        <w:rPr>
          <w:rFonts w:ascii="Times New Roman" w:hAnsi="Times New Roman" w:cs="Times New Roman"/>
        </w:rPr>
        <w:t>»; цифры «</w:t>
      </w:r>
      <w:r w:rsidR="00FB70BB" w:rsidRPr="00FB70BB">
        <w:rPr>
          <w:rFonts w:ascii="Times New Roman" w:hAnsi="Times New Roman" w:cs="Times New Roman"/>
          <w:spacing w:val="-26"/>
        </w:rPr>
        <w:t>28057,6</w:t>
      </w:r>
      <w:r w:rsidR="00FB70BB">
        <w:rPr>
          <w:rFonts w:ascii="Times New Roman" w:hAnsi="Times New Roman" w:cs="Times New Roman"/>
          <w:spacing w:val="-26"/>
        </w:rPr>
        <w:t xml:space="preserve">» </w:t>
      </w:r>
      <w:r w:rsidR="00FB70BB">
        <w:rPr>
          <w:rFonts w:ascii="Times New Roman" w:hAnsi="Times New Roman" w:cs="Times New Roman"/>
        </w:rPr>
        <w:t>заменить цифрами «</w:t>
      </w:r>
      <w:r w:rsidR="00EA314F">
        <w:rPr>
          <w:rFonts w:ascii="Times New Roman" w:hAnsi="Times New Roman" w:cs="Times New Roman"/>
        </w:rPr>
        <w:t>90557,6».</w:t>
      </w:r>
    </w:p>
    <w:p w:rsidR="001D76DF" w:rsidRDefault="00130FF4" w:rsidP="00607A1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</w:t>
      </w:r>
      <w:r w:rsidR="001D76DF">
        <w:rPr>
          <w:rFonts w:ascii="Times New Roman" w:hAnsi="Times New Roman" w:cs="Times New Roman"/>
        </w:rPr>
        <w:t>:</w:t>
      </w:r>
    </w:p>
    <w:p w:rsidR="001D76DF" w:rsidRDefault="001D76DF" w:rsidP="00607A1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F76A4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таблиц</w:t>
      </w:r>
      <w:r w:rsidR="000F76A4"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</w:rPr>
        <w:t xml:space="preserve"> «Перечень подпрограмм муниципальной программы «Охрана окружающей среды города Липецка» </w:t>
      </w:r>
      <w:r w:rsidR="000F76A4">
        <w:rPr>
          <w:rFonts w:ascii="Times New Roman" w:hAnsi="Times New Roman" w:cs="Times New Roman"/>
        </w:rPr>
        <w:t xml:space="preserve">пункт 1 в графе «Ответственный </w:t>
      </w:r>
      <w:r w:rsidR="000F76A4">
        <w:rPr>
          <w:rFonts w:ascii="Times New Roman" w:hAnsi="Times New Roman" w:cs="Times New Roman"/>
        </w:rPr>
        <w:lastRenderedPageBreak/>
        <w:t>исполнитель (соисполнитель)» дополнить словами «Департамент градостроительства и архитектуры администрации города Липецка»;</w:t>
      </w:r>
    </w:p>
    <w:p w:rsidR="00B07077" w:rsidRDefault="001D76DF" w:rsidP="00FB70BB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</w:t>
      </w:r>
      <w:r w:rsidR="00B07077">
        <w:rPr>
          <w:rFonts w:ascii="Times New Roman" w:hAnsi="Times New Roman" w:cs="Times New Roman"/>
        </w:rPr>
        <w:t xml:space="preserve">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8F7FB6" w:rsidRPr="00B51B71" w:rsidRDefault="00B07077" w:rsidP="00130FF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8F7FB6" w:rsidRPr="000928A3" w:rsidTr="008F7FB6">
        <w:trPr>
          <w:trHeight w:val="113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№ </w:t>
            </w:r>
            <w:proofErr w:type="gramStart"/>
            <w:r w:rsidRPr="000013AB">
              <w:rPr>
                <w:spacing w:val="-4"/>
                <w:sz w:val="19"/>
                <w:szCs w:val="19"/>
                <w:lang w:val="ru-RU"/>
              </w:rPr>
              <w:t>п</w:t>
            </w:r>
            <w:proofErr w:type="gramEnd"/>
            <w:r w:rsidRPr="000013AB">
              <w:rPr>
                <w:spacing w:val="-4"/>
                <w:sz w:val="19"/>
                <w:szCs w:val="19"/>
                <w:lang w:val="ru-RU"/>
              </w:rPr>
              <w:t>/п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Наимен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Сроки 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ния</w:t>
            </w:r>
          </w:p>
        </w:tc>
        <w:tc>
          <w:tcPr>
            <w:tcW w:w="6380" w:type="dxa"/>
            <w:gridSpan w:val="8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8F7FB6" w:rsidRPr="00165DD2" w:rsidTr="008F7FB6">
        <w:trPr>
          <w:trHeight w:val="8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8F7FB6" w:rsidRPr="00165DD2" w:rsidTr="008F7FB6">
        <w:trPr>
          <w:trHeight w:val="50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EA5D9A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Муниц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пальная программа «Охрана окружа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ю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щей среды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8F7FB6" w:rsidRPr="00B05D65" w:rsidRDefault="00FB70BB" w:rsidP="0060267F">
            <w:pPr>
              <w:autoSpaceDE w:val="0"/>
              <w:autoSpaceDN w:val="0"/>
              <w:adjustRightInd w:val="0"/>
              <w:rPr>
                <w:spacing w:val="-34"/>
                <w:sz w:val="19"/>
                <w:szCs w:val="19"/>
                <w:lang w:val="ru-RU"/>
              </w:rPr>
            </w:pPr>
            <w:r>
              <w:rPr>
                <w:spacing w:val="-34"/>
                <w:sz w:val="19"/>
                <w:szCs w:val="19"/>
                <w:lang w:val="ru-RU"/>
              </w:rPr>
              <w:t>123098,6</w:t>
            </w:r>
          </w:p>
        </w:tc>
        <w:tc>
          <w:tcPr>
            <w:tcW w:w="850" w:type="dxa"/>
          </w:tcPr>
          <w:p w:rsidR="008F7FB6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90557,6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20388,2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72848,0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36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32"/>
                <w:sz w:val="19"/>
                <w:szCs w:val="19"/>
                <w:lang w:val="ru-RU"/>
              </w:rPr>
              <w:t>114183,6</w:t>
            </w:r>
          </w:p>
        </w:tc>
        <w:tc>
          <w:tcPr>
            <w:tcW w:w="850" w:type="dxa"/>
          </w:tcPr>
          <w:p w:rsidR="008F7FB6" w:rsidRPr="000013AB" w:rsidRDefault="00A30E3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 xml:space="preserve">  26969,6</w:t>
            </w:r>
          </w:p>
        </w:tc>
        <w:tc>
          <w:tcPr>
            <w:tcW w:w="709" w:type="dxa"/>
          </w:tcPr>
          <w:p w:rsidR="008F7FB6" w:rsidRPr="000013AB" w:rsidRDefault="00C4641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FB70BB" w:rsidRPr="00FB70BB" w:rsidTr="008F7FB6">
        <w:trPr>
          <w:trHeight w:val="1361"/>
        </w:trPr>
        <w:tc>
          <w:tcPr>
            <w:tcW w:w="284" w:type="dxa"/>
            <w:vMerge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FB70BB" w:rsidRPr="000013AB" w:rsidRDefault="00FB70BB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FB70BB" w:rsidRPr="000013AB" w:rsidRDefault="00FB70BB" w:rsidP="00FB70BB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FB70BB" w:rsidRPr="00C629F3" w:rsidRDefault="00FB70BB" w:rsidP="008F7FB6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7500,0</w:t>
            </w:r>
          </w:p>
        </w:tc>
        <w:tc>
          <w:tcPr>
            <w:tcW w:w="850" w:type="dxa"/>
          </w:tcPr>
          <w:p w:rsidR="00FB70BB" w:rsidRDefault="00EA314F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62500,0</w:t>
            </w:r>
          </w:p>
        </w:tc>
        <w:tc>
          <w:tcPr>
            <w:tcW w:w="709" w:type="dxa"/>
          </w:tcPr>
          <w:p w:rsidR="00FB70B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FB70BB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34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C629F3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717"/>
        </w:trPr>
        <w:tc>
          <w:tcPr>
            <w:tcW w:w="284" w:type="dxa"/>
            <w:vMerge w:val="restart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DD3134">
              <w:rPr>
                <w:spacing w:val="-10"/>
                <w:sz w:val="19"/>
                <w:szCs w:val="19"/>
                <w:lang w:val="ru-RU"/>
              </w:rPr>
              <w:t>1.1.</w:t>
            </w:r>
          </w:p>
        </w:tc>
        <w:tc>
          <w:tcPr>
            <w:tcW w:w="1134" w:type="dxa"/>
            <w:vMerge w:val="restart"/>
          </w:tcPr>
          <w:p w:rsidR="008F7FB6" w:rsidRPr="000013AB" w:rsidRDefault="009F0383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10" w:history="1"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Подпр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о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грамма</w:t>
              </w:r>
            </w:hyperlink>
            <w:r w:rsidR="008F7FB6" w:rsidRPr="000013AB">
              <w:rPr>
                <w:spacing w:val="-4"/>
                <w:sz w:val="19"/>
                <w:szCs w:val="19"/>
                <w:lang w:val="ru-RU"/>
              </w:rPr>
              <w:t xml:space="preserve"> «Эколог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ческая бе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опасность населения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4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 –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AE31AB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 w:rsidRPr="00C629F3">
              <w:rPr>
                <w:spacing w:val="-32"/>
                <w:sz w:val="19"/>
                <w:szCs w:val="19"/>
                <w:lang w:val="ru-RU"/>
              </w:rPr>
              <w:t>114183,6</w:t>
            </w:r>
          </w:p>
        </w:tc>
        <w:tc>
          <w:tcPr>
            <w:tcW w:w="850" w:type="dxa"/>
          </w:tcPr>
          <w:p w:rsidR="008F7FB6" w:rsidRPr="000013AB" w:rsidRDefault="00E1640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26969,6</w:t>
            </w:r>
          </w:p>
        </w:tc>
        <w:tc>
          <w:tcPr>
            <w:tcW w:w="709" w:type="dxa"/>
          </w:tcPr>
          <w:p w:rsidR="008F7FB6" w:rsidRPr="000013AB" w:rsidRDefault="0008556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EA314F" w:rsidRPr="00EA314F" w:rsidTr="008F7FB6">
        <w:trPr>
          <w:trHeight w:val="1457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C629F3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7500,0</w:t>
            </w:r>
          </w:p>
        </w:tc>
        <w:tc>
          <w:tcPr>
            <w:tcW w:w="850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62500,0</w:t>
            </w:r>
          </w:p>
        </w:tc>
        <w:tc>
          <w:tcPr>
            <w:tcW w:w="709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страции города </w:t>
            </w: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lastRenderedPageBreak/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EA314F" w:rsidRPr="00165DD2" w:rsidTr="008F7FB6">
        <w:trPr>
          <w:trHeight w:val="703"/>
        </w:trPr>
        <w:tc>
          <w:tcPr>
            <w:tcW w:w="284" w:type="dxa"/>
            <w:vMerge w:val="restart"/>
          </w:tcPr>
          <w:p w:rsidR="00EA314F" w:rsidRPr="000013AB" w:rsidRDefault="00EA314F" w:rsidP="008F7FB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lastRenderedPageBreak/>
              <w:t>1.1.1</w:t>
            </w:r>
          </w:p>
        </w:tc>
        <w:tc>
          <w:tcPr>
            <w:tcW w:w="1134" w:type="dxa"/>
            <w:vMerge w:val="restart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1</w:t>
            </w:r>
          </w:p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Охрана атмосфе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ного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духа</w:t>
            </w: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</w:tr>
      <w:tr w:rsidR="00EA314F" w:rsidRPr="00165DD2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0013AB">
              <w:rPr>
                <w:spacing w:val="-10"/>
                <w:sz w:val="19"/>
                <w:szCs w:val="19"/>
                <w:lang w:val="ru-RU"/>
              </w:rPr>
              <w:t>Департамент дорожного х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зяйства и благ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устройства а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EA314F" w:rsidRPr="00EA314F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7500,0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62500,0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74"/>
        </w:trPr>
        <w:tc>
          <w:tcPr>
            <w:tcW w:w="28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2</w:t>
            </w:r>
          </w:p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Реабилит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бл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объе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к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тов</w:t>
            </w: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791C66" w:rsidRDefault="008A5654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791C66">
              <w:rPr>
                <w:color w:val="FF0000"/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85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8A5654" w:rsidRPr="00ED568D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8A5654" w:rsidRPr="00DD3134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800,0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591390">
        <w:trPr>
          <w:trHeight w:val="756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8A5654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8F7FB6">
        <w:trPr>
          <w:trHeight w:val="334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1.1.3</w:t>
            </w:r>
          </w:p>
        </w:tc>
        <w:tc>
          <w:tcPr>
            <w:tcW w:w="1134" w:type="dxa"/>
            <w:vMerge w:val="restart"/>
          </w:tcPr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Основное меропри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я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тие 3</w:t>
            </w:r>
          </w:p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Обращ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е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ние с о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</w:t>
            </w:r>
            <w:r w:rsidRPr="00AD691E">
              <w:rPr>
                <w:spacing w:val="0"/>
                <w:sz w:val="19"/>
                <w:szCs w:val="19"/>
                <w:lang w:val="ru-RU"/>
              </w:rPr>
              <w:t xml:space="preserve">ходами </w:t>
            </w: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Pr="00021EA9" w:rsidRDefault="008F7FB6" w:rsidP="008F7FB6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Реализация мероприятий, направленных на разрабо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ку проектов  по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вации земель, на 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вацию земель, находящихся в муниципал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ь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ной со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б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ственности, 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lastRenderedPageBreak/>
              <w:t>нарушенных при складир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вании и зах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ронении 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ходов прои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з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водства и потребления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 xml:space="preserve">Всего 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</w:t>
            </w:r>
            <w:r w:rsidRPr="00DD3134">
              <w:rPr>
                <w:spacing w:val="-26"/>
                <w:sz w:val="19"/>
                <w:szCs w:val="19"/>
                <w:lang w:val="ru-RU"/>
              </w:rPr>
              <w:t>593,5</w:t>
            </w:r>
          </w:p>
        </w:tc>
        <w:tc>
          <w:tcPr>
            <w:tcW w:w="850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8F7FB6" w:rsidRPr="00DD3134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7188,4</w:t>
            </w:r>
          </w:p>
        </w:tc>
        <w:tc>
          <w:tcPr>
            <w:tcW w:w="850" w:type="dxa"/>
          </w:tcPr>
          <w:p w:rsidR="008F7FB6" w:rsidRPr="00DD3134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1208,0</w:t>
            </w:r>
          </w:p>
        </w:tc>
      </w:tr>
      <w:tr w:rsidR="008F7FB6" w:rsidRPr="00165DD2" w:rsidTr="008F7FB6">
        <w:trPr>
          <w:trHeight w:val="63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</w:tr>
      <w:tr w:rsidR="008F7FB6" w:rsidRPr="00165DD2" w:rsidTr="008F7FB6">
        <w:trPr>
          <w:trHeight w:val="158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6188,4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670,0</w:t>
            </w:r>
          </w:p>
        </w:tc>
      </w:tr>
      <w:tr w:rsidR="008F7FB6" w:rsidRPr="00FE5204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8F7FB6" w:rsidRPr="000013AB" w:rsidRDefault="00FA704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196,4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8F7FB6">
        <w:trPr>
          <w:trHeight w:val="555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1.1.4.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4</w:t>
            </w:r>
          </w:p>
          <w:p w:rsidR="00791C6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Поддержка особо охраня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мых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родных территорий местного значения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1.1.5.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5</w:t>
            </w:r>
          </w:p>
          <w:p w:rsidR="00D3211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Организ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ведение акции «Дни защиты от экологич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ской опа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ности»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1.1.6.</w:t>
            </w:r>
          </w:p>
        </w:tc>
        <w:tc>
          <w:tcPr>
            <w:tcW w:w="1134" w:type="dxa"/>
          </w:tcPr>
          <w:p w:rsidR="008F7FB6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Ведо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ственная целевая программа «Содерж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и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становл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зелен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 фонда города Липецка»</w:t>
            </w:r>
          </w:p>
          <w:p w:rsidR="00E341E4" w:rsidRPr="000013AB" w:rsidRDefault="00E341E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8F7FB6" w:rsidRPr="00ED568D" w:rsidRDefault="005A364A" w:rsidP="009A168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107</w:t>
            </w:r>
            <w:r w:rsidR="009A1686">
              <w:rPr>
                <w:spacing w:val="-26"/>
                <w:sz w:val="19"/>
                <w:szCs w:val="19"/>
                <w:lang w:val="ru-RU"/>
              </w:rPr>
              <w:t>9</w:t>
            </w:r>
            <w:r w:rsidRPr="00ED568D">
              <w:rPr>
                <w:spacing w:val="-26"/>
                <w:sz w:val="19"/>
                <w:szCs w:val="19"/>
                <w:lang w:val="ru-RU"/>
              </w:rPr>
              <w:t>59,0</w:t>
            </w:r>
          </w:p>
        </w:tc>
        <w:tc>
          <w:tcPr>
            <w:tcW w:w="710" w:type="dxa"/>
          </w:tcPr>
          <w:p w:rsidR="008F7FB6" w:rsidRPr="006A009E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30"/>
                <w:sz w:val="19"/>
                <w:szCs w:val="19"/>
                <w:lang w:val="ru-RU"/>
              </w:rPr>
            </w:pPr>
            <w:r>
              <w:rPr>
                <w:spacing w:val="-30"/>
                <w:sz w:val="19"/>
                <w:szCs w:val="19"/>
                <w:lang w:val="ru-RU"/>
              </w:rPr>
              <w:t>105000,0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26553,5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19251,1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71060,0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Регионал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ный проект «Чистая страна»</w:t>
            </w:r>
            <w:r w:rsidRPr="000013AB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2165,2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386,1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</w:tbl>
    <w:p w:rsidR="004B021A" w:rsidRPr="00AD5347" w:rsidRDefault="004B021A" w:rsidP="004B021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0F76A4" w:rsidRPr="00AD5347" w:rsidRDefault="004B021A" w:rsidP="000F76A4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4B021A" w:rsidRPr="00B51B71" w:rsidTr="004B021A">
        <w:trPr>
          <w:trHeight w:val="42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4B021A" w:rsidRPr="005867D0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4B021A" w:rsidRPr="005867D0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4B021A" w:rsidRPr="00B51B71" w:rsidTr="004B021A">
        <w:trPr>
          <w:trHeight w:val="405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4B021A" w:rsidRPr="00B51B71" w:rsidTr="004B021A">
        <w:tc>
          <w:tcPr>
            <w:tcW w:w="426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пальная программа «Охрана </w:t>
            </w:r>
            <w:r w:rsidRPr="005E44DE">
              <w:rPr>
                <w:spacing w:val="-4"/>
                <w:sz w:val="20"/>
                <w:szCs w:val="20"/>
                <w:lang w:val="ru-RU"/>
              </w:rPr>
              <w:lastRenderedPageBreak/>
              <w:t>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Всего</w:t>
            </w:r>
            <w:proofErr w:type="spellEnd"/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186132,0</w:t>
            </w:r>
          </w:p>
        </w:tc>
        <w:tc>
          <w:tcPr>
            <w:tcW w:w="850" w:type="dxa"/>
          </w:tcPr>
          <w:p w:rsidR="004B021A" w:rsidRPr="005C6C63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 w:rsidRPr="005C6C63">
              <w:rPr>
                <w:spacing w:val="-24"/>
                <w:sz w:val="20"/>
                <w:szCs w:val="20"/>
                <w:lang w:val="ru-RU"/>
              </w:rPr>
              <w:t>106569,1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44387,3</w:t>
            </w:r>
          </w:p>
        </w:tc>
        <w:tc>
          <w:tcPr>
            <w:tcW w:w="850" w:type="dxa"/>
          </w:tcPr>
          <w:p w:rsidR="004B021A" w:rsidRPr="00C32FAE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21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305305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18646,1</w:t>
            </w:r>
          </w:p>
        </w:tc>
        <w:tc>
          <w:tcPr>
            <w:tcW w:w="850" w:type="dxa"/>
          </w:tcPr>
          <w:p w:rsidR="004B021A" w:rsidRPr="00C32FAE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7266,9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517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6B526B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123098,6</w:t>
            </w:r>
          </w:p>
        </w:tc>
        <w:tc>
          <w:tcPr>
            <w:tcW w:w="850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90557,6</w:t>
            </w:r>
          </w:p>
        </w:tc>
        <w:tc>
          <w:tcPr>
            <w:tcW w:w="851" w:type="dxa"/>
          </w:tcPr>
          <w:p w:rsidR="004B021A" w:rsidRPr="00972A4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4B021A" w:rsidRPr="005E44DE" w:rsidRDefault="009F0383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4B021A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ность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186132,0</w:t>
            </w:r>
          </w:p>
        </w:tc>
        <w:tc>
          <w:tcPr>
            <w:tcW w:w="850" w:type="dxa"/>
          </w:tcPr>
          <w:p w:rsidR="004B021A" w:rsidRPr="005C6C63" w:rsidRDefault="005C6C63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</w:rPr>
            </w:pPr>
            <w:r w:rsidRPr="005C6C63">
              <w:rPr>
                <w:spacing w:val="-24"/>
                <w:sz w:val="20"/>
                <w:szCs w:val="20"/>
                <w:lang w:val="ru-RU"/>
              </w:rPr>
              <w:t>106569,1</w:t>
            </w:r>
          </w:p>
        </w:tc>
        <w:tc>
          <w:tcPr>
            <w:tcW w:w="851" w:type="dxa"/>
          </w:tcPr>
          <w:p w:rsidR="004B021A" w:rsidRPr="00B51B7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44387,3</w:t>
            </w:r>
          </w:p>
        </w:tc>
        <w:tc>
          <w:tcPr>
            <w:tcW w:w="850" w:type="dxa"/>
          </w:tcPr>
          <w:p w:rsidR="004B021A" w:rsidRPr="00C32FAE" w:rsidRDefault="005C6C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30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18646,1</w:t>
            </w:r>
          </w:p>
        </w:tc>
        <w:tc>
          <w:tcPr>
            <w:tcW w:w="850" w:type="dxa"/>
          </w:tcPr>
          <w:p w:rsidR="004B021A" w:rsidRPr="00C32FAE" w:rsidRDefault="005C6C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7266,9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466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5E44D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123098,6</w:t>
            </w:r>
          </w:p>
        </w:tc>
        <w:tc>
          <w:tcPr>
            <w:tcW w:w="850" w:type="dxa"/>
          </w:tcPr>
          <w:p w:rsidR="004B021A" w:rsidRPr="005E44DE" w:rsidRDefault="00E341E4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90557,6</w:t>
            </w:r>
          </w:p>
        </w:tc>
        <w:tc>
          <w:tcPr>
            <w:tcW w:w="851" w:type="dxa"/>
          </w:tcPr>
          <w:p w:rsidR="004B021A" w:rsidRPr="00B51B7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573083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  <w:p w:rsidR="00573083" w:rsidRDefault="0057308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B021A" w:rsidRPr="00B51B71" w:rsidRDefault="0057308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   »</w:t>
            </w:r>
            <w:r w:rsidR="004B021A">
              <w:rPr>
                <w:spacing w:val="-4"/>
                <w:sz w:val="20"/>
                <w:szCs w:val="20"/>
                <w:lang w:val="ru-RU"/>
              </w:rPr>
              <w:t xml:space="preserve">             </w:t>
            </w:r>
          </w:p>
        </w:tc>
      </w:tr>
    </w:tbl>
    <w:p w:rsidR="00347D5B" w:rsidRPr="00D61565" w:rsidRDefault="00347D5B" w:rsidP="00D61565">
      <w:pPr>
        <w:pStyle w:val="ConsPlusNormal"/>
        <w:numPr>
          <w:ilvl w:val="1"/>
          <w:numId w:val="6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 </w:t>
      </w:r>
      <w:r w:rsidRPr="000D4214">
        <w:rPr>
          <w:rFonts w:ascii="Times New Roman" w:hAnsi="Times New Roman" w:cs="Times New Roman"/>
        </w:rPr>
        <w:t xml:space="preserve"> разделе  9. «Целевые индикаторы и показатели задач муниципальной программы»  </w:t>
      </w:r>
      <w:r>
        <w:rPr>
          <w:rFonts w:ascii="Times New Roman" w:hAnsi="Times New Roman" w:cs="Times New Roman"/>
        </w:rPr>
        <w:t xml:space="preserve">в </w:t>
      </w:r>
      <w:r w:rsidRPr="000D4214">
        <w:rPr>
          <w:rFonts w:ascii="Times New Roman" w:hAnsi="Times New Roman" w:cs="Times New Roman"/>
        </w:rPr>
        <w:t>таблиц</w:t>
      </w:r>
      <w:r>
        <w:rPr>
          <w:rFonts w:ascii="Times New Roman" w:hAnsi="Times New Roman" w:cs="Times New Roman"/>
        </w:rPr>
        <w:t>е</w:t>
      </w:r>
      <w:r w:rsidRPr="000D4214">
        <w:rPr>
          <w:rFonts w:ascii="Times New Roman" w:hAnsi="Times New Roman" w:cs="Times New Roman"/>
        </w:rPr>
        <w:t xml:space="preserve"> «Сведения о целевых индикаторах и показателях задач муниципальной программы «Охрана окружающей среды города Липецка»</w:t>
      </w:r>
      <w:r w:rsidRPr="00D61565">
        <w:rPr>
          <w:rFonts w:ascii="Times New Roman" w:hAnsi="Times New Roman" w:cs="Times New Roman"/>
        </w:rPr>
        <w:t xml:space="preserve">  пункт </w:t>
      </w:r>
      <w:r w:rsidR="00D61565">
        <w:rPr>
          <w:rFonts w:ascii="Times New Roman" w:hAnsi="Times New Roman" w:cs="Times New Roman"/>
        </w:rPr>
        <w:t xml:space="preserve"> </w:t>
      </w:r>
      <w:r w:rsidRPr="00D61565">
        <w:rPr>
          <w:rFonts w:ascii="Times New Roman" w:hAnsi="Times New Roman" w:cs="Times New Roman"/>
        </w:rPr>
        <w:t xml:space="preserve">2.3.  изложить в следующей редакции: 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992"/>
        <w:gridCol w:w="709"/>
        <w:gridCol w:w="567"/>
        <w:gridCol w:w="567"/>
        <w:gridCol w:w="425"/>
        <w:gridCol w:w="567"/>
        <w:gridCol w:w="567"/>
        <w:gridCol w:w="567"/>
        <w:gridCol w:w="567"/>
        <w:gridCol w:w="709"/>
        <w:gridCol w:w="567"/>
        <w:gridCol w:w="567"/>
        <w:gridCol w:w="850"/>
      </w:tblGrid>
      <w:tr w:rsidR="00347D5B" w:rsidRPr="00347D5B" w:rsidTr="00347D5B">
        <w:trPr>
          <w:trHeight w:val="3491"/>
        </w:trPr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Pr="00BD17D1">
              <w:rPr>
                <w:sz w:val="22"/>
                <w:szCs w:val="22"/>
                <w:lang w:val="ru-RU"/>
              </w:rPr>
              <w:t>2.3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99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BD17D1">
              <w:rPr>
                <w:sz w:val="22"/>
                <w:szCs w:val="22"/>
                <w:lang w:val="ru-RU"/>
              </w:rPr>
              <w:t>Показ</w:t>
            </w:r>
            <w:r w:rsidRPr="00BD17D1">
              <w:rPr>
                <w:sz w:val="22"/>
                <w:szCs w:val="22"/>
                <w:lang w:val="ru-RU"/>
              </w:rPr>
              <w:t>а</w:t>
            </w:r>
            <w:r w:rsidRPr="00BD17D1">
              <w:rPr>
                <w:sz w:val="22"/>
                <w:szCs w:val="22"/>
                <w:lang w:val="ru-RU"/>
              </w:rPr>
              <w:t xml:space="preserve">тель 3: </w:t>
            </w: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BD17D1">
              <w:rPr>
                <w:sz w:val="22"/>
                <w:szCs w:val="22"/>
                <w:lang w:val="ru-RU"/>
              </w:rPr>
              <w:t xml:space="preserve">Доля </w:t>
            </w:r>
            <w:proofErr w:type="spellStart"/>
            <w:r w:rsidRPr="00BD17D1">
              <w:rPr>
                <w:sz w:val="22"/>
                <w:szCs w:val="22"/>
                <w:lang w:val="ru-RU"/>
              </w:rPr>
              <w:t>рекул</w:t>
            </w:r>
            <w:r w:rsidRPr="00BD17D1">
              <w:rPr>
                <w:sz w:val="22"/>
                <w:szCs w:val="22"/>
                <w:lang w:val="ru-RU"/>
              </w:rPr>
              <w:t>ь</w:t>
            </w:r>
            <w:r w:rsidRPr="00BD17D1">
              <w:rPr>
                <w:sz w:val="22"/>
                <w:szCs w:val="22"/>
                <w:lang w:val="ru-RU"/>
              </w:rPr>
              <w:t>тивир</w:t>
            </w:r>
            <w:r w:rsidRPr="00BD17D1">
              <w:rPr>
                <w:sz w:val="22"/>
                <w:szCs w:val="22"/>
                <w:lang w:val="ru-RU"/>
              </w:rPr>
              <w:t>о</w:t>
            </w:r>
            <w:r w:rsidRPr="00BD17D1">
              <w:rPr>
                <w:sz w:val="22"/>
                <w:szCs w:val="22"/>
                <w:lang w:val="ru-RU"/>
              </w:rPr>
              <w:t>ванных</w:t>
            </w:r>
            <w:proofErr w:type="spellEnd"/>
            <w:r w:rsidRPr="00BD17D1">
              <w:rPr>
                <w:sz w:val="22"/>
                <w:szCs w:val="22"/>
                <w:lang w:val="ru-RU"/>
              </w:rPr>
              <w:t xml:space="preserve"> земель полигона</w:t>
            </w:r>
            <w:r>
              <w:rPr>
                <w:sz w:val="22"/>
                <w:szCs w:val="22"/>
                <w:lang w:val="ru-RU"/>
              </w:rPr>
              <w:t xml:space="preserve"> ТБО «Вен</w:t>
            </w:r>
            <w:r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  <w:lang w:val="ru-RU"/>
              </w:rPr>
              <w:t>ра»</w:t>
            </w:r>
            <w:r w:rsidRPr="00BD17D1">
              <w:rPr>
                <w:sz w:val="22"/>
                <w:szCs w:val="22"/>
                <w:lang w:val="ru-RU"/>
              </w:rPr>
              <w:t xml:space="preserve"> (нара</w:t>
            </w:r>
            <w:r w:rsidRPr="00BD17D1">
              <w:rPr>
                <w:sz w:val="22"/>
                <w:szCs w:val="22"/>
                <w:lang w:val="ru-RU"/>
              </w:rPr>
              <w:t>с</w:t>
            </w:r>
            <w:r w:rsidRPr="00BD17D1">
              <w:rPr>
                <w:sz w:val="22"/>
                <w:szCs w:val="22"/>
                <w:lang w:val="ru-RU"/>
              </w:rPr>
              <w:t>тающий итог)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D17D1">
              <w:rPr>
                <w:sz w:val="22"/>
                <w:szCs w:val="22"/>
                <w:lang w:val="ru-RU"/>
              </w:rPr>
              <w:t>Депа</w:t>
            </w:r>
            <w:r w:rsidRPr="00BD17D1">
              <w:rPr>
                <w:sz w:val="22"/>
                <w:szCs w:val="22"/>
                <w:lang w:val="ru-RU"/>
              </w:rPr>
              <w:t>р</w:t>
            </w:r>
            <w:r w:rsidRPr="00BD17D1">
              <w:rPr>
                <w:sz w:val="22"/>
                <w:szCs w:val="22"/>
                <w:lang w:val="ru-RU"/>
              </w:rPr>
              <w:t>тамент доро</w:t>
            </w:r>
            <w:r w:rsidRPr="00BD17D1">
              <w:rPr>
                <w:sz w:val="22"/>
                <w:szCs w:val="22"/>
                <w:lang w:val="ru-RU"/>
              </w:rPr>
              <w:t>ж</w:t>
            </w:r>
            <w:r w:rsidRPr="00BD17D1">
              <w:rPr>
                <w:sz w:val="22"/>
                <w:szCs w:val="22"/>
                <w:lang w:val="ru-RU"/>
              </w:rPr>
              <w:t>ного х</w:t>
            </w:r>
            <w:r w:rsidRPr="00BD17D1">
              <w:rPr>
                <w:sz w:val="22"/>
                <w:szCs w:val="22"/>
                <w:lang w:val="ru-RU"/>
              </w:rPr>
              <w:t>о</w:t>
            </w:r>
            <w:r w:rsidRPr="00BD17D1">
              <w:rPr>
                <w:sz w:val="22"/>
                <w:szCs w:val="22"/>
                <w:lang w:val="ru-RU"/>
              </w:rPr>
              <w:t>зяйства и благ</w:t>
            </w:r>
            <w:r w:rsidRPr="00BD17D1">
              <w:rPr>
                <w:sz w:val="22"/>
                <w:szCs w:val="22"/>
                <w:lang w:val="ru-RU"/>
              </w:rPr>
              <w:t>о</w:t>
            </w:r>
            <w:r w:rsidRPr="00BD17D1">
              <w:rPr>
                <w:sz w:val="22"/>
                <w:szCs w:val="22"/>
                <w:lang w:val="ru-RU"/>
              </w:rPr>
              <w:t>устро</w:t>
            </w:r>
            <w:r w:rsidRPr="00BD17D1">
              <w:rPr>
                <w:sz w:val="22"/>
                <w:szCs w:val="22"/>
                <w:lang w:val="ru-RU"/>
              </w:rPr>
              <w:t>й</w:t>
            </w:r>
            <w:r w:rsidRPr="00BD17D1">
              <w:rPr>
                <w:sz w:val="22"/>
                <w:szCs w:val="22"/>
                <w:lang w:val="ru-RU"/>
              </w:rPr>
              <w:t>ства а</w:t>
            </w:r>
            <w:r w:rsidRPr="00BD17D1">
              <w:rPr>
                <w:sz w:val="22"/>
                <w:szCs w:val="22"/>
                <w:lang w:val="ru-RU"/>
              </w:rPr>
              <w:t>д</w:t>
            </w:r>
            <w:r w:rsidRPr="00BD17D1">
              <w:rPr>
                <w:sz w:val="22"/>
                <w:szCs w:val="22"/>
                <w:lang w:val="ru-RU"/>
              </w:rPr>
              <w:t>мин</w:t>
            </w:r>
            <w:r w:rsidRPr="00BD17D1">
              <w:rPr>
                <w:sz w:val="22"/>
                <w:szCs w:val="22"/>
                <w:lang w:val="ru-RU"/>
              </w:rPr>
              <w:t>и</w:t>
            </w:r>
            <w:r w:rsidRPr="00BD17D1">
              <w:rPr>
                <w:sz w:val="22"/>
                <w:szCs w:val="22"/>
                <w:lang w:val="ru-RU"/>
              </w:rPr>
              <w:t>страции города Липецка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535B4">
              <w:rPr>
                <w:sz w:val="22"/>
                <w:szCs w:val="22"/>
              </w:rPr>
              <w:t>Процен</w:t>
            </w:r>
            <w:proofErr w:type="spellEnd"/>
            <w:r>
              <w:rPr>
                <w:sz w:val="22"/>
                <w:szCs w:val="22"/>
                <w:lang w:val="ru-RU"/>
              </w:rPr>
              <w:t>т</w:t>
            </w: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(</w:t>
            </w:r>
            <w:proofErr w:type="spellStart"/>
            <w:r w:rsidRPr="00E535B4">
              <w:rPr>
                <w:sz w:val="22"/>
                <w:szCs w:val="22"/>
              </w:rPr>
              <w:t>гектар</w:t>
            </w:r>
            <w:proofErr w:type="spellEnd"/>
            <w:r w:rsidRPr="00E535B4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43,9</w:t>
            </w: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9,8</w:t>
            </w:r>
          </w:p>
        </w:tc>
        <w:tc>
          <w:tcPr>
            <w:tcW w:w="567" w:type="dxa"/>
            <w:shd w:val="clear" w:color="auto" w:fill="auto"/>
          </w:tcPr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45,7</w:t>
            </w: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10,2</w:t>
            </w: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48,43</w:t>
            </w: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89103E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10,8</w:t>
            </w:r>
          </w:p>
        </w:tc>
        <w:tc>
          <w:tcPr>
            <w:tcW w:w="567" w:type="dxa"/>
          </w:tcPr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48,43</w:t>
            </w: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89103E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10,8</w:t>
            </w:r>
          </w:p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48,43</w:t>
            </w: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10,8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4A28" w:rsidRPr="005C6C63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  <w:r w:rsidRPr="005C6C63">
              <w:rPr>
                <w:spacing w:val="-24"/>
                <w:sz w:val="22"/>
                <w:szCs w:val="22"/>
                <w:lang w:val="ru-RU"/>
              </w:rPr>
              <w:t>48,43</w:t>
            </w: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5C6C63" w:rsidRDefault="005C6C63" w:rsidP="00B34A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47D5B" w:rsidRPr="00BD17D1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10,8</w:t>
            </w:r>
          </w:p>
        </w:tc>
        <w:tc>
          <w:tcPr>
            <w:tcW w:w="709" w:type="dxa"/>
          </w:tcPr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  <w:r>
              <w:rPr>
                <w:spacing w:val="-24"/>
                <w:sz w:val="22"/>
                <w:szCs w:val="22"/>
                <w:lang w:val="ru-RU"/>
              </w:rPr>
              <w:t>90,05</w:t>
            </w: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rPr>
                <w:spacing w:val="-24"/>
                <w:sz w:val="22"/>
                <w:szCs w:val="22"/>
                <w:lang w:val="ru-RU"/>
              </w:rPr>
            </w:pPr>
          </w:p>
          <w:p w:rsidR="005C6C63" w:rsidRDefault="005C6C63" w:rsidP="00B34A28">
            <w:pPr>
              <w:widowControl w:val="0"/>
              <w:autoSpaceDE w:val="0"/>
              <w:autoSpaceDN w:val="0"/>
              <w:adjustRightInd w:val="0"/>
              <w:rPr>
                <w:spacing w:val="-24"/>
                <w:sz w:val="22"/>
                <w:szCs w:val="22"/>
                <w:lang w:val="ru-RU"/>
              </w:rPr>
            </w:pPr>
          </w:p>
          <w:p w:rsidR="00347D5B" w:rsidRPr="00BD17D1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pacing w:val="-24"/>
                <w:sz w:val="22"/>
                <w:szCs w:val="22"/>
                <w:lang w:val="ru-RU"/>
              </w:rPr>
              <w:t>20,08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93,37</w:t>
            </w: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5C6C63" w:rsidRDefault="005C6C63" w:rsidP="00B34A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47D5B" w:rsidRPr="005C6C63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  <w:r w:rsidRPr="005C6C63">
              <w:rPr>
                <w:spacing w:val="-24"/>
                <w:sz w:val="22"/>
                <w:szCs w:val="22"/>
                <w:lang w:val="ru-RU"/>
              </w:rPr>
              <w:t>20,82</w:t>
            </w:r>
          </w:p>
        </w:tc>
        <w:tc>
          <w:tcPr>
            <w:tcW w:w="567" w:type="dxa"/>
          </w:tcPr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96,68</w:t>
            </w: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34A28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5C6C63" w:rsidRDefault="005C6C63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BD17D1" w:rsidRDefault="00B34A28" w:rsidP="00B34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21,56</w:t>
            </w:r>
          </w:p>
        </w:tc>
        <w:tc>
          <w:tcPr>
            <w:tcW w:w="85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Pr="000D4214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D17D1">
              <w:rPr>
                <w:sz w:val="22"/>
                <w:szCs w:val="22"/>
                <w:lang w:val="ru-RU"/>
              </w:rPr>
              <w:t>(пл</w:t>
            </w:r>
            <w:r w:rsidRPr="00BD17D1">
              <w:rPr>
                <w:sz w:val="22"/>
                <w:szCs w:val="22"/>
                <w:lang w:val="ru-RU"/>
              </w:rPr>
              <w:t>о</w:t>
            </w:r>
            <w:r w:rsidRPr="00BD17D1">
              <w:rPr>
                <w:sz w:val="22"/>
                <w:szCs w:val="22"/>
                <w:lang w:val="ru-RU"/>
              </w:rPr>
              <w:t xml:space="preserve">щадь </w:t>
            </w:r>
            <w:proofErr w:type="spellStart"/>
            <w:r w:rsidRPr="00BD17D1">
              <w:rPr>
                <w:sz w:val="22"/>
                <w:szCs w:val="22"/>
                <w:lang w:val="ru-RU"/>
              </w:rPr>
              <w:t>рекул</w:t>
            </w:r>
            <w:r w:rsidRPr="00BD17D1">
              <w:rPr>
                <w:sz w:val="22"/>
                <w:szCs w:val="22"/>
                <w:lang w:val="ru-RU"/>
              </w:rPr>
              <w:t>ь</w:t>
            </w:r>
            <w:r w:rsidRPr="00BD17D1">
              <w:rPr>
                <w:sz w:val="22"/>
                <w:szCs w:val="22"/>
                <w:lang w:val="ru-RU"/>
              </w:rPr>
              <w:t>тив</w:t>
            </w:r>
            <w:r w:rsidRPr="00BD17D1">
              <w:rPr>
                <w:sz w:val="22"/>
                <w:szCs w:val="22"/>
                <w:lang w:val="ru-RU"/>
              </w:rPr>
              <w:t>и</w:t>
            </w:r>
            <w:r w:rsidRPr="00BD17D1">
              <w:rPr>
                <w:sz w:val="22"/>
                <w:szCs w:val="22"/>
                <w:lang w:val="ru-RU"/>
              </w:rPr>
              <w:t>рова</w:t>
            </w:r>
            <w:r w:rsidRPr="00BD17D1">
              <w:rPr>
                <w:sz w:val="22"/>
                <w:szCs w:val="22"/>
                <w:lang w:val="ru-RU"/>
              </w:rPr>
              <w:t>н</w:t>
            </w:r>
            <w:r w:rsidRPr="00BD17D1">
              <w:rPr>
                <w:sz w:val="22"/>
                <w:szCs w:val="22"/>
                <w:lang w:val="ru-RU"/>
              </w:rPr>
              <w:t>ных</w:t>
            </w:r>
            <w:proofErr w:type="spellEnd"/>
            <w:r w:rsidRPr="00BD17D1">
              <w:rPr>
                <w:sz w:val="22"/>
                <w:szCs w:val="22"/>
                <w:lang w:val="ru-RU"/>
              </w:rPr>
              <w:t xml:space="preserve"> земель / пл</w:t>
            </w:r>
            <w:r w:rsidRPr="00BD17D1">
              <w:rPr>
                <w:sz w:val="22"/>
                <w:szCs w:val="22"/>
                <w:lang w:val="ru-RU"/>
              </w:rPr>
              <w:t>о</w:t>
            </w:r>
            <w:r w:rsidRPr="00BD17D1">
              <w:rPr>
                <w:sz w:val="22"/>
                <w:szCs w:val="22"/>
                <w:lang w:val="ru-RU"/>
              </w:rPr>
              <w:t>щадь пол</w:t>
            </w:r>
            <w:r w:rsidRPr="00BD17D1">
              <w:rPr>
                <w:sz w:val="22"/>
                <w:szCs w:val="22"/>
                <w:lang w:val="ru-RU"/>
              </w:rPr>
              <w:t>и</w:t>
            </w:r>
            <w:r w:rsidRPr="00BD17D1">
              <w:rPr>
                <w:sz w:val="22"/>
                <w:szCs w:val="22"/>
                <w:lang w:val="ru-RU"/>
              </w:rPr>
              <w:t>гона) х 100%</w:t>
            </w:r>
            <w:r w:rsidRPr="000D4214">
              <w:rPr>
                <w:sz w:val="22"/>
                <w:szCs w:val="22"/>
                <w:lang w:val="ru-RU"/>
              </w:rPr>
              <w:t xml:space="preserve"> </w:t>
            </w:r>
          </w:p>
          <w:p w:rsidR="00347D5B" w:rsidRPr="000D4214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47D5B" w:rsidRPr="000D4214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47D5B" w:rsidRPr="000D4214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47D5B" w:rsidRPr="000D4214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47D5B" w:rsidRPr="000D4214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47D5B" w:rsidRPr="000D4214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 xml:space="preserve">       </w:t>
            </w:r>
          </w:p>
          <w:p w:rsidR="00347D5B" w:rsidRPr="000D4214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47D5B" w:rsidRPr="000D4214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 xml:space="preserve">         </w:t>
            </w: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731333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 </w:t>
            </w:r>
          </w:p>
          <w:p w:rsidR="00731333" w:rsidRDefault="00731333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731333" w:rsidRDefault="00731333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731333" w:rsidRDefault="00731333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731333" w:rsidRDefault="00731333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731333" w:rsidRDefault="00731333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347D5B" w:rsidRPr="00BD17D1" w:rsidRDefault="00731333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</w:t>
            </w:r>
            <w:r w:rsidR="00347D5B">
              <w:rPr>
                <w:sz w:val="22"/>
                <w:szCs w:val="22"/>
                <w:lang w:val="ru-RU"/>
              </w:rPr>
              <w:t>»</w:t>
            </w:r>
            <w:r w:rsidR="00347D5B" w:rsidRPr="000D4214">
              <w:rPr>
                <w:sz w:val="22"/>
                <w:szCs w:val="22"/>
                <w:lang w:val="ru-RU"/>
              </w:rPr>
              <w:t xml:space="preserve"> </w:t>
            </w:r>
            <w:r w:rsidR="00347D5B" w:rsidRPr="00BD17D1">
              <w:rPr>
                <w:sz w:val="22"/>
                <w:szCs w:val="22"/>
                <w:lang w:val="ru-RU"/>
              </w:rPr>
              <w:t xml:space="preserve">                                                   </w:t>
            </w:r>
          </w:p>
        </w:tc>
      </w:tr>
      <w:tr w:rsidR="00347D5B" w:rsidRPr="00BD17D1" w:rsidTr="00347D5B">
        <w:trPr>
          <w:trHeight w:val="2011"/>
        </w:trPr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Упра</w:t>
            </w:r>
            <w:r>
              <w:rPr>
                <w:sz w:val="22"/>
                <w:szCs w:val="22"/>
                <w:lang w:val="ru-RU"/>
              </w:rPr>
              <w:t>в</w:t>
            </w:r>
            <w:r>
              <w:rPr>
                <w:sz w:val="22"/>
                <w:szCs w:val="22"/>
                <w:lang w:val="ru-RU"/>
              </w:rPr>
              <w:t>ление имущ</w:t>
            </w:r>
            <w:r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  <w:lang w:val="ru-RU"/>
              </w:rPr>
              <w:t>стве</w:t>
            </w:r>
            <w:r>
              <w:rPr>
                <w:sz w:val="22"/>
                <w:szCs w:val="22"/>
                <w:lang w:val="ru-RU"/>
              </w:rPr>
              <w:t>н</w:t>
            </w:r>
            <w:r>
              <w:rPr>
                <w:sz w:val="22"/>
                <w:szCs w:val="22"/>
                <w:lang w:val="ru-RU"/>
              </w:rPr>
              <w:t>ных и земел</w:t>
            </w:r>
            <w:r>
              <w:rPr>
                <w:sz w:val="22"/>
                <w:szCs w:val="22"/>
                <w:lang w:val="ru-RU"/>
              </w:rPr>
              <w:t>ь</w:t>
            </w:r>
            <w:r>
              <w:rPr>
                <w:sz w:val="22"/>
                <w:szCs w:val="22"/>
                <w:lang w:val="ru-RU"/>
              </w:rPr>
              <w:t>ных о</w:t>
            </w:r>
            <w:r>
              <w:rPr>
                <w:sz w:val="22"/>
                <w:szCs w:val="22"/>
                <w:lang w:val="ru-RU"/>
              </w:rPr>
              <w:t>т</w:t>
            </w:r>
            <w:r>
              <w:rPr>
                <w:sz w:val="22"/>
                <w:szCs w:val="22"/>
                <w:lang w:val="ru-RU"/>
              </w:rPr>
              <w:t>ношений админ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  <w:lang w:val="ru-RU"/>
              </w:rPr>
              <w:t>страции города Липецка</w:t>
            </w:r>
          </w:p>
          <w:p w:rsidR="00731333" w:rsidRDefault="00731333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731333" w:rsidRDefault="00731333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731333" w:rsidRDefault="00731333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731333" w:rsidRDefault="00731333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731333" w:rsidRPr="00BD17D1" w:rsidRDefault="00731333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535B4">
              <w:rPr>
                <w:sz w:val="22"/>
                <w:szCs w:val="22"/>
              </w:rPr>
              <w:t>Процен</w:t>
            </w:r>
            <w:proofErr w:type="spellEnd"/>
            <w:r>
              <w:rPr>
                <w:sz w:val="22"/>
                <w:szCs w:val="22"/>
                <w:lang w:val="ru-RU"/>
              </w:rPr>
              <w:t>т</w:t>
            </w: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</w:t>
            </w:r>
            <w:proofErr w:type="spellStart"/>
            <w:r w:rsidRPr="00E535B4">
              <w:rPr>
                <w:sz w:val="22"/>
                <w:szCs w:val="22"/>
              </w:rPr>
              <w:t>гектар</w:t>
            </w:r>
            <w:proofErr w:type="spellEnd"/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46,41</w:t>
            </w: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10,35</w:t>
            </w:r>
          </w:p>
        </w:tc>
        <w:tc>
          <w:tcPr>
            <w:tcW w:w="567" w:type="dxa"/>
          </w:tcPr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47D5B" w:rsidRPr="00DC01D0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D5B" w:rsidRPr="00BD17D1" w:rsidRDefault="00347D5B" w:rsidP="00347D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</w:tr>
    </w:tbl>
    <w:p w:rsidR="008F7FB6" w:rsidRDefault="008F7FB6" w:rsidP="00B34A28">
      <w:pPr>
        <w:pStyle w:val="ConsPlusNormal"/>
        <w:widowControl/>
        <w:numPr>
          <w:ilvl w:val="0"/>
          <w:numId w:val="5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приложении к муниципальной программе «Охрана окружающей среды города Липецка»:</w:t>
      </w:r>
    </w:p>
    <w:p w:rsidR="00B544A3" w:rsidRDefault="004B021A" w:rsidP="00D32114">
      <w:pPr>
        <w:pStyle w:val="ConsPlusNormal"/>
        <w:widowControl/>
        <w:numPr>
          <w:ilvl w:val="1"/>
          <w:numId w:val="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spacing w:val="-4"/>
        </w:rPr>
      </w:pPr>
      <w:r w:rsidRPr="003B1A92">
        <w:rPr>
          <w:rFonts w:ascii="Times New Roman" w:hAnsi="Times New Roman" w:cs="Times New Roman"/>
          <w:spacing w:val="-4"/>
        </w:rPr>
        <w:t>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</w:t>
      </w:r>
      <w:r w:rsidR="00B544A3">
        <w:rPr>
          <w:rFonts w:ascii="Times New Roman" w:hAnsi="Times New Roman" w:cs="Times New Roman"/>
          <w:spacing w:val="-4"/>
        </w:rPr>
        <w:t>:</w:t>
      </w:r>
    </w:p>
    <w:p w:rsidR="00B544A3" w:rsidRDefault="00B544A3" w:rsidP="00B544A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lastRenderedPageBreak/>
        <w:t xml:space="preserve">а)  </w:t>
      </w:r>
      <w:r>
        <w:rPr>
          <w:rFonts w:ascii="Times New Roman" w:hAnsi="Times New Roman" w:cs="Times New Roman"/>
        </w:rPr>
        <w:t>позицию «Соисполнители» дополнить словами «Департамент градостроительства и архитектуры администрации города Липецка»;</w:t>
      </w:r>
    </w:p>
    <w:p w:rsidR="00B544A3" w:rsidRDefault="00B544A3" w:rsidP="00B544A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б)</w:t>
      </w:r>
      <w:r w:rsidR="004B021A" w:rsidRPr="003B1A92">
        <w:rPr>
          <w:rFonts w:ascii="Times New Roman" w:hAnsi="Times New Roman" w:cs="Times New Roman"/>
          <w:spacing w:val="-4"/>
        </w:rPr>
        <w:t xml:space="preserve">   </w:t>
      </w:r>
      <w:r w:rsidRPr="00025CD9">
        <w:rPr>
          <w:rFonts w:ascii="Times New Roman" w:hAnsi="Times New Roman" w:cs="Times New Roman"/>
        </w:rPr>
        <w:t>в позиции «Объемы финансирования за счет средств бюджета города Липецка с разбивкой по годам»</w:t>
      </w:r>
      <w:r>
        <w:rPr>
          <w:rFonts w:ascii="Times New Roman" w:hAnsi="Times New Roman" w:cs="Times New Roman"/>
        </w:rPr>
        <w:t xml:space="preserve"> </w:t>
      </w:r>
      <w:r w:rsidRPr="001473E7">
        <w:rPr>
          <w:rFonts w:ascii="Times New Roman" w:hAnsi="Times New Roman" w:cs="Times New Roman"/>
        </w:rPr>
        <w:t xml:space="preserve">цифры </w:t>
      </w:r>
      <w:r w:rsidRPr="00175016">
        <w:rPr>
          <w:rFonts w:ascii="Times New Roman" w:hAnsi="Times New Roman" w:cs="Times New Roman"/>
        </w:rPr>
        <w:t>«</w:t>
      </w:r>
      <w:r w:rsidRPr="00427531">
        <w:rPr>
          <w:rFonts w:ascii="Times New Roman" w:hAnsi="Times New Roman" w:cs="Times New Roman"/>
        </w:rPr>
        <w:t>771268,8</w:t>
      </w:r>
      <w:r w:rsidRPr="00175016">
        <w:rPr>
          <w:rFonts w:ascii="Times New Roman" w:hAnsi="Times New Roman" w:cs="Times New Roman"/>
        </w:rPr>
        <w:t>» заменить цифрами «</w:t>
      </w:r>
      <w:r>
        <w:rPr>
          <w:rFonts w:ascii="Times New Roman" w:hAnsi="Times New Roman" w:cs="Times New Roman"/>
        </w:rPr>
        <w:t>841268,8</w:t>
      </w:r>
      <w:r w:rsidRPr="00175016">
        <w:rPr>
          <w:rFonts w:ascii="Times New Roman" w:hAnsi="Times New Roman" w:cs="Times New Roman"/>
        </w:rPr>
        <w:t>»;</w:t>
      </w:r>
      <w:r w:rsidRPr="001473E7">
        <w:rPr>
          <w:rFonts w:ascii="Times New Roman" w:hAnsi="Times New Roman" w:cs="Times New Roman"/>
        </w:rPr>
        <w:t xml:space="preserve"> </w:t>
      </w:r>
      <w:r w:rsidRPr="00C92F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цифры «</w:t>
      </w:r>
      <w:r w:rsidRPr="00427531">
        <w:rPr>
          <w:rFonts w:ascii="Times New Roman" w:hAnsi="Times New Roman" w:cs="Times New Roman"/>
        </w:rPr>
        <w:t>115598,6</w:t>
      </w:r>
      <w:r>
        <w:rPr>
          <w:rFonts w:ascii="Times New Roman" w:hAnsi="Times New Roman" w:cs="Times New Roman"/>
        </w:rPr>
        <w:t>» заменить цифрами «123098,6»; цифры «</w:t>
      </w:r>
      <w:r w:rsidRPr="00FB70BB">
        <w:rPr>
          <w:rFonts w:ascii="Times New Roman" w:hAnsi="Times New Roman" w:cs="Times New Roman"/>
          <w:spacing w:val="-26"/>
        </w:rPr>
        <w:t>28057,6</w:t>
      </w:r>
      <w:r>
        <w:rPr>
          <w:rFonts w:ascii="Times New Roman" w:hAnsi="Times New Roman" w:cs="Times New Roman"/>
          <w:spacing w:val="-26"/>
        </w:rPr>
        <w:t xml:space="preserve">» </w:t>
      </w:r>
      <w:r>
        <w:rPr>
          <w:rFonts w:ascii="Times New Roman" w:hAnsi="Times New Roman" w:cs="Times New Roman"/>
        </w:rPr>
        <w:t>заменить цифрами «90557,6».</w:t>
      </w:r>
    </w:p>
    <w:p w:rsidR="00E5603E" w:rsidRDefault="00B544A3" w:rsidP="00E5603E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B544A3">
        <w:rPr>
          <w:rFonts w:ascii="Times New Roman" w:hAnsi="Times New Roman" w:cs="Times New Roman"/>
          <w:spacing w:val="-4"/>
        </w:rPr>
        <w:t xml:space="preserve">2.2. </w:t>
      </w:r>
      <w:r w:rsidR="00E5603E">
        <w:rPr>
          <w:rFonts w:ascii="Times New Roman" w:hAnsi="Times New Roman" w:cs="Times New Roman"/>
          <w:spacing w:val="-4"/>
        </w:rPr>
        <w:t>В р</w:t>
      </w:r>
      <w:r w:rsidR="003B1A92" w:rsidRPr="00B544A3">
        <w:rPr>
          <w:rFonts w:ascii="Times New Roman" w:hAnsi="Times New Roman" w:cs="Times New Roman"/>
          <w:spacing w:val="-4"/>
        </w:rPr>
        <w:t>аздел</w:t>
      </w:r>
      <w:r w:rsidR="00E5603E">
        <w:rPr>
          <w:rFonts w:ascii="Times New Roman" w:hAnsi="Times New Roman" w:cs="Times New Roman"/>
          <w:spacing w:val="-4"/>
        </w:rPr>
        <w:t>е</w:t>
      </w:r>
      <w:r w:rsidR="003B1A92" w:rsidRPr="00B544A3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="00E5603E" w:rsidRPr="001473E7">
        <w:rPr>
          <w:rFonts w:ascii="Times New Roman" w:hAnsi="Times New Roman" w:cs="Times New Roman"/>
        </w:rPr>
        <w:t xml:space="preserve">цифры </w:t>
      </w:r>
      <w:r w:rsidR="00E5603E" w:rsidRPr="00175016">
        <w:rPr>
          <w:rFonts w:ascii="Times New Roman" w:hAnsi="Times New Roman" w:cs="Times New Roman"/>
        </w:rPr>
        <w:t>«</w:t>
      </w:r>
      <w:r w:rsidR="00E5603E" w:rsidRPr="00427531">
        <w:rPr>
          <w:rFonts w:ascii="Times New Roman" w:hAnsi="Times New Roman" w:cs="Times New Roman"/>
        </w:rPr>
        <w:t>771268,8</w:t>
      </w:r>
      <w:r w:rsidR="00E5603E" w:rsidRPr="00175016">
        <w:rPr>
          <w:rFonts w:ascii="Times New Roman" w:hAnsi="Times New Roman" w:cs="Times New Roman"/>
        </w:rPr>
        <w:t xml:space="preserve">» </w:t>
      </w:r>
      <w:r w:rsidR="00E5603E">
        <w:rPr>
          <w:rFonts w:ascii="Times New Roman" w:hAnsi="Times New Roman" w:cs="Times New Roman"/>
        </w:rPr>
        <w:t xml:space="preserve"> </w:t>
      </w:r>
      <w:r w:rsidR="00E5603E" w:rsidRPr="00175016">
        <w:rPr>
          <w:rFonts w:ascii="Times New Roman" w:hAnsi="Times New Roman" w:cs="Times New Roman"/>
        </w:rPr>
        <w:t>заменить цифрами «</w:t>
      </w:r>
      <w:r w:rsidR="00E5603E">
        <w:rPr>
          <w:rFonts w:ascii="Times New Roman" w:hAnsi="Times New Roman" w:cs="Times New Roman"/>
        </w:rPr>
        <w:t>841268,8</w:t>
      </w:r>
      <w:r w:rsidR="00E5603E" w:rsidRPr="00175016">
        <w:rPr>
          <w:rFonts w:ascii="Times New Roman" w:hAnsi="Times New Roman" w:cs="Times New Roman"/>
        </w:rPr>
        <w:t>»;</w:t>
      </w:r>
      <w:r w:rsidR="00E5603E" w:rsidRPr="001473E7">
        <w:rPr>
          <w:rFonts w:ascii="Times New Roman" w:hAnsi="Times New Roman" w:cs="Times New Roman"/>
        </w:rPr>
        <w:t xml:space="preserve"> </w:t>
      </w:r>
      <w:r w:rsidR="00E5603E" w:rsidRPr="00C92F62">
        <w:rPr>
          <w:rFonts w:ascii="Times New Roman" w:hAnsi="Times New Roman" w:cs="Times New Roman"/>
        </w:rPr>
        <w:t xml:space="preserve"> </w:t>
      </w:r>
      <w:r w:rsidR="00E5603E">
        <w:rPr>
          <w:rFonts w:ascii="Times New Roman" w:hAnsi="Times New Roman" w:cs="Times New Roman"/>
        </w:rPr>
        <w:t>цифры «</w:t>
      </w:r>
      <w:r w:rsidR="00E5603E" w:rsidRPr="00427531">
        <w:rPr>
          <w:rFonts w:ascii="Times New Roman" w:hAnsi="Times New Roman" w:cs="Times New Roman"/>
        </w:rPr>
        <w:t>115598,6</w:t>
      </w:r>
      <w:r w:rsidR="00E5603E">
        <w:rPr>
          <w:rFonts w:ascii="Times New Roman" w:hAnsi="Times New Roman" w:cs="Times New Roman"/>
        </w:rPr>
        <w:t>» заменить цифрами «123098,6»; цифры «</w:t>
      </w:r>
      <w:r w:rsidR="00E5603E" w:rsidRPr="00FB70BB">
        <w:rPr>
          <w:rFonts w:ascii="Times New Roman" w:hAnsi="Times New Roman" w:cs="Times New Roman"/>
          <w:spacing w:val="-26"/>
        </w:rPr>
        <w:t>28057,6</w:t>
      </w:r>
      <w:r w:rsidR="00E5603E">
        <w:rPr>
          <w:rFonts w:ascii="Times New Roman" w:hAnsi="Times New Roman" w:cs="Times New Roman"/>
          <w:spacing w:val="-26"/>
        </w:rPr>
        <w:t xml:space="preserve">» </w:t>
      </w:r>
      <w:r w:rsidR="00E5603E">
        <w:rPr>
          <w:rFonts w:ascii="Times New Roman" w:hAnsi="Times New Roman" w:cs="Times New Roman"/>
        </w:rPr>
        <w:t>заменить цифрами «90557,6».</w:t>
      </w:r>
    </w:p>
    <w:p w:rsidR="00D32114" w:rsidRPr="00C45823" w:rsidRDefault="00D32114" w:rsidP="00E5603E">
      <w:pPr>
        <w:pStyle w:val="ConsPlusNormal"/>
        <w:widowControl/>
        <w:suppressAutoHyphens/>
        <w:ind w:firstLine="709"/>
        <w:jc w:val="both"/>
        <w:outlineLvl w:val="0"/>
        <w:rPr>
          <w:spacing w:val="-4"/>
        </w:rPr>
      </w:pPr>
    </w:p>
    <w:p w:rsidR="0040011C" w:rsidRPr="004F12A9" w:rsidRDefault="0040011C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2275F5" w:rsidP="000928A3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proofErr w:type="spellStart"/>
      <w:r>
        <w:rPr>
          <w:rFonts w:ascii="Times New Roman" w:hAnsi="Times New Roman" w:cs="Times New Roman"/>
          <w:spacing w:val="-4"/>
        </w:rPr>
        <w:t>И.о</w:t>
      </w:r>
      <w:proofErr w:type="spellEnd"/>
      <w:r>
        <w:rPr>
          <w:rFonts w:ascii="Times New Roman" w:hAnsi="Times New Roman" w:cs="Times New Roman"/>
          <w:spacing w:val="-4"/>
        </w:rPr>
        <w:t>. 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ы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 w:rsidR="003157C2">
        <w:rPr>
          <w:rFonts w:ascii="Times New Roman" w:hAnsi="Times New Roman" w:cs="Times New Roman"/>
          <w:spacing w:val="-4"/>
        </w:rPr>
        <w:t xml:space="preserve">    </w:t>
      </w:r>
      <w:r>
        <w:rPr>
          <w:rFonts w:ascii="Times New Roman" w:hAnsi="Times New Roman" w:cs="Times New Roman"/>
          <w:spacing w:val="-4"/>
        </w:rPr>
        <w:t xml:space="preserve"> </w:t>
      </w:r>
      <w:r w:rsidR="005C6C63">
        <w:rPr>
          <w:rFonts w:ascii="Times New Roman" w:hAnsi="Times New Roman" w:cs="Times New Roman"/>
          <w:spacing w:val="-4"/>
        </w:rPr>
        <w:t xml:space="preserve">    </w:t>
      </w:r>
      <w:r>
        <w:rPr>
          <w:rFonts w:ascii="Times New Roman" w:hAnsi="Times New Roman" w:cs="Times New Roman"/>
          <w:spacing w:val="-4"/>
        </w:rPr>
        <w:t xml:space="preserve">И.В. </w:t>
      </w:r>
      <w:proofErr w:type="spellStart"/>
      <w:r>
        <w:rPr>
          <w:rFonts w:ascii="Times New Roman" w:hAnsi="Times New Roman" w:cs="Times New Roman"/>
          <w:spacing w:val="-4"/>
        </w:rPr>
        <w:t>Артёмова</w:t>
      </w:r>
      <w:bookmarkStart w:id="0" w:name="_GoBack"/>
      <w:bookmarkEnd w:id="0"/>
      <w:proofErr w:type="spellEnd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383" w:rsidRDefault="009F0383">
      <w:r>
        <w:separator/>
      </w:r>
    </w:p>
  </w:endnote>
  <w:endnote w:type="continuationSeparator" w:id="0">
    <w:p w:rsidR="009F0383" w:rsidRDefault="009F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383" w:rsidRDefault="009F0383">
      <w:r>
        <w:separator/>
      </w:r>
    </w:p>
  </w:footnote>
  <w:footnote w:type="continuationSeparator" w:id="0">
    <w:p w:rsidR="009F0383" w:rsidRDefault="009F0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5F5" w:rsidRDefault="002275F5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275F5" w:rsidRDefault="002275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5F5" w:rsidRPr="00CB2AD1" w:rsidRDefault="002275F5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2275F5" w:rsidRPr="00CB2AD1" w:rsidRDefault="002275F5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6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4454"/>
    <w:rsid w:val="00025CD9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70631"/>
    <w:rsid w:val="00072F72"/>
    <w:rsid w:val="00076372"/>
    <w:rsid w:val="00085563"/>
    <w:rsid w:val="000928A3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2392"/>
    <w:rsid w:val="000D3517"/>
    <w:rsid w:val="000D4005"/>
    <w:rsid w:val="000D44CD"/>
    <w:rsid w:val="000D7137"/>
    <w:rsid w:val="000E042D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120E1"/>
    <w:rsid w:val="001138C1"/>
    <w:rsid w:val="00120854"/>
    <w:rsid w:val="00123F8B"/>
    <w:rsid w:val="00126EC3"/>
    <w:rsid w:val="00130FF4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32B5"/>
    <w:rsid w:val="00171961"/>
    <w:rsid w:val="00174B84"/>
    <w:rsid w:val="00175016"/>
    <w:rsid w:val="00176EFD"/>
    <w:rsid w:val="00182356"/>
    <w:rsid w:val="00182976"/>
    <w:rsid w:val="00193224"/>
    <w:rsid w:val="001940D5"/>
    <w:rsid w:val="001A2286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6DF"/>
    <w:rsid w:val="001D7D15"/>
    <w:rsid w:val="001E1C03"/>
    <w:rsid w:val="001E1E20"/>
    <w:rsid w:val="001E391F"/>
    <w:rsid w:val="001E5F98"/>
    <w:rsid w:val="001E6591"/>
    <w:rsid w:val="001F02B0"/>
    <w:rsid w:val="001F3F24"/>
    <w:rsid w:val="001F4BF4"/>
    <w:rsid w:val="00207D57"/>
    <w:rsid w:val="00213683"/>
    <w:rsid w:val="002206B9"/>
    <w:rsid w:val="002219E6"/>
    <w:rsid w:val="00222F40"/>
    <w:rsid w:val="002275F5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7DA7"/>
    <w:rsid w:val="0028027D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77CF"/>
    <w:rsid w:val="002D01CB"/>
    <w:rsid w:val="002E1748"/>
    <w:rsid w:val="003000CB"/>
    <w:rsid w:val="0030283A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7D5B"/>
    <w:rsid w:val="00355EF4"/>
    <w:rsid w:val="00355F89"/>
    <w:rsid w:val="003669AC"/>
    <w:rsid w:val="0037188B"/>
    <w:rsid w:val="00381025"/>
    <w:rsid w:val="00384AB4"/>
    <w:rsid w:val="00385191"/>
    <w:rsid w:val="003A495A"/>
    <w:rsid w:val="003A520E"/>
    <w:rsid w:val="003A7EF3"/>
    <w:rsid w:val="003B1374"/>
    <w:rsid w:val="003B1A92"/>
    <w:rsid w:val="003B2D0D"/>
    <w:rsid w:val="003B2F52"/>
    <w:rsid w:val="003B651E"/>
    <w:rsid w:val="003B7240"/>
    <w:rsid w:val="003C5CE3"/>
    <w:rsid w:val="003E26D3"/>
    <w:rsid w:val="003E673D"/>
    <w:rsid w:val="003E6766"/>
    <w:rsid w:val="003F2044"/>
    <w:rsid w:val="003F287F"/>
    <w:rsid w:val="003F394D"/>
    <w:rsid w:val="003F77D5"/>
    <w:rsid w:val="0040011C"/>
    <w:rsid w:val="0040560C"/>
    <w:rsid w:val="0041017A"/>
    <w:rsid w:val="004123B2"/>
    <w:rsid w:val="00421970"/>
    <w:rsid w:val="00427531"/>
    <w:rsid w:val="0042796A"/>
    <w:rsid w:val="0043188B"/>
    <w:rsid w:val="0043546C"/>
    <w:rsid w:val="004420B3"/>
    <w:rsid w:val="0044619A"/>
    <w:rsid w:val="004541C1"/>
    <w:rsid w:val="00463FBB"/>
    <w:rsid w:val="0047440C"/>
    <w:rsid w:val="00481B00"/>
    <w:rsid w:val="00481BA5"/>
    <w:rsid w:val="00491B17"/>
    <w:rsid w:val="00494D2A"/>
    <w:rsid w:val="004967E2"/>
    <w:rsid w:val="00497D3D"/>
    <w:rsid w:val="004A4A0E"/>
    <w:rsid w:val="004A7F94"/>
    <w:rsid w:val="004B021A"/>
    <w:rsid w:val="004B0A1F"/>
    <w:rsid w:val="004B2B28"/>
    <w:rsid w:val="004B57B3"/>
    <w:rsid w:val="004B6801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60DBB"/>
    <w:rsid w:val="00561875"/>
    <w:rsid w:val="005629B3"/>
    <w:rsid w:val="00573083"/>
    <w:rsid w:val="00573D51"/>
    <w:rsid w:val="005766C8"/>
    <w:rsid w:val="0058091C"/>
    <w:rsid w:val="00583C94"/>
    <w:rsid w:val="00584473"/>
    <w:rsid w:val="005867D0"/>
    <w:rsid w:val="00590FFD"/>
    <w:rsid w:val="00591390"/>
    <w:rsid w:val="005913BC"/>
    <w:rsid w:val="00594053"/>
    <w:rsid w:val="00597559"/>
    <w:rsid w:val="0059776A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A009E"/>
    <w:rsid w:val="006A02D4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26B"/>
    <w:rsid w:val="006B5ADC"/>
    <w:rsid w:val="006B6C12"/>
    <w:rsid w:val="006C24EF"/>
    <w:rsid w:val="006C41B6"/>
    <w:rsid w:val="006C4D74"/>
    <w:rsid w:val="006D0894"/>
    <w:rsid w:val="006D5AB7"/>
    <w:rsid w:val="006D61D1"/>
    <w:rsid w:val="006E4A8F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AF7"/>
    <w:rsid w:val="00750D9D"/>
    <w:rsid w:val="00755A72"/>
    <w:rsid w:val="00761018"/>
    <w:rsid w:val="00764F89"/>
    <w:rsid w:val="00777187"/>
    <w:rsid w:val="007811F8"/>
    <w:rsid w:val="00783FAB"/>
    <w:rsid w:val="00791C66"/>
    <w:rsid w:val="00793E32"/>
    <w:rsid w:val="007956D8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F53"/>
    <w:rsid w:val="008305CF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85049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393F"/>
    <w:rsid w:val="008D0061"/>
    <w:rsid w:val="008D1E0C"/>
    <w:rsid w:val="008D283A"/>
    <w:rsid w:val="008D73FE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5421B"/>
    <w:rsid w:val="00954380"/>
    <w:rsid w:val="0095497E"/>
    <w:rsid w:val="009566C0"/>
    <w:rsid w:val="00956C48"/>
    <w:rsid w:val="00967AD7"/>
    <w:rsid w:val="00972A41"/>
    <w:rsid w:val="009773C2"/>
    <w:rsid w:val="0098012D"/>
    <w:rsid w:val="00981440"/>
    <w:rsid w:val="00983AC6"/>
    <w:rsid w:val="009845CE"/>
    <w:rsid w:val="00994FA7"/>
    <w:rsid w:val="0099522F"/>
    <w:rsid w:val="009970E7"/>
    <w:rsid w:val="009A1686"/>
    <w:rsid w:val="009B224A"/>
    <w:rsid w:val="009C7B5E"/>
    <w:rsid w:val="009C7FD7"/>
    <w:rsid w:val="009D0BB2"/>
    <w:rsid w:val="009D2136"/>
    <w:rsid w:val="009D64D5"/>
    <w:rsid w:val="009D7D59"/>
    <w:rsid w:val="009E218D"/>
    <w:rsid w:val="009E3E04"/>
    <w:rsid w:val="009E3E0E"/>
    <w:rsid w:val="009F036D"/>
    <w:rsid w:val="009F0383"/>
    <w:rsid w:val="009F1F75"/>
    <w:rsid w:val="009F4DBB"/>
    <w:rsid w:val="00A03256"/>
    <w:rsid w:val="00A04439"/>
    <w:rsid w:val="00A069E0"/>
    <w:rsid w:val="00A107A2"/>
    <w:rsid w:val="00A1393D"/>
    <w:rsid w:val="00A1591E"/>
    <w:rsid w:val="00A167BA"/>
    <w:rsid w:val="00A202AE"/>
    <w:rsid w:val="00A21757"/>
    <w:rsid w:val="00A251E5"/>
    <w:rsid w:val="00A26274"/>
    <w:rsid w:val="00A30E3B"/>
    <w:rsid w:val="00A3439E"/>
    <w:rsid w:val="00A45FFA"/>
    <w:rsid w:val="00A52480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0E6"/>
    <w:rsid w:val="00AB2525"/>
    <w:rsid w:val="00AC2F51"/>
    <w:rsid w:val="00AC71BD"/>
    <w:rsid w:val="00AD2D96"/>
    <w:rsid w:val="00AD36CA"/>
    <w:rsid w:val="00AD5347"/>
    <w:rsid w:val="00AE31AB"/>
    <w:rsid w:val="00AE7602"/>
    <w:rsid w:val="00AF2DFA"/>
    <w:rsid w:val="00AF642B"/>
    <w:rsid w:val="00AF6DB9"/>
    <w:rsid w:val="00B0120E"/>
    <w:rsid w:val="00B04A7B"/>
    <w:rsid w:val="00B04BB0"/>
    <w:rsid w:val="00B05D65"/>
    <w:rsid w:val="00B05EE8"/>
    <w:rsid w:val="00B07077"/>
    <w:rsid w:val="00B1086D"/>
    <w:rsid w:val="00B11C3F"/>
    <w:rsid w:val="00B25771"/>
    <w:rsid w:val="00B25F55"/>
    <w:rsid w:val="00B34A28"/>
    <w:rsid w:val="00B34C72"/>
    <w:rsid w:val="00B36450"/>
    <w:rsid w:val="00B41156"/>
    <w:rsid w:val="00B45574"/>
    <w:rsid w:val="00B51B71"/>
    <w:rsid w:val="00B544A3"/>
    <w:rsid w:val="00B559C8"/>
    <w:rsid w:val="00B617EA"/>
    <w:rsid w:val="00B65572"/>
    <w:rsid w:val="00B65B61"/>
    <w:rsid w:val="00B66849"/>
    <w:rsid w:val="00B76BBE"/>
    <w:rsid w:val="00B815A0"/>
    <w:rsid w:val="00B81D42"/>
    <w:rsid w:val="00B823E1"/>
    <w:rsid w:val="00B86E02"/>
    <w:rsid w:val="00B9025C"/>
    <w:rsid w:val="00B90FC6"/>
    <w:rsid w:val="00B91EA2"/>
    <w:rsid w:val="00B92048"/>
    <w:rsid w:val="00B94CD2"/>
    <w:rsid w:val="00BA0238"/>
    <w:rsid w:val="00BA0F05"/>
    <w:rsid w:val="00BC27D1"/>
    <w:rsid w:val="00BD16EE"/>
    <w:rsid w:val="00BD17D1"/>
    <w:rsid w:val="00BD1F50"/>
    <w:rsid w:val="00BD66CF"/>
    <w:rsid w:val="00BE03BF"/>
    <w:rsid w:val="00C0170C"/>
    <w:rsid w:val="00C0510F"/>
    <w:rsid w:val="00C16657"/>
    <w:rsid w:val="00C30770"/>
    <w:rsid w:val="00C31D90"/>
    <w:rsid w:val="00C32FAE"/>
    <w:rsid w:val="00C35DE3"/>
    <w:rsid w:val="00C432B0"/>
    <w:rsid w:val="00C438AC"/>
    <w:rsid w:val="00C46415"/>
    <w:rsid w:val="00C46FB8"/>
    <w:rsid w:val="00C53053"/>
    <w:rsid w:val="00C54931"/>
    <w:rsid w:val="00C629F3"/>
    <w:rsid w:val="00C66F84"/>
    <w:rsid w:val="00C802F8"/>
    <w:rsid w:val="00C90DB9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2A68"/>
    <w:rsid w:val="00CF06E6"/>
    <w:rsid w:val="00CF23F6"/>
    <w:rsid w:val="00CF7B0D"/>
    <w:rsid w:val="00D032F6"/>
    <w:rsid w:val="00D17AB4"/>
    <w:rsid w:val="00D2040C"/>
    <w:rsid w:val="00D225FE"/>
    <w:rsid w:val="00D30C7E"/>
    <w:rsid w:val="00D3114B"/>
    <w:rsid w:val="00D32114"/>
    <w:rsid w:val="00D337EA"/>
    <w:rsid w:val="00D40FFB"/>
    <w:rsid w:val="00D46F73"/>
    <w:rsid w:val="00D510FF"/>
    <w:rsid w:val="00D516BE"/>
    <w:rsid w:val="00D54170"/>
    <w:rsid w:val="00D61565"/>
    <w:rsid w:val="00D6179A"/>
    <w:rsid w:val="00D646C3"/>
    <w:rsid w:val="00D64CC4"/>
    <w:rsid w:val="00D65DAB"/>
    <w:rsid w:val="00D66089"/>
    <w:rsid w:val="00D8113D"/>
    <w:rsid w:val="00D81BC8"/>
    <w:rsid w:val="00D860C9"/>
    <w:rsid w:val="00D86F53"/>
    <w:rsid w:val="00D94910"/>
    <w:rsid w:val="00DA2160"/>
    <w:rsid w:val="00DA4E77"/>
    <w:rsid w:val="00DB3DE4"/>
    <w:rsid w:val="00DB46F1"/>
    <w:rsid w:val="00DC01D0"/>
    <w:rsid w:val="00DD35CD"/>
    <w:rsid w:val="00DE1CDC"/>
    <w:rsid w:val="00DF1D79"/>
    <w:rsid w:val="00DF2BC2"/>
    <w:rsid w:val="00DF4649"/>
    <w:rsid w:val="00DF4DB6"/>
    <w:rsid w:val="00DF5AC9"/>
    <w:rsid w:val="00E004E9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337C"/>
    <w:rsid w:val="00E44E6E"/>
    <w:rsid w:val="00E50EAC"/>
    <w:rsid w:val="00E525E4"/>
    <w:rsid w:val="00E535B4"/>
    <w:rsid w:val="00E5603E"/>
    <w:rsid w:val="00E57B5F"/>
    <w:rsid w:val="00E632D5"/>
    <w:rsid w:val="00E6340B"/>
    <w:rsid w:val="00E665AC"/>
    <w:rsid w:val="00E87385"/>
    <w:rsid w:val="00E87FDB"/>
    <w:rsid w:val="00E96C7C"/>
    <w:rsid w:val="00EA1617"/>
    <w:rsid w:val="00EA314F"/>
    <w:rsid w:val="00EA5D9A"/>
    <w:rsid w:val="00EB02E4"/>
    <w:rsid w:val="00EB164B"/>
    <w:rsid w:val="00EB4044"/>
    <w:rsid w:val="00EC01A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046"/>
    <w:rsid w:val="00FA76BD"/>
    <w:rsid w:val="00FA798D"/>
    <w:rsid w:val="00FB153F"/>
    <w:rsid w:val="00FB3FCB"/>
    <w:rsid w:val="00FB6773"/>
    <w:rsid w:val="00FB70BB"/>
    <w:rsid w:val="00FB7BA9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71544-2B7A-49A5-9FBE-18CE7C835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6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9158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2021-02-09T07:22:00Z</cp:lastPrinted>
  <dcterms:created xsi:type="dcterms:W3CDTF">2021-02-10T13:15:00Z</dcterms:created>
  <dcterms:modified xsi:type="dcterms:W3CDTF">2021-02-10T13:15:00Z</dcterms:modified>
</cp:coreProperties>
</file>