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17134B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10.06.2022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1243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A35C6D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 xml:space="preserve">О внесении изменений в </w:t>
      </w:r>
    </w:p>
    <w:p w:rsidR="008706C8" w:rsidRPr="00A35C6D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>постановление администрации</w:t>
      </w:r>
    </w:p>
    <w:p w:rsidR="008706C8" w:rsidRPr="00A35C6D" w:rsidRDefault="008706C8" w:rsidP="008706C8">
      <w:pPr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 xml:space="preserve">города Липецка от </w:t>
      </w:r>
      <w:r w:rsidR="00E44E6E" w:rsidRPr="00A35C6D">
        <w:rPr>
          <w:spacing w:val="0"/>
          <w:lang w:val="ru-RU"/>
        </w:rPr>
        <w:t>14</w:t>
      </w:r>
      <w:r w:rsidRPr="00A35C6D">
        <w:rPr>
          <w:spacing w:val="0"/>
          <w:lang w:val="ru-RU"/>
        </w:rPr>
        <w:t>.</w:t>
      </w:r>
      <w:r w:rsidR="00E44E6E" w:rsidRPr="00A35C6D">
        <w:rPr>
          <w:spacing w:val="0"/>
          <w:lang w:val="ru-RU"/>
        </w:rPr>
        <w:t>10</w:t>
      </w:r>
      <w:r w:rsidRPr="00A35C6D">
        <w:rPr>
          <w:spacing w:val="0"/>
          <w:lang w:val="ru-RU"/>
        </w:rPr>
        <w:t>.201</w:t>
      </w:r>
      <w:r w:rsidR="00E44E6E" w:rsidRPr="00A35C6D">
        <w:rPr>
          <w:spacing w:val="0"/>
          <w:lang w:val="ru-RU"/>
        </w:rPr>
        <w:t>6</w:t>
      </w:r>
      <w:r w:rsidRPr="00A35C6D">
        <w:rPr>
          <w:spacing w:val="0"/>
          <w:lang w:val="ru-RU"/>
        </w:rPr>
        <w:t xml:space="preserve"> № </w:t>
      </w:r>
      <w:r w:rsidR="00E44E6E" w:rsidRPr="00A35C6D">
        <w:rPr>
          <w:spacing w:val="0"/>
          <w:lang w:val="ru-RU"/>
        </w:rPr>
        <w:t>1855</w:t>
      </w:r>
      <w:r w:rsidRPr="00A35C6D">
        <w:rPr>
          <w:spacing w:val="0"/>
          <w:lang w:val="ru-RU"/>
        </w:rPr>
        <w:t xml:space="preserve"> </w:t>
      </w:r>
    </w:p>
    <w:p w:rsidR="008706C8" w:rsidRPr="00A35C6D" w:rsidRDefault="008706C8" w:rsidP="008706C8">
      <w:pPr>
        <w:rPr>
          <w:spacing w:val="0"/>
          <w:lang w:val="ru-RU"/>
        </w:rPr>
      </w:pPr>
    </w:p>
    <w:p w:rsidR="008706C8" w:rsidRPr="00A35C6D" w:rsidRDefault="008706C8" w:rsidP="008706C8">
      <w:pPr>
        <w:rPr>
          <w:spacing w:val="0"/>
          <w:lang w:val="ru-RU"/>
        </w:rPr>
      </w:pPr>
    </w:p>
    <w:p w:rsidR="008706C8" w:rsidRPr="00A35C6D" w:rsidRDefault="008706C8" w:rsidP="008706C8">
      <w:pPr>
        <w:rPr>
          <w:spacing w:val="0"/>
          <w:lang w:val="ru-RU"/>
        </w:rPr>
      </w:pPr>
    </w:p>
    <w:p w:rsidR="00EF4F5E" w:rsidRPr="00A35C6D" w:rsidRDefault="003B60DE" w:rsidP="00EF4F5E">
      <w:pPr>
        <w:suppressAutoHyphens/>
        <w:autoSpaceDE w:val="0"/>
        <w:autoSpaceDN w:val="0"/>
        <w:adjustRightInd w:val="0"/>
        <w:ind w:firstLine="709"/>
        <w:jc w:val="both"/>
        <w:rPr>
          <w:spacing w:val="0"/>
          <w:lang w:val="ru-RU"/>
        </w:rPr>
      </w:pPr>
      <w:r w:rsidRPr="00384196">
        <w:rPr>
          <w:rFonts w:ascii="Times New Roman CYR" w:hAnsi="Times New Roman CYR"/>
          <w:lang w:val="ru-RU"/>
        </w:rPr>
        <w:t xml:space="preserve">В соответствии с </w:t>
      </w:r>
      <w:r w:rsidR="00A8015D" w:rsidRPr="00384196">
        <w:rPr>
          <w:rFonts w:ascii="Times New Roman CYR" w:hAnsi="Times New Roman CYR"/>
          <w:lang w:val="ru-RU"/>
        </w:rPr>
        <w:t xml:space="preserve">постановлением </w:t>
      </w:r>
      <w:r w:rsidR="0016301E" w:rsidRPr="00384196">
        <w:rPr>
          <w:rFonts w:ascii="Times New Roman CYR" w:hAnsi="Times New Roman CYR"/>
          <w:lang w:val="ru-RU"/>
        </w:rPr>
        <w:t>Правительства</w:t>
      </w:r>
      <w:r w:rsidR="00A8015D" w:rsidRPr="00384196">
        <w:rPr>
          <w:rFonts w:ascii="Times New Roman CYR" w:hAnsi="Times New Roman CYR"/>
          <w:lang w:val="ru-RU"/>
        </w:rPr>
        <w:t xml:space="preserve"> Липецкой области  от </w:t>
      </w:r>
      <w:r w:rsidR="00384196" w:rsidRPr="00384196">
        <w:rPr>
          <w:rFonts w:ascii="Times New Roman CYR" w:hAnsi="Times New Roman CYR"/>
          <w:lang w:val="ru-RU"/>
        </w:rPr>
        <w:t>10 июня 2022</w:t>
      </w:r>
      <w:r w:rsidR="00A8015D" w:rsidRPr="00384196">
        <w:rPr>
          <w:rFonts w:ascii="Times New Roman CYR" w:hAnsi="Times New Roman CYR"/>
          <w:lang w:val="ru-RU"/>
        </w:rPr>
        <w:t xml:space="preserve">г.  № </w:t>
      </w:r>
      <w:r w:rsidR="00384196" w:rsidRPr="00384196">
        <w:rPr>
          <w:rFonts w:ascii="Times New Roman CYR" w:hAnsi="Times New Roman CYR"/>
          <w:lang w:val="ru-RU"/>
        </w:rPr>
        <w:t>12</w:t>
      </w:r>
      <w:r w:rsidR="00384196" w:rsidRPr="00384196">
        <w:rPr>
          <w:rFonts w:ascii="Times New Roman CYR" w:hAnsi="Times New Roman CYR"/>
          <w:b/>
          <w:lang w:val="ru-RU"/>
        </w:rPr>
        <w:t xml:space="preserve"> </w:t>
      </w:r>
      <w:r w:rsidR="00A8015D" w:rsidRPr="00384196">
        <w:rPr>
          <w:rFonts w:ascii="Times New Roman CYR" w:hAnsi="Times New Roman CYR"/>
          <w:lang w:val="ru-RU"/>
        </w:rPr>
        <w:t xml:space="preserve"> «О  внесении изменений в постановление администрации Липецкой области от 19 декабря 2012 года № 524 «Об утверждении государственной программы Липецкой области «Охрана окружающей среды, воспроизводство и рациональное использование природных ресурсов Липецкой области»</w:t>
      </w:r>
      <w:r w:rsidR="0004385A" w:rsidRPr="00384196">
        <w:rPr>
          <w:rFonts w:ascii="Times New Roman CYR" w:hAnsi="Times New Roman CYR"/>
          <w:lang w:val="ru-RU"/>
        </w:rPr>
        <w:t>, решением Липецкого городского Совета депутатов от 31.05.2022 №341 «О внесении изменений в бюджет города Липецка на 20222 год и плановый период 2023 и 2024 годов»</w:t>
      </w:r>
      <w:r w:rsidRPr="00A8015D">
        <w:rPr>
          <w:rFonts w:ascii="Times New Roman CYR" w:hAnsi="Times New Roman CYR"/>
          <w:i/>
          <w:color w:val="FF0000"/>
          <w:lang w:val="ru-RU"/>
        </w:rPr>
        <w:t xml:space="preserve"> </w:t>
      </w:r>
      <w:r w:rsidR="00EF4F5E" w:rsidRPr="00A35C6D">
        <w:rPr>
          <w:spacing w:val="0"/>
          <w:lang w:val="ru-RU"/>
        </w:rPr>
        <w:t xml:space="preserve">администрация города </w:t>
      </w:r>
    </w:p>
    <w:p w:rsidR="008706C8" w:rsidRPr="00A35C6D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 xml:space="preserve"> </w:t>
      </w:r>
    </w:p>
    <w:p w:rsidR="008706C8" w:rsidRPr="00A35C6D" w:rsidRDefault="008706C8" w:rsidP="00EF4F5E">
      <w:pPr>
        <w:pStyle w:val="ConsPlusNonformat"/>
        <w:jc w:val="both"/>
        <w:rPr>
          <w:rFonts w:ascii="Times New Roman" w:hAnsi="Times New Roman" w:cs="Times New Roman"/>
          <w:spacing w:val="0"/>
        </w:rPr>
      </w:pPr>
    </w:p>
    <w:p w:rsidR="008706C8" w:rsidRPr="00B454B8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spacing w:val="0"/>
        </w:rPr>
      </w:pPr>
      <w:r w:rsidRPr="00B454B8">
        <w:rPr>
          <w:rFonts w:ascii="Times New Roman" w:hAnsi="Times New Roman" w:cs="Times New Roman"/>
          <w:spacing w:val="0"/>
        </w:rPr>
        <w:t>П О С Т А Н О В Л Я Е Т:</w:t>
      </w:r>
      <w:r w:rsidRPr="00B454B8">
        <w:rPr>
          <w:rFonts w:ascii="Times New Roman" w:hAnsi="Times New Roman" w:cs="Times New Roman"/>
          <w:spacing w:val="0"/>
        </w:rPr>
        <w:tab/>
      </w:r>
    </w:p>
    <w:p w:rsidR="008706C8" w:rsidRPr="00B454B8" w:rsidRDefault="008706C8" w:rsidP="004B6801">
      <w:pPr>
        <w:ind w:firstLine="709"/>
        <w:jc w:val="both"/>
        <w:rPr>
          <w:spacing w:val="0"/>
          <w:lang w:val="ru-RU"/>
        </w:rPr>
      </w:pPr>
    </w:p>
    <w:p w:rsidR="008706C8" w:rsidRPr="00B454B8" w:rsidRDefault="008706C8" w:rsidP="004B6801">
      <w:pPr>
        <w:ind w:firstLine="709"/>
        <w:jc w:val="both"/>
        <w:rPr>
          <w:spacing w:val="0"/>
          <w:lang w:val="ru-RU"/>
        </w:rPr>
      </w:pPr>
    </w:p>
    <w:p w:rsidR="00503C44" w:rsidRDefault="00503C44" w:rsidP="00503C44">
      <w:pPr>
        <w:suppressAutoHyphens/>
        <w:ind w:firstLine="567"/>
        <w:jc w:val="both"/>
        <w:rPr>
          <w:spacing w:val="0"/>
          <w:lang w:val="ru-RU"/>
        </w:rPr>
      </w:pPr>
      <w:r w:rsidRPr="00B454B8">
        <w:rPr>
          <w:spacing w:val="0"/>
          <w:lang w:val="ru-RU"/>
        </w:rPr>
        <w:t xml:space="preserve">Внести в постановление администрации города Липецка от 14.10.2016        № 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 29.12.2018 № 2545, от 07.03.2019 № 348, от 28.03.2019 № 574, от 31.07.2019       № 1442, от 19.08.2019 № 1610, от 30.10.2019 № 2135, от 31.12.2019 № 2624, от 17.02.2020 № 146, от 21.04.2020 № 542, от 05.06.2020 № </w:t>
      </w:r>
      <w:r w:rsidR="00972C4A" w:rsidRPr="00B454B8">
        <w:rPr>
          <w:spacing w:val="0"/>
          <w:lang w:val="ru-RU"/>
        </w:rPr>
        <w:t xml:space="preserve">782, от 26.08.2020  </w:t>
      </w:r>
      <w:r w:rsidRPr="00B454B8">
        <w:rPr>
          <w:spacing w:val="0"/>
          <w:lang w:val="ru-RU"/>
        </w:rPr>
        <w:t>№ 1346, от  23.12.2020 № 2484, от 30.12.2020 № 2581, от 01.02.2021 № 93, от 09.02.2021 № 164, от 06.04.2021 № 560, от 19.05.20</w:t>
      </w:r>
      <w:r w:rsidR="00972C4A" w:rsidRPr="00B454B8">
        <w:rPr>
          <w:spacing w:val="0"/>
          <w:lang w:val="ru-RU"/>
        </w:rPr>
        <w:t xml:space="preserve">21 № 882, от 18.06.2021 </w:t>
      </w:r>
      <w:r w:rsidRPr="00B454B8">
        <w:rPr>
          <w:spacing w:val="0"/>
          <w:lang w:val="ru-RU"/>
        </w:rPr>
        <w:t>№ 1130, от 28.07.2021 № 1450,  от 29.09.2021 № 1940, от 04.10.2021 № 2027, от 22.10.2021 № 2148</w:t>
      </w:r>
      <w:r w:rsidR="00281C39" w:rsidRPr="00B454B8">
        <w:rPr>
          <w:spacing w:val="0"/>
          <w:lang w:val="ru-RU"/>
        </w:rPr>
        <w:t xml:space="preserve">, от 30.12.2021 № </w:t>
      </w:r>
      <w:r w:rsidR="009F6AFE" w:rsidRPr="00B454B8">
        <w:rPr>
          <w:spacing w:val="0"/>
          <w:lang w:val="ru-RU"/>
        </w:rPr>
        <w:t>3066</w:t>
      </w:r>
      <w:r w:rsidR="00D64857" w:rsidRPr="00B454B8">
        <w:rPr>
          <w:spacing w:val="0"/>
          <w:lang w:val="ru-RU"/>
        </w:rPr>
        <w:t>, от 15.02.2022 № 245</w:t>
      </w:r>
      <w:r w:rsidR="003B60DE" w:rsidRPr="00B454B8">
        <w:rPr>
          <w:spacing w:val="0"/>
          <w:lang w:val="ru-RU"/>
        </w:rPr>
        <w:t>, от 19.04.2022 № 811</w:t>
      </w:r>
      <w:r w:rsidRPr="00B454B8">
        <w:rPr>
          <w:spacing w:val="0"/>
          <w:lang w:val="ru-RU"/>
        </w:rPr>
        <w:t>) следующие изменения:</w:t>
      </w:r>
    </w:p>
    <w:p w:rsidR="00273329" w:rsidRPr="00B454B8" w:rsidRDefault="00273329" w:rsidP="00503C44">
      <w:pPr>
        <w:suppressAutoHyphens/>
        <w:ind w:firstLine="567"/>
        <w:jc w:val="both"/>
        <w:rPr>
          <w:spacing w:val="0"/>
          <w:lang w:val="ru-RU"/>
        </w:rPr>
      </w:pPr>
    </w:p>
    <w:p w:rsidR="003B60DE" w:rsidRPr="00B454B8" w:rsidRDefault="003B60DE" w:rsidP="0004385A">
      <w:pPr>
        <w:pStyle w:val="af0"/>
        <w:numPr>
          <w:ilvl w:val="0"/>
          <w:numId w:val="14"/>
        </w:numPr>
        <w:suppressAutoHyphens/>
        <w:jc w:val="both"/>
      </w:pPr>
      <w:r w:rsidRPr="00B454B8">
        <w:rPr>
          <w:lang w:val="ru-RU"/>
        </w:rPr>
        <w:t>В приложении к постановлению:</w:t>
      </w:r>
    </w:p>
    <w:p w:rsidR="003B60DE" w:rsidRPr="00B454B8" w:rsidRDefault="003B60DE" w:rsidP="0004385A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B454B8">
        <w:rPr>
          <w:rFonts w:ascii="Times New Roman" w:hAnsi="Times New Roman" w:cs="Times New Roman"/>
        </w:rPr>
        <w:t>1.1. В разделе 1. «Паспорт муниципальной программы «Охрана окружающей среды города Липецка»:</w:t>
      </w:r>
    </w:p>
    <w:p w:rsidR="003B60DE" w:rsidRPr="00B454B8" w:rsidRDefault="003B60DE" w:rsidP="0004385A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B454B8">
        <w:rPr>
          <w:rFonts w:ascii="Times New Roman" w:hAnsi="Times New Roman" w:cs="Times New Roman"/>
        </w:rPr>
        <w:lastRenderedPageBreak/>
        <w:t>а)  позицию «Соисполнители» дополнить словами «Департамент транспорта администрации города Липецка»;</w:t>
      </w:r>
    </w:p>
    <w:p w:rsidR="00167C96" w:rsidRDefault="00167C96" w:rsidP="0004385A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позицию «Показатели задач» дополнить пунктом 9 следующего содержания: «9. Совокупное снижение выбросов загрязняющих веществ за счет реализации мероприят</w:t>
      </w:r>
      <w:r w:rsidR="00CD5E65">
        <w:rPr>
          <w:rFonts w:ascii="Times New Roman" w:hAnsi="Times New Roman" w:cs="Times New Roman"/>
        </w:rPr>
        <w:t>ия по отношению к 2017 г., в %»;</w:t>
      </w:r>
      <w:r>
        <w:rPr>
          <w:rFonts w:ascii="Times New Roman" w:hAnsi="Times New Roman" w:cs="Times New Roman"/>
        </w:rPr>
        <w:t xml:space="preserve"> </w:t>
      </w:r>
    </w:p>
    <w:p w:rsidR="003B60DE" w:rsidRPr="00B454B8" w:rsidRDefault="00167C96" w:rsidP="0004385A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3B60DE" w:rsidRPr="00B454B8">
        <w:rPr>
          <w:rFonts w:ascii="Times New Roman" w:hAnsi="Times New Roman" w:cs="Times New Roman"/>
        </w:rPr>
        <w:t>) в позиции «Объемы финансирования за счет средств бюджета города Липе</w:t>
      </w:r>
      <w:r w:rsidR="00B60DD9">
        <w:rPr>
          <w:rFonts w:ascii="Times New Roman" w:hAnsi="Times New Roman" w:cs="Times New Roman"/>
        </w:rPr>
        <w:t>цка с разбивкой по годам» цифры</w:t>
      </w:r>
      <w:r w:rsidR="003B60DE" w:rsidRPr="00B454B8">
        <w:rPr>
          <w:rFonts w:ascii="Times New Roman" w:hAnsi="Times New Roman" w:cs="Times New Roman"/>
        </w:rPr>
        <w:t xml:space="preserve"> «</w:t>
      </w:r>
      <w:r w:rsidR="004B40E3" w:rsidRPr="00B454B8">
        <w:rPr>
          <w:rFonts w:ascii="Times New Roman" w:hAnsi="Times New Roman" w:cs="Times New Roman"/>
        </w:rPr>
        <w:t>1003012,2</w:t>
      </w:r>
      <w:r w:rsidR="003B60DE" w:rsidRPr="00B454B8">
        <w:rPr>
          <w:rFonts w:ascii="Times New Roman" w:hAnsi="Times New Roman" w:cs="Times New Roman"/>
        </w:rPr>
        <w:t>» заменить цифрами «</w:t>
      </w:r>
      <w:r w:rsidR="00B454B8" w:rsidRPr="00B454B8">
        <w:rPr>
          <w:rFonts w:ascii="Times New Roman" w:hAnsi="Times New Roman" w:cs="Times New Roman"/>
        </w:rPr>
        <w:t>997764,1</w:t>
      </w:r>
      <w:r w:rsidR="003B60DE" w:rsidRPr="00B454B8">
        <w:rPr>
          <w:rFonts w:ascii="Times New Roman" w:hAnsi="Times New Roman" w:cs="Times New Roman"/>
        </w:rPr>
        <w:t>»;  цифры «</w:t>
      </w:r>
      <w:r w:rsidR="004B40E3" w:rsidRPr="00B454B8">
        <w:rPr>
          <w:rFonts w:ascii="Times New Roman" w:hAnsi="Times New Roman" w:cs="Times New Roman"/>
        </w:rPr>
        <w:t>173126,0</w:t>
      </w:r>
      <w:r w:rsidR="003B60DE" w:rsidRPr="00B454B8">
        <w:rPr>
          <w:rFonts w:ascii="Times New Roman" w:hAnsi="Times New Roman" w:cs="Times New Roman"/>
        </w:rPr>
        <w:t>» заменить цифрами «</w:t>
      </w:r>
      <w:r w:rsidR="00CF6A86" w:rsidRPr="00B454B8">
        <w:rPr>
          <w:rFonts w:ascii="Times New Roman" w:hAnsi="Times New Roman" w:cs="Times New Roman"/>
        </w:rPr>
        <w:t>167877,9</w:t>
      </w:r>
      <w:r w:rsidR="003B60DE" w:rsidRPr="00B454B8">
        <w:rPr>
          <w:rFonts w:ascii="Times New Roman" w:hAnsi="Times New Roman" w:cs="Times New Roman"/>
        </w:rPr>
        <w:t>».</w:t>
      </w:r>
    </w:p>
    <w:p w:rsidR="003B60DE" w:rsidRPr="00B454B8" w:rsidRDefault="003B60DE" w:rsidP="0004385A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B454B8">
        <w:rPr>
          <w:rFonts w:ascii="Times New Roman" w:hAnsi="Times New Roman" w:cs="Times New Roman"/>
        </w:rPr>
        <w:t>1.2.</w:t>
      </w:r>
      <w:r w:rsidRPr="00B454B8">
        <w:rPr>
          <w:rFonts w:ascii="Times New Roman CYR" w:hAnsi="Times New Roman CYR"/>
        </w:rPr>
        <w:t xml:space="preserve"> В разделе</w:t>
      </w:r>
      <w:r w:rsidRPr="00B454B8">
        <w:rPr>
          <w:rFonts w:ascii="Times New Roman" w:hAnsi="Times New Roman" w:cs="Times New Roman"/>
        </w:rPr>
        <w:t xml:space="preserve"> 5. «Подпрограммы муниципальной программы»:</w:t>
      </w:r>
    </w:p>
    <w:p w:rsidR="003B60DE" w:rsidRPr="00B454B8" w:rsidRDefault="003B60DE" w:rsidP="0004385A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B454B8">
        <w:rPr>
          <w:rFonts w:ascii="Times New Roman" w:hAnsi="Times New Roman" w:cs="Times New Roman"/>
        </w:rPr>
        <w:t xml:space="preserve"> а) в таблице  «Перечень подпрограмм муниципальной программы «Охрана окружающей среды города Липецка» пункт 1 в графе «Ответственный исполнитель (соисполнитель)» дополнить словами «Департамент </w:t>
      </w:r>
      <w:r w:rsidR="00DB38BD" w:rsidRPr="00B454B8">
        <w:rPr>
          <w:rFonts w:ascii="Times New Roman" w:hAnsi="Times New Roman" w:cs="Times New Roman"/>
        </w:rPr>
        <w:t>транспорта</w:t>
      </w:r>
      <w:r w:rsidRPr="00B454B8">
        <w:rPr>
          <w:rFonts w:ascii="Times New Roman" w:hAnsi="Times New Roman" w:cs="Times New Roman"/>
        </w:rPr>
        <w:t xml:space="preserve"> администрации города Липецка»;</w:t>
      </w:r>
    </w:p>
    <w:p w:rsidR="003B60DE" w:rsidRPr="00B454B8" w:rsidRDefault="003B60DE" w:rsidP="0004385A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B454B8">
        <w:rPr>
          <w:rFonts w:ascii="Times New Roman" w:hAnsi="Times New Roman" w:cs="Times New Roman"/>
        </w:rPr>
        <w:t>б) таблицу «Сведения об основных мероприятиях и ведомственных целевых программах муниципальной программы «Охрана окружающей среды города Липецка» изложить в следующей редакции:</w:t>
      </w:r>
    </w:p>
    <w:p w:rsidR="003B60DE" w:rsidRPr="00B454B8" w:rsidRDefault="003B60DE" w:rsidP="0004385A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454B8">
        <w:rPr>
          <w:rFonts w:ascii="Times New Roman" w:hAnsi="Times New Roman" w:cs="Times New Roman"/>
          <w:spacing w:val="-4"/>
        </w:rPr>
        <w:t xml:space="preserve"> 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Style w:val="a7"/>
        <w:tblW w:w="9782" w:type="dxa"/>
        <w:tblLayout w:type="fixed"/>
        <w:tblLook w:val="0000" w:firstRow="0" w:lastRow="0" w:firstColumn="0" w:lastColumn="0" w:noHBand="0" w:noVBand="0"/>
      </w:tblPr>
      <w:tblGrid>
        <w:gridCol w:w="534"/>
        <w:gridCol w:w="1134"/>
        <w:gridCol w:w="116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B454B8" w:rsidRPr="0017134B" w:rsidTr="00AA6A8B">
        <w:trPr>
          <w:trHeight w:val="113"/>
        </w:trPr>
        <w:tc>
          <w:tcPr>
            <w:tcW w:w="534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Наименование</w:t>
            </w:r>
          </w:p>
        </w:tc>
        <w:tc>
          <w:tcPr>
            <w:tcW w:w="1167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Ответственный исполнитель (соисполнитель)</w:t>
            </w:r>
          </w:p>
        </w:tc>
        <w:tc>
          <w:tcPr>
            <w:tcW w:w="567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Сроки исполнения</w:t>
            </w:r>
          </w:p>
        </w:tc>
        <w:tc>
          <w:tcPr>
            <w:tcW w:w="6380" w:type="dxa"/>
            <w:gridSpan w:val="8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Объем финансирования из бюджета города (тыс. руб.)</w:t>
            </w:r>
          </w:p>
        </w:tc>
      </w:tr>
      <w:tr w:rsidR="00B454B8" w:rsidRPr="00B454B8" w:rsidTr="00AA6A8B">
        <w:trPr>
          <w:trHeight w:val="857"/>
        </w:trPr>
        <w:tc>
          <w:tcPr>
            <w:tcW w:w="5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B454B8">
              <w:rPr>
                <w:spacing w:val="-12"/>
                <w:sz w:val="19"/>
                <w:szCs w:val="19"/>
                <w:lang w:val="ru-RU"/>
              </w:rPr>
              <w:t>2017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B454B8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B454B8">
              <w:rPr>
                <w:spacing w:val="-12"/>
                <w:sz w:val="19"/>
                <w:szCs w:val="19"/>
                <w:lang w:val="ru-RU"/>
              </w:rPr>
              <w:t>2018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B454B8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B454B8">
              <w:rPr>
                <w:spacing w:val="-12"/>
                <w:sz w:val="19"/>
                <w:szCs w:val="19"/>
                <w:lang w:val="ru-RU"/>
              </w:rPr>
              <w:t>2019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B454B8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B454B8">
              <w:rPr>
                <w:spacing w:val="-12"/>
                <w:sz w:val="19"/>
                <w:szCs w:val="19"/>
                <w:lang w:val="ru-RU"/>
              </w:rPr>
              <w:t>2020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B454B8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1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B454B8">
              <w:rPr>
                <w:spacing w:val="-12"/>
                <w:sz w:val="19"/>
                <w:szCs w:val="19"/>
                <w:lang w:val="ru-RU"/>
              </w:rPr>
              <w:t>2021 год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B454B8">
              <w:rPr>
                <w:spacing w:val="-12"/>
                <w:sz w:val="19"/>
                <w:szCs w:val="19"/>
                <w:lang w:val="ru-RU"/>
              </w:rPr>
              <w:t>2022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B454B8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B454B8">
              <w:rPr>
                <w:spacing w:val="-12"/>
                <w:sz w:val="19"/>
                <w:szCs w:val="19"/>
                <w:lang w:val="ru-RU"/>
              </w:rPr>
              <w:t>2023 год</w:t>
            </w: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B454B8">
              <w:rPr>
                <w:spacing w:val="-12"/>
                <w:sz w:val="19"/>
                <w:szCs w:val="19"/>
                <w:lang w:val="ru-RU"/>
              </w:rPr>
              <w:t>2024 год</w:t>
            </w:r>
          </w:p>
        </w:tc>
      </w:tr>
      <w:tr w:rsidR="00B454B8" w:rsidRPr="00B454B8" w:rsidTr="00AA6A8B">
        <w:trPr>
          <w:trHeight w:val="50"/>
        </w:trPr>
        <w:tc>
          <w:tcPr>
            <w:tcW w:w="534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1</w:t>
            </w:r>
          </w:p>
        </w:tc>
        <w:tc>
          <w:tcPr>
            <w:tcW w:w="1134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2</w:t>
            </w:r>
          </w:p>
        </w:tc>
        <w:tc>
          <w:tcPr>
            <w:tcW w:w="11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3</w:t>
            </w:r>
          </w:p>
        </w:tc>
        <w:tc>
          <w:tcPr>
            <w:tcW w:w="5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4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5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6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7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8</w:t>
            </w:r>
          </w:p>
        </w:tc>
        <w:tc>
          <w:tcPr>
            <w:tcW w:w="71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9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10</w:t>
            </w: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11</w:t>
            </w: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12</w:t>
            </w:r>
          </w:p>
        </w:tc>
      </w:tr>
      <w:tr w:rsidR="00344C7F" w:rsidRPr="00B454B8" w:rsidTr="00AA6A8B">
        <w:trPr>
          <w:trHeight w:val="397"/>
        </w:trPr>
        <w:tc>
          <w:tcPr>
            <w:tcW w:w="534" w:type="dxa"/>
            <w:vMerge w:val="restart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1.</w:t>
            </w:r>
          </w:p>
        </w:tc>
        <w:tc>
          <w:tcPr>
            <w:tcW w:w="1134" w:type="dxa"/>
            <w:vMerge w:val="restart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Муниципальная программа «Охрана окружающей среды города Липецка»</w:t>
            </w:r>
          </w:p>
        </w:tc>
        <w:tc>
          <w:tcPr>
            <w:tcW w:w="11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Всего</w:t>
            </w:r>
          </w:p>
        </w:tc>
        <w:tc>
          <w:tcPr>
            <w:tcW w:w="5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154119,8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141810,1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121876,6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116569,9</w:t>
            </w:r>
          </w:p>
        </w:tc>
        <w:tc>
          <w:tcPr>
            <w:tcW w:w="71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 w:rsidRPr="00B454B8">
              <w:rPr>
                <w:spacing w:val="-32"/>
                <w:sz w:val="19"/>
                <w:szCs w:val="19"/>
                <w:lang w:val="ru-RU"/>
              </w:rPr>
              <w:t>148031,8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167877,9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73739,0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73739,0</w:t>
            </w:r>
          </w:p>
        </w:tc>
      </w:tr>
      <w:tr w:rsidR="00344C7F" w:rsidRPr="00B454B8" w:rsidTr="00AA6A8B">
        <w:trPr>
          <w:trHeight w:val="397"/>
        </w:trPr>
        <w:tc>
          <w:tcPr>
            <w:tcW w:w="5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1287,2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1483,2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</w:tr>
      <w:tr w:rsidR="00344C7F" w:rsidRPr="00B454B8" w:rsidTr="00AA6A8B">
        <w:trPr>
          <w:trHeight w:val="1361"/>
        </w:trPr>
        <w:tc>
          <w:tcPr>
            <w:tcW w:w="5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344C7F" w:rsidRPr="00B454B8" w:rsidRDefault="00344C7F" w:rsidP="00503C44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32"/>
                <w:sz w:val="19"/>
                <w:szCs w:val="19"/>
                <w:lang w:val="ru-RU"/>
              </w:rPr>
              <w:t>120480,8</w:t>
            </w:r>
          </w:p>
        </w:tc>
        <w:tc>
          <w:tcPr>
            <w:tcW w:w="850" w:type="dxa"/>
          </w:tcPr>
          <w:p w:rsidR="00344C7F" w:rsidRPr="00B454B8" w:rsidRDefault="00344C7F" w:rsidP="00F537B8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 xml:space="preserve">  115325,5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72324,0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72324,0</w:t>
            </w:r>
          </w:p>
        </w:tc>
      </w:tr>
      <w:tr w:rsidR="00344C7F" w:rsidRPr="00B454B8" w:rsidTr="00AA6A8B">
        <w:trPr>
          <w:trHeight w:val="1361"/>
        </w:trPr>
        <w:tc>
          <w:tcPr>
            <w:tcW w:w="5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344C7F" w:rsidRPr="00B454B8" w:rsidRDefault="00344C7F" w:rsidP="00503C44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 w:rsidRPr="00B454B8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51069,2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344C7F" w:rsidRPr="00B454B8" w:rsidTr="00AA6A8B">
        <w:trPr>
          <w:trHeight w:val="340"/>
        </w:trPr>
        <w:tc>
          <w:tcPr>
            <w:tcW w:w="5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Управление имущественных и земельных отношений администрации города Ли</w:t>
            </w:r>
            <w:r w:rsidRPr="00B454B8">
              <w:rPr>
                <w:spacing w:val="-4"/>
                <w:sz w:val="19"/>
                <w:szCs w:val="19"/>
                <w:lang w:val="ru-RU"/>
              </w:rPr>
              <w:lastRenderedPageBreak/>
              <w:t>пецка</w:t>
            </w:r>
          </w:p>
        </w:tc>
        <w:tc>
          <w:tcPr>
            <w:tcW w:w="5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lastRenderedPageBreak/>
              <w:t>2017-2018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344C7F" w:rsidRPr="00B454B8" w:rsidTr="00AA6A8B">
        <w:trPr>
          <w:trHeight w:val="340"/>
        </w:trPr>
        <w:tc>
          <w:tcPr>
            <w:tcW w:w="5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53,0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344C7F" w:rsidRPr="00344C7F" w:rsidTr="00AA6A8B">
        <w:trPr>
          <w:trHeight w:val="340"/>
        </w:trPr>
        <w:tc>
          <w:tcPr>
            <w:tcW w:w="5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344C7F" w:rsidRPr="00B454B8" w:rsidRDefault="00344C7F" w:rsidP="001A42EC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2022-202</w:t>
            </w:r>
            <w:r w:rsidR="001A42EC">
              <w:rPr>
                <w:spacing w:val="-26"/>
                <w:sz w:val="19"/>
                <w:szCs w:val="19"/>
                <w:lang w:val="ru-RU"/>
              </w:rPr>
              <w:t>3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344C7F" w:rsidRPr="00B454B8" w:rsidTr="00AA6A8B">
        <w:trPr>
          <w:trHeight w:val="717"/>
        </w:trPr>
        <w:tc>
          <w:tcPr>
            <w:tcW w:w="534" w:type="dxa"/>
            <w:vMerge w:val="restart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rPr>
                <w:spacing w:val="-10"/>
                <w:sz w:val="19"/>
                <w:szCs w:val="19"/>
                <w:lang w:val="ru-RU"/>
              </w:rPr>
            </w:pPr>
            <w:r w:rsidRPr="00B454B8">
              <w:rPr>
                <w:spacing w:val="-10"/>
                <w:sz w:val="19"/>
                <w:szCs w:val="19"/>
                <w:lang w:val="ru-RU"/>
              </w:rPr>
              <w:t>1.1.</w:t>
            </w:r>
          </w:p>
        </w:tc>
        <w:tc>
          <w:tcPr>
            <w:tcW w:w="1134" w:type="dxa"/>
            <w:vMerge w:val="restart"/>
          </w:tcPr>
          <w:p w:rsidR="00344C7F" w:rsidRPr="00B454B8" w:rsidRDefault="00AC3417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hyperlink r:id="rId9" w:history="1">
              <w:r w:rsidR="00344C7F" w:rsidRPr="00B454B8">
                <w:rPr>
                  <w:spacing w:val="-4"/>
                  <w:sz w:val="19"/>
                  <w:szCs w:val="19"/>
                  <w:lang w:val="ru-RU"/>
                </w:rPr>
                <w:t>Подпрограмма</w:t>
              </w:r>
            </w:hyperlink>
            <w:r w:rsidR="00344C7F" w:rsidRPr="00B454B8">
              <w:rPr>
                <w:spacing w:val="-4"/>
                <w:sz w:val="19"/>
                <w:szCs w:val="19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11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1287,2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1483,2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</w:tr>
      <w:tr w:rsidR="00344C7F" w:rsidRPr="00B454B8" w:rsidTr="00AA6A8B">
        <w:trPr>
          <w:trHeight w:val="1457"/>
        </w:trPr>
        <w:tc>
          <w:tcPr>
            <w:tcW w:w="5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2017 – 2024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 w:rsidRPr="00B454B8">
              <w:rPr>
                <w:spacing w:val="-32"/>
                <w:sz w:val="19"/>
                <w:szCs w:val="19"/>
                <w:lang w:val="ru-RU"/>
              </w:rPr>
              <w:t>120480,8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115325,5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72324,0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72324,0</w:t>
            </w:r>
          </w:p>
        </w:tc>
      </w:tr>
      <w:tr w:rsidR="00344C7F" w:rsidRPr="00B454B8" w:rsidTr="00AA6A8B">
        <w:trPr>
          <w:trHeight w:val="1457"/>
        </w:trPr>
        <w:tc>
          <w:tcPr>
            <w:tcW w:w="5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 w:rsidRPr="00B454B8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51069,2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344C7F" w:rsidRPr="00B454B8" w:rsidTr="00AA6A8B">
        <w:tc>
          <w:tcPr>
            <w:tcW w:w="5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344C7F" w:rsidRPr="00B454B8" w:rsidTr="00AA6A8B">
        <w:tc>
          <w:tcPr>
            <w:tcW w:w="5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53,0</w:t>
            </w: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344C7F" w:rsidRPr="00344C7F" w:rsidTr="00AA6A8B">
        <w:tc>
          <w:tcPr>
            <w:tcW w:w="5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344C7F" w:rsidRPr="00B454B8" w:rsidRDefault="00344C7F" w:rsidP="001A42EC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2022-202</w:t>
            </w:r>
            <w:r w:rsidR="001A42EC">
              <w:rPr>
                <w:spacing w:val="-26"/>
                <w:sz w:val="19"/>
                <w:szCs w:val="19"/>
                <w:lang w:val="ru-RU"/>
              </w:rPr>
              <w:t>3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344C7F" w:rsidRPr="00384196" w:rsidRDefault="0002409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384196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344C7F" w:rsidRPr="00384196" w:rsidRDefault="0002409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384196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344C7F" w:rsidRPr="00384196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B454B8" w:rsidRPr="00B454B8" w:rsidTr="00AA6A8B">
        <w:trPr>
          <w:trHeight w:val="703"/>
        </w:trPr>
        <w:tc>
          <w:tcPr>
            <w:tcW w:w="534" w:type="dxa"/>
            <w:vMerge w:val="restart"/>
          </w:tcPr>
          <w:p w:rsidR="00503C44" w:rsidRPr="00B454B8" w:rsidRDefault="00503C44" w:rsidP="00503C4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1.1.1</w:t>
            </w:r>
            <w:r w:rsidR="00AA6A8B" w:rsidRPr="00B454B8">
              <w:rPr>
                <w:spacing w:val="-4"/>
                <w:sz w:val="19"/>
                <w:szCs w:val="19"/>
                <w:lang w:val="ru-RU"/>
              </w:rPr>
              <w:t>.</w:t>
            </w:r>
          </w:p>
        </w:tc>
        <w:tc>
          <w:tcPr>
            <w:tcW w:w="1134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Основное мероприятие 1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 xml:space="preserve">Охрана </w:t>
            </w:r>
            <w:r w:rsidRPr="00B454B8">
              <w:rPr>
                <w:spacing w:val="-4"/>
                <w:sz w:val="19"/>
                <w:szCs w:val="19"/>
                <w:lang w:val="ru-RU"/>
              </w:rPr>
              <w:lastRenderedPageBreak/>
              <w:t>атмосферного воздуха</w:t>
            </w:r>
          </w:p>
        </w:tc>
        <w:tc>
          <w:tcPr>
            <w:tcW w:w="11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lastRenderedPageBreak/>
              <w:t>Администрация города Липецка</w:t>
            </w:r>
          </w:p>
        </w:tc>
        <w:tc>
          <w:tcPr>
            <w:tcW w:w="5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2020- 2024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1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B454B8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503C44" w:rsidRPr="00B454B8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503C44" w:rsidRPr="00B454B8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</w:tr>
      <w:tr w:rsidR="00B454B8" w:rsidRPr="00B454B8" w:rsidTr="00AA6A8B">
        <w:trPr>
          <w:trHeight w:val="1064"/>
        </w:trPr>
        <w:tc>
          <w:tcPr>
            <w:tcW w:w="5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 w:rsidRPr="00B454B8">
              <w:rPr>
                <w:spacing w:val="-10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10" w:type="dxa"/>
          </w:tcPr>
          <w:p w:rsidR="00503C44" w:rsidRPr="00B454B8" w:rsidRDefault="00503C44" w:rsidP="00AC271B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</w:t>
            </w:r>
            <w:r w:rsidR="00AC271B" w:rsidRPr="00B454B8">
              <w:rPr>
                <w:spacing w:val="-26"/>
                <w:sz w:val="19"/>
                <w:szCs w:val="19"/>
                <w:lang w:val="ru-RU"/>
              </w:rPr>
              <w:t>6</w:t>
            </w:r>
            <w:r w:rsidRPr="00B454B8">
              <w:rPr>
                <w:spacing w:val="-26"/>
                <w:sz w:val="19"/>
                <w:szCs w:val="19"/>
                <w:lang w:val="ru-RU"/>
              </w:rPr>
              <w:t>4,5</w:t>
            </w:r>
          </w:p>
        </w:tc>
        <w:tc>
          <w:tcPr>
            <w:tcW w:w="850" w:type="dxa"/>
          </w:tcPr>
          <w:p w:rsidR="00503C44" w:rsidRPr="00B454B8" w:rsidRDefault="00CC503D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</w:tr>
      <w:tr w:rsidR="00B454B8" w:rsidRPr="00B454B8" w:rsidTr="00AA6A8B">
        <w:trPr>
          <w:trHeight w:val="1064"/>
        </w:trPr>
        <w:tc>
          <w:tcPr>
            <w:tcW w:w="5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503C44" w:rsidRPr="00B454B8" w:rsidRDefault="00826C55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51069,2</w:t>
            </w: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B454B8" w:rsidRPr="00B454B8" w:rsidTr="00AA6A8B">
        <w:trPr>
          <w:trHeight w:val="1574"/>
        </w:trPr>
        <w:tc>
          <w:tcPr>
            <w:tcW w:w="534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1.1.2.</w:t>
            </w:r>
          </w:p>
        </w:tc>
        <w:tc>
          <w:tcPr>
            <w:tcW w:w="1134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Основное мероприятие 2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11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876,2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B454B8" w:rsidRPr="00B454B8" w:rsidTr="00AA6A8B">
        <w:trPr>
          <w:trHeight w:val="1585"/>
        </w:trPr>
        <w:tc>
          <w:tcPr>
            <w:tcW w:w="5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2018-2024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992,5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760,0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277,8</w:t>
            </w:r>
          </w:p>
        </w:tc>
        <w:tc>
          <w:tcPr>
            <w:tcW w:w="71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868,0</w:t>
            </w:r>
          </w:p>
        </w:tc>
        <w:tc>
          <w:tcPr>
            <w:tcW w:w="850" w:type="dxa"/>
          </w:tcPr>
          <w:p w:rsidR="00503C44" w:rsidRPr="00B454B8" w:rsidRDefault="00F537B8" w:rsidP="00936827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8,4</w:t>
            </w:r>
          </w:p>
        </w:tc>
        <w:tc>
          <w:tcPr>
            <w:tcW w:w="709" w:type="dxa"/>
          </w:tcPr>
          <w:p w:rsidR="00503C44" w:rsidRPr="00B454B8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1123,3</w:t>
            </w:r>
          </w:p>
        </w:tc>
        <w:tc>
          <w:tcPr>
            <w:tcW w:w="709" w:type="dxa"/>
          </w:tcPr>
          <w:p w:rsidR="00503C44" w:rsidRPr="00B454B8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1123,3</w:t>
            </w:r>
          </w:p>
        </w:tc>
      </w:tr>
      <w:tr w:rsidR="00B454B8" w:rsidRPr="00B454B8" w:rsidTr="00AA6A8B">
        <w:trPr>
          <w:trHeight w:val="599"/>
        </w:trPr>
        <w:tc>
          <w:tcPr>
            <w:tcW w:w="5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29,5</w:t>
            </w:r>
          </w:p>
        </w:tc>
        <w:tc>
          <w:tcPr>
            <w:tcW w:w="850" w:type="dxa"/>
          </w:tcPr>
          <w:p w:rsidR="00503C44" w:rsidRPr="00B454B8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  <w:tc>
          <w:tcPr>
            <w:tcW w:w="709" w:type="dxa"/>
          </w:tcPr>
          <w:p w:rsidR="00503C44" w:rsidRPr="00B454B8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  <w:tc>
          <w:tcPr>
            <w:tcW w:w="709" w:type="dxa"/>
          </w:tcPr>
          <w:p w:rsidR="00503C44" w:rsidRPr="00B454B8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</w:tr>
      <w:tr w:rsidR="00B454B8" w:rsidRPr="00B454B8" w:rsidTr="00AA6A8B">
        <w:trPr>
          <w:trHeight w:val="495"/>
        </w:trPr>
        <w:tc>
          <w:tcPr>
            <w:tcW w:w="534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1.1.3</w:t>
            </w:r>
            <w:r w:rsidR="00AA6A8B" w:rsidRPr="00B454B8">
              <w:rPr>
                <w:spacing w:val="-4"/>
                <w:sz w:val="19"/>
                <w:szCs w:val="19"/>
                <w:lang w:val="ru-RU"/>
              </w:rPr>
              <w:t>.</w:t>
            </w:r>
          </w:p>
        </w:tc>
        <w:tc>
          <w:tcPr>
            <w:tcW w:w="1134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B454B8">
              <w:rPr>
                <w:spacing w:val="0"/>
                <w:sz w:val="19"/>
                <w:szCs w:val="19"/>
                <w:lang w:val="ru-RU"/>
              </w:rPr>
              <w:t>Основное мероприятие 3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B454B8">
              <w:rPr>
                <w:spacing w:val="0"/>
                <w:sz w:val="19"/>
                <w:szCs w:val="19"/>
                <w:lang w:val="ru-RU"/>
              </w:rPr>
              <w:t xml:space="preserve">Обращение с отходами 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i/>
                <w:spacing w:val="-20"/>
                <w:sz w:val="19"/>
                <w:szCs w:val="19"/>
                <w:lang w:val="ru-RU"/>
              </w:rPr>
            </w:pPr>
            <w:r w:rsidRPr="00B454B8">
              <w:rPr>
                <w:i/>
                <w:spacing w:val="-20"/>
                <w:sz w:val="19"/>
                <w:szCs w:val="19"/>
                <w:lang w:val="ru-RU"/>
              </w:rPr>
              <w:t xml:space="preserve">в том числе: 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  <w:r w:rsidRPr="00B454B8">
              <w:rPr>
                <w:i/>
                <w:spacing w:val="-20"/>
                <w:sz w:val="19"/>
                <w:szCs w:val="19"/>
                <w:lang w:val="ru-RU"/>
              </w:rPr>
              <w:t>Реализация мероприятий, направленных на разработку проектов  по рекультивации земель, на  рекультивацию земель, находящихся в муниципальной собственности, нарушенных при складировании и захоронении отходов производства и потребления</w:t>
            </w:r>
          </w:p>
        </w:tc>
        <w:tc>
          <w:tcPr>
            <w:tcW w:w="11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lastRenderedPageBreak/>
              <w:t xml:space="preserve">Всего </w:t>
            </w:r>
          </w:p>
        </w:tc>
        <w:tc>
          <w:tcPr>
            <w:tcW w:w="5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B454B8">
              <w:rPr>
                <w:spacing w:val="-26"/>
                <w:sz w:val="19"/>
                <w:szCs w:val="19"/>
              </w:rPr>
              <w:t>-</w:t>
            </w:r>
            <w:r w:rsidRPr="00B454B8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4593,5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5316,7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8728,5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7356,7</w:t>
            </w:r>
          </w:p>
        </w:tc>
        <w:tc>
          <w:tcPr>
            <w:tcW w:w="710" w:type="dxa"/>
          </w:tcPr>
          <w:p w:rsidR="00503C44" w:rsidRPr="00B454B8" w:rsidRDefault="007A1BC4" w:rsidP="0002032E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9008,</w:t>
            </w:r>
            <w:r w:rsidR="0002032E" w:rsidRPr="00B454B8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B454B8" w:rsidRDefault="0002409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384196">
              <w:rPr>
                <w:spacing w:val="-26"/>
                <w:sz w:val="19"/>
                <w:szCs w:val="19"/>
                <w:lang w:val="ru-RU"/>
              </w:rPr>
              <w:t>3879,6</w:t>
            </w:r>
          </w:p>
        </w:tc>
        <w:tc>
          <w:tcPr>
            <w:tcW w:w="709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7470,7</w:t>
            </w:r>
          </w:p>
        </w:tc>
        <w:tc>
          <w:tcPr>
            <w:tcW w:w="709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7470,7</w:t>
            </w:r>
          </w:p>
        </w:tc>
      </w:tr>
      <w:tr w:rsidR="00B454B8" w:rsidRPr="00B454B8" w:rsidTr="00AA6A8B">
        <w:trPr>
          <w:trHeight w:val="631"/>
        </w:trPr>
        <w:tc>
          <w:tcPr>
            <w:tcW w:w="5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B454B8">
              <w:rPr>
                <w:spacing w:val="-26"/>
                <w:sz w:val="19"/>
                <w:szCs w:val="19"/>
              </w:rPr>
              <w:t>-</w:t>
            </w:r>
            <w:r w:rsidRPr="00B454B8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950,0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655,0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691,0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658,0</w:t>
            </w:r>
          </w:p>
        </w:tc>
        <w:tc>
          <w:tcPr>
            <w:tcW w:w="710" w:type="dxa"/>
          </w:tcPr>
          <w:p w:rsidR="00503C44" w:rsidRPr="00B454B8" w:rsidRDefault="007A1BC4" w:rsidP="003D76F2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940,</w:t>
            </w:r>
            <w:r w:rsidR="003D76F2" w:rsidRPr="00B454B8">
              <w:rPr>
                <w:spacing w:val="-26"/>
                <w:sz w:val="19"/>
                <w:szCs w:val="19"/>
                <w:lang w:val="ru-RU"/>
              </w:rPr>
              <w:t>4</w:t>
            </w:r>
          </w:p>
        </w:tc>
        <w:tc>
          <w:tcPr>
            <w:tcW w:w="850" w:type="dxa"/>
          </w:tcPr>
          <w:p w:rsidR="00503C44" w:rsidRPr="00B454B8" w:rsidRDefault="00826C55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1088,2</w:t>
            </w:r>
          </w:p>
        </w:tc>
        <w:tc>
          <w:tcPr>
            <w:tcW w:w="709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709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</w:tr>
      <w:tr w:rsidR="00B454B8" w:rsidRPr="00B454B8" w:rsidTr="00AA6A8B">
        <w:trPr>
          <w:trHeight w:val="1580"/>
        </w:trPr>
        <w:tc>
          <w:tcPr>
            <w:tcW w:w="534" w:type="dxa"/>
            <w:vMerge/>
          </w:tcPr>
          <w:p w:rsidR="00503C44" w:rsidRPr="00B454B8" w:rsidRDefault="00503C44" w:rsidP="00503C44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B454B8" w:rsidRPr="00B454B8" w:rsidTr="00AA6A8B">
        <w:trPr>
          <w:trHeight w:val="2871"/>
        </w:trPr>
        <w:tc>
          <w:tcPr>
            <w:tcW w:w="534" w:type="dxa"/>
            <w:vMerge/>
          </w:tcPr>
          <w:p w:rsidR="00503C44" w:rsidRPr="00B454B8" w:rsidRDefault="00503C44" w:rsidP="00503C44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B454B8">
              <w:rPr>
                <w:spacing w:val="-26"/>
                <w:sz w:val="19"/>
                <w:szCs w:val="19"/>
              </w:rPr>
              <w:t>-</w:t>
            </w:r>
            <w:r w:rsidRPr="00B454B8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2643,5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4591,7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8037,5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6698,7</w:t>
            </w:r>
          </w:p>
        </w:tc>
        <w:tc>
          <w:tcPr>
            <w:tcW w:w="710" w:type="dxa"/>
          </w:tcPr>
          <w:p w:rsidR="00503C44" w:rsidRPr="00B454B8" w:rsidRDefault="003D76F2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8037,6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384196" w:rsidRDefault="0002409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384196">
              <w:rPr>
                <w:spacing w:val="-26"/>
                <w:sz w:val="19"/>
                <w:szCs w:val="19"/>
                <w:lang w:val="ru-RU"/>
              </w:rPr>
              <w:t>2791,4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6470,7</w:t>
            </w:r>
          </w:p>
        </w:tc>
        <w:tc>
          <w:tcPr>
            <w:tcW w:w="709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6470,7</w:t>
            </w:r>
          </w:p>
        </w:tc>
      </w:tr>
      <w:tr w:rsidR="00B454B8" w:rsidRPr="00B454B8" w:rsidTr="00AA6A8B">
        <w:trPr>
          <w:trHeight w:val="1450"/>
        </w:trPr>
        <w:tc>
          <w:tcPr>
            <w:tcW w:w="534" w:type="dxa"/>
            <w:vMerge/>
          </w:tcPr>
          <w:p w:rsidR="00503C44" w:rsidRPr="00B454B8" w:rsidRDefault="00503C44" w:rsidP="00503C44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6230,0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706,7</w:t>
            </w:r>
          </w:p>
        </w:tc>
        <w:tc>
          <w:tcPr>
            <w:tcW w:w="71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196,3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B454B8" w:rsidRPr="00B454B8" w:rsidTr="00AA6A8B">
        <w:trPr>
          <w:trHeight w:val="555"/>
        </w:trPr>
        <w:tc>
          <w:tcPr>
            <w:tcW w:w="534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1.1.4.</w:t>
            </w:r>
          </w:p>
        </w:tc>
        <w:tc>
          <w:tcPr>
            <w:tcW w:w="1134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Основное мероприятие 4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11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B454B8">
              <w:rPr>
                <w:spacing w:val="-26"/>
                <w:sz w:val="19"/>
                <w:szCs w:val="19"/>
              </w:rPr>
              <w:t>-</w:t>
            </w:r>
            <w:r w:rsidRPr="00B454B8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95,8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127,2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3,5</w:t>
            </w:r>
          </w:p>
        </w:tc>
        <w:tc>
          <w:tcPr>
            <w:tcW w:w="710" w:type="dxa"/>
          </w:tcPr>
          <w:p w:rsidR="00503C44" w:rsidRPr="00B454B8" w:rsidRDefault="007A1BC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47,8</w:t>
            </w:r>
          </w:p>
        </w:tc>
        <w:tc>
          <w:tcPr>
            <w:tcW w:w="850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</w:tr>
      <w:tr w:rsidR="00B454B8" w:rsidRPr="00B454B8" w:rsidTr="00AA6A8B">
        <w:tc>
          <w:tcPr>
            <w:tcW w:w="534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1.1.5.</w:t>
            </w:r>
          </w:p>
        </w:tc>
        <w:tc>
          <w:tcPr>
            <w:tcW w:w="1134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Основное мероприятие 5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Организация и проведение акции «Дни защиты от экологической опасности»</w:t>
            </w:r>
          </w:p>
        </w:tc>
        <w:tc>
          <w:tcPr>
            <w:tcW w:w="11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B454B8">
              <w:rPr>
                <w:spacing w:val="-26"/>
                <w:sz w:val="19"/>
                <w:szCs w:val="19"/>
              </w:rPr>
              <w:t>-</w:t>
            </w:r>
            <w:r w:rsidRPr="00B454B8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387,6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293,8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101,2</w:t>
            </w:r>
          </w:p>
        </w:tc>
        <w:tc>
          <w:tcPr>
            <w:tcW w:w="71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269,5</w:t>
            </w:r>
          </w:p>
        </w:tc>
        <w:tc>
          <w:tcPr>
            <w:tcW w:w="850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709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220,0</w:t>
            </w:r>
          </w:p>
        </w:tc>
        <w:tc>
          <w:tcPr>
            <w:tcW w:w="709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220,0</w:t>
            </w:r>
          </w:p>
        </w:tc>
      </w:tr>
      <w:tr w:rsidR="00B454B8" w:rsidRPr="00B454B8" w:rsidTr="00AA6A8B">
        <w:trPr>
          <w:trHeight w:val="2399"/>
        </w:trPr>
        <w:tc>
          <w:tcPr>
            <w:tcW w:w="534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1.1.6.</w:t>
            </w:r>
          </w:p>
        </w:tc>
        <w:tc>
          <w:tcPr>
            <w:tcW w:w="1134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Ведомственная целевая программа «Содержание и восстановление зеленого фонда города Липецка»</w:t>
            </w:r>
          </w:p>
        </w:tc>
        <w:tc>
          <w:tcPr>
            <w:tcW w:w="11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B454B8">
              <w:rPr>
                <w:spacing w:val="-26"/>
                <w:sz w:val="19"/>
                <w:szCs w:val="19"/>
              </w:rPr>
              <w:t>-</w:t>
            </w:r>
            <w:r w:rsidRPr="00B454B8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147970,1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134987,5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111937,1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107959,0</w:t>
            </w:r>
          </w:p>
        </w:tc>
        <w:tc>
          <w:tcPr>
            <w:tcW w:w="710" w:type="dxa"/>
          </w:tcPr>
          <w:p w:rsidR="00503C44" w:rsidRPr="00B454B8" w:rsidRDefault="00B706B3" w:rsidP="00B706B3">
            <w:pPr>
              <w:autoSpaceDE w:val="0"/>
              <w:autoSpaceDN w:val="0"/>
              <w:adjustRightInd w:val="0"/>
              <w:rPr>
                <w:spacing w:val="-40"/>
                <w:sz w:val="20"/>
                <w:szCs w:val="20"/>
                <w:lang w:val="ru-RU"/>
              </w:rPr>
            </w:pPr>
            <w:r w:rsidRPr="00B454B8">
              <w:rPr>
                <w:spacing w:val="-40"/>
                <w:sz w:val="20"/>
                <w:szCs w:val="20"/>
              </w:rPr>
              <w:t>109821,</w:t>
            </w:r>
            <w:r w:rsidRPr="00B454B8">
              <w:rPr>
                <w:spacing w:val="-40"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112033,3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  <w:tc>
          <w:tcPr>
            <w:tcW w:w="709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64700,0</w:t>
            </w:r>
          </w:p>
        </w:tc>
        <w:tc>
          <w:tcPr>
            <w:tcW w:w="709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64700,0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</w:tr>
      <w:tr w:rsidR="00B454B8" w:rsidRPr="00B454B8" w:rsidTr="00AA6A8B">
        <w:tc>
          <w:tcPr>
            <w:tcW w:w="534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1.1.7.</w:t>
            </w:r>
          </w:p>
        </w:tc>
        <w:tc>
          <w:tcPr>
            <w:tcW w:w="1134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Региональный проект «Чистая страна»</w:t>
            </w:r>
            <w:r w:rsidRPr="00B454B8">
              <w:rPr>
                <w:spacing w:val="-2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1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Департамент д</w:t>
            </w:r>
            <w:r w:rsidR="00B60DD9">
              <w:rPr>
                <w:spacing w:val="-4"/>
                <w:sz w:val="19"/>
                <w:szCs w:val="19"/>
                <w:lang w:val="ru-RU"/>
              </w:rPr>
              <w:t>о</w:t>
            </w:r>
            <w:r w:rsidRPr="00B454B8">
              <w:rPr>
                <w:spacing w:val="-4"/>
                <w:sz w:val="19"/>
                <w:szCs w:val="19"/>
                <w:lang w:val="ru-RU"/>
              </w:rPr>
              <w:t xml:space="preserve">рожного хозяйства и </w:t>
            </w:r>
            <w:proofErr w:type="spellStart"/>
            <w:r w:rsidRPr="00B454B8">
              <w:rPr>
                <w:spacing w:val="-4"/>
                <w:sz w:val="19"/>
                <w:szCs w:val="19"/>
                <w:lang w:val="ru-RU"/>
              </w:rPr>
              <w:t>благустройства</w:t>
            </w:r>
            <w:proofErr w:type="spellEnd"/>
            <w:r w:rsidRPr="00B454B8">
              <w:rPr>
                <w:spacing w:val="-4"/>
                <w:sz w:val="19"/>
                <w:szCs w:val="19"/>
                <w:lang w:val="ru-RU"/>
              </w:rPr>
              <w:t xml:space="preserve"> администрации города Липецка</w:t>
            </w:r>
          </w:p>
        </w:tc>
        <w:tc>
          <w:tcPr>
            <w:tcW w:w="5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2020-2024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841,7</w:t>
            </w:r>
          </w:p>
        </w:tc>
        <w:tc>
          <w:tcPr>
            <w:tcW w:w="71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1589,3</w:t>
            </w:r>
          </w:p>
        </w:tc>
        <w:tc>
          <w:tcPr>
            <w:tcW w:w="850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492,4</w:t>
            </w: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B454B8" w:rsidRPr="00B454B8" w:rsidTr="00167C96">
        <w:trPr>
          <w:trHeight w:val="2366"/>
        </w:trPr>
        <w:tc>
          <w:tcPr>
            <w:tcW w:w="534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lastRenderedPageBreak/>
              <w:t>1.1.8</w:t>
            </w:r>
            <w:r w:rsidR="00AA6A8B" w:rsidRPr="00B454B8">
              <w:rPr>
                <w:spacing w:val="-4"/>
                <w:sz w:val="19"/>
                <w:szCs w:val="19"/>
                <w:lang w:val="ru-RU"/>
              </w:rPr>
              <w:t>.</w:t>
            </w:r>
          </w:p>
        </w:tc>
        <w:tc>
          <w:tcPr>
            <w:tcW w:w="1134" w:type="dxa"/>
          </w:tcPr>
          <w:p w:rsidR="00A75283" w:rsidRPr="00167C96" w:rsidRDefault="00503C44" w:rsidP="00503C44">
            <w:pPr>
              <w:autoSpaceDE w:val="0"/>
              <w:autoSpaceDN w:val="0"/>
              <w:adjustRightInd w:val="0"/>
              <w:rPr>
                <w:spacing w:val="2"/>
                <w:sz w:val="19"/>
                <w:szCs w:val="19"/>
                <w:lang w:val="ru-RU"/>
              </w:rPr>
            </w:pPr>
            <w:r w:rsidRPr="00B454B8">
              <w:rPr>
                <w:spacing w:val="2"/>
                <w:sz w:val="19"/>
                <w:szCs w:val="19"/>
                <w:lang w:val="ru-RU"/>
              </w:rPr>
              <w:t>Региональный проект «Комплексная система обращения с твердыми коммунальными отходами»</w:t>
            </w:r>
          </w:p>
        </w:tc>
        <w:tc>
          <w:tcPr>
            <w:tcW w:w="11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t>Департамент развития территории</w:t>
            </w:r>
            <w:r w:rsidRPr="00B454B8">
              <w:rPr>
                <w:lang w:val="ru-RU"/>
              </w:rPr>
              <w:t xml:space="preserve"> </w:t>
            </w:r>
            <w:r w:rsidRPr="00B454B8">
              <w:rPr>
                <w:sz w:val="19"/>
                <w:szCs w:val="19"/>
                <w:lang w:val="ru-RU"/>
              </w:rPr>
              <w:t>администрации города Липецка</w:t>
            </w:r>
          </w:p>
        </w:tc>
        <w:tc>
          <w:tcPr>
            <w:tcW w:w="567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53,0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BD0B9A" w:rsidRPr="00B454B8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Pr="00B454B8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Pr="00B454B8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Pr="00B454B8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Pr="00B454B8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Pr="00B454B8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Pr="00B454B8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Pr="00B454B8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Pr="00B454B8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503C44" w:rsidRPr="00B454B8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 xml:space="preserve">          </w:t>
            </w:r>
          </w:p>
        </w:tc>
      </w:tr>
      <w:tr w:rsidR="00344C7F" w:rsidRPr="001A42EC" w:rsidTr="00AA6A8B">
        <w:tc>
          <w:tcPr>
            <w:tcW w:w="534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1.1.9</w:t>
            </w:r>
          </w:p>
        </w:tc>
        <w:tc>
          <w:tcPr>
            <w:tcW w:w="1134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2"/>
                <w:sz w:val="19"/>
                <w:szCs w:val="19"/>
                <w:lang w:val="ru-RU"/>
              </w:rPr>
            </w:pPr>
            <w:r>
              <w:rPr>
                <w:spacing w:val="2"/>
                <w:sz w:val="19"/>
                <w:szCs w:val="19"/>
                <w:lang w:val="ru-RU"/>
              </w:rPr>
              <w:t>Региональный проект «Чистый воздух»</w:t>
            </w:r>
          </w:p>
        </w:tc>
        <w:tc>
          <w:tcPr>
            <w:tcW w:w="1167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344C7F" w:rsidRPr="00B454B8" w:rsidRDefault="001A42EC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2022-2023</w:t>
            </w: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344C7F" w:rsidRPr="00B60DD9" w:rsidRDefault="0002409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60DD9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344C7F" w:rsidRPr="00B60DD9" w:rsidRDefault="0002409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B60DD9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344C7F" w:rsidRPr="00B454B8" w:rsidRDefault="00344C7F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</w:tbl>
    <w:p w:rsidR="00503C44" w:rsidRPr="00B454B8" w:rsidRDefault="00586979" w:rsidP="00503C4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0"/>
        </w:rPr>
      </w:pPr>
      <w:r w:rsidRPr="00B454B8">
        <w:rPr>
          <w:rFonts w:ascii="Times New Roman CYR" w:hAnsi="Times New Roman CYR"/>
          <w:spacing w:val="0"/>
        </w:rPr>
        <w:t>1</w:t>
      </w:r>
      <w:r w:rsidR="00503C44" w:rsidRPr="00B454B8">
        <w:rPr>
          <w:rFonts w:ascii="Times New Roman CYR" w:hAnsi="Times New Roman CYR"/>
          <w:spacing w:val="0"/>
        </w:rPr>
        <w:t>.3. В</w:t>
      </w:r>
      <w:r w:rsidR="00503C44" w:rsidRPr="00B454B8">
        <w:rPr>
          <w:rFonts w:ascii="Times New Roman" w:hAnsi="Times New Roman" w:cs="Times New Roman"/>
          <w:spacing w:val="0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2C6125" w:rsidRPr="00B454B8" w:rsidRDefault="00503C44" w:rsidP="0004385A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0"/>
        </w:rPr>
      </w:pPr>
      <w:r w:rsidRPr="00B454B8">
        <w:rPr>
          <w:rFonts w:ascii="Times New Roman" w:hAnsi="Times New Roman" w:cs="Times New Roman"/>
          <w:spacing w:val="0"/>
        </w:rPr>
        <w:t xml:space="preserve">«Прогнозная оценка расходов по источникам ресурсного обеспечения </w:t>
      </w:r>
      <w:r w:rsidR="00403035" w:rsidRPr="00B454B8">
        <w:rPr>
          <w:rFonts w:ascii="Times New Roman" w:hAnsi="Times New Roman" w:cs="Times New Roman"/>
          <w:spacing w:val="0"/>
        </w:rPr>
        <w:t xml:space="preserve"> </w:t>
      </w:r>
      <w:r w:rsidRPr="00B454B8">
        <w:rPr>
          <w:rFonts w:ascii="Times New Roman" w:hAnsi="Times New Roman" w:cs="Times New Roman"/>
          <w:spacing w:val="0"/>
        </w:rPr>
        <w:t>муниципальной программы «Охрана окружающей среды города Липецка»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B454B8" w:rsidRPr="00B454B8" w:rsidTr="00B27FE4">
        <w:trPr>
          <w:trHeight w:val="420"/>
        </w:trPr>
        <w:tc>
          <w:tcPr>
            <w:tcW w:w="568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B454B8">
              <w:rPr>
                <w:spacing w:val="-20"/>
                <w:sz w:val="20"/>
                <w:szCs w:val="20"/>
              </w:rPr>
              <w:t>Наимено</w:t>
            </w:r>
            <w:proofErr w:type="spellEnd"/>
            <w:r w:rsidRPr="00B454B8">
              <w:rPr>
                <w:spacing w:val="-20"/>
                <w:sz w:val="20"/>
                <w:szCs w:val="20"/>
                <w:lang w:val="ru-RU"/>
              </w:rPr>
              <w:t>-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  <w:proofErr w:type="spellStart"/>
            <w:r w:rsidRPr="00B454B8">
              <w:rPr>
                <w:spacing w:val="-20"/>
                <w:sz w:val="20"/>
                <w:szCs w:val="20"/>
              </w:rPr>
              <w:t>ван</w:t>
            </w:r>
            <w:proofErr w:type="spellEnd"/>
            <w:r w:rsidRPr="00B454B8">
              <w:rPr>
                <w:spacing w:val="-20"/>
                <w:sz w:val="20"/>
                <w:szCs w:val="20"/>
                <w:lang w:val="ru-RU"/>
              </w:rPr>
              <w:t>и</w:t>
            </w:r>
            <w:r w:rsidRPr="00B454B8">
              <w:rPr>
                <w:spacing w:val="-20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503C44" w:rsidRPr="00B454B8" w:rsidRDefault="00503C44" w:rsidP="00CD5E6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B454B8">
              <w:rPr>
                <w:spacing w:val="-20"/>
                <w:sz w:val="20"/>
                <w:szCs w:val="20"/>
                <w:lang w:val="ru-RU"/>
              </w:rPr>
              <w:t>Источни-ки</w:t>
            </w:r>
            <w:proofErr w:type="spellEnd"/>
            <w:r w:rsidR="00CD5E65">
              <w:rPr>
                <w:spacing w:val="-20"/>
                <w:sz w:val="20"/>
                <w:szCs w:val="20"/>
                <w:lang w:val="ru-RU"/>
              </w:rPr>
              <w:t xml:space="preserve">  </w:t>
            </w:r>
            <w:r w:rsidRPr="00B454B8">
              <w:rPr>
                <w:spacing w:val="-20"/>
                <w:sz w:val="20"/>
                <w:szCs w:val="20"/>
                <w:lang w:val="ru-RU"/>
              </w:rPr>
              <w:t>ресурс</w:t>
            </w:r>
            <w:r w:rsidR="00CD5E65">
              <w:rPr>
                <w:spacing w:val="-20"/>
                <w:sz w:val="20"/>
                <w:szCs w:val="20"/>
                <w:lang w:val="ru-RU"/>
              </w:rPr>
              <w:t>но</w:t>
            </w:r>
            <w:r w:rsidRPr="00B454B8">
              <w:rPr>
                <w:spacing w:val="-20"/>
                <w:sz w:val="20"/>
                <w:szCs w:val="20"/>
                <w:lang w:val="ru-RU"/>
              </w:rPr>
              <w:t>го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B454B8">
              <w:rPr>
                <w:spacing w:val="-20"/>
                <w:sz w:val="20"/>
                <w:szCs w:val="20"/>
                <w:lang w:val="ru-RU"/>
              </w:rPr>
              <w:t>обеспече-ния</w:t>
            </w:r>
            <w:proofErr w:type="spellEnd"/>
          </w:p>
        </w:tc>
        <w:tc>
          <w:tcPr>
            <w:tcW w:w="7230" w:type="dxa"/>
            <w:gridSpan w:val="8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proofErr w:type="spellStart"/>
            <w:r w:rsidRPr="00B454B8">
              <w:rPr>
                <w:spacing w:val="-20"/>
                <w:sz w:val="20"/>
                <w:szCs w:val="20"/>
              </w:rPr>
              <w:t>Расходы</w:t>
            </w:r>
            <w:proofErr w:type="spellEnd"/>
            <w:r w:rsidRPr="00B454B8">
              <w:rPr>
                <w:spacing w:val="-20"/>
                <w:sz w:val="20"/>
                <w:szCs w:val="20"/>
              </w:rPr>
              <w:t xml:space="preserve"> (</w:t>
            </w:r>
            <w:proofErr w:type="spellStart"/>
            <w:r w:rsidRPr="00B454B8">
              <w:rPr>
                <w:spacing w:val="-20"/>
                <w:sz w:val="20"/>
                <w:szCs w:val="20"/>
              </w:rPr>
              <w:t>тыс</w:t>
            </w:r>
            <w:proofErr w:type="spellEnd"/>
            <w:r w:rsidRPr="00B454B8">
              <w:rPr>
                <w:spacing w:val="-20"/>
                <w:sz w:val="20"/>
                <w:szCs w:val="20"/>
              </w:rPr>
              <w:t xml:space="preserve">. </w:t>
            </w:r>
            <w:proofErr w:type="spellStart"/>
            <w:r w:rsidRPr="00B454B8">
              <w:rPr>
                <w:spacing w:val="-20"/>
                <w:sz w:val="20"/>
                <w:szCs w:val="20"/>
              </w:rPr>
              <w:t>руб</w:t>
            </w:r>
            <w:proofErr w:type="spellEnd"/>
            <w:r w:rsidRPr="00B454B8">
              <w:rPr>
                <w:spacing w:val="-20"/>
                <w:sz w:val="20"/>
                <w:szCs w:val="20"/>
              </w:rPr>
              <w:t>.)</w:t>
            </w:r>
          </w:p>
        </w:tc>
      </w:tr>
      <w:tr w:rsidR="00B454B8" w:rsidRPr="00B454B8" w:rsidTr="00B27FE4">
        <w:trPr>
          <w:trHeight w:val="405"/>
        </w:trPr>
        <w:tc>
          <w:tcPr>
            <w:tcW w:w="568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03C44" w:rsidRPr="00B454B8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</w:rPr>
              <w:t>2017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B454B8">
              <w:rPr>
                <w:spacing w:val="-2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</w:rPr>
              <w:t xml:space="preserve">2018 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proofErr w:type="spellStart"/>
            <w:r w:rsidRPr="00B454B8">
              <w:rPr>
                <w:spacing w:val="-2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</w:rPr>
              <w:t>2019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B454B8">
              <w:rPr>
                <w:spacing w:val="-2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B27FE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</w:rPr>
              <w:t xml:space="preserve">2020 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proofErr w:type="spellStart"/>
            <w:r w:rsidRPr="00B454B8">
              <w:rPr>
                <w:spacing w:val="-2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</w:rPr>
              <w:t>2021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B454B8">
              <w:rPr>
                <w:spacing w:val="-2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</w:rPr>
              <w:t>2022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B454B8">
              <w:rPr>
                <w:spacing w:val="-2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B454B8">
              <w:rPr>
                <w:spacing w:val="-20"/>
                <w:sz w:val="22"/>
                <w:szCs w:val="22"/>
              </w:rPr>
              <w:t>202</w:t>
            </w:r>
            <w:r w:rsidRPr="00B454B8">
              <w:rPr>
                <w:spacing w:val="-20"/>
                <w:sz w:val="22"/>
                <w:szCs w:val="22"/>
                <w:lang w:val="ru-RU"/>
              </w:rPr>
              <w:t>3</w:t>
            </w:r>
            <w:r w:rsidRPr="00B454B8">
              <w:rPr>
                <w:spacing w:val="-20"/>
                <w:sz w:val="22"/>
                <w:szCs w:val="22"/>
              </w:rPr>
              <w:t xml:space="preserve"> 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20"/>
                <w:sz w:val="22"/>
                <w:szCs w:val="22"/>
              </w:rPr>
            </w:pPr>
            <w:proofErr w:type="spellStart"/>
            <w:r w:rsidRPr="00B454B8">
              <w:rPr>
                <w:spacing w:val="-20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B27FE4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B454B8">
              <w:rPr>
                <w:spacing w:val="-20"/>
                <w:sz w:val="22"/>
                <w:szCs w:val="22"/>
              </w:rPr>
              <w:t>202</w:t>
            </w:r>
            <w:r w:rsidRPr="00B454B8">
              <w:rPr>
                <w:spacing w:val="-20"/>
                <w:sz w:val="22"/>
                <w:szCs w:val="22"/>
                <w:lang w:val="ru-RU"/>
              </w:rPr>
              <w:t>4</w:t>
            </w:r>
            <w:r w:rsidRPr="00B454B8">
              <w:rPr>
                <w:spacing w:val="-20"/>
                <w:sz w:val="22"/>
                <w:szCs w:val="22"/>
              </w:rPr>
              <w:t xml:space="preserve"> 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20"/>
                <w:sz w:val="22"/>
                <w:szCs w:val="22"/>
              </w:rPr>
            </w:pPr>
            <w:proofErr w:type="spellStart"/>
            <w:r w:rsidRPr="00B454B8">
              <w:rPr>
                <w:spacing w:val="-20"/>
                <w:sz w:val="22"/>
                <w:szCs w:val="22"/>
              </w:rPr>
              <w:t>год</w:t>
            </w:r>
            <w:proofErr w:type="spellEnd"/>
          </w:p>
        </w:tc>
      </w:tr>
      <w:tr w:rsidR="00B454B8" w:rsidRPr="00B454B8" w:rsidTr="00B27FE4">
        <w:tc>
          <w:tcPr>
            <w:tcW w:w="568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B454B8">
              <w:rPr>
                <w:spacing w:val="-20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B454B8">
              <w:rPr>
                <w:spacing w:val="-20"/>
                <w:sz w:val="22"/>
                <w:szCs w:val="22"/>
                <w:lang w:val="ru-RU"/>
              </w:rPr>
              <w:t>11</w:t>
            </w:r>
          </w:p>
        </w:tc>
      </w:tr>
      <w:tr w:rsidR="00B454B8" w:rsidRPr="00B454B8" w:rsidTr="00B27FE4">
        <w:trPr>
          <w:trHeight w:val="234"/>
        </w:trPr>
        <w:tc>
          <w:tcPr>
            <w:tcW w:w="568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Муниципальная программа «Охрана окружающей среды города Липецка»</w:t>
            </w: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B454B8">
              <w:rPr>
                <w:spacing w:val="-20"/>
                <w:sz w:val="20"/>
                <w:szCs w:val="20"/>
              </w:rPr>
              <w:t>Всего</w:t>
            </w:r>
            <w:proofErr w:type="spellEnd"/>
          </w:p>
          <w:p w:rsidR="00A75283" w:rsidRPr="00B454B8" w:rsidRDefault="00A75283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503C44" w:rsidRPr="00B454B8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205176,3</w:t>
            </w:r>
          </w:p>
        </w:tc>
        <w:tc>
          <w:tcPr>
            <w:tcW w:w="850" w:type="dxa"/>
          </w:tcPr>
          <w:p w:rsidR="00CF6A86" w:rsidRPr="00B454B8" w:rsidRDefault="00CF6A86" w:rsidP="00CF6A86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682852,7</w:t>
            </w:r>
          </w:p>
        </w:tc>
        <w:tc>
          <w:tcPr>
            <w:tcW w:w="851" w:type="dxa"/>
          </w:tcPr>
          <w:p w:rsidR="00503C44" w:rsidRPr="00B454B8" w:rsidRDefault="00A54A7A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8</w:t>
            </w:r>
            <w:r w:rsidR="00CA4743" w:rsidRPr="00B454B8">
              <w:rPr>
                <w:spacing w:val="-20"/>
                <w:sz w:val="20"/>
                <w:szCs w:val="20"/>
                <w:lang w:val="ru-RU"/>
              </w:rPr>
              <w:t>73739,0</w:t>
            </w:r>
          </w:p>
        </w:tc>
        <w:tc>
          <w:tcPr>
            <w:tcW w:w="851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73739,0</w:t>
            </w:r>
          </w:p>
        </w:tc>
      </w:tr>
      <w:tr w:rsidR="00B454B8" w:rsidRPr="00B454B8" w:rsidTr="00B27FE4">
        <w:trPr>
          <w:trHeight w:val="234"/>
        </w:trPr>
        <w:tc>
          <w:tcPr>
            <w:tcW w:w="568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A75283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Федеральный бюджет</w:t>
            </w: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503C44" w:rsidRPr="00B454B8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37890,3</w:t>
            </w:r>
          </w:p>
        </w:tc>
        <w:tc>
          <w:tcPr>
            <w:tcW w:w="850" w:type="dxa"/>
          </w:tcPr>
          <w:p w:rsidR="00503C44" w:rsidRPr="00B454B8" w:rsidRDefault="00D21DAB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508744,6</w:t>
            </w:r>
          </w:p>
        </w:tc>
        <w:tc>
          <w:tcPr>
            <w:tcW w:w="851" w:type="dxa"/>
          </w:tcPr>
          <w:p w:rsidR="00503C44" w:rsidRPr="00B454B8" w:rsidRDefault="00A54A7A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800000,0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B454B8">
              <w:rPr>
                <w:spacing w:val="-20"/>
                <w:sz w:val="22"/>
                <w:szCs w:val="22"/>
                <w:lang w:val="ru-RU"/>
              </w:rPr>
              <w:t>-</w:t>
            </w:r>
          </w:p>
        </w:tc>
      </w:tr>
      <w:tr w:rsidR="00B454B8" w:rsidRPr="00B454B8" w:rsidTr="00B27FE4">
        <w:trPr>
          <w:trHeight w:val="210"/>
        </w:trPr>
        <w:tc>
          <w:tcPr>
            <w:tcW w:w="568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992" w:type="dxa"/>
          </w:tcPr>
          <w:p w:rsidR="00A75283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B454B8">
              <w:rPr>
                <w:spacing w:val="-20"/>
                <w:sz w:val="20"/>
                <w:szCs w:val="20"/>
              </w:rPr>
              <w:t>Областной</w:t>
            </w:r>
            <w:proofErr w:type="spellEnd"/>
            <w:r w:rsidRPr="00B454B8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B454B8">
              <w:rPr>
                <w:spacing w:val="-20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503C44" w:rsidRPr="00B454B8" w:rsidRDefault="008E2769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19254,2</w:t>
            </w:r>
          </w:p>
        </w:tc>
        <w:tc>
          <w:tcPr>
            <w:tcW w:w="850" w:type="dxa"/>
          </w:tcPr>
          <w:p w:rsidR="00503C44" w:rsidRPr="00B454B8" w:rsidRDefault="00826C55" w:rsidP="00AA6A8B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6230,</w:t>
            </w:r>
            <w:r w:rsidR="00AA6A8B" w:rsidRPr="00B454B8">
              <w:rPr>
                <w:spacing w:val="-20"/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B454B8">
              <w:rPr>
                <w:spacing w:val="-20"/>
                <w:sz w:val="22"/>
                <w:szCs w:val="22"/>
                <w:lang w:val="ru-RU"/>
              </w:rPr>
              <w:t>-</w:t>
            </w:r>
          </w:p>
        </w:tc>
      </w:tr>
      <w:tr w:rsidR="00B454B8" w:rsidRPr="00B454B8" w:rsidTr="00B27FE4">
        <w:trPr>
          <w:trHeight w:val="517"/>
        </w:trPr>
        <w:tc>
          <w:tcPr>
            <w:tcW w:w="568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992" w:type="dxa"/>
          </w:tcPr>
          <w:p w:rsidR="00A75283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B454B8">
              <w:rPr>
                <w:spacing w:val="-20"/>
                <w:sz w:val="20"/>
                <w:szCs w:val="20"/>
              </w:rPr>
              <w:t>Бюджет</w:t>
            </w:r>
            <w:proofErr w:type="spellEnd"/>
            <w:r w:rsidRPr="00B454B8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B454B8">
              <w:rPr>
                <w:spacing w:val="-20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503C44" w:rsidRPr="00B454B8" w:rsidRDefault="00946470" w:rsidP="00A146F7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</w:rPr>
              <w:t>148031,8</w:t>
            </w:r>
          </w:p>
        </w:tc>
        <w:tc>
          <w:tcPr>
            <w:tcW w:w="850" w:type="dxa"/>
          </w:tcPr>
          <w:p w:rsidR="00BC623C" w:rsidRPr="00B454B8" w:rsidRDefault="00BC623C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167877</w:t>
            </w:r>
            <w:r w:rsidR="00CF6A86" w:rsidRPr="00B454B8">
              <w:rPr>
                <w:spacing w:val="-26"/>
                <w:sz w:val="19"/>
                <w:szCs w:val="19"/>
                <w:lang w:val="ru-RU"/>
              </w:rPr>
              <w:t>,</w:t>
            </w:r>
            <w:r w:rsidRPr="00B454B8">
              <w:rPr>
                <w:spacing w:val="-26"/>
                <w:sz w:val="19"/>
                <w:szCs w:val="19"/>
                <w:lang w:val="ru-RU"/>
              </w:rPr>
              <w:t>9</w:t>
            </w:r>
          </w:p>
        </w:tc>
        <w:tc>
          <w:tcPr>
            <w:tcW w:w="851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73739,0</w:t>
            </w:r>
          </w:p>
        </w:tc>
        <w:tc>
          <w:tcPr>
            <w:tcW w:w="851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73739,0</w:t>
            </w:r>
          </w:p>
        </w:tc>
      </w:tr>
      <w:tr w:rsidR="00B454B8" w:rsidRPr="00B454B8" w:rsidTr="00B27FE4">
        <w:trPr>
          <w:trHeight w:val="70"/>
        </w:trPr>
        <w:tc>
          <w:tcPr>
            <w:tcW w:w="568" w:type="dxa"/>
            <w:vMerge w:val="restart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503C44" w:rsidRPr="00B454B8" w:rsidRDefault="00AC3417" w:rsidP="00503C44">
            <w:pPr>
              <w:widowControl w:val="0"/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hyperlink w:anchor="Par595" w:history="1">
              <w:r w:rsidR="00503C44" w:rsidRPr="00B454B8">
                <w:rPr>
                  <w:spacing w:val="-20"/>
                  <w:sz w:val="20"/>
                  <w:szCs w:val="20"/>
                  <w:lang w:val="ru-RU"/>
                </w:rPr>
                <w:t>Подпрограмма</w:t>
              </w:r>
            </w:hyperlink>
            <w:r w:rsidR="00503C44" w:rsidRPr="00B454B8">
              <w:rPr>
                <w:spacing w:val="-20"/>
                <w:sz w:val="20"/>
                <w:szCs w:val="20"/>
                <w:lang w:val="ru-RU"/>
              </w:rPr>
              <w:t xml:space="preserve">  </w:t>
            </w:r>
          </w:p>
          <w:p w:rsidR="00503C44" w:rsidRPr="00B454B8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 xml:space="preserve">«Экологическая безопасность </w:t>
            </w:r>
          </w:p>
          <w:p w:rsidR="00503C44" w:rsidRPr="00B454B8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на-</w:t>
            </w:r>
          </w:p>
          <w:p w:rsidR="00503C44" w:rsidRPr="00B454B8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B454B8">
              <w:rPr>
                <w:spacing w:val="-20"/>
                <w:sz w:val="20"/>
                <w:szCs w:val="20"/>
              </w:rPr>
              <w:t>Всего</w:t>
            </w:r>
            <w:proofErr w:type="spellEnd"/>
          </w:p>
          <w:p w:rsidR="00A75283" w:rsidRPr="00B454B8" w:rsidRDefault="00A75283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503C44" w:rsidRPr="00B454B8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205176,3</w:t>
            </w:r>
          </w:p>
        </w:tc>
        <w:tc>
          <w:tcPr>
            <w:tcW w:w="850" w:type="dxa"/>
          </w:tcPr>
          <w:p w:rsidR="00503C44" w:rsidRPr="00B454B8" w:rsidRDefault="00CF6A86" w:rsidP="00AA6A8B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682852,7</w:t>
            </w:r>
          </w:p>
        </w:tc>
        <w:tc>
          <w:tcPr>
            <w:tcW w:w="851" w:type="dxa"/>
          </w:tcPr>
          <w:p w:rsidR="00503C44" w:rsidRPr="00B454B8" w:rsidRDefault="00A54A7A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8</w:t>
            </w:r>
            <w:r w:rsidR="00CA4743" w:rsidRPr="00B454B8">
              <w:rPr>
                <w:spacing w:val="-20"/>
                <w:sz w:val="20"/>
                <w:szCs w:val="20"/>
                <w:lang w:val="ru-RU"/>
              </w:rPr>
              <w:t>73739,0</w:t>
            </w:r>
          </w:p>
        </w:tc>
        <w:tc>
          <w:tcPr>
            <w:tcW w:w="851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73739,0</w:t>
            </w:r>
          </w:p>
        </w:tc>
      </w:tr>
      <w:tr w:rsidR="00B454B8" w:rsidRPr="00B454B8" w:rsidTr="00B27FE4">
        <w:trPr>
          <w:trHeight w:val="70"/>
        </w:trPr>
        <w:tc>
          <w:tcPr>
            <w:tcW w:w="568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2" w:type="dxa"/>
          </w:tcPr>
          <w:p w:rsidR="00A75283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Федеральный бюджет</w:t>
            </w: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503C44" w:rsidRPr="00B454B8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37890,3</w:t>
            </w:r>
          </w:p>
        </w:tc>
        <w:tc>
          <w:tcPr>
            <w:tcW w:w="850" w:type="dxa"/>
          </w:tcPr>
          <w:p w:rsidR="00503C44" w:rsidRPr="00B454B8" w:rsidRDefault="00D21DAB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50</w:t>
            </w:r>
            <w:r w:rsidR="00503C44" w:rsidRPr="00B454B8">
              <w:rPr>
                <w:spacing w:val="-20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503C44" w:rsidRPr="00B454B8" w:rsidRDefault="00A54A7A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800000,0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B454B8">
              <w:rPr>
                <w:spacing w:val="-20"/>
                <w:sz w:val="22"/>
                <w:szCs w:val="22"/>
                <w:lang w:val="ru-RU"/>
              </w:rPr>
              <w:t>-</w:t>
            </w:r>
          </w:p>
        </w:tc>
      </w:tr>
      <w:tr w:rsidR="00B454B8" w:rsidRPr="00B454B8" w:rsidTr="00B27FE4">
        <w:trPr>
          <w:trHeight w:val="300"/>
        </w:trPr>
        <w:tc>
          <w:tcPr>
            <w:tcW w:w="568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B454B8">
              <w:rPr>
                <w:spacing w:val="-20"/>
                <w:sz w:val="20"/>
                <w:szCs w:val="20"/>
              </w:rPr>
              <w:t>Областной</w:t>
            </w:r>
            <w:proofErr w:type="spellEnd"/>
            <w:r w:rsidRPr="00B454B8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B454B8">
              <w:rPr>
                <w:spacing w:val="-20"/>
                <w:sz w:val="20"/>
                <w:szCs w:val="20"/>
              </w:rPr>
              <w:t>бюджет</w:t>
            </w:r>
            <w:proofErr w:type="spellEnd"/>
          </w:p>
          <w:p w:rsidR="00A75283" w:rsidRPr="00B454B8" w:rsidRDefault="00A75283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highlight w:val="yellow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503C44" w:rsidRPr="00B454B8" w:rsidRDefault="00A574B9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19254,2</w:t>
            </w:r>
          </w:p>
        </w:tc>
        <w:tc>
          <w:tcPr>
            <w:tcW w:w="850" w:type="dxa"/>
          </w:tcPr>
          <w:p w:rsidR="00503C44" w:rsidRPr="00B454B8" w:rsidRDefault="00AF0A02" w:rsidP="00AA6A8B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6230,</w:t>
            </w:r>
            <w:r w:rsidR="00AA6A8B" w:rsidRPr="00B454B8">
              <w:rPr>
                <w:spacing w:val="-20"/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B454B8">
              <w:rPr>
                <w:spacing w:val="-20"/>
                <w:sz w:val="22"/>
                <w:szCs w:val="22"/>
                <w:lang w:val="ru-RU"/>
              </w:rPr>
              <w:t>-</w:t>
            </w:r>
          </w:p>
        </w:tc>
      </w:tr>
      <w:tr w:rsidR="00B454B8" w:rsidRPr="00B454B8" w:rsidTr="00B27FE4">
        <w:trPr>
          <w:trHeight w:val="466"/>
        </w:trPr>
        <w:tc>
          <w:tcPr>
            <w:tcW w:w="568" w:type="dxa"/>
            <w:vMerge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B454B8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2" w:type="dxa"/>
          </w:tcPr>
          <w:p w:rsidR="00A75283" w:rsidRPr="00B454B8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B454B8">
              <w:rPr>
                <w:spacing w:val="-20"/>
                <w:sz w:val="20"/>
                <w:szCs w:val="20"/>
              </w:rPr>
              <w:t>Бюджет</w:t>
            </w:r>
            <w:proofErr w:type="spellEnd"/>
            <w:r w:rsidRPr="00B454B8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B454B8">
              <w:rPr>
                <w:spacing w:val="-20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highlight w:val="yellow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503C44" w:rsidRPr="00B454B8" w:rsidRDefault="00946470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B454B8">
              <w:rPr>
                <w:spacing w:val="-20"/>
                <w:sz w:val="20"/>
                <w:szCs w:val="20"/>
              </w:rPr>
              <w:t>148031,8</w:t>
            </w:r>
          </w:p>
        </w:tc>
        <w:tc>
          <w:tcPr>
            <w:tcW w:w="850" w:type="dxa"/>
          </w:tcPr>
          <w:p w:rsidR="00503C44" w:rsidRPr="00B454B8" w:rsidRDefault="00CF6A86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6"/>
                <w:sz w:val="19"/>
                <w:szCs w:val="19"/>
                <w:lang w:val="ru-RU"/>
              </w:rPr>
              <w:t>167877,9</w:t>
            </w:r>
          </w:p>
        </w:tc>
        <w:tc>
          <w:tcPr>
            <w:tcW w:w="851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73739,0</w:t>
            </w:r>
          </w:p>
        </w:tc>
        <w:tc>
          <w:tcPr>
            <w:tcW w:w="851" w:type="dxa"/>
          </w:tcPr>
          <w:p w:rsidR="00503C44" w:rsidRPr="00B454B8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>73739,0</w:t>
            </w:r>
          </w:p>
          <w:p w:rsidR="00503C44" w:rsidRPr="00B454B8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</w:rPr>
            </w:pPr>
            <w:r w:rsidRPr="00B454B8">
              <w:rPr>
                <w:spacing w:val="-20"/>
                <w:sz w:val="20"/>
                <w:szCs w:val="20"/>
                <w:lang w:val="ru-RU"/>
              </w:rPr>
              <w:t xml:space="preserve">          »             </w:t>
            </w:r>
          </w:p>
        </w:tc>
      </w:tr>
    </w:tbl>
    <w:p w:rsidR="00E27DEE" w:rsidRPr="00D61565" w:rsidRDefault="00E27DEE" w:rsidP="00E27DEE">
      <w:pPr>
        <w:pStyle w:val="ConsPlusNormal"/>
        <w:numPr>
          <w:ilvl w:val="1"/>
          <w:numId w:val="6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 </w:t>
      </w:r>
      <w:r w:rsidRPr="000D4214">
        <w:rPr>
          <w:rFonts w:ascii="Times New Roman" w:hAnsi="Times New Roman" w:cs="Times New Roman"/>
        </w:rPr>
        <w:t>разделе 9. «Целевые индикаторы и показатели задач муниципальной программы»</w:t>
      </w:r>
      <w:r>
        <w:rPr>
          <w:rFonts w:ascii="Times New Roman" w:hAnsi="Times New Roman" w:cs="Times New Roman"/>
        </w:rPr>
        <w:t xml:space="preserve"> </w:t>
      </w:r>
      <w:r w:rsidRPr="000D4214">
        <w:rPr>
          <w:rFonts w:ascii="Times New Roman" w:hAnsi="Times New Roman" w:cs="Times New Roman"/>
        </w:rPr>
        <w:t>таблиц</w:t>
      </w:r>
      <w:r>
        <w:rPr>
          <w:rFonts w:ascii="Times New Roman" w:hAnsi="Times New Roman" w:cs="Times New Roman"/>
        </w:rPr>
        <w:t>у</w:t>
      </w:r>
      <w:r w:rsidRPr="000D4214">
        <w:rPr>
          <w:rFonts w:ascii="Times New Roman" w:hAnsi="Times New Roman" w:cs="Times New Roman"/>
        </w:rPr>
        <w:t xml:space="preserve"> «Сведения о целевых индикаторах и показателях задач муниципальной программы «Охрана окружающей среды города </w:t>
      </w:r>
      <w:proofErr w:type="gramStart"/>
      <w:r w:rsidRPr="000D4214">
        <w:rPr>
          <w:rFonts w:ascii="Times New Roman" w:hAnsi="Times New Roman" w:cs="Times New Roman"/>
        </w:rPr>
        <w:t>Липецка»</w:t>
      </w:r>
      <w:r w:rsidRPr="00D6156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дополнить</w:t>
      </w:r>
      <w:proofErr w:type="gramEnd"/>
      <w:r>
        <w:rPr>
          <w:rFonts w:ascii="Times New Roman" w:hAnsi="Times New Roman" w:cs="Times New Roman"/>
        </w:rPr>
        <w:t xml:space="preserve"> </w:t>
      </w:r>
      <w:r w:rsidRPr="00D61565">
        <w:rPr>
          <w:rFonts w:ascii="Times New Roman" w:hAnsi="Times New Roman" w:cs="Times New Roman"/>
        </w:rPr>
        <w:t>пункт</w:t>
      </w:r>
      <w:r>
        <w:rPr>
          <w:rFonts w:ascii="Times New Roman" w:hAnsi="Times New Roman" w:cs="Times New Roman"/>
        </w:rPr>
        <w:t>ом</w:t>
      </w:r>
      <w:r w:rsidRPr="00D615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D61565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9</w:t>
      </w:r>
      <w:r w:rsidRPr="00D61565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>следующего содержания</w:t>
      </w:r>
      <w:r w:rsidRPr="00D61565">
        <w:rPr>
          <w:rFonts w:ascii="Times New Roman" w:hAnsi="Times New Roman" w:cs="Times New Roman"/>
        </w:rPr>
        <w:t xml:space="preserve">: </w:t>
      </w:r>
    </w:p>
    <w:tbl>
      <w:tblPr>
        <w:tblW w:w="992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992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1134"/>
      </w:tblGrid>
      <w:tr w:rsidR="00E27DEE" w:rsidRPr="0017134B" w:rsidTr="00167C96">
        <w:trPr>
          <w:trHeight w:val="299"/>
        </w:trPr>
        <w:tc>
          <w:tcPr>
            <w:tcW w:w="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454B8">
              <w:rPr>
                <w:sz w:val="22"/>
                <w:szCs w:val="22"/>
                <w:lang w:val="ru-RU"/>
              </w:rPr>
              <w:t>«2.9.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B454B8">
              <w:rPr>
                <w:sz w:val="22"/>
                <w:szCs w:val="22"/>
                <w:lang w:val="ru-RU"/>
              </w:rPr>
              <w:t>Показа</w:t>
            </w:r>
            <w:r w:rsidR="00A8015D" w:rsidRPr="00B454B8">
              <w:rPr>
                <w:sz w:val="22"/>
                <w:szCs w:val="22"/>
                <w:lang w:val="ru-RU"/>
              </w:rPr>
              <w:t>тель 9:</w:t>
            </w:r>
          </w:p>
          <w:p w:rsidR="00A8015D" w:rsidRPr="00B454B8" w:rsidRDefault="00A8015D" w:rsidP="00E27D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B454B8">
              <w:rPr>
                <w:sz w:val="22"/>
                <w:szCs w:val="22"/>
                <w:lang w:val="ru-RU"/>
              </w:rPr>
              <w:t>«</w:t>
            </w:r>
            <w:r w:rsidR="00CE15DC" w:rsidRPr="00B454B8">
              <w:rPr>
                <w:sz w:val="22"/>
                <w:szCs w:val="22"/>
                <w:lang w:val="ru-RU"/>
              </w:rPr>
              <w:t xml:space="preserve">Совокупное снижение выбросов </w:t>
            </w:r>
            <w:r w:rsidR="00CE15DC" w:rsidRPr="00B454B8">
              <w:rPr>
                <w:sz w:val="22"/>
                <w:szCs w:val="22"/>
                <w:lang w:val="ru-RU"/>
              </w:rPr>
              <w:lastRenderedPageBreak/>
              <w:t>загрязняющих веществ за счет реализации мероприя</w:t>
            </w:r>
            <w:r w:rsidR="00167C96">
              <w:rPr>
                <w:sz w:val="22"/>
                <w:szCs w:val="22"/>
                <w:lang w:val="ru-RU"/>
              </w:rPr>
              <w:t>тия</w:t>
            </w:r>
            <w:r w:rsidR="00CE15DC" w:rsidRPr="00B454B8">
              <w:rPr>
                <w:sz w:val="22"/>
                <w:szCs w:val="22"/>
                <w:lang w:val="ru-RU"/>
              </w:rPr>
              <w:t xml:space="preserve"> по отношению к 2017 г</w:t>
            </w:r>
            <w:r w:rsidR="00F45086" w:rsidRPr="00B454B8">
              <w:rPr>
                <w:sz w:val="22"/>
                <w:szCs w:val="22"/>
                <w:lang w:val="ru-RU"/>
              </w:rPr>
              <w:t>., в %</w:t>
            </w:r>
            <w:r w:rsidR="00CE15DC" w:rsidRPr="00B454B8">
              <w:rPr>
                <w:sz w:val="22"/>
                <w:szCs w:val="22"/>
                <w:lang w:val="ru-RU"/>
              </w:rPr>
              <w:t>»</w:t>
            </w:r>
          </w:p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454B8">
              <w:rPr>
                <w:spacing w:val="-4"/>
                <w:sz w:val="19"/>
                <w:szCs w:val="19"/>
                <w:lang w:val="ru-RU"/>
              </w:rPr>
              <w:lastRenderedPageBreak/>
              <w:t>Департамент транспорта</w:t>
            </w:r>
            <w:r w:rsidRPr="00B454B8">
              <w:rPr>
                <w:lang w:val="ru-RU"/>
              </w:rPr>
              <w:t xml:space="preserve"> </w:t>
            </w:r>
            <w:r w:rsidRPr="00B454B8">
              <w:rPr>
                <w:sz w:val="19"/>
                <w:szCs w:val="19"/>
                <w:lang w:val="ru-RU"/>
              </w:rPr>
              <w:t>администрации города Липецка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7DEE" w:rsidRPr="00B454B8" w:rsidRDefault="00CE15DC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454B8"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4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E27DEE" w:rsidRPr="00B454B8" w:rsidRDefault="00CE15DC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454B8">
              <w:rPr>
                <w:sz w:val="22"/>
                <w:szCs w:val="22"/>
                <w:lang w:val="ru-RU"/>
              </w:rPr>
              <w:t>0,0069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7DEE" w:rsidRPr="00B454B8" w:rsidRDefault="00CE15DC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30"/>
                <w:sz w:val="22"/>
                <w:szCs w:val="22"/>
                <w:lang w:val="ru-RU"/>
              </w:rPr>
            </w:pPr>
            <w:r w:rsidRPr="00B454B8">
              <w:rPr>
                <w:spacing w:val="-30"/>
                <w:sz w:val="22"/>
                <w:szCs w:val="22"/>
                <w:lang w:val="ru-RU"/>
              </w:rPr>
              <w:t>0,0106</w:t>
            </w:r>
          </w:p>
        </w:tc>
        <w:tc>
          <w:tcPr>
            <w:tcW w:w="567" w:type="dxa"/>
          </w:tcPr>
          <w:p w:rsidR="00E27DEE" w:rsidRPr="00B454B8" w:rsidRDefault="00E27DEE" w:rsidP="00E27DE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7DEE" w:rsidRPr="00B454B8" w:rsidRDefault="00E27DEE" w:rsidP="00D42C5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454B8">
              <w:rPr>
                <w:sz w:val="22"/>
                <w:szCs w:val="22"/>
                <w:lang w:val="ru-RU"/>
              </w:rPr>
              <w:t xml:space="preserve"> </w:t>
            </w:r>
            <w:r w:rsidR="00D42C55" w:rsidRPr="00B454B8">
              <w:rPr>
                <w:sz w:val="22"/>
                <w:szCs w:val="22"/>
                <w:lang w:val="ru-RU"/>
              </w:rPr>
              <w:t>отношение снижения совокупного объема выбросов загрязня</w:t>
            </w:r>
            <w:r w:rsidR="00D42C55" w:rsidRPr="00B454B8">
              <w:rPr>
                <w:sz w:val="22"/>
                <w:szCs w:val="22"/>
                <w:lang w:val="ru-RU"/>
              </w:rPr>
              <w:lastRenderedPageBreak/>
              <w:t>ющих веществ в отч</w:t>
            </w:r>
            <w:r w:rsidR="00B454B8">
              <w:rPr>
                <w:sz w:val="22"/>
                <w:szCs w:val="22"/>
                <w:lang w:val="ru-RU"/>
              </w:rPr>
              <w:t>е</w:t>
            </w:r>
            <w:r w:rsidR="00D42C55" w:rsidRPr="00B454B8">
              <w:rPr>
                <w:sz w:val="22"/>
                <w:szCs w:val="22"/>
                <w:lang w:val="ru-RU"/>
              </w:rPr>
              <w:t>тном периоде к совокупному объему выбросов загрязняющих веществ в 2017 году »</w:t>
            </w:r>
            <w:r w:rsidRPr="00B454B8">
              <w:rPr>
                <w:sz w:val="22"/>
                <w:szCs w:val="22"/>
                <w:lang w:val="ru-RU"/>
              </w:rPr>
              <w:t xml:space="preserve">                                                   </w:t>
            </w:r>
          </w:p>
        </w:tc>
      </w:tr>
    </w:tbl>
    <w:p w:rsidR="002C6125" w:rsidRDefault="002C6125" w:rsidP="00E27DEE">
      <w:pPr>
        <w:pStyle w:val="ConsPlusNormal"/>
        <w:widowControl/>
        <w:tabs>
          <w:tab w:val="left" w:pos="1875"/>
        </w:tabs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DB38BD" w:rsidRDefault="00DB38BD" w:rsidP="00DB38BD">
      <w:pPr>
        <w:pStyle w:val="ConsPlusNormal"/>
        <w:widowControl/>
        <w:numPr>
          <w:ilvl w:val="0"/>
          <w:numId w:val="15"/>
        </w:numPr>
        <w:suppressAutoHyphens/>
        <w:ind w:left="0"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В приложении к муниципальной программе «Охрана окружающей среды города Липецка»:</w:t>
      </w:r>
    </w:p>
    <w:p w:rsidR="00DB38BD" w:rsidRDefault="00DB38BD" w:rsidP="00DB38BD">
      <w:pPr>
        <w:pStyle w:val="ConsPlusNormal"/>
        <w:widowControl/>
        <w:numPr>
          <w:ilvl w:val="1"/>
          <w:numId w:val="15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Липецка»:</w:t>
      </w:r>
    </w:p>
    <w:p w:rsidR="00DB38BD" w:rsidRDefault="00DB38BD" w:rsidP="00DB38B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а)  </w:t>
      </w:r>
      <w:r>
        <w:rPr>
          <w:rFonts w:ascii="Times New Roman" w:hAnsi="Times New Roman" w:cs="Times New Roman"/>
        </w:rPr>
        <w:t>позицию «Соисполнители» дополнить словами «Департамент транспорта администрации города Липецка»;</w:t>
      </w:r>
    </w:p>
    <w:p w:rsidR="004B40E3" w:rsidRDefault="00DB38BD" w:rsidP="00DB38B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 xml:space="preserve">б) </w:t>
      </w:r>
      <w:r w:rsidR="004B40E3" w:rsidRPr="00E27DEE">
        <w:rPr>
          <w:rFonts w:ascii="Times New Roman" w:hAnsi="Times New Roman" w:cs="Times New Roman"/>
        </w:rPr>
        <w:t xml:space="preserve">в позиции «Объемы финансирования за счет средств бюджета города Липецка с разбивкой по годам» цифры  </w:t>
      </w:r>
      <w:r w:rsidR="00D42C55" w:rsidRPr="00526F69">
        <w:rPr>
          <w:rFonts w:ascii="Times New Roman" w:hAnsi="Times New Roman" w:cs="Times New Roman"/>
        </w:rPr>
        <w:t>«1003012,2» заменить цифрами «</w:t>
      </w:r>
      <w:r w:rsidR="00B454B8">
        <w:rPr>
          <w:rFonts w:ascii="Times New Roman" w:hAnsi="Times New Roman" w:cs="Times New Roman"/>
        </w:rPr>
        <w:t>997764,1</w:t>
      </w:r>
      <w:r w:rsidR="00D42C55" w:rsidRPr="00526F69">
        <w:rPr>
          <w:rFonts w:ascii="Times New Roman" w:hAnsi="Times New Roman" w:cs="Times New Roman"/>
        </w:rPr>
        <w:t>»;  цифры «173126,0» заменить цифрами «</w:t>
      </w:r>
      <w:r w:rsidR="00D42C55">
        <w:rPr>
          <w:rFonts w:ascii="Times New Roman" w:hAnsi="Times New Roman" w:cs="Times New Roman"/>
        </w:rPr>
        <w:t>167877,9»</w:t>
      </w:r>
      <w:r w:rsidR="004B40E3">
        <w:rPr>
          <w:rFonts w:ascii="Times New Roman" w:hAnsi="Times New Roman" w:cs="Times New Roman"/>
        </w:rPr>
        <w:t>.</w:t>
      </w:r>
    </w:p>
    <w:p w:rsidR="00DB38BD" w:rsidRPr="00E27DEE" w:rsidRDefault="00DB38BD" w:rsidP="00DB38B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Pr="00E27DEE">
        <w:rPr>
          <w:rFonts w:ascii="Times New Roman" w:hAnsi="Times New Roman" w:cs="Times New Roman"/>
        </w:rPr>
        <w:t>Раздел 5. «Основные мероприятия и ведомственные целевые программы подпрограммы» дополнить пунктом 9 следующего содержания:</w:t>
      </w:r>
    </w:p>
    <w:p w:rsidR="00DB38BD" w:rsidRPr="00E27DEE" w:rsidRDefault="00DB38BD" w:rsidP="00DB38B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E27DEE">
        <w:rPr>
          <w:rFonts w:ascii="Times New Roman" w:hAnsi="Times New Roman" w:cs="Times New Roman"/>
        </w:rPr>
        <w:t xml:space="preserve">«9. </w:t>
      </w:r>
      <w:r w:rsidRPr="00E27DEE">
        <w:rPr>
          <w:rFonts w:ascii="Times New Roman" w:hAnsi="Times New Roman" w:cs="Times New Roman"/>
          <w:spacing w:val="2"/>
        </w:rPr>
        <w:t xml:space="preserve">Региональный проект </w:t>
      </w:r>
      <w:r w:rsidR="00E27DEE">
        <w:rPr>
          <w:rFonts w:ascii="Times New Roman" w:hAnsi="Times New Roman" w:cs="Times New Roman"/>
          <w:spacing w:val="2"/>
        </w:rPr>
        <w:t>«Чистая страна».».</w:t>
      </w:r>
    </w:p>
    <w:p w:rsidR="00DB38BD" w:rsidRDefault="00DB38BD" w:rsidP="00666021">
      <w:pPr>
        <w:pStyle w:val="ConsPlusNormal"/>
        <w:widowControl/>
        <w:suppressAutoHyphens/>
        <w:ind w:firstLine="710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2.3. </w:t>
      </w:r>
      <w:r w:rsidRPr="00E27DEE">
        <w:rPr>
          <w:rFonts w:ascii="Times New Roman" w:hAnsi="Times New Roman" w:cs="Times New Roman"/>
          <w:spacing w:val="-4"/>
        </w:rPr>
        <w:t xml:space="preserve">В разделе 6. «Ресурсное обеспечение подпрограммы» </w:t>
      </w:r>
      <w:r w:rsidR="00666021" w:rsidRPr="00E27DEE">
        <w:rPr>
          <w:rFonts w:ascii="Times New Roman" w:hAnsi="Times New Roman" w:cs="Times New Roman"/>
        </w:rPr>
        <w:t xml:space="preserve">цифры  </w:t>
      </w:r>
      <w:r w:rsidR="00D42C55" w:rsidRPr="00526F69">
        <w:rPr>
          <w:rFonts w:ascii="Times New Roman" w:hAnsi="Times New Roman" w:cs="Times New Roman"/>
        </w:rPr>
        <w:t>«1003012,2» заменить цифрами «</w:t>
      </w:r>
      <w:r w:rsidR="00B454B8" w:rsidRPr="00B454B8">
        <w:rPr>
          <w:rFonts w:ascii="Times New Roman" w:hAnsi="Times New Roman" w:cs="Times New Roman"/>
        </w:rPr>
        <w:t>997764,1</w:t>
      </w:r>
      <w:r w:rsidR="00D42C55" w:rsidRPr="00526F69">
        <w:rPr>
          <w:rFonts w:ascii="Times New Roman" w:hAnsi="Times New Roman" w:cs="Times New Roman"/>
        </w:rPr>
        <w:t>»;  цифры «173126,0» заменить цифрами «</w:t>
      </w:r>
      <w:r w:rsidR="00D42C55">
        <w:rPr>
          <w:rFonts w:ascii="Times New Roman" w:hAnsi="Times New Roman" w:cs="Times New Roman"/>
        </w:rPr>
        <w:t>167877,9</w:t>
      </w:r>
      <w:r w:rsidR="00666021" w:rsidRPr="00E27DEE">
        <w:rPr>
          <w:rFonts w:ascii="Times New Roman" w:hAnsi="Times New Roman" w:cs="Times New Roman"/>
        </w:rPr>
        <w:t>».</w:t>
      </w:r>
    </w:p>
    <w:p w:rsidR="00DB38BD" w:rsidRDefault="00DB38BD" w:rsidP="00DB38BD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12461A" w:rsidRPr="0012461A" w:rsidRDefault="0012461A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Pr="004873EC" w:rsidRDefault="000D1BBD" w:rsidP="0017134B">
      <w:pPr>
        <w:pStyle w:val="ConsPlusNormal"/>
        <w:suppressAutoHyphens/>
        <w:ind w:firstLine="0"/>
        <w:jc w:val="both"/>
        <w:rPr>
          <w:spacing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4"/>
        </w:rPr>
        <w:t>И.о</w:t>
      </w:r>
      <w:proofErr w:type="spellEnd"/>
      <w:r>
        <w:rPr>
          <w:rFonts w:ascii="Times New Roman" w:hAnsi="Times New Roman" w:cs="Times New Roman"/>
          <w:spacing w:val="-4"/>
        </w:rPr>
        <w:t>. г</w:t>
      </w:r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ы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>
        <w:rPr>
          <w:rFonts w:ascii="Times New Roman" w:hAnsi="Times New Roman" w:cs="Times New Roman"/>
          <w:spacing w:val="-4"/>
        </w:rPr>
        <w:t xml:space="preserve">          </w:t>
      </w:r>
      <w:r>
        <w:rPr>
          <w:rFonts w:ascii="Times New Roman" w:hAnsi="Times New Roman" w:cs="Times New Roman"/>
          <w:spacing w:val="-4"/>
        </w:rPr>
        <w:tab/>
        <w:t xml:space="preserve">     </w:t>
      </w:r>
      <w:r w:rsidR="00A03256" w:rsidRPr="00055004">
        <w:rPr>
          <w:rFonts w:ascii="Times New Roman" w:hAnsi="Times New Roman" w:cs="Times New Roman"/>
          <w:spacing w:val="-4"/>
        </w:rPr>
        <w:t xml:space="preserve">    </w:t>
      </w:r>
      <w:r w:rsidR="00E00165">
        <w:rPr>
          <w:rFonts w:ascii="Times New Roman" w:hAnsi="Times New Roman" w:cs="Times New Roman"/>
          <w:spacing w:val="-4"/>
        </w:rPr>
        <w:t xml:space="preserve"> </w:t>
      </w:r>
      <w:r w:rsidR="00F431BD">
        <w:rPr>
          <w:rFonts w:ascii="Times New Roman" w:hAnsi="Times New Roman" w:cs="Times New Roman"/>
          <w:spacing w:val="-4"/>
        </w:rPr>
        <w:t xml:space="preserve">     </w:t>
      </w:r>
      <w:r w:rsidR="00E00165">
        <w:rPr>
          <w:rFonts w:ascii="Times New Roman" w:hAnsi="Times New Roman" w:cs="Times New Roman"/>
          <w:spacing w:val="-4"/>
        </w:rPr>
        <w:t xml:space="preserve"> </w:t>
      </w:r>
      <w:r w:rsidR="002E666B">
        <w:rPr>
          <w:rFonts w:ascii="Times New Roman" w:hAnsi="Times New Roman" w:cs="Times New Roman"/>
          <w:spacing w:val="-4"/>
        </w:rPr>
        <w:t xml:space="preserve">     </w:t>
      </w:r>
      <w:r w:rsidR="008C09E2">
        <w:rPr>
          <w:rFonts w:ascii="Times New Roman" w:hAnsi="Times New Roman" w:cs="Times New Roman"/>
          <w:spacing w:val="-4"/>
        </w:rPr>
        <w:t>И.В. Арте</w:t>
      </w:r>
      <w:r>
        <w:rPr>
          <w:rFonts w:ascii="Times New Roman" w:hAnsi="Times New Roman" w:cs="Times New Roman"/>
          <w:spacing w:val="-4"/>
        </w:rPr>
        <w:t>мова</w:t>
      </w:r>
      <w:bookmarkStart w:id="0" w:name="_GoBack"/>
      <w:bookmarkEnd w:id="0"/>
    </w:p>
    <w:sectPr w:rsidR="004D40A2" w:rsidRPr="004873EC" w:rsidSect="0017134B">
      <w:headerReference w:type="even" r:id="rId10"/>
      <w:headerReference w:type="default" r:id="rId11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417" w:rsidRDefault="00AC3417">
      <w:r>
        <w:separator/>
      </w:r>
    </w:p>
  </w:endnote>
  <w:endnote w:type="continuationSeparator" w:id="0">
    <w:p w:rsidR="00AC3417" w:rsidRDefault="00AC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417" w:rsidRDefault="00AC3417">
      <w:r>
        <w:separator/>
      </w:r>
    </w:p>
  </w:footnote>
  <w:footnote w:type="continuationSeparator" w:id="0">
    <w:p w:rsidR="00AC3417" w:rsidRDefault="00AC3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C96" w:rsidRDefault="00167C96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67C96" w:rsidRDefault="00167C9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C96" w:rsidRPr="00CB2AD1" w:rsidRDefault="00167C96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167C96" w:rsidRPr="00CB2AD1" w:rsidRDefault="00167C96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8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2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032E"/>
    <w:rsid w:val="00024097"/>
    <w:rsid w:val="00024454"/>
    <w:rsid w:val="00025CD9"/>
    <w:rsid w:val="00026713"/>
    <w:rsid w:val="00031CF4"/>
    <w:rsid w:val="00032781"/>
    <w:rsid w:val="00032BFF"/>
    <w:rsid w:val="00033D1A"/>
    <w:rsid w:val="00037FA5"/>
    <w:rsid w:val="000403C4"/>
    <w:rsid w:val="0004385A"/>
    <w:rsid w:val="0004634B"/>
    <w:rsid w:val="00046F42"/>
    <w:rsid w:val="00055004"/>
    <w:rsid w:val="00061CD2"/>
    <w:rsid w:val="00062B1A"/>
    <w:rsid w:val="00065F02"/>
    <w:rsid w:val="000660F2"/>
    <w:rsid w:val="0006707E"/>
    <w:rsid w:val="00070631"/>
    <w:rsid w:val="00072F72"/>
    <w:rsid w:val="00076372"/>
    <w:rsid w:val="00085563"/>
    <w:rsid w:val="00085898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03AF"/>
    <w:rsid w:val="000D1BBD"/>
    <w:rsid w:val="000D2392"/>
    <w:rsid w:val="000D3517"/>
    <w:rsid w:val="000D4005"/>
    <w:rsid w:val="000D44CD"/>
    <w:rsid w:val="000D7137"/>
    <w:rsid w:val="000E042D"/>
    <w:rsid w:val="000E28CA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06A69"/>
    <w:rsid w:val="001106EE"/>
    <w:rsid w:val="001120E1"/>
    <w:rsid w:val="001138C1"/>
    <w:rsid w:val="00120854"/>
    <w:rsid w:val="00121E0E"/>
    <w:rsid w:val="00123F8B"/>
    <w:rsid w:val="0012461A"/>
    <w:rsid w:val="00126EC3"/>
    <w:rsid w:val="00130FF4"/>
    <w:rsid w:val="00131270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1E00"/>
    <w:rsid w:val="0016301E"/>
    <w:rsid w:val="001632B5"/>
    <w:rsid w:val="00167C96"/>
    <w:rsid w:val="0017134B"/>
    <w:rsid w:val="00171961"/>
    <w:rsid w:val="00174B84"/>
    <w:rsid w:val="00175016"/>
    <w:rsid w:val="00176EFD"/>
    <w:rsid w:val="00182356"/>
    <w:rsid w:val="00182976"/>
    <w:rsid w:val="001865DC"/>
    <w:rsid w:val="00191095"/>
    <w:rsid w:val="00191B96"/>
    <w:rsid w:val="00193224"/>
    <w:rsid w:val="001940D5"/>
    <w:rsid w:val="0019444D"/>
    <w:rsid w:val="001A1D8E"/>
    <w:rsid w:val="001A2286"/>
    <w:rsid w:val="001A42EC"/>
    <w:rsid w:val="001A4C1A"/>
    <w:rsid w:val="001A4DEE"/>
    <w:rsid w:val="001A7131"/>
    <w:rsid w:val="001B60EE"/>
    <w:rsid w:val="001C7808"/>
    <w:rsid w:val="001C7C13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F02B0"/>
    <w:rsid w:val="001F2EFC"/>
    <w:rsid w:val="001F3F24"/>
    <w:rsid w:val="001F4BF4"/>
    <w:rsid w:val="001F76A5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FCB"/>
    <w:rsid w:val="00243ABF"/>
    <w:rsid w:val="002445DE"/>
    <w:rsid w:val="0024505D"/>
    <w:rsid w:val="00247AEC"/>
    <w:rsid w:val="0026065D"/>
    <w:rsid w:val="00264DF7"/>
    <w:rsid w:val="002708AE"/>
    <w:rsid w:val="00270A91"/>
    <w:rsid w:val="00273329"/>
    <w:rsid w:val="0027761F"/>
    <w:rsid w:val="00277DA7"/>
    <w:rsid w:val="0028027D"/>
    <w:rsid w:val="00281C39"/>
    <w:rsid w:val="002860B3"/>
    <w:rsid w:val="00290396"/>
    <w:rsid w:val="00292E90"/>
    <w:rsid w:val="00294BE2"/>
    <w:rsid w:val="002A1028"/>
    <w:rsid w:val="002A25C1"/>
    <w:rsid w:val="002A2624"/>
    <w:rsid w:val="002A296E"/>
    <w:rsid w:val="002A3A8E"/>
    <w:rsid w:val="002A6317"/>
    <w:rsid w:val="002B7D15"/>
    <w:rsid w:val="002B7F0F"/>
    <w:rsid w:val="002C6125"/>
    <w:rsid w:val="002C77CF"/>
    <w:rsid w:val="002D01CB"/>
    <w:rsid w:val="002D2156"/>
    <w:rsid w:val="002E1748"/>
    <w:rsid w:val="002E3B03"/>
    <w:rsid w:val="002E666B"/>
    <w:rsid w:val="003000CB"/>
    <w:rsid w:val="0030283A"/>
    <w:rsid w:val="00302B62"/>
    <w:rsid w:val="003051B9"/>
    <w:rsid w:val="00305305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4C7F"/>
    <w:rsid w:val="00345CF0"/>
    <w:rsid w:val="00345E32"/>
    <w:rsid w:val="00347604"/>
    <w:rsid w:val="00347D5B"/>
    <w:rsid w:val="003516D9"/>
    <w:rsid w:val="00355EF4"/>
    <w:rsid w:val="00355F89"/>
    <w:rsid w:val="003669AC"/>
    <w:rsid w:val="0037188B"/>
    <w:rsid w:val="00374E1C"/>
    <w:rsid w:val="00381025"/>
    <w:rsid w:val="00384196"/>
    <w:rsid w:val="00384AB4"/>
    <w:rsid w:val="00385191"/>
    <w:rsid w:val="00387C43"/>
    <w:rsid w:val="003A1DD3"/>
    <w:rsid w:val="003A495A"/>
    <w:rsid w:val="003A520E"/>
    <w:rsid w:val="003A79E7"/>
    <w:rsid w:val="003A7EF3"/>
    <w:rsid w:val="003B1374"/>
    <w:rsid w:val="003B1A92"/>
    <w:rsid w:val="003B2D0D"/>
    <w:rsid w:val="003B2F52"/>
    <w:rsid w:val="003B4A25"/>
    <w:rsid w:val="003B60DE"/>
    <w:rsid w:val="003B651E"/>
    <w:rsid w:val="003B7240"/>
    <w:rsid w:val="003C5CE3"/>
    <w:rsid w:val="003D76F2"/>
    <w:rsid w:val="003E26D3"/>
    <w:rsid w:val="003E673D"/>
    <w:rsid w:val="003E6766"/>
    <w:rsid w:val="003F2044"/>
    <w:rsid w:val="003F287F"/>
    <w:rsid w:val="003F394D"/>
    <w:rsid w:val="003F77D5"/>
    <w:rsid w:val="0040011C"/>
    <w:rsid w:val="004006DA"/>
    <w:rsid w:val="00403035"/>
    <w:rsid w:val="0040560C"/>
    <w:rsid w:val="0041017A"/>
    <w:rsid w:val="00411E75"/>
    <w:rsid w:val="004123B2"/>
    <w:rsid w:val="004124D9"/>
    <w:rsid w:val="00413074"/>
    <w:rsid w:val="00421970"/>
    <w:rsid w:val="00427531"/>
    <w:rsid w:val="0042796A"/>
    <w:rsid w:val="0043188B"/>
    <w:rsid w:val="0043546C"/>
    <w:rsid w:val="004420B3"/>
    <w:rsid w:val="0044619A"/>
    <w:rsid w:val="00450574"/>
    <w:rsid w:val="004541C1"/>
    <w:rsid w:val="00455DEE"/>
    <w:rsid w:val="00460CE7"/>
    <w:rsid w:val="00463FBB"/>
    <w:rsid w:val="00472CCB"/>
    <w:rsid w:val="0047440C"/>
    <w:rsid w:val="00481B00"/>
    <w:rsid w:val="00481BA5"/>
    <w:rsid w:val="004873EC"/>
    <w:rsid w:val="00491B17"/>
    <w:rsid w:val="00494D2A"/>
    <w:rsid w:val="004967E2"/>
    <w:rsid w:val="00497D3D"/>
    <w:rsid w:val="004A286F"/>
    <w:rsid w:val="004A4A0E"/>
    <w:rsid w:val="004A516A"/>
    <w:rsid w:val="004A7F94"/>
    <w:rsid w:val="004B021A"/>
    <w:rsid w:val="004B0A1F"/>
    <w:rsid w:val="004B2B28"/>
    <w:rsid w:val="004B40E3"/>
    <w:rsid w:val="004B57B3"/>
    <w:rsid w:val="004B605A"/>
    <w:rsid w:val="004B6801"/>
    <w:rsid w:val="004B701B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4F450D"/>
    <w:rsid w:val="005007A3"/>
    <w:rsid w:val="00501C2F"/>
    <w:rsid w:val="00503927"/>
    <w:rsid w:val="00503C44"/>
    <w:rsid w:val="005104E4"/>
    <w:rsid w:val="005155DA"/>
    <w:rsid w:val="00517460"/>
    <w:rsid w:val="005177AA"/>
    <w:rsid w:val="00522063"/>
    <w:rsid w:val="00522D64"/>
    <w:rsid w:val="005257FE"/>
    <w:rsid w:val="005261BC"/>
    <w:rsid w:val="00526F69"/>
    <w:rsid w:val="00527EE6"/>
    <w:rsid w:val="0053333A"/>
    <w:rsid w:val="005338C3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73083"/>
    <w:rsid w:val="00573D51"/>
    <w:rsid w:val="005766C8"/>
    <w:rsid w:val="005777C9"/>
    <w:rsid w:val="0058091C"/>
    <w:rsid w:val="005817BC"/>
    <w:rsid w:val="0058207A"/>
    <w:rsid w:val="00583C94"/>
    <w:rsid w:val="00584473"/>
    <w:rsid w:val="005867D0"/>
    <w:rsid w:val="00586979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6465"/>
    <w:rsid w:val="005A77B5"/>
    <w:rsid w:val="005B0046"/>
    <w:rsid w:val="005B106B"/>
    <w:rsid w:val="005B373C"/>
    <w:rsid w:val="005B6111"/>
    <w:rsid w:val="005C28D1"/>
    <w:rsid w:val="005C4264"/>
    <w:rsid w:val="005C4EFA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36F7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293D"/>
    <w:rsid w:val="00653BEF"/>
    <w:rsid w:val="00666021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603A"/>
    <w:rsid w:val="006A725E"/>
    <w:rsid w:val="006A7838"/>
    <w:rsid w:val="006B434A"/>
    <w:rsid w:val="006B50A8"/>
    <w:rsid w:val="006B5205"/>
    <w:rsid w:val="006B526B"/>
    <w:rsid w:val="006B5ADC"/>
    <w:rsid w:val="006B6C12"/>
    <w:rsid w:val="006C1A01"/>
    <w:rsid w:val="006C24EF"/>
    <w:rsid w:val="006C41B6"/>
    <w:rsid w:val="006C4D74"/>
    <w:rsid w:val="006D0894"/>
    <w:rsid w:val="006D5AB7"/>
    <w:rsid w:val="006D61D1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11A"/>
    <w:rsid w:val="00750AF7"/>
    <w:rsid w:val="00750D9D"/>
    <w:rsid w:val="00755A72"/>
    <w:rsid w:val="00761018"/>
    <w:rsid w:val="0076491E"/>
    <w:rsid w:val="00764F89"/>
    <w:rsid w:val="00766F32"/>
    <w:rsid w:val="00777187"/>
    <w:rsid w:val="007811F8"/>
    <w:rsid w:val="00783FAB"/>
    <w:rsid w:val="00787DA0"/>
    <w:rsid w:val="00791C66"/>
    <w:rsid w:val="00793E32"/>
    <w:rsid w:val="007956D8"/>
    <w:rsid w:val="007A1BC4"/>
    <w:rsid w:val="007A692B"/>
    <w:rsid w:val="007A6C0A"/>
    <w:rsid w:val="007A716A"/>
    <w:rsid w:val="007B0A31"/>
    <w:rsid w:val="007B13F2"/>
    <w:rsid w:val="007B1A20"/>
    <w:rsid w:val="007C0CBB"/>
    <w:rsid w:val="007D313B"/>
    <w:rsid w:val="007D3AF6"/>
    <w:rsid w:val="007E2787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C55"/>
    <w:rsid w:val="00826F53"/>
    <w:rsid w:val="008271C4"/>
    <w:rsid w:val="008305CF"/>
    <w:rsid w:val="00832BF3"/>
    <w:rsid w:val="00834842"/>
    <w:rsid w:val="0083643E"/>
    <w:rsid w:val="0084222C"/>
    <w:rsid w:val="00843948"/>
    <w:rsid w:val="0084506F"/>
    <w:rsid w:val="008509FE"/>
    <w:rsid w:val="0085319A"/>
    <w:rsid w:val="008560DC"/>
    <w:rsid w:val="00862A11"/>
    <w:rsid w:val="00864B01"/>
    <w:rsid w:val="008706C8"/>
    <w:rsid w:val="00874415"/>
    <w:rsid w:val="00875AB9"/>
    <w:rsid w:val="00880902"/>
    <w:rsid w:val="0088469E"/>
    <w:rsid w:val="00885049"/>
    <w:rsid w:val="00887711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20E7"/>
    <w:rsid w:val="008B393F"/>
    <w:rsid w:val="008C09E2"/>
    <w:rsid w:val="008D0061"/>
    <w:rsid w:val="008D1E0C"/>
    <w:rsid w:val="008D283A"/>
    <w:rsid w:val="008D73FE"/>
    <w:rsid w:val="008E2726"/>
    <w:rsid w:val="008E2769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3C86"/>
    <w:rsid w:val="0090589E"/>
    <w:rsid w:val="00910B1D"/>
    <w:rsid w:val="00913A95"/>
    <w:rsid w:val="00914FA9"/>
    <w:rsid w:val="00917197"/>
    <w:rsid w:val="00931167"/>
    <w:rsid w:val="00933CD8"/>
    <w:rsid w:val="00933DDC"/>
    <w:rsid w:val="00934B17"/>
    <w:rsid w:val="00936827"/>
    <w:rsid w:val="00946470"/>
    <w:rsid w:val="00953C25"/>
    <w:rsid w:val="0095421B"/>
    <w:rsid w:val="00954380"/>
    <w:rsid w:val="0095497E"/>
    <w:rsid w:val="009566C0"/>
    <w:rsid w:val="00956C48"/>
    <w:rsid w:val="00963294"/>
    <w:rsid w:val="00965FF8"/>
    <w:rsid w:val="00967AD7"/>
    <w:rsid w:val="00967EB8"/>
    <w:rsid w:val="00972A41"/>
    <w:rsid w:val="00972C4A"/>
    <w:rsid w:val="009773C2"/>
    <w:rsid w:val="0098012D"/>
    <w:rsid w:val="00981440"/>
    <w:rsid w:val="00983AC6"/>
    <w:rsid w:val="009845CE"/>
    <w:rsid w:val="00994B56"/>
    <w:rsid w:val="00994FA7"/>
    <w:rsid w:val="0099522F"/>
    <w:rsid w:val="00996BA2"/>
    <w:rsid w:val="00997027"/>
    <w:rsid w:val="009970E7"/>
    <w:rsid w:val="009A1686"/>
    <w:rsid w:val="009A2709"/>
    <w:rsid w:val="009B1E18"/>
    <w:rsid w:val="009B224A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1F75"/>
    <w:rsid w:val="009F4DBB"/>
    <w:rsid w:val="009F6AFE"/>
    <w:rsid w:val="009F721B"/>
    <w:rsid w:val="00A03256"/>
    <w:rsid w:val="00A04439"/>
    <w:rsid w:val="00A069E0"/>
    <w:rsid w:val="00A107A2"/>
    <w:rsid w:val="00A1393D"/>
    <w:rsid w:val="00A146F7"/>
    <w:rsid w:val="00A1591E"/>
    <w:rsid w:val="00A167BA"/>
    <w:rsid w:val="00A202AE"/>
    <w:rsid w:val="00A21757"/>
    <w:rsid w:val="00A251E5"/>
    <w:rsid w:val="00A257C1"/>
    <w:rsid w:val="00A26274"/>
    <w:rsid w:val="00A30E3B"/>
    <w:rsid w:val="00A32AF3"/>
    <w:rsid w:val="00A3439E"/>
    <w:rsid w:val="00A35C6D"/>
    <w:rsid w:val="00A43715"/>
    <w:rsid w:val="00A45FFA"/>
    <w:rsid w:val="00A52480"/>
    <w:rsid w:val="00A54A7A"/>
    <w:rsid w:val="00A5658F"/>
    <w:rsid w:val="00A574B9"/>
    <w:rsid w:val="00A6394C"/>
    <w:rsid w:val="00A710C9"/>
    <w:rsid w:val="00A727EE"/>
    <w:rsid w:val="00A74FFA"/>
    <w:rsid w:val="00A75283"/>
    <w:rsid w:val="00A77871"/>
    <w:rsid w:val="00A8015D"/>
    <w:rsid w:val="00A82826"/>
    <w:rsid w:val="00A82FA2"/>
    <w:rsid w:val="00A93E80"/>
    <w:rsid w:val="00AA1521"/>
    <w:rsid w:val="00AA1E5C"/>
    <w:rsid w:val="00AA6A8B"/>
    <w:rsid w:val="00AB20E6"/>
    <w:rsid w:val="00AB2525"/>
    <w:rsid w:val="00AC271B"/>
    <w:rsid w:val="00AC2F51"/>
    <w:rsid w:val="00AC3417"/>
    <w:rsid w:val="00AC4867"/>
    <w:rsid w:val="00AC71BD"/>
    <w:rsid w:val="00AD2D96"/>
    <w:rsid w:val="00AD36CA"/>
    <w:rsid w:val="00AD3F8B"/>
    <w:rsid w:val="00AD5347"/>
    <w:rsid w:val="00AD54BA"/>
    <w:rsid w:val="00AE31AB"/>
    <w:rsid w:val="00AE7602"/>
    <w:rsid w:val="00AF0A02"/>
    <w:rsid w:val="00AF2DFA"/>
    <w:rsid w:val="00AF642B"/>
    <w:rsid w:val="00AF6DB9"/>
    <w:rsid w:val="00B0120E"/>
    <w:rsid w:val="00B01915"/>
    <w:rsid w:val="00B022AF"/>
    <w:rsid w:val="00B04A7B"/>
    <w:rsid w:val="00B04BB0"/>
    <w:rsid w:val="00B05D65"/>
    <w:rsid w:val="00B05EE8"/>
    <w:rsid w:val="00B07077"/>
    <w:rsid w:val="00B1086D"/>
    <w:rsid w:val="00B11C3F"/>
    <w:rsid w:val="00B1344A"/>
    <w:rsid w:val="00B25771"/>
    <w:rsid w:val="00B25F55"/>
    <w:rsid w:val="00B27FE4"/>
    <w:rsid w:val="00B34A28"/>
    <w:rsid w:val="00B34C72"/>
    <w:rsid w:val="00B35CCC"/>
    <w:rsid w:val="00B36450"/>
    <w:rsid w:val="00B41156"/>
    <w:rsid w:val="00B454B8"/>
    <w:rsid w:val="00B45574"/>
    <w:rsid w:val="00B51B71"/>
    <w:rsid w:val="00B544A3"/>
    <w:rsid w:val="00B559C8"/>
    <w:rsid w:val="00B60DD9"/>
    <w:rsid w:val="00B617EA"/>
    <w:rsid w:val="00B61C3A"/>
    <w:rsid w:val="00B65572"/>
    <w:rsid w:val="00B65B61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9025C"/>
    <w:rsid w:val="00B90FC6"/>
    <w:rsid w:val="00B91EA2"/>
    <w:rsid w:val="00B92048"/>
    <w:rsid w:val="00B94CD2"/>
    <w:rsid w:val="00BA0238"/>
    <w:rsid w:val="00BA0F05"/>
    <w:rsid w:val="00BA18AC"/>
    <w:rsid w:val="00BB2C01"/>
    <w:rsid w:val="00BC27D1"/>
    <w:rsid w:val="00BC623C"/>
    <w:rsid w:val="00BD0B9A"/>
    <w:rsid w:val="00BD16EE"/>
    <w:rsid w:val="00BD17D1"/>
    <w:rsid w:val="00BD1F50"/>
    <w:rsid w:val="00BD66CF"/>
    <w:rsid w:val="00BE03BF"/>
    <w:rsid w:val="00BF0B5D"/>
    <w:rsid w:val="00BF1ADD"/>
    <w:rsid w:val="00C0170C"/>
    <w:rsid w:val="00C0510F"/>
    <w:rsid w:val="00C06805"/>
    <w:rsid w:val="00C16657"/>
    <w:rsid w:val="00C30770"/>
    <w:rsid w:val="00C31D90"/>
    <w:rsid w:val="00C32FAE"/>
    <w:rsid w:val="00C35DE3"/>
    <w:rsid w:val="00C432B0"/>
    <w:rsid w:val="00C438AC"/>
    <w:rsid w:val="00C46212"/>
    <w:rsid w:val="00C46415"/>
    <w:rsid w:val="00C46FB8"/>
    <w:rsid w:val="00C53053"/>
    <w:rsid w:val="00C54931"/>
    <w:rsid w:val="00C629F3"/>
    <w:rsid w:val="00C66F84"/>
    <w:rsid w:val="00C72624"/>
    <w:rsid w:val="00C802F8"/>
    <w:rsid w:val="00C90DB9"/>
    <w:rsid w:val="00C90F92"/>
    <w:rsid w:val="00C91879"/>
    <w:rsid w:val="00C9287A"/>
    <w:rsid w:val="00C92F62"/>
    <w:rsid w:val="00CA0CB2"/>
    <w:rsid w:val="00CA0FAB"/>
    <w:rsid w:val="00CA4743"/>
    <w:rsid w:val="00CB0226"/>
    <w:rsid w:val="00CB036A"/>
    <w:rsid w:val="00CB1328"/>
    <w:rsid w:val="00CB250F"/>
    <w:rsid w:val="00CB2A04"/>
    <w:rsid w:val="00CB2AD1"/>
    <w:rsid w:val="00CC1727"/>
    <w:rsid w:val="00CC21D0"/>
    <w:rsid w:val="00CC232B"/>
    <w:rsid w:val="00CC503D"/>
    <w:rsid w:val="00CC5512"/>
    <w:rsid w:val="00CC749B"/>
    <w:rsid w:val="00CD305B"/>
    <w:rsid w:val="00CD308E"/>
    <w:rsid w:val="00CD3195"/>
    <w:rsid w:val="00CD332B"/>
    <w:rsid w:val="00CD33B5"/>
    <w:rsid w:val="00CD3F81"/>
    <w:rsid w:val="00CD4C03"/>
    <w:rsid w:val="00CD56B9"/>
    <w:rsid w:val="00CD5E65"/>
    <w:rsid w:val="00CE15DC"/>
    <w:rsid w:val="00CE1F82"/>
    <w:rsid w:val="00CE2A68"/>
    <w:rsid w:val="00CE46B7"/>
    <w:rsid w:val="00CF06E6"/>
    <w:rsid w:val="00CF16E6"/>
    <w:rsid w:val="00CF23F6"/>
    <w:rsid w:val="00CF3B8A"/>
    <w:rsid w:val="00CF6A86"/>
    <w:rsid w:val="00CF7B0D"/>
    <w:rsid w:val="00D00F4E"/>
    <w:rsid w:val="00D0263E"/>
    <w:rsid w:val="00D032F6"/>
    <w:rsid w:val="00D040C8"/>
    <w:rsid w:val="00D17AB4"/>
    <w:rsid w:val="00D2040C"/>
    <w:rsid w:val="00D21DAB"/>
    <w:rsid w:val="00D225FE"/>
    <w:rsid w:val="00D30C7E"/>
    <w:rsid w:val="00D3114B"/>
    <w:rsid w:val="00D32114"/>
    <w:rsid w:val="00D32D07"/>
    <w:rsid w:val="00D337EA"/>
    <w:rsid w:val="00D40FFB"/>
    <w:rsid w:val="00D42C55"/>
    <w:rsid w:val="00D439A2"/>
    <w:rsid w:val="00D46F4C"/>
    <w:rsid w:val="00D46F73"/>
    <w:rsid w:val="00D510FF"/>
    <w:rsid w:val="00D516BE"/>
    <w:rsid w:val="00D54170"/>
    <w:rsid w:val="00D61565"/>
    <w:rsid w:val="00D6179A"/>
    <w:rsid w:val="00D646C3"/>
    <w:rsid w:val="00D64857"/>
    <w:rsid w:val="00D64CC4"/>
    <w:rsid w:val="00D65DAB"/>
    <w:rsid w:val="00D66089"/>
    <w:rsid w:val="00D8113D"/>
    <w:rsid w:val="00D81BC8"/>
    <w:rsid w:val="00D85A16"/>
    <w:rsid w:val="00D860C9"/>
    <w:rsid w:val="00D86F53"/>
    <w:rsid w:val="00D94910"/>
    <w:rsid w:val="00D97A9B"/>
    <w:rsid w:val="00DA2160"/>
    <w:rsid w:val="00DA4E77"/>
    <w:rsid w:val="00DB38BD"/>
    <w:rsid w:val="00DB3DE4"/>
    <w:rsid w:val="00DB46F1"/>
    <w:rsid w:val="00DC01D0"/>
    <w:rsid w:val="00DC052F"/>
    <w:rsid w:val="00DD35CD"/>
    <w:rsid w:val="00DD5652"/>
    <w:rsid w:val="00DE1CDC"/>
    <w:rsid w:val="00DE2DDA"/>
    <w:rsid w:val="00DF1D79"/>
    <w:rsid w:val="00DF2BC2"/>
    <w:rsid w:val="00DF4649"/>
    <w:rsid w:val="00DF4DB6"/>
    <w:rsid w:val="00DF5AC9"/>
    <w:rsid w:val="00E00165"/>
    <w:rsid w:val="00E004E9"/>
    <w:rsid w:val="00E12205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27DEE"/>
    <w:rsid w:val="00E32ED8"/>
    <w:rsid w:val="00E339C3"/>
    <w:rsid w:val="00E341E4"/>
    <w:rsid w:val="00E3657C"/>
    <w:rsid w:val="00E37130"/>
    <w:rsid w:val="00E40278"/>
    <w:rsid w:val="00E4337C"/>
    <w:rsid w:val="00E44E6E"/>
    <w:rsid w:val="00E462D9"/>
    <w:rsid w:val="00E50EAC"/>
    <w:rsid w:val="00E525E4"/>
    <w:rsid w:val="00E535B4"/>
    <w:rsid w:val="00E5603E"/>
    <w:rsid w:val="00E57B5F"/>
    <w:rsid w:val="00E632D5"/>
    <w:rsid w:val="00E6340B"/>
    <w:rsid w:val="00E665AC"/>
    <w:rsid w:val="00E83791"/>
    <w:rsid w:val="00E85D13"/>
    <w:rsid w:val="00E871D4"/>
    <w:rsid w:val="00E87385"/>
    <w:rsid w:val="00E87FDB"/>
    <w:rsid w:val="00E96C7C"/>
    <w:rsid w:val="00E97316"/>
    <w:rsid w:val="00EA1617"/>
    <w:rsid w:val="00EA2777"/>
    <w:rsid w:val="00EA314F"/>
    <w:rsid w:val="00EA4060"/>
    <w:rsid w:val="00EA5D9A"/>
    <w:rsid w:val="00EB02E4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4570"/>
    <w:rsid w:val="00EE739C"/>
    <w:rsid w:val="00EF4F5E"/>
    <w:rsid w:val="00EF51D4"/>
    <w:rsid w:val="00F01A67"/>
    <w:rsid w:val="00F04E1D"/>
    <w:rsid w:val="00F05D77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6006"/>
    <w:rsid w:val="00F361B9"/>
    <w:rsid w:val="00F423CE"/>
    <w:rsid w:val="00F42796"/>
    <w:rsid w:val="00F431BD"/>
    <w:rsid w:val="00F45086"/>
    <w:rsid w:val="00F537B8"/>
    <w:rsid w:val="00F54E0B"/>
    <w:rsid w:val="00F55557"/>
    <w:rsid w:val="00F5644C"/>
    <w:rsid w:val="00F6351B"/>
    <w:rsid w:val="00F63986"/>
    <w:rsid w:val="00F64E83"/>
    <w:rsid w:val="00F65629"/>
    <w:rsid w:val="00F66370"/>
    <w:rsid w:val="00F74C3E"/>
    <w:rsid w:val="00F756EE"/>
    <w:rsid w:val="00F76633"/>
    <w:rsid w:val="00F766B3"/>
    <w:rsid w:val="00F81833"/>
    <w:rsid w:val="00F836B3"/>
    <w:rsid w:val="00F84568"/>
    <w:rsid w:val="00F93211"/>
    <w:rsid w:val="00FA09F1"/>
    <w:rsid w:val="00FA7046"/>
    <w:rsid w:val="00FA76BD"/>
    <w:rsid w:val="00FA798D"/>
    <w:rsid w:val="00FA7B54"/>
    <w:rsid w:val="00FB153F"/>
    <w:rsid w:val="00FB3FCB"/>
    <w:rsid w:val="00FB6773"/>
    <w:rsid w:val="00FB70BB"/>
    <w:rsid w:val="00FB7195"/>
    <w:rsid w:val="00FB7BA9"/>
    <w:rsid w:val="00FC1E36"/>
    <w:rsid w:val="00FC4105"/>
    <w:rsid w:val="00FC530A"/>
    <w:rsid w:val="00FC570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DB5DDA"/>
  <w15:docId w15:val="{60722A27-3ACC-4AC6-BE79-D074B186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2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935CD67AE785860C44C9040EEA0DD12A8B89BFFAA038315F49BC27F291874608006E63FD35CC5BA5C1E0i8s9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C0ED9-F0CF-4B50-8DC5-376AAAC0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7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10353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Шарапова Ирина Александровна</cp:lastModifiedBy>
  <cp:revision>2</cp:revision>
  <cp:lastPrinted>2022-06-14T08:19:00Z</cp:lastPrinted>
  <dcterms:created xsi:type="dcterms:W3CDTF">2022-06-14T12:01:00Z</dcterms:created>
  <dcterms:modified xsi:type="dcterms:W3CDTF">2022-06-14T12:01:00Z</dcterms:modified>
</cp:coreProperties>
</file>