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159" w:rsidRPr="00CB2030" w:rsidRDefault="005338B7" w:rsidP="00DB1159">
      <w:pPr>
        <w:framePr w:w="939" w:hSpace="180" w:wrap="auto" w:vAnchor="text" w:hAnchor="page" w:x="5864" w:y="-632"/>
        <w:ind w:left="110"/>
      </w:pPr>
      <w:r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159" w:rsidRPr="00CB2030" w:rsidRDefault="00DB1159" w:rsidP="00DB1159">
      <w:pPr>
        <w:rPr>
          <w:lang w:val="ru-RU"/>
        </w:rPr>
      </w:pPr>
      <w:r w:rsidRPr="00CB2030">
        <w:rPr>
          <w:lang w:val="ru-RU"/>
        </w:rPr>
        <w:tab/>
      </w:r>
      <w:r w:rsidRPr="00CB2030">
        <w:rPr>
          <w:lang w:val="ru-RU"/>
        </w:rPr>
        <w:tab/>
      </w:r>
      <w:r w:rsidRPr="00CB2030">
        <w:rPr>
          <w:lang w:val="ru-RU"/>
        </w:rPr>
        <w:tab/>
      </w:r>
      <w:r w:rsidRPr="00CB2030">
        <w:rPr>
          <w:lang w:val="ru-RU"/>
        </w:rPr>
        <w:tab/>
      </w:r>
    </w:p>
    <w:p w:rsidR="00DB1159" w:rsidRPr="00CB2030" w:rsidRDefault="00DB1159" w:rsidP="00DB1159">
      <w:pPr>
        <w:rPr>
          <w:lang w:val="ru-RU"/>
        </w:rPr>
      </w:pPr>
    </w:p>
    <w:p w:rsidR="00DB1159" w:rsidRPr="00CB2030" w:rsidRDefault="00DB1159" w:rsidP="00DB1159">
      <w:pPr>
        <w:rPr>
          <w:lang w:val="ru-RU"/>
        </w:rPr>
      </w:pPr>
      <w:r w:rsidRPr="00CB2030">
        <w:rPr>
          <w:lang w:val="ru-RU"/>
        </w:rPr>
        <w:tab/>
      </w:r>
      <w:r w:rsidRPr="00CB2030">
        <w:rPr>
          <w:lang w:val="ru-RU"/>
        </w:rPr>
        <w:tab/>
      </w:r>
      <w:r w:rsidRPr="00CB2030">
        <w:rPr>
          <w:lang w:val="ru-RU"/>
        </w:rPr>
        <w:tab/>
      </w:r>
      <w:r w:rsidRPr="00CB2030">
        <w:rPr>
          <w:lang w:val="ru-RU"/>
        </w:rPr>
        <w:tab/>
      </w:r>
    </w:p>
    <w:p w:rsidR="00DB1159" w:rsidRPr="00CB2030" w:rsidRDefault="00DB1159" w:rsidP="00DB1159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B2030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DB1159" w:rsidRPr="00CB2030" w:rsidRDefault="00DB1159" w:rsidP="00DB1159">
      <w:pPr>
        <w:rPr>
          <w:rFonts w:ascii="Times New Roman CYR" w:hAnsi="Times New Roman CYR"/>
          <w:lang w:val="ru-RU"/>
        </w:rPr>
      </w:pPr>
    </w:p>
    <w:p w:rsidR="00DB1159" w:rsidRPr="00CB2030" w:rsidRDefault="00DB1159" w:rsidP="00DB115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B2030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1159" w:rsidRPr="00CB2030" w:rsidRDefault="00DB1159" w:rsidP="00DB1159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B1159" w:rsidRPr="00CB2030" w:rsidRDefault="005338B7" w:rsidP="00DB1159">
      <w:pPr>
        <w:rPr>
          <w:rFonts w:ascii="Times New Roman CYR" w:hAnsi="Times New Roman CYR"/>
          <w:b/>
          <w:sz w:val="24"/>
          <w:lang w:val="ru-RU"/>
        </w:rPr>
      </w:pPr>
      <w:r w:rsidRPr="005338B7">
        <w:rPr>
          <w:rFonts w:ascii="Times New Roman CYR" w:hAnsi="Times New Roman CYR"/>
          <w:sz w:val="28"/>
          <w:szCs w:val="28"/>
          <w:lang w:val="ru-RU"/>
        </w:rPr>
        <w:t>22.06.2020</w:t>
      </w:r>
      <w:r w:rsidR="00DB1159" w:rsidRPr="00CB2030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     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B1159" w:rsidRPr="005338B7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5338B7">
        <w:rPr>
          <w:rFonts w:ascii="Times New Roman CYR" w:hAnsi="Times New Roman CYR"/>
          <w:sz w:val="28"/>
          <w:szCs w:val="28"/>
          <w:lang w:val="ru-RU"/>
        </w:rPr>
        <w:t>890</w:t>
      </w:r>
    </w:p>
    <w:p w:rsidR="00DB1159" w:rsidRPr="00CB2030" w:rsidRDefault="00DB1159" w:rsidP="00DB1159">
      <w:pPr>
        <w:jc w:val="center"/>
        <w:rPr>
          <w:rFonts w:ascii="Times New Roman CYR" w:hAnsi="Times New Roman CYR"/>
          <w:sz w:val="28"/>
          <w:lang w:val="ru-RU"/>
        </w:rPr>
      </w:pPr>
      <w:r w:rsidRPr="00CB2030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CB2030" w:rsidRDefault="007F70AD" w:rsidP="005D2DE7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DB1159" w:rsidRPr="00CB2030" w:rsidRDefault="00DB1159" w:rsidP="005D2DE7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F84678" w:rsidRPr="00CB2030" w:rsidRDefault="00F84678" w:rsidP="00F84678">
      <w:pPr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О внесении изменений </w:t>
      </w:r>
    </w:p>
    <w:p w:rsidR="00F84678" w:rsidRPr="00CB2030" w:rsidRDefault="00F84678" w:rsidP="00F84678">
      <w:pPr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в постановление администрации </w:t>
      </w:r>
    </w:p>
    <w:p w:rsidR="00F84678" w:rsidRPr="00CB2030" w:rsidRDefault="00F84678" w:rsidP="00F84678">
      <w:pPr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города Липецка от </w:t>
      </w:r>
      <w:r w:rsidR="0045276C">
        <w:rPr>
          <w:sz w:val="28"/>
          <w:szCs w:val="28"/>
          <w:lang w:val="ru-RU"/>
        </w:rPr>
        <w:t>18.11</w:t>
      </w:r>
      <w:r w:rsidR="0080611C" w:rsidRPr="00CB2030">
        <w:rPr>
          <w:sz w:val="28"/>
          <w:szCs w:val="28"/>
          <w:lang w:val="ru-RU"/>
        </w:rPr>
        <w:t>.201</w:t>
      </w:r>
      <w:r w:rsidR="0045276C">
        <w:rPr>
          <w:sz w:val="28"/>
          <w:szCs w:val="28"/>
          <w:lang w:val="ru-RU"/>
        </w:rPr>
        <w:t>9</w:t>
      </w:r>
      <w:r w:rsidRPr="00CB2030">
        <w:rPr>
          <w:sz w:val="28"/>
          <w:szCs w:val="28"/>
          <w:lang w:val="ru-RU"/>
        </w:rPr>
        <w:t xml:space="preserve"> № </w:t>
      </w:r>
      <w:r w:rsidR="0045276C">
        <w:rPr>
          <w:sz w:val="28"/>
          <w:szCs w:val="28"/>
          <w:lang w:val="ru-RU"/>
        </w:rPr>
        <w:t>2230</w:t>
      </w:r>
    </w:p>
    <w:p w:rsidR="00F84678" w:rsidRPr="00CB2030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CB2030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CB2030" w:rsidRDefault="00F84678" w:rsidP="00F84678">
      <w:pPr>
        <w:jc w:val="both"/>
        <w:rPr>
          <w:sz w:val="28"/>
          <w:szCs w:val="28"/>
          <w:lang w:val="ru-RU"/>
        </w:rPr>
      </w:pPr>
    </w:p>
    <w:p w:rsidR="00B64610" w:rsidRDefault="00B64610" w:rsidP="00B6461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результатам проведенного мониторинга правовых актов администрации города Липецка, администрация города</w:t>
      </w:r>
    </w:p>
    <w:p w:rsidR="00B64610" w:rsidRPr="00CB2030" w:rsidRDefault="00B64610" w:rsidP="00F84678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CB2030" w:rsidRDefault="00F84678" w:rsidP="00F84678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CB2030" w:rsidRDefault="00F84678" w:rsidP="00F84678">
      <w:pPr>
        <w:pStyle w:val="a8"/>
        <w:suppressAutoHyphens/>
        <w:jc w:val="both"/>
        <w:rPr>
          <w:szCs w:val="28"/>
        </w:rPr>
      </w:pPr>
      <w:r w:rsidRPr="00CB2030">
        <w:rPr>
          <w:szCs w:val="28"/>
        </w:rPr>
        <w:t>П О С Т А Н О В Л Я Е Т:</w:t>
      </w:r>
    </w:p>
    <w:p w:rsidR="00F84678" w:rsidRPr="00CB2030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84678" w:rsidRPr="00CB2030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84678" w:rsidRPr="00CB2030" w:rsidRDefault="00F84678" w:rsidP="0045276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0">
        <w:rPr>
          <w:sz w:val="28"/>
          <w:szCs w:val="28"/>
          <w:lang w:val="ru-RU"/>
        </w:rPr>
        <w:t xml:space="preserve">Внести в постановление администрации города Липецка </w:t>
      </w:r>
      <w:r w:rsidR="00F93DDE">
        <w:rPr>
          <w:sz w:val="28"/>
          <w:szCs w:val="28"/>
          <w:lang w:val="ru-RU"/>
        </w:rPr>
        <w:t xml:space="preserve">от </w:t>
      </w:r>
      <w:r w:rsidR="0045276C">
        <w:rPr>
          <w:sz w:val="28"/>
          <w:szCs w:val="28"/>
          <w:lang w:val="ru-RU"/>
        </w:rPr>
        <w:t>18.11</w:t>
      </w:r>
      <w:r w:rsidR="0045276C" w:rsidRPr="00CB2030">
        <w:rPr>
          <w:sz w:val="28"/>
          <w:szCs w:val="28"/>
          <w:lang w:val="ru-RU"/>
        </w:rPr>
        <w:t>.201</w:t>
      </w:r>
      <w:r w:rsidR="0045276C">
        <w:rPr>
          <w:sz w:val="28"/>
          <w:szCs w:val="28"/>
          <w:lang w:val="ru-RU"/>
        </w:rPr>
        <w:t>9</w:t>
      </w:r>
      <w:r w:rsidR="0045276C" w:rsidRPr="00CB2030">
        <w:rPr>
          <w:sz w:val="28"/>
          <w:szCs w:val="28"/>
          <w:lang w:val="ru-RU"/>
        </w:rPr>
        <w:t xml:space="preserve"> </w:t>
      </w:r>
      <w:r w:rsidR="0045276C">
        <w:rPr>
          <w:sz w:val="28"/>
          <w:szCs w:val="28"/>
          <w:lang w:val="ru-RU"/>
        </w:rPr>
        <w:t xml:space="preserve">       </w:t>
      </w:r>
      <w:r w:rsidR="0045276C" w:rsidRPr="00CB2030">
        <w:rPr>
          <w:sz w:val="28"/>
          <w:szCs w:val="28"/>
          <w:lang w:val="ru-RU"/>
        </w:rPr>
        <w:t xml:space="preserve">№ </w:t>
      </w:r>
      <w:r w:rsidR="0045276C">
        <w:rPr>
          <w:sz w:val="28"/>
          <w:szCs w:val="28"/>
          <w:lang w:val="ru-RU"/>
        </w:rPr>
        <w:t>2230</w:t>
      </w:r>
      <w:r w:rsidRPr="00CB2030">
        <w:rPr>
          <w:sz w:val="28"/>
          <w:szCs w:val="28"/>
          <w:lang w:val="ru-RU"/>
        </w:rPr>
        <w:t xml:space="preserve"> «</w:t>
      </w:r>
      <w:r w:rsidR="0045276C">
        <w:rPr>
          <w:sz w:val="28"/>
          <w:szCs w:val="28"/>
          <w:lang w:val="ru-RU"/>
        </w:rPr>
        <w:t>Об утверждении Порядка перемещения (переноса) информационных элементов на территории города Липецка</w:t>
      </w:r>
      <w:r w:rsidRPr="00CB2030">
        <w:rPr>
          <w:sz w:val="28"/>
          <w:szCs w:val="28"/>
          <w:lang w:val="ru-RU"/>
        </w:rPr>
        <w:t>» следующие измен</w:t>
      </w:r>
      <w:r w:rsidRPr="00CB2030">
        <w:rPr>
          <w:sz w:val="28"/>
          <w:szCs w:val="28"/>
          <w:lang w:val="ru-RU"/>
        </w:rPr>
        <w:t>е</w:t>
      </w:r>
      <w:r w:rsidRPr="00CB2030">
        <w:rPr>
          <w:sz w:val="28"/>
          <w:szCs w:val="28"/>
          <w:lang w:val="ru-RU"/>
        </w:rPr>
        <w:t>ния:</w:t>
      </w:r>
    </w:p>
    <w:p w:rsidR="000E1BB7" w:rsidRDefault="000E1BB7" w:rsidP="000E1BB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hyperlink r:id="rId10" w:history="1">
        <w:r w:rsidRPr="000E1BB7">
          <w:rPr>
            <w:sz w:val="28"/>
            <w:szCs w:val="28"/>
            <w:lang w:val="ru-RU"/>
          </w:rPr>
          <w:t>Преамбулу</w:t>
        </w:r>
      </w:hyperlink>
      <w:r>
        <w:rPr>
          <w:sz w:val="28"/>
          <w:szCs w:val="28"/>
          <w:lang w:val="ru-RU"/>
        </w:rPr>
        <w:t xml:space="preserve"> постановления изложить в следующей редакции:</w:t>
      </w:r>
    </w:p>
    <w:p w:rsidR="000E1BB7" w:rsidRDefault="000E1BB7" w:rsidP="000E1BB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«В соответствии с </w:t>
      </w:r>
      <w:hyperlink r:id="rId11" w:history="1">
        <w:r w:rsidRPr="000E1BB7">
          <w:rPr>
            <w:sz w:val="28"/>
            <w:szCs w:val="28"/>
            <w:lang w:val="ru-RU"/>
          </w:rPr>
          <w:t>Правилами</w:t>
        </w:r>
      </w:hyperlink>
      <w:r>
        <w:rPr>
          <w:sz w:val="28"/>
          <w:szCs w:val="28"/>
          <w:lang w:val="ru-RU"/>
        </w:rPr>
        <w:t xml:space="preserve"> благоустройства территорий города Липецка, утвержденными решением Липецкого городского Совета депут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>тов от 26.11.2019 № 1019, администрация города постановляет</w:t>
      </w:r>
      <w:r w:rsidR="00870E2D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>»</w:t>
      </w:r>
      <w:r w:rsidR="00C5732A">
        <w:rPr>
          <w:sz w:val="28"/>
          <w:szCs w:val="28"/>
          <w:lang w:val="ru-RU"/>
        </w:rPr>
        <w:t>.</w:t>
      </w:r>
    </w:p>
    <w:p w:rsidR="000E1BB7" w:rsidRDefault="000E1BB7" w:rsidP="000E1BB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В </w:t>
      </w:r>
      <w:hyperlink r:id="rId12" w:history="1">
        <w:r w:rsidRPr="000E1BB7">
          <w:rPr>
            <w:sz w:val="28"/>
            <w:szCs w:val="28"/>
            <w:lang w:val="ru-RU"/>
          </w:rPr>
          <w:t>пункте</w:t>
        </w:r>
      </w:hyperlink>
      <w:r w:rsidRPr="000E1BB7">
        <w:rPr>
          <w:sz w:val="28"/>
          <w:szCs w:val="28"/>
          <w:lang w:val="ru-RU"/>
        </w:rPr>
        <w:t xml:space="preserve"> 3</w:t>
      </w:r>
      <w:r>
        <w:rPr>
          <w:sz w:val="28"/>
          <w:szCs w:val="28"/>
          <w:lang w:val="ru-RU"/>
        </w:rPr>
        <w:t xml:space="preserve"> постановления слова «М.А.</w:t>
      </w:r>
      <w:r w:rsidR="00C5732A">
        <w:rPr>
          <w:sz w:val="28"/>
          <w:szCs w:val="28"/>
          <w:lang w:val="ru-RU"/>
        </w:rPr>
        <w:t>Щербакова»</w:t>
      </w:r>
      <w:r>
        <w:rPr>
          <w:sz w:val="28"/>
          <w:szCs w:val="28"/>
          <w:lang w:val="ru-RU"/>
        </w:rPr>
        <w:t xml:space="preserve"> заменить слова</w:t>
      </w:r>
      <w:r w:rsidR="00C5732A">
        <w:rPr>
          <w:sz w:val="28"/>
          <w:szCs w:val="28"/>
          <w:lang w:val="ru-RU"/>
        </w:rPr>
        <w:t>ми «К.В.Вострикова».</w:t>
      </w:r>
    </w:p>
    <w:p w:rsidR="00C60163" w:rsidRDefault="00C5732A" w:rsidP="00870E2D">
      <w:pPr>
        <w:tabs>
          <w:tab w:val="left" w:pos="1134"/>
        </w:tabs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C60163">
        <w:rPr>
          <w:sz w:val="28"/>
          <w:szCs w:val="28"/>
          <w:lang w:val="ru-RU"/>
        </w:rPr>
        <w:t>В приложении к постановлению:</w:t>
      </w:r>
    </w:p>
    <w:p w:rsidR="00870E2D" w:rsidRDefault="00B51874" w:rsidP="00B51874">
      <w:pPr>
        <w:tabs>
          <w:tab w:val="left" w:pos="1134"/>
        </w:tabs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пункте </w:t>
      </w:r>
      <w:r w:rsidR="00B3067C">
        <w:rPr>
          <w:sz w:val="28"/>
          <w:szCs w:val="28"/>
          <w:lang w:val="ru-RU"/>
        </w:rPr>
        <w:t xml:space="preserve">1.1 раздела 1 «Общие положения» </w:t>
      </w:r>
      <w:r>
        <w:rPr>
          <w:sz w:val="28"/>
          <w:szCs w:val="28"/>
          <w:lang w:val="ru-RU"/>
        </w:rPr>
        <w:t>слова «</w:t>
      </w:r>
      <w:hyperlink r:id="rId13" w:history="1">
        <w:r w:rsidR="00870E2D" w:rsidRPr="003A0EF1">
          <w:rPr>
            <w:sz w:val="28"/>
            <w:szCs w:val="28"/>
            <w:lang w:val="ru-RU"/>
          </w:rPr>
          <w:t>решением</w:t>
        </w:r>
      </w:hyperlink>
      <w:r w:rsidR="00870E2D" w:rsidRPr="003A0EF1">
        <w:rPr>
          <w:sz w:val="28"/>
          <w:szCs w:val="28"/>
          <w:lang w:val="ru-RU"/>
        </w:rPr>
        <w:t xml:space="preserve"> Липецкого городского Совета депутатов от </w:t>
      </w:r>
      <w:r>
        <w:rPr>
          <w:sz w:val="28"/>
          <w:szCs w:val="28"/>
          <w:lang w:val="ru-RU"/>
        </w:rPr>
        <w:t>01.11.</w:t>
      </w:r>
      <w:r w:rsidRPr="00B51874">
        <w:rPr>
          <w:sz w:val="28"/>
          <w:szCs w:val="28"/>
          <w:lang w:val="ru-RU"/>
        </w:rPr>
        <w:t xml:space="preserve">2016 </w:t>
      </w:r>
      <w:r w:rsidR="003A0EF1" w:rsidRPr="00B51874">
        <w:rPr>
          <w:sz w:val="28"/>
          <w:szCs w:val="28"/>
          <w:lang w:val="ru-RU"/>
        </w:rPr>
        <w:t xml:space="preserve">№ </w:t>
      </w:r>
      <w:r w:rsidRPr="00B51874">
        <w:rPr>
          <w:sz w:val="28"/>
          <w:szCs w:val="28"/>
          <w:lang w:val="ru-RU"/>
        </w:rPr>
        <w:t>268»</w:t>
      </w:r>
      <w:r>
        <w:rPr>
          <w:sz w:val="28"/>
          <w:szCs w:val="28"/>
          <w:lang w:val="ru-RU"/>
        </w:rPr>
        <w:t xml:space="preserve"> заменить словами «</w:t>
      </w:r>
      <w:hyperlink r:id="rId14" w:history="1">
        <w:r w:rsidRPr="003A0EF1">
          <w:rPr>
            <w:sz w:val="28"/>
            <w:szCs w:val="28"/>
            <w:lang w:val="ru-RU"/>
          </w:rPr>
          <w:t>решением</w:t>
        </w:r>
      </w:hyperlink>
      <w:r w:rsidRPr="003A0EF1">
        <w:rPr>
          <w:sz w:val="28"/>
          <w:szCs w:val="28"/>
          <w:lang w:val="ru-RU"/>
        </w:rPr>
        <w:t xml:space="preserve"> Липецкого городского Совета депутатов </w:t>
      </w:r>
      <w:r w:rsidRPr="00B51874">
        <w:rPr>
          <w:sz w:val="28"/>
          <w:szCs w:val="28"/>
          <w:lang w:val="ru-RU"/>
        </w:rPr>
        <w:t>от 26.11.2019 № 1019».</w:t>
      </w:r>
    </w:p>
    <w:p w:rsidR="00870E2D" w:rsidRDefault="00870E2D" w:rsidP="00870E2D">
      <w:pPr>
        <w:tabs>
          <w:tab w:val="left" w:pos="1134"/>
        </w:tabs>
        <w:suppressAutoHyphens/>
        <w:ind w:firstLine="709"/>
        <w:jc w:val="both"/>
        <w:rPr>
          <w:sz w:val="28"/>
          <w:szCs w:val="28"/>
          <w:lang w:val="ru-RU"/>
        </w:rPr>
      </w:pPr>
    </w:p>
    <w:p w:rsidR="00057850" w:rsidRPr="00CB2030" w:rsidRDefault="00057850" w:rsidP="00F84678">
      <w:pPr>
        <w:jc w:val="both"/>
        <w:rPr>
          <w:bCs/>
          <w:sz w:val="28"/>
          <w:szCs w:val="28"/>
          <w:lang w:val="ru-RU"/>
        </w:rPr>
      </w:pPr>
    </w:p>
    <w:p w:rsidR="00B72E62" w:rsidRPr="00CB2030" w:rsidRDefault="00B72E62" w:rsidP="00F84678">
      <w:pPr>
        <w:jc w:val="both"/>
        <w:rPr>
          <w:bCs/>
          <w:sz w:val="28"/>
          <w:szCs w:val="28"/>
          <w:lang w:val="ru-RU"/>
        </w:rPr>
      </w:pPr>
    </w:p>
    <w:p w:rsidR="00E37374" w:rsidRPr="00CB2030" w:rsidRDefault="000F5324" w:rsidP="005338B7">
      <w:pPr>
        <w:jc w:val="both"/>
        <w:rPr>
          <w:sz w:val="24"/>
          <w:szCs w:val="24"/>
          <w:lang w:val="ru-RU"/>
        </w:rPr>
      </w:pPr>
      <w:r w:rsidRPr="00CB2030">
        <w:rPr>
          <w:sz w:val="28"/>
          <w:szCs w:val="28"/>
          <w:lang w:val="ru-RU"/>
        </w:rPr>
        <w:t>Г</w:t>
      </w:r>
      <w:r w:rsidR="00DA3B57" w:rsidRPr="00CB2030">
        <w:rPr>
          <w:sz w:val="28"/>
          <w:szCs w:val="28"/>
          <w:lang w:val="ru-RU"/>
        </w:rPr>
        <w:t>лав</w:t>
      </w:r>
      <w:r w:rsidR="00990D57" w:rsidRPr="00CB2030">
        <w:rPr>
          <w:sz w:val="28"/>
          <w:szCs w:val="28"/>
          <w:lang w:val="ru-RU"/>
        </w:rPr>
        <w:t>а</w:t>
      </w:r>
      <w:r w:rsidR="00DA3B57" w:rsidRPr="00CB2030">
        <w:rPr>
          <w:sz w:val="28"/>
          <w:szCs w:val="28"/>
          <w:lang w:val="ru-RU"/>
        </w:rPr>
        <w:t xml:space="preserve"> города Липецка </w:t>
      </w:r>
      <w:r w:rsidR="00DA3B57" w:rsidRPr="00CB2030">
        <w:rPr>
          <w:bCs/>
          <w:sz w:val="28"/>
          <w:szCs w:val="28"/>
          <w:lang w:val="ru-RU"/>
        </w:rPr>
        <w:t xml:space="preserve">                             </w:t>
      </w:r>
      <w:bookmarkStart w:id="0" w:name="_GoBack"/>
      <w:bookmarkEnd w:id="0"/>
      <w:r w:rsidR="00DA3B57" w:rsidRPr="00CB2030">
        <w:rPr>
          <w:bCs/>
          <w:sz w:val="28"/>
          <w:szCs w:val="28"/>
          <w:lang w:val="ru-RU"/>
        </w:rPr>
        <w:t xml:space="preserve">                               </w:t>
      </w:r>
      <w:r w:rsidR="00F22D35" w:rsidRPr="00CB2030">
        <w:rPr>
          <w:bCs/>
          <w:sz w:val="28"/>
          <w:szCs w:val="28"/>
          <w:lang w:val="ru-RU"/>
        </w:rPr>
        <w:t xml:space="preserve">          </w:t>
      </w:r>
      <w:r w:rsidR="00DA3B57" w:rsidRPr="00CB2030">
        <w:rPr>
          <w:bCs/>
          <w:sz w:val="28"/>
          <w:szCs w:val="28"/>
          <w:lang w:val="ru-RU"/>
        </w:rPr>
        <w:t xml:space="preserve"> Е.Ю.Уваркина</w:t>
      </w:r>
    </w:p>
    <w:sectPr w:rsidR="00E37374" w:rsidRPr="00CB2030" w:rsidSect="005338B7">
      <w:headerReference w:type="even" r:id="rId15"/>
      <w:headerReference w:type="default" r:id="rId16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7E3" w:rsidRDefault="00D117E3">
      <w:r>
        <w:separator/>
      </w:r>
    </w:p>
  </w:endnote>
  <w:endnote w:type="continuationSeparator" w:id="0">
    <w:p w:rsidR="00D117E3" w:rsidRDefault="00D1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LT CYR 45 Light">
    <w:altName w:val="Univers LT CYR 45 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7E3" w:rsidRDefault="00D117E3">
      <w:r>
        <w:separator/>
      </w:r>
    </w:p>
  </w:footnote>
  <w:footnote w:type="continuationSeparator" w:id="0">
    <w:p w:rsidR="00D117E3" w:rsidRDefault="00D11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67C" w:rsidRDefault="00B3067C" w:rsidP="009E4C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067C" w:rsidRDefault="00B3067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67C" w:rsidRPr="009E4C70" w:rsidRDefault="00B3067C" w:rsidP="009E4C70">
    <w:pPr>
      <w:pStyle w:val="a5"/>
      <w:framePr w:wrap="around" w:vAnchor="text" w:hAnchor="margin" w:xAlign="center" w:y="1"/>
      <w:jc w:val="center"/>
      <w:rPr>
        <w:rStyle w:val="a6"/>
        <w:sz w:val="28"/>
        <w:szCs w:val="28"/>
      </w:rPr>
    </w:pPr>
    <w:r w:rsidRPr="009E4C70">
      <w:rPr>
        <w:rStyle w:val="a6"/>
        <w:sz w:val="28"/>
        <w:szCs w:val="28"/>
      </w:rPr>
      <w:fldChar w:fldCharType="begin"/>
    </w:r>
    <w:r w:rsidRPr="009E4C70">
      <w:rPr>
        <w:rStyle w:val="a6"/>
        <w:sz w:val="28"/>
        <w:szCs w:val="28"/>
      </w:rPr>
      <w:instrText xml:space="preserve">PAGE  </w:instrText>
    </w:r>
    <w:r w:rsidRPr="009E4C70">
      <w:rPr>
        <w:rStyle w:val="a6"/>
        <w:sz w:val="28"/>
        <w:szCs w:val="28"/>
      </w:rPr>
      <w:fldChar w:fldCharType="separate"/>
    </w:r>
    <w:r w:rsidR="00B51874">
      <w:rPr>
        <w:rStyle w:val="a6"/>
        <w:noProof/>
        <w:sz w:val="28"/>
        <w:szCs w:val="28"/>
      </w:rPr>
      <w:t>2</w:t>
    </w:r>
    <w:r w:rsidRPr="009E4C70">
      <w:rPr>
        <w:rStyle w:val="a6"/>
        <w:sz w:val="28"/>
        <w:szCs w:val="28"/>
      </w:rPr>
      <w:fldChar w:fldCharType="end"/>
    </w:r>
  </w:p>
  <w:p w:rsidR="00B3067C" w:rsidRPr="00EB4500" w:rsidRDefault="00B3067C" w:rsidP="0060147D">
    <w:pPr>
      <w:pStyle w:val="a5"/>
      <w:framePr w:wrap="around" w:vAnchor="text" w:hAnchor="margin" w:xAlign="center" w:y="1"/>
      <w:rPr>
        <w:rStyle w:val="a6"/>
        <w:color w:val="FFFFFF"/>
        <w:sz w:val="28"/>
        <w:szCs w:val="28"/>
        <w:lang w:val="ru-RU"/>
      </w:rPr>
    </w:pPr>
  </w:p>
  <w:p w:rsidR="00B3067C" w:rsidRPr="00415F67" w:rsidRDefault="00B3067C" w:rsidP="00EB45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0622B"/>
    <w:rsid w:val="00011602"/>
    <w:rsid w:val="00024949"/>
    <w:rsid w:val="000404DB"/>
    <w:rsid w:val="00045788"/>
    <w:rsid w:val="000466DD"/>
    <w:rsid w:val="00051A0B"/>
    <w:rsid w:val="00052722"/>
    <w:rsid w:val="00053ED9"/>
    <w:rsid w:val="00057850"/>
    <w:rsid w:val="00066C94"/>
    <w:rsid w:val="0007571C"/>
    <w:rsid w:val="00081CA7"/>
    <w:rsid w:val="00083C0D"/>
    <w:rsid w:val="00086219"/>
    <w:rsid w:val="000870FB"/>
    <w:rsid w:val="00091126"/>
    <w:rsid w:val="00096889"/>
    <w:rsid w:val="000A549D"/>
    <w:rsid w:val="000C58C1"/>
    <w:rsid w:val="000C6720"/>
    <w:rsid w:val="000C7650"/>
    <w:rsid w:val="000D77C8"/>
    <w:rsid w:val="000E009A"/>
    <w:rsid w:val="000E147D"/>
    <w:rsid w:val="000E1BB7"/>
    <w:rsid w:val="000E5F04"/>
    <w:rsid w:val="000E68A2"/>
    <w:rsid w:val="000F5324"/>
    <w:rsid w:val="000F6E94"/>
    <w:rsid w:val="000F6F78"/>
    <w:rsid w:val="000F7084"/>
    <w:rsid w:val="000F75F3"/>
    <w:rsid w:val="00102E79"/>
    <w:rsid w:val="0010364A"/>
    <w:rsid w:val="00110CC5"/>
    <w:rsid w:val="00111B8D"/>
    <w:rsid w:val="00115BA5"/>
    <w:rsid w:val="00123FAB"/>
    <w:rsid w:val="00130912"/>
    <w:rsid w:val="001333F9"/>
    <w:rsid w:val="001344F7"/>
    <w:rsid w:val="0013503D"/>
    <w:rsid w:val="001361E7"/>
    <w:rsid w:val="001404EF"/>
    <w:rsid w:val="00142E5A"/>
    <w:rsid w:val="001435DF"/>
    <w:rsid w:val="0016314C"/>
    <w:rsid w:val="00167AE4"/>
    <w:rsid w:val="001951DC"/>
    <w:rsid w:val="001A29D6"/>
    <w:rsid w:val="001B3166"/>
    <w:rsid w:val="001C204F"/>
    <w:rsid w:val="001C2FBB"/>
    <w:rsid w:val="001D1176"/>
    <w:rsid w:val="001E07D9"/>
    <w:rsid w:val="001E1019"/>
    <w:rsid w:val="001E32A6"/>
    <w:rsid w:val="001E7B48"/>
    <w:rsid w:val="001F0713"/>
    <w:rsid w:val="001F4011"/>
    <w:rsid w:val="00201CEB"/>
    <w:rsid w:val="00211A95"/>
    <w:rsid w:val="00216085"/>
    <w:rsid w:val="00224FC0"/>
    <w:rsid w:val="00230AAE"/>
    <w:rsid w:val="00235203"/>
    <w:rsid w:val="002369F3"/>
    <w:rsid w:val="002519BC"/>
    <w:rsid w:val="002600F5"/>
    <w:rsid w:val="00264566"/>
    <w:rsid w:val="00275C46"/>
    <w:rsid w:val="0027737F"/>
    <w:rsid w:val="00280E66"/>
    <w:rsid w:val="0028241A"/>
    <w:rsid w:val="002860B3"/>
    <w:rsid w:val="002946C5"/>
    <w:rsid w:val="002A4F80"/>
    <w:rsid w:val="002B06D5"/>
    <w:rsid w:val="002B7F0F"/>
    <w:rsid w:val="002C2EB5"/>
    <w:rsid w:val="002C5AD7"/>
    <w:rsid w:val="002D5374"/>
    <w:rsid w:val="002E203C"/>
    <w:rsid w:val="002E54EE"/>
    <w:rsid w:val="002E748C"/>
    <w:rsid w:val="002F11D8"/>
    <w:rsid w:val="00303228"/>
    <w:rsid w:val="00303FD0"/>
    <w:rsid w:val="00304230"/>
    <w:rsid w:val="00304A7A"/>
    <w:rsid w:val="00305BFE"/>
    <w:rsid w:val="00306518"/>
    <w:rsid w:val="00307250"/>
    <w:rsid w:val="00313579"/>
    <w:rsid w:val="00315FF6"/>
    <w:rsid w:val="003203C2"/>
    <w:rsid w:val="003203EC"/>
    <w:rsid w:val="00321D9B"/>
    <w:rsid w:val="00325CA0"/>
    <w:rsid w:val="003324DF"/>
    <w:rsid w:val="003379DA"/>
    <w:rsid w:val="00346998"/>
    <w:rsid w:val="00351AAB"/>
    <w:rsid w:val="00356BCE"/>
    <w:rsid w:val="0036158E"/>
    <w:rsid w:val="00366049"/>
    <w:rsid w:val="00367C4C"/>
    <w:rsid w:val="003749A0"/>
    <w:rsid w:val="00377F0A"/>
    <w:rsid w:val="003838BD"/>
    <w:rsid w:val="00384808"/>
    <w:rsid w:val="00393E28"/>
    <w:rsid w:val="0039603F"/>
    <w:rsid w:val="0039778C"/>
    <w:rsid w:val="003A0EF1"/>
    <w:rsid w:val="003A339D"/>
    <w:rsid w:val="003B7240"/>
    <w:rsid w:val="003B7389"/>
    <w:rsid w:val="003C19B7"/>
    <w:rsid w:val="003E0FAE"/>
    <w:rsid w:val="003E1820"/>
    <w:rsid w:val="003E6364"/>
    <w:rsid w:val="003F3FAA"/>
    <w:rsid w:val="004026D1"/>
    <w:rsid w:val="004051FC"/>
    <w:rsid w:val="004069E6"/>
    <w:rsid w:val="0041062C"/>
    <w:rsid w:val="00412344"/>
    <w:rsid w:val="004143F4"/>
    <w:rsid w:val="00414CAB"/>
    <w:rsid w:val="00415F67"/>
    <w:rsid w:val="004220AB"/>
    <w:rsid w:val="004273FF"/>
    <w:rsid w:val="0044262C"/>
    <w:rsid w:val="0045276C"/>
    <w:rsid w:val="004573BF"/>
    <w:rsid w:val="00464093"/>
    <w:rsid w:val="00465C22"/>
    <w:rsid w:val="00466EBE"/>
    <w:rsid w:val="00476FFA"/>
    <w:rsid w:val="00485BEA"/>
    <w:rsid w:val="004864EF"/>
    <w:rsid w:val="00487CCC"/>
    <w:rsid w:val="00492F46"/>
    <w:rsid w:val="00496EDF"/>
    <w:rsid w:val="00497267"/>
    <w:rsid w:val="004A2159"/>
    <w:rsid w:val="004A34C0"/>
    <w:rsid w:val="004A44A1"/>
    <w:rsid w:val="004A54A1"/>
    <w:rsid w:val="004A65B3"/>
    <w:rsid w:val="004C1683"/>
    <w:rsid w:val="004D38E9"/>
    <w:rsid w:val="004E0388"/>
    <w:rsid w:val="004E75BE"/>
    <w:rsid w:val="004F5BB2"/>
    <w:rsid w:val="004F6AC7"/>
    <w:rsid w:val="005040E7"/>
    <w:rsid w:val="00506F50"/>
    <w:rsid w:val="00521B16"/>
    <w:rsid w:val="005307EC"/>
    <w:rsid w:val="005338B7"/>
    <w:rsid w:val="0053485A"/>
    <w:rsid w:val="005526D0"/>
    <w:rsid w:val="00555ADA"/>
    <w:rsid w:val="0057278D"/>
    <w:rsid w:val="005753DA"/>
    <w:rsid w:val="005765F0"/>
    <w:rsid w:val="00582DA5"/>
    <w:rsid w:val="00583039"/>
    <w:rsid w:val="00584169"/>
    <w:rsid w:val="00587B16"/>
    <w:rsid w:val="005C2CAB"/>
    <w:rsid w:val="005C38BF"/>
    <w:rsid w:val="005D2DE7"/>
    <w:rsid w:val="005E71A7"/>
    <w:rsid w:val="005E7C14"/>
    <w:rsid w:val="005F294C"/>
    <w:rsid w:val="005F53EC"/>
    <w:rsid w:val="005F592B"/>
    <w:rsid w:val="00601259"/>
    <w:rsid w:val="0060147D"/>
    <w:rsid w:val="00601AF4"/>
    <w:rsid w:val="00605ED3"/>
    <w:rsid w:val="00607993"/>
    <w:rsid w:val="0062123F"/>
    <w:rsid w:val="00624B81"/>
    <w:rsid w:val="00626840"/>
    <w:rsid w:val="00627A60"/>
    <w:rsid w:val="00635FDD"/>
    <w:rsid w:val="0063603C"/>
    <w:rsid w:val="00641542"/>
    <w:rsid w:val="00644980"/>
    <w:rsid w:val="0064530A"/>
    <w:rsid w:val="00646941"/>
    <w:rsid w:val="00654AAC"/>
    <w:rsid w:val="00656816"/>
    <w:rsid w:val="00660B8A"/>
    <w:rsid w:val="00660F51"/>
    <w:rsid w:val="00661C30"/>
    <w:rsid w:val="0066402A"/>
    <w:rsid w:val="006651EC"/>
    <w:rsid w:val="00667554"/>
    <w:rsid w:val="00672462"/>
    <w:rsid w:val="00673594"/>
    <w:rsid w:val="006868E9"/>
    <w:rsid w:val="00694E90"/>
    <w:rsid w:val="006A288A"/>
    <w:rsid w:val="006B7082"/>
    <w:rsid w:val="006C0B6C"/>
    <w:rsid w:val="006C4FFC"/>
    <w:rsid w:val="006F3819"/>
    <w:rsid w:val="0070250C"/>
    <w:rsid w:val="007073F1"/>
    <w:rsid w:val="007074B2"/>
    <w:rsid w:val="007161FE"/>
    <w:rsid w:val="00717F56"/>
    <w:rsid w:val="00727F3C"/>
    <w:rsid w:val="00741DFC"/>
    <w:rsid w:val="00750978"/>
    <w:rsid w:val="00750E9A"/>
    <w:rsid w:val="00764F89"/>
    <w:rsid w:val="0077050B"/>
    <w:rsid w:val="00774E52"/>
    <w:rsid w:val="007763A0"/>
    <w:rsid w:val="007829C7"/>
    <w:rsid w:val="00783BE3"/>
    <w:rsid w:val="0078587B"/>
    <w:rsid w:val="0079031F"/>
    <w:rsid w:val="007A117D"/>
    <w:rsid w:val="007A7F0B"/>
    <w:rsid w:val="007B1E0B"/>
    <w:rsid w:val="007B51F4"/>
    <w:rsid w:val="007C6ECC"/>
    <w:rsid w:val="007C71CA"/>
    <w:rsid w:val="007C7D82"/>
    <w:rsid w:val="007D054C"/>
    <w:rsid w:val="007D20A8"/>
    <w:rsid w:val="007D2112"/>
    <w:rsid w:val="007D36FC"/>
    <w:rsid w:val="007D4984"/>
    <w:rsid w:val="007D6F6C"/>
    <w:rsid w:val="007E0188"/>
    <w:rsid w:val="007E62F0"/>
    <w:rsid w:val="007E79AB"/>
    <w:rsid w:val="007E79F2"/>
    <w:rsid w:val="007F66E6"/>
    <w:rsid w:val="007F70AD"/>
    <w:rsid w:val="007F7307"/>
    <w:rsid w:val="00803A52"/>
    <w:rsid w:val="00804C76"/>
    <w:rsid w:val="0080611C"/>
    <w:rsid w:val="00806757"/>
    <w:rsid w:val="0081144D"/>
    <w:rsid w:val="00815161"/>
    <w:rsid w:val="00817CD5"/>
    <w:rsid w:val="00817F47"/>
    <w:rsid w:val="00822949"/>
    <w:rsid w:val="008231CB"/>
    <w:rsid w:val="00830149"/>
    <w:rsid w:val="00831B8E"/>
    <w:rsid w:val="00835C09"/>
    <w:rsid w:val="00840E2A"/>
    <w:rsid w:val="008464DB"/>
    <w:rsid w:val="008465BE"/>
    <w:rsid w:val="008509FE"/>
    <w:rsid w:val="0085253C"/>
    <w:rsid w:val="00852C55"/>
    <w:rsid w:val="00854559"/>
    <w:rsid w:val="00870E2D"/>
    <w:rsid w:val="00876189"/>
    <w:rsid w:val="00885942"/>
    <w:rsid w:val="00887548"/>
    <w:rsid w:val="008A0B3B"/>
    <w:rsid w:val="008A6A08"/>
    <w:rsid w:val="008B4584"/>
    <w:rsid w:val="008B7113"/>
    <w:rsid w:val="008C20D5"/>
    <w:rsid w:val="008C2DA7"/>
    <w:rsid w:val="008C5FAD"/>
    <w:rsid w:val="008D18B9"/>
    <w:rsid w:val="008D25D4"/>
    <w:rsid w:val="008D42F1"/>
    <w:rsid w:val="008D6C3B"/>
    <w:rsid w:val="008E10DE"/>
    <w:rsid w:val="008F1ECC"/>
    <w:rsid w:val="008F3348"/>
    <w:rsid w:val="00904BA0"/>
    <w:rsid w:val="00906C34"/>
    <w:rsid w:val="009107E1"/>
    <w:rsid w:val="00913574"/>
    <w:rsid w:val="009162E2"/>
    <w:rsid w:val="009170AA"/>
    <w:rsid w:val="00917B7F"/>
    <w:rsid w:val="00921657"/>
    <w:rsid w:val="00924806"/>
    <w:rsid w:val="009300FB"/>
    <w:rsid w:val="009324BF"/>
    <w:rsid w:val="009332D4"/>
    <w:rsid w:val="00935CBD"/>
    <w:rsid w:val="00935E9F"/>
    <w:rsid w:val="009432A2"/>
    <w:rsid w:val="0095210B"/>
    <w:rsid w:val="00957C0B"/>
    <w:rsid w:val="00981E64"/>
    <w:rsid w:val="00990073"/>
    <w:rsid w:val="0099049E"/>
    <w:rsid w:val="00990D57"/>
    <w:rsid w:val="009927BD"/>
    <w:rsid w:val="009972CB"/>
    <w:rsid w:val="009A48A9"/>
    <w:rsid w:val="009A564C"/>
    <w:rsid w:val="009A5A69"/>
    <w:rsid w:val="009A7D36"/>
    <w:rsid w:val="009B00AA"/>
    <w:rsid w:val="009B453C"/>
    <w:rsid w:val="009B4D95"/>
    <w:rsid w:val="009B59F4"/>
    <w:rsid w:val="009C183F"/>
    <w:rsid w:val="009C339A"/>
    <w:rsid w:val="009D243D"/>
    <w:rsid w:val="009D65A7"/>
    <w:rsid w:val="009E4C70"/>
    <w:rsid w:val="009E61C3"/>
    <w:rsid w:val="009F00A7"/>
    <w:rsid w:val="009F3183"/>
    <w:rsid w:val="00A00DD9"/>
    <w:rsid w:val="00A04DE0"/>
    <w:rsid w:val="00A121F6"/>
    <w:rsid w:val="00A12841"/>
    <w:rsid w:val="00A17502"/>
    <w:rsid w:val="00A201AC"/>
    <w:rsid w:val="00A21982"/>
    <w:rsid w:val="00A22460"/>
    <w:rsid w:val="00A334E1"/>
    <w:rsid w:val="00A41F75"/>
    <w:rsid w:val="00A4277E"/>
    <w:rsid w:val="00A50092"/>
    <w:rsid w:val="00A512A8"/>
    <w:rsid w:val="00A51894"/>
    <w:rsid w:val="00A51D62"/>
    <w:rsid w:val="00A56D54"/>
    <w:rsid w:val="00A61D58"/>
    <w:rsid w:val="00A65334"/>
    <w:rsid w:val="00A661E7"/>
    <w:rsid w:val="00A702E8"/>
    <w:rsid w:val="00A7154A"/>
    <w:rsid w:val="00A72A6E"/>
    <w:rsid w:val="00A74FFA"/>
    <w:rsid w:val="00A80ACA"/>
    <w:rsid w:val="00A83FDB"/>
    <w:rsid w:val="00A86D30"/>
    <w:rsid w:val="00A9104E"/>
    <w:rsid w:val="00AB0350"/>
    <w:rsid w:val="00AB2E05"/>
    <w:rsid w:val="00AB4E8D"/>
    <w:rsid w:val="00AB61D6"/>
    <w:rsid w:val="00AC2663"/>
    <w:rsid w:val="00AC36E9"/>
    <w:rsid w:val="00AC624F"/>
    <w:rsid w:val="00AD6316"/>
    <w:rsid w:val="00AE282B"/>
    <w:rsid w:val="00AE3916"/>
    <w:rsid w:val="00AF47D8"/>
    <w:rsid w:val="00AF4A78"/>
    <w:rsid w:val="00B00E1E"/>
    <w:rsid w:val="00B0299C"/>
    <w:rsid w:val="00B046EF"/>
    <w:rsid w:val="00B04A37"/>
    <w:rsid w:val="00B112E7"/>
    <w:rsid w:val="00B128D0"/>
    <w:rsid w:val="00B30178"/>
    <w:rsid w:val="00B3067C"/>
    <w:rsid w:val="00B30E82"/>
    <w:rsid w:val="00B34847"/>
    <w:rsid w:val="00B35192"/>
    <w:rsid w:val="00B43658"/>
    <w:rsid w:val="00B51874"/>
    <w:rsid w:val="00B53C09"/>
    <w:rsid w:val="00B57D9E"/>
    <w:rsid w:val="00B64610"/>
    <w:rsid w:val="00B66C34"/>
    <w:rsid w:val="00B72E62"/>
    <w:rsid w:val="00B75293"/>
    <w:rsid w:val="00B75F86"/>
    <w:rsid w:val="00B76119"/>
    <w:rsid w:val="00B944B6"/>
    <w:rsid w:val="00B95276"/>
    <w:rsid w:val="00BA0AD2"/>
    <w:rsid w:val="00BA0FED"/>
    <w:rsid w:val="00BA32AA"/>
    <w:rsid w:val="00BB1185"/>
    <w:rsid w:val="00BB13AF"/>
    <w:rsid w:val="00BB4111"/>
    <w:rsid w:val="00BC5CE0"/>
    <w:rsid w:val="00BC5E28"/>
    <w:rsid w:val="00BC739A"/>
    <w:rsid w:val="00BD16EE"/>
    <w:rsid w:val="00BD2420"/>
    <w:rsid w:val="00BD2D02"/>
    <w:rsid w:val="00BE09A0"/>
    <w:rsid w:val="00BE3C3D"/>
    <w:rsid w:val="00BE4CC9"/>
    <w:rsid w:val="00BF37C0"/>
    <w:rsid w:val="00BF533F"/>
    <w:rsid w:val="00BF5D31"/>
    <w:rsid w:val="00C00C69"/>
    <w:rsid w:val="00C0170C"/>
    <w:rsid w:val="00C03811"/>
    <w:rsid w:val="00C07496"/>
    <w:rsid w:val="00C1005C"/>
    <w:rsid w:val="00C17D74"/>
    <w:rsid w:val="00C17E25"/>
    <w:rsid w:val="00C21C1C"/>
    <w:rsid w:val="00C3155C"/>
    <w:rsid w:val="00C31ED9"/>
    <w:rsid w:val="00C37EA8"/>
    <w:rsid w:val="00C44057"/>
    <w:rsid w:val="00C4469A"/>
    <w:rsid w:val="00C47633"/>
    <w:rsid w:val="00C50564"/>
    <w:rsid w:val="00C55746"/>
    <w:rsid w:val="00C5732A"/>
    <w:rsid w:val="00C60163"/>
    <w:rsid w:val="00C60681"/>
    <w:rsid w:val="00C61D70"/>
    <w:rsid w:val="00C676CF"/>
    <w:rsid w:val="00C71FF7"/>
    <w:rsid w:val="00C773EA"/>
    <w:rsid w:val="00C77A15"/>
    <w:rsid w:val="00C80084"/>
    <w:rsid w:val="00C82B00"/>
    <w:rsid w:val="00C83655"/>
    <w:rsid w:val="00C870FE"/>
    <w:rsid w:val="00C9273C"/>
    <w:rsid w:val="00C92F4B"/>
    <w:rsid w:val="00C9409D"/>
    <w:rsid w:val="00C96D24"/>
    <w:rsid w:val="00CA4294"/>
    <w:rsid w:val="00CB2030"/>
    <w:rsid w:val="00CB26D0"/>
    <w:rsid w:val="00CC0500"/>
    <w:rsid w:val="00CD237A"/>
    <w:rsid w:val="00CD3149"/>
    <w:rsid w:val="00CD33B5"/>
    <w:rsid w:val="00CE50B3"/>
    <w:rsid w:val="00CF25A7"/>
    <w:rsid w:val="00D05EBB"/>
    <w:rsid w:val="00D117E3"/>
    <w:rsid w:val="00D12DBC"/>
    <w:rsid w:val="00D2141D"/>
    <w:rsid w:val="00D225FD"/>
    <w:rsid w:val="00D31322"/>
    <w:rsid w:val="00D42AB8"/>
    <w:rsid w:val="00D633B3"/>
    <w:rsid w:val="00D633C3"/>
    <w:rsid w:val="00D758B3"/>
    <w:rsid w:val="00D770E3"/>
    <w:rsid w:val="00D90434"/>
    <w:rsid w:val="00D931D1"/>
    <w:rsid w:val="00DA1B2A"/>
    <w:rsid w:val="00DA1C2C"/>
    <w:rsid w:val="00DA234D"/>
    <w:rsid w:val="00DA3B57"/>
    <w:rsid w:val="00DA51FE"/>
    <w:rsid w:val="00DA5270"/>
    <w:rsid w:val="00DA5D4C"/>
    <w:rsid w:val="00DB069C"/>
    <w:rsid w:val="00DB1159"/>
    <w:rsid w:val="00DB1331"/>
    <w:rsid w:val="00DB16A3"/>
    <w:rsid w:val="00DB7015"/>
    <w:rsid w:val="00DC1D2F"/>
    <w:rsid w:val="00DC306B"/>
    <w:rsid w:val="00DC34A8"/>
    <w:rsid w:val="00DD00C5"/>
    <w:rsid w:val="00DD2E04"/>
    <w:rsid w:val="00DD33D2"/>
    <w:rsid w:val="00DF3A97"/>
    <w:rsid w:val="00DF61AC"/>
    <w:rsid w:val="00E019E4"/>
    <w:rsid w:val="00E15745"/>
    <w:rsid w:val="00E17B21"/>
    <w:rsid w:val="00E226E1"/>
    <w:rsid w:val="00E250D4"/>
    <w:rsid w:val="00E278C8"/>
    <w:rsid w:val="00E33CF9"/>
    <w:rsid w:val="00E3593E"/>
    <w:rsid w:val="00E37374"/>
    <w:rsid w:val="00E424E4"/>
    <w:rsid w:val="00E4287E"/>
    <w:rsid w:val="00E438C8"/>
    <w:rsid w:val="00E44D49"/>
    <w:rsid w:val="00E56F97"/>
    <w:rsid w:val="00E647A7"/>
    <w:rsid w:val="00E65BEF"/>
    <w:rsid w:val="00E71C42"/>
    <w:rsid w:val="00E722DE"/>
    <w:rsid w:val="00E80BFD"/>
    <w:rsid w:val="00E8104F"/>
    <w:rsid w:val="00E905C8"/>
    <w:rsid w:val="00EA0A4C"/>
    <w:rsid w:val="00EB1EC4"/>
    <w:rsid w:val="00EB308C"/>
    <w:rsid w:val="00EB4500"/>
    <w:rsid w:val="00EB4E0D"/>
    <w:rsid w:val="00EB4F6B"/>
    <w:rsid w:val="00EB50B6"/>
    <w:rsid w:val="00EC452D"/>
    <w:rsid w:val="00EC4F30"/>
    <w:rsid w:val="00EC6FA3"/>
    <w:rsid w:val="00ED1957"/>
    <w:rsid w:val="00ED1B88"/>
    <w:rsid w:val="00ED3ECE"/>
    <w:rsid w:val="00EE02A2"/>
    <w:rsid w:val="00EE1880"/>
    <w:rsid w:val="00EE1DA9"/>
    <w:rsid w:val="00EE2761"/>
    <w:rsid w:val="00EE30B9"/>
    <w:rsid w:val="00EE4462"/>
    <w:rsid w:val="00EE7383"/>
    <w:rsid w:val="00EF1503"/>
    <w:rsid w:val="00EF2DE6"/>
    <w:rsid w:val="00EF6E75"/>
    <w:rsid w:val="00EF7CA4"/>
    <w:rsid w:val="00F00A68"/>
    <w:rsid w:val="00F10C9D"/>
    <w:rsid w:val="00F1381F"/>
    <w:rsid w:val="00F163C6"/>
    <w:rsid w:val="00F167F6"/>
    <w:rsid w:val="00F20730"/>
    <w:rsid w:val="00F218CC"/>
    <w:rsid w:val="00F21D76"/>
    <w:rsid w:val="00F22D35"/>
    <w:rsid w:val="00F31BB0"/>
    <w:rsid w:val="00F33AF6"/>
    <w:rsid w:val="00F374C6"/>
    <w:rsid w:val="00F44835"/>
    <w:rsid w:val="00F459B1"/>
    <w:rsid w:val="00F47DC7"/>
    <w:rsid w:val="00F503E8"/>
    <w:rsid w:val="00F50660"/>
    <w:rsid w:val="00F5221E"/>
    <w:rsid w:val="00F53B0C"/>
    <w:rsid w:val="00F54CB7"/>
    <w:rsid w:val="00F5524D"/>
    <w:rsid w:val="00F67E50"/>
    <w:rsid w:val="00F74F8C"/>
    <w:rsid w:val="00F76EBB"/>
    <w:rsid w:val="00F802FF"/>
    <w:rsid w:val="00F82020"/>
    <w:rsid w:val="00F84678"/>
    <w:rsid w:val="00F87EC2"/>
    <w:rsid w:val="00F9176B"/>
    <w:rsid w:val="00F925A8"/>
    <w:rsid w:val="00F93789"/>
    <w:rsid w:val="00F93DDE"/>
    <w:rsid w:val="00F94935"/>
    <w:rsid w:val="00FA121E"/>
    <w:rsid w:val="00FA1CAE"/>
    <w:rsid w:val="00FA437C"/>
    <w:rsid w:val="00FB1F67"/>
    <w:rsid w:val="00FB568A"/>
    <w:rsid w:val="00FB5880"/>
    <w:rsid w:val="00FC3125"/>
    <w:rsid w:val="00FD0190"/>
    <w:rsid w:val="00FD5DF1"/>
    <w:rsid w:val="00FD7F04"/>
    <w:rsid w:val="00FE0486"/>
    <w:rsid w:val="00FE1129"/>
    <w:rsid w:val="00FE18F3"/>
    <w:rsid w:val="00FE2882"/>
    <w:rsid w:val="00FE6A9E"/>
    <w:rsid w:val="00FF284F"/>
    <w:rsid w:val="00FF29D5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x-none" w:eastAsia="x-none"/>
    </w:rPr>
  </w:style>
  <w:style w:type="character" w:customStyle="1" w:styleId="a9">
    <w:name w:val="Основной текст Знак"/>
    <w:link w:val="a8"/>
    <w:rsid w:val="00E37374"/>
    <w:rPr>
      <w:sz w:val="28"/>
      <w:szCs w:val="24"/>
    </w:rPr>
  </w:style>
  <w:style w:type="paragraph" w:customStyle="1" w:styleId="ConsPlusNormal">
    <w:name w:val="ConsPlusNormal"/>
    <w:link w:val="ConsPlusNormal0"/>
    <w:rsid w:val="0039603F"/>
    <w:pPr>
      <w:widowControl w:val="0"/>
      <w:autoSpaceDE w:val="0"/>
      <w:autoSpaceDN w:val="0"/>
    </w:pPr>
    <w:rPr>
      <w:sz w:val="28"/>
    </w:rPr>
  </w:style>
  <w:style w:type="paragraph" w:customStyle="1" w:styleId="Pa3">
    <w:name w:val="Pa3"/>
    <w:basedOn w:val="a"/>
    <w:next w:val="a"/>
    <w:uiPriority w:val="99"/>
    <w:rsid w:val="00A121F6"/>
    <w:pPr>
      <w:autoSpaceDE w:val="0"/>
      <w:autoSpaceDN w:val="0"/>
      <w:adjustRightInd w:val="0"/>
      <w:spacing w:line="181" w:lineRule="atLeast"/>
    </w:pPr>
    <w:rPr>
      <w:rFonts w:ascii="Univers LT CYR 45 Light" w:hAnsi="Univers LT CYR 45 Light"/>
      <w:sz w:val="24"/>
      <w:szCs w:val="24"/>
      <w:lang w:val="ru-RU"/>
    </w:rPr>
  </w:style>
  <w:style w:type="character" w:customStyle="1" w:styleId="ConsPlusNormal0">
    <w:name w:val="ConsPlusNormal Знак"/>
    <w:link w:val="ConsPlusNormal"/>
    <w:locked/>
    <w:rsid w:val="00646941"/>
    <w:rPr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x-none" w:eastAsia="x-none"/>
    </w:rPr>
  </w:style>
  <w:style w:type="character" w:customStyle="1" w:styleId="a9">
    <w:name w:val="Основной текст Знак"/>
    <w:link w:val="a8"/>
    <w:rsid w:val="00E37374"/>
    <w:rPr>
      <w:sz w:val="28"/>
      <w:szCs w:val="24"/>
    </w:rPr>
  </w:style>
  <w:style w:type="paragraph" w:customStyle="1" w:styleId="ConsPlusNormal">
    <w:name w:val="ConsPlusNormal"/>
    <w:link w:val="ConsPlusNormal0"/>
    <w:rsid w:val="0039603F"/>
    <w:pPr>
      <w:widowControl w:val="0"/>
      <w:autoSpaceDE w:val="0"/>
      <w:autoSpaceDN w:val="0"/>
    </w:pPr>
    <w:rPr>
      <w:sz w:val="28"/>
    </w:rPr>
  </w:style>
  <w:style w:type="paragraph" w:customStyle="1" w:styleId="Pa3">
    <w:name w:val="Pa3"/>
    <w:basedOn w:val="a"/>
    <w:next w:val="a"/>
    <w:uiPriority w:val="99"/>
    <w:rsid w:val="00A121F6"/>
    <w:pPr>
      <w:autoSpaceDE w:val="0"/>
      <w:autoSpaceDN w:val="0"/>
      <w:adjustRightInd w:val="0"/>
      <w:spacing w:line="181" w:lineRule="atLeast"/>
    </w:pPr>
    <w:rPr>
      <w:rFonts w:ascii="Univers LT CYR 45 Light" w:hAnsi="Univers LT CYR 45 Light"/>
      <w:sz w:val="24"/>
      <w:szCs w:val="24"/>
      <w:lang w:val="ru-RU"/>
    </w:rPr>
  </w:style>
  <w:style w:type="character" w:customStyle="1" w:styleId="ConsPlusNormal0">
    <w:name w:val="ConsPlusNormal Знак"/>
    <w:link w:val="ConsPlusNormal"/>
    <w:locked/>
    <w:rsid w:val="00646941"/>
    <w:rPr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B47075897C5BAD98D851E900189922B52332DC03EE27FD5E753F4A23C09EA70AEE675ED566761A894FCF8C72041908Fu4x2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12F849EDA02E75C605337DDCCDA443E4EE7CB77DDC60C7C4F545D8B631B9CA35A96F54F9E19E870685DACC7BE5EB097AF4C20A57B018E66B1F631q4FC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17FD5062D02270492B0B9BDD5D99A4BFEA27B8FEF201B545762E42F974D655B7662247936D94B030ED0417866FCD28B0D118048A68C6FB75E50CCUBA2N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C1776CDF4198C928358AB264D0DAD27C744CBCC19B7E72D25E639BF75E41C304AE5DBA08F3E96AE16DE7D0343AE9AC7199554AEE48409D324BCA1UF4D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9B47075897C5BAD98D851E900189922B52332DC03EE27FD5E753F4A23C09EA70AEE675ED566761A894FCF8C72041908Fu4x2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81192-5988-4CB2-AE7E-43CE52FDD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2099</CharactersWithSpaces>
  <SharedDoc>false</SharedDoc>
  <HLinks>
    <vt:vector size="30" baseType="variant">
      <vt:variant>
        <vt:i4>7667814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consultantplus://offline/ref=9B47075897C5BAD98D851E900189922B52332DC03EE27FD5E753F4A23C09EA70AEE675ED566761A894FCF8C72041908Fu4x2H</vt:lpwstr>
      </vt:variant>
      <vt:variant>
        <vt:lpwstr/>
      </vt:variant>
      <vt:variant>
        <vt:i4>7667814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consultantplus://offline/ref=9B47075897C5BAD98D851E900189922B52332DC03EE27FD5E753F4A23C09EA70AEE675ED566761A894FCF8C72041908Fu4x2H</vt:lpwstr>
      </vt:variant>
      <vt:variant>
        <vt:lpwstr/>
      </vt:variant>
      <vt:variant>
        <vt:i4>655453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consultantplus://offline/ref=312F849EDA02E75C605337DDCCDA443E4EE7CB77DDC60C7C4F545D8B631B9CA35A96F54F9E19E870685DACC7BE5EB097AF4C20A57B018E66B1F631q4FCN</vt:lpwstr>
      </vt:variant>
      <vt:variant>
        <vt:lpwstr/>
      </vt:variant>
      <vt:variant>
        <vt:i4>65537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consultantplus://offline/ref=D17FD5062D02270492B0B9BDD5D99A4BFEA27B8FEF201B545762E42F974D655B7662247936D94B030ED0417866FCD28B0D118048A68C6FB75E50CCUBA2N</vt:lpwstr>
      </vt:variant>
      <vt:variant>
        <vt:lpwstr/>
      </vt:variant>
      <vt:variant>
        <vt:i4>524295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consultantplus://offline/ref=AC1776CDF4198C928358AB264D0DAD27C744CBCC19B7E72D25E639BF75E41C304AE5DBA08F3E96AE16DE7D0343AE9AC7199554AEE48409D324BCA1UF4DM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2020-05-14T09:43:00Z</cp:lastPrinted>
  <dcterms:created xsi:type="dcterms:W3CDTF">2020-06-25T11:57:00Z</dcterms:created>
  <dcterms:modified xsi:type="dcterms:W3CDTF">2020-06-25T11:57:00Z</dcterms:modified>
</cp:coreProperties>
</file>