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Pr="002600F5" w:rsidRDefault="00F72990" w:rsidP="00695299">
      <w:pPr>
        <w:framePr w:hSpace="180" w:wrap="auto" w:vAnchor="text" w:hAnchor="page" w:x="5971" w:y="-564"/>
      </w:pPr>
      <w:r w:rsidRPr="002600F5">
        <w:rPr>
          <w:noProof/>
          <w:lang w:val="ru-RU"/>
        </w:rPr>
        <w:drawing>
          <wp:inline distT="0" distB="0" distL="0" distR="0">
            <wp:extent cx="4572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695299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C0170C" w:rsidRPr="002600F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600F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2600F5" w:rsidRDefault="00C0170C" w:rsidP="00C0170C">
      <w:pPr>
        <w:rPr>
          <w:rFonts w:ascii="Times New Roman CYR" w:hAnsi="Times New Roman CYR"/>
          <w:lang w:val="ru-RU"/>
        </w:rPr>
      </w:pPr>
    </w:p>
    <w:p w:rsidR="00C0170C" w:rsidRPr="002600F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2600F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2600F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2600F5" w:rsidRDefault="005628E1" w:rsidP="00DA5270">
      <w:pPr>
        <w:rPr>
          <w:rFonts w:ascii="Times New Roman CYR" w:hAnsi="Times New Roman CYR"/>
          <w:b/>
          <w:sz w:val="24"/>
          <w:lang w:val="ru-RU"/>
        </w:rPr>
      </w:pPr>
      <w:r w:rsidRPr="005628E1">
        <w:rPr>
          <w:rFonts w:ascii="Times New Roman CYR" w:hAnsi="Times New Roman CYR"/>
          <w:sz w:val="28"/>
          <w:szCs w:val="28"/>
          <w:lang w:val="ru-RU"/>
        </w:rPr>
        <w:t>21.07.2022</w:t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5628E1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5628E1">
        <w:rPr>
          <w:rFonts w:ascii="Times New Roman CYR" w:hAnsi="Times New Roman CYR"/>
          <w:sz w:val="28"/>
          <w:szCs w:val="28"/>
          <w:lang w:val="ru-RU"/>
        </w:rPr>
        <w:t>1560</w:t>
      </w:r>
    </w:p>
    <w:p w:rsidR="002B7F0F" w:rsidRPr="002600F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2600F5"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D1F97" w:rsidRPr="002600F5" w:rsidRDefault="00BD1F97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E37374" w:rsidRDefault="00580EAD" w:rsidP="00E3737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внесении изменений</w:t>
      </w:r>
    </w:p>
    <w:p w:rsidR="00580EAD" w:rsidRDefault="00580EAD" w:rsidP="00E3737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постановление администрации </w:t>
      </w:r>
    </w:p>
    <w:p w:rsidR="00580EAD" w:rsidRPr="008E1351" w:rsidRDefault="00580EAD" w:rsidP="00E3737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города Липецка от 15.01.2021 № 15</w:t>
      </w:r>
    </w:p>
    <w:p w:rsidR="00E37374" w:rsidRDefault="00E37374" w:rsidP="00E37374">
      <w:pPr>
        <w:jc w:val="both"/>
        <w:rPr>
          <w:sz w:val="28"/>
          <w:szCs w:val="28"/>
          <w:lang w:val="ru-RU"/>
        </w:rPr>
      </w:pPr>
    </w:p>
    <w:p w:rsidR="00EF16BE" w:rsidRDefault="00EF16BE" w:rsidP="00E37374">
      <w:pPr>
        <w:jc w:val="both"/>
        <w:rPr>
          <w:sz w:val="28"/>
          <w:szCs w:val="28"/>
          <w:lang w:val="ru-RU"/>
        </w:rPr>
      </w:pPr>
    </w:p>
    <w:p w:rsidR="004F5DC1" w:rsidRPr="008E1351" w:rsidRDefault="004F5DC1" w:rsidP="00E37374">
      <w:pPr>
        <w:jc w:val="both"/>
        <w:rPr>
          <w:sz w:val="28"/>
          <w:szCs w:val="28"/>
          <w:lang w:val="ru-RU"/>
        </w:rPr>
      </w:pPr>
    </w:p>
    <w:p w:rsidR="00E37374" w:rsidRPr="008E1351" w:rsidRDefault="003A5E7D" w:rsidP="004F5DC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pacing w:val="-6"/>
          <w:sz w:val="28"/>
          <w:szCs w:val="28"/>
          <w:lang w:val="ru-RU"/>
        </w:rPr>
        <w:t>В соответствии с Положением о наружной рекламе в городе Липецке, утвержденным решением Липецкого городского Совета депутатов от 29.04.2014 №843</w:t>
      </w:r>
      <w:r w:rsidR="00E37374" w:rsidRPr="008E1351">
        <w:rPr>
          <w:sz w:val="28"/>
          <w:szCs w:val="28"/>
          <w:lang w:val="ru-RU"/>
        </w:rPr>
        <w:t xml:space="preserve">, администрация города </w:t>
      </w:r>
    </w:p>
    <w:p w:rsidR="00695299" w:rsidRDefault="00695299" w:rsidP="00695299">
      <w:pPr>
        <w:pStyle w:val="a8"/>
        <w:jc w:val="both"/>
        <w:rPr>
          <w:szCs w:val="28"/>
        </w:rPr>
      </w:pPr>
    </w:p>
    <w:p w:rsidR="00695299" w:rsidRDefault="00695299" w:rsidP="00695299">
      <w:pPr>
        <w:pStyle w:val="a8"/>
        <w:jc w:val="both"/>
        <w:rPr>
          <w:szCs w:val="28"/>
        </w:rPr>
      </w:pPr>
    </w:p>
    <w:p w:rsidR="00E37374" w:rsidRPr="008E1351" w:rsidRDefault="00E37374" w:rsidP="00695299">
      <w:pPr>
        <w:pStyle w:val="a8"/>
        <w:jc w:val="both"/>
        <w:rPr>
          <w:szCs w:val="28"/>
        </w:rPr>
      </w:pPr>
      <w:r w:rsidRPr="008E1351">
        <w:rPr>
          <w:szCs w:val="28"/>
        </w:rPr>
        <w:t>П О С Т А Н О В Л Я Е Т:</w:t>
      </w:r>
    </w:p>
    <w:p w:rsidR="00E37374" w:rsidRPr="008E1351" w:rsidRDefault="00E37374" w:rsidP="00E3737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37374" w:rsidRPr="008E1351" w:rsidRDefault="00E37374" w:rsidP="00E3737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37C50" w:rsidRDefault="00580EAD" w:rsidP="00580EAD">
      <w:pPr>
        <w:suppressAutoHyphens/>
        <w:ind w:firstLine="709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Внести в постановление ад</w:t>
      </w:r>
      <w:r w:rsidR="003A5E7D">
        <w:rPr>
          <w:sz w:val="28"/>
          <w:szCs w:val="28"/>
          <w:lang w:val="ru-RU"/>
        </w:rPr>
        <w:t>министрации города Липецка от 15</w:t>
      </w:r>
      <w:r>
        <w:rPr>
          <w:sz w:val="28"/>
          <w:szCs w:val="28"/>
          <w:lang w:val="ru-RU"/>
        </w:rPr>
        <w:t>.01.2021 № 15 «</w:t>
      </w:r>
      <w:r w:rsidRPr="00580EAD">
        <w:rPr>
          <w:sz w:val="28"/>
          <w:szCs w:val="28"/>
          <w:lang w:val="ru-RU"/>
        </w:rPr>
        <w:t xml:space="preserve">Об утверждении </w:t>
      </w:r>
      <w:r>
        <w:rPr>
          <w:sz w:val="28"/>
          <w:szCs w:val="28"/>
          <w:lang w:val="ru-RU"/>
        </w:rPr>
        <w:t>«</w:t>
      </w:r>
      <w:r w:rsidRPr="00580EAD">
        <w:rPr>
          <w:sz w:val="28"/>
          <w:szCs w:val="28"/>
          <w:lang w:val="ru-RU"/>
        </w:rPr>
        <w:t>Порядка проведения торгов (в форме конкурса) на право заключения договора на установку</w:t>
      </w:r>
      <w:r>
        <w:rPr>
          <w:sz w:val="28"/>
          <w:szCs w:val="28"/>
          <w:lang w:val="ru-RU"/>
        </w:rPr>
        <w:t xml:space="preserve"> </w:t>
      </w:r>
      <w:r w:rsidRPr="00580EAD">
        <w:rPr>
          <w:sz w:val="28"/>
          <w:szCs w:val="28"/>
          <w:lang w:val="ru-RU"/>
        </w:rPr>
        <w:t>и эксплуатацию рекламной конструкции на земельном участке, здании или ином имуществе, находящемся в муниципальной собственности</w:t>
      </w:r>
      <w:r>
        <w:rPr>
          <w:sz w:val="28"/>
          <w:szCs w:val="28"/>
          <w:lang w:val="ru-RU"/>
        </w:rPr>
        <w:t>» следующие изменения:</w:t>
      </w:r>
    </w:p>
    <w:p w:rsidR="003A5E7D" w:rsidRDefault="00693C3C" w:rsidP="00580EAD">
      <w:pPr>
        <w:suppressAutoHyphens/>
        <w:ind w:firstLine="709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3A5E7D">
        <w:rPr>
          <w:sz w:val="28"/>
          <w:szCs w:val="28"/>
          <w:lang w:val="ru-RU"/>
        </w:rPr>
        <w:t>В пункте 3 слова «</w:t>
      </w:r>
      <w:r w:rsidR="003A5E7D" w:rsidRPr="003A5E7D">
        <w:rPr>
          <w:sz w:val="28"/>
          <w:szCs w:val="28"/>
          <w:lang w:val="ru-RU"/>
        </w:rPr>
        <w:t>первого заместителя главы администрации города Липецка К.В.</w:t>
      </w:r>
      <w:r w:rsidR="003A5E7D">
        <w:rPr>
          <w:sz w:val="28"/>
          <w:szCs w:val="28"/>
          <w:lang w:val="ru-RU"/>
        </w:rPr>
        <w:t xml:space="preserve"> </w:t>
      </w:r>
      <w:r w:rsidR="003A5E7D" w:rsidRPr="003A5E7D">
        <w:rPr>
          <w:sz w:val="28"/>
          <w:szCs w:val="28"/>
          <w:lang w:val="ru-RU"/>
        </w:rPr>
        <w:t>Вострикова</w:t>
      </w:r>
      <w:r w:rsidR="003A5E7D">
        <w:rPr>
          <w:sz w:val="28"/>
          <w:szCs w:val="28"/>
          <w:lang w:val="ru-RU"/>
        </w:rPr>
        <w:t>» заменит</w:t>
      </w:r>
      <w:r w:rsidR="00531FA2">
        <w:rPr>
          <w:sz w:val="28"/>
          <w:szCs w:val="28"/>
          <w:lang w:val="ru-RU"/>
        </w:rPr>
        <w:t>ь</w:t>
      </w:r>
      <w:r w:rsidR="003A5E7D">
        <w:rPr>
          <w:sz w:val="28"/>
          <w:szCs w:val="28"/>
          <w:lang w:val="ru-RU"/>
        </w:rPr>
        <w:t xml:space="preserve"> словами «</w:t>
      </w:r>
      <w:r w:rsidR="003A5E7D" w:rsidRPr="003A5E7D">
        <w:rPr>
          <w:sz w:val="28"/>
          <w:szCs w:val="28"/>
          <w:lang w:val="ru-RU"/>
        </w:rPr>
        <w:t>заместителя главы администрации города Липецка</w:t>
      </w:r>
      <w:r w:rsidR="003A5E7D">
        <w:rPr>
          <w:sz w:val="28"/>
          <w:szCs w:val="28"/>
          <w:lang w:val="ru-RU"/>
        </w:rPr>
        <w:t xml:space="preserve"> А.М. Шамаеву»</w:t>
      </w:r>
      <w:r w:rsidR="00053360">
        <w:rPr>
          <w:sz w:val="28"/>
          <w:szCs w:val="28"/>
          <w:lang w:val="ru-RU"/>
        </w:rPr>
        <w:t>.</w:t>
      </w:r>
    </w:p>
    <w:p w:rsidR="00693C3C" w:rsidRDefault="00693C3C" w:rsidP="00580EAD">
      <w:pPr>
        <w:suppressAutoHyphens/>
        <w:ind w:firstLine="709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580EA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580EAD">
        <w:rPr>
          <w:sz w:val="28"/>
          <w:szCs w:val="28"/>
          <w:lang w:val="ru-RU"/>
        </w:rPr>
        <w:t xml:space="preserve"> приложении к постановлению</w:t>
      </w:r>
      <w:r>
        <w:rPr>
          <w:sz w:val="28"/>
          <w:szCs w:val="28"/>
          <w:lang w:val="ru-RU"/>
        </w:rPr>
        <w:t>:</w:t>
      </w:r>
      <w:r w:rsidR="00580EAD">
        <w:rPr>
          <w:sz w:val="28"/>
          <w:szCs w:val="28"/>
          <w:lang w:val="ru-RU"/>
        </w:rPr>
        <w:t xml:space="preserve"> </w:t>
      </w:r>
    </w:p>
    <w:p w:rsidR="005363D9" w:rsidRDefault="0042146A" w:rsidP="00FC583A">
      <w:pPr>
        <w:suppressAutoHyphens/>
        <w:ind w:firstLine="709"/>
        <w:jc w:val="both"/>
        <w:outlineLvl w:val="0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/>
        </w:rPr>
        <w:t xml:space="preserve">2.1. </w:t>
      </w:r>
      <w:r w:rsidR="00FC583A">
        <w:rPr>
          <w:sz w:val="28"/>
          <w:szCs w:val="28"/>
          <w:lang w:val="ru-RU"/>
        </w:rPr>
        <w:t>В п</w:t>
      </w:r>
      <w:r w:rsidR="005363D9">
        <w:rPr>
          <w:sz w:val="28"/>
          <w:szCs w:val="28"/>
          <w:lang w:val="ru-RU"/>
        </w:rPr>
        <w:t>одпункт</w:t>
      </w:r>
      <w:r w:rsidR="00FC583A">
        <w:rPr>
          <w:sz w:val="28"/>
          <w:szCs w:val="28"/>
          <w:lang w:val="ru-RU"/>
        </w:rPr>
        <w:t>е</w:t>
      </w:r>
      <w:r w:rsidR="005363D9">
        <w:rPr>
          <w:sz w:val="28"/>
          <w:szCs w:val="28"/>
          <w:lang w:val="ru-RU"/>
        </w:rPr>
        <w:t xml:space="preserve"> </w:t>
      </w:r>
      <w:r w:rsidR="005363D9" w:rsidRPr="004D425E">
        <w:rPr>
          <w:sz w:val="28"/>
          <w:szCs w:val="28"/>
          <w:lang w:val="ru-RU" w:eastAsia="en-US"/>
        </w:rPr>
        <w:t>2.1.3.</w:t>
      </w:r>
      <w:r w:rsidR="005363D9">
        <w:rPr>
          <w:sz w:val="28"/>
          <w:szCs w:val="28"/>
          <w:lang w:val="ru-RU" w:eastAsia="en-US"/>
        </w:rPr>
        <w:t xml:space="preserve"> </w:t>
      </w:r>
      <w:r w:rsidR="0014249E">
        <w:rPr>
          <w:sz w:val="28"/>
          <w:szCs w:val="28"/>
          <w:lang w:val="ru-RU" w:eastAsia="en-US"/>
        </w:rPr>
        <w:t xml:space="preserve">пункта 2.1. </w:t>
      </w:r>
      <w:r>
        <w:rPr>
          <w:sz w:val="28"/>
          <w:szCs w:val="28"/>
          <w:lang w:val="ru-RU" w:eastAsia="en-US"/>
        </w:rPr>
        <w:t>раздела</w:t>
      </w:r>
      <w:r w:rsidR="0014249E">
        <w:rPr>
          <w:sz w:val="28"/>
          <w:szCs w:val="28"/>
          <w:lang w:val="ru-RU" w:eastAsia="en-US"/>
        </w:rPr>
        <w:t xml:space="preserve"> 2</w:t>
      </w:r>
      <w:r>
        <w:rPr>
          <w:sz w:val="28"/>
          <w:szCs w:val="28"/>
          <w:lang w:val="ru-RU" w:eastAsia="en-US"/>
        </w:rPr>
        <w:t xml:space="preserve"> «</w:t>
      </w:r>
      <w:r w:rsidRPr="004029F5">
        <w:rPr>
          <w:sz w:val="28"/>
          <w:szCs w:val="28"/>
          <w:lang w:val="ru-RU"/>
        </w:rPr>
        <w:t>Организатор Конкурса, конкурсная комиссия</w:t>
      </w:r>
      <w:r>
        <w:rPr>
          <w:sz w:val="28"/>
          <w:szCs w:val="28"/>
          <w:lang w:val="ru-RU"/>
        </w:rPr>
        <w:t>»</w:t>
      </w:r>
      <w:r w:rsidR="0014249E">
        <w:rPr>
          <w:sz w:val="28"/>
          <w:szCs w:val="28"/>
          <w:lang w:val="ru-RU" w:eastAsia="en-US"/>
        </w:rPr>
        <w:t xml:space="preserve"> </w:t>
      </w:r>
      <w:r w:rsidR="00FC583A">
        <w:rPr>
          <w:sz w:val="28"/>
          <w:szCs w:val="28"/>
          <w:lang w:val="ru-RU" w:eastAsia="en-US"/>
        </w:rPr>
        <w:t>слова «в «Липецкой газете»» заменить словами «в газете «Первый номер официально»».</w:t>
      </w:r>
    </w:p>
    <w:p w:rsidR="00260D7F" w:rsidRDefault="00260D7F" w:rsidP="00580EAD">
      <w:pPr>
        <w:suppressAutoHyphens/>
        <w:ind w:firstLine="709"/>
        <w:jc w:val="both"/>
        <w:outlineLvl w:val="0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/>
        </w:rPr>
        <w:t xml:space="preserve">2.2. </w:t>
      </w:r>
      <w:r w:rsidR="00FC583A">
        <w:rPr>
          <w:sz w:val="28"/>
          <w:szCs w:val="28"/>
          <w:lang w:val="ru-RU"/>
        </w:rPr>
        <w:t>В п</w:t>
      </w:r>
      <w:r>
        <w:rPr>
          <w:sz w:val="28"/>
          <w:szCs w:val="28"/>
          <w:lang w:val="ru-RU"/>
        </w:rPr>
        <w:t>ункт</w:t>
      </w:r>
      <w:r w:rsidR="00FC583A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</w:t>
      </w:r>
      <w:r w:rsidRPr="004D425E">
        <w:rPr>
          <w:sz w:val="28"/>
          <w:szCs w:val="28"/>
          <w:lang w:val="ru-RU" w:eastAsia="en-US"/>
        </w:rPr>
        <w:t>3.</w:t>
      </w:r>
      <w:r>
        <w:rPr>
          <w:sz w:val="28"/>
          <w:szCs w:val="28"/>
          <w:lang w:val="ru-RU" w:eastAsia="en-US"/>
        </w:rPr>
        <w:t>1.</w:t>
      </w:r>
      <w:r w:rsidR="00053360">
        <w:rPr>
          <w:sz w:val="28"/>
          <w:szCs w:val="28"/>
          <w:lang w:val="ru-RU" w:eastAsia="en-US"/>
        </w:rPr>
        <w:t xml:space="preserve"> </w:t>
      </w:r>
      <w:r w:rsidR="0042146A">
        <w:rPr>
          <w:sz w:val="28"/>
          <w:szCs w:val="28"/>
          <w:lang w:val="ru-RU" w:eastAsia="en-US"/>
        </w:rPr>
        <w:t>раздела</w:t>
      </w:r>
      <w:r w:rsidR="00053360">
        <w:rPr>
          <w:sz w:val="28"/>
          <w:szCs w:val="28"/>
          <w:lang w:val="ru-RU" w:eastAsia="en-US"/>
        </w:rPr>
        <w:t xml:space="preserve"> 3</w:t>
      </w:r>
      <w:r w:rsidR="0042146A">
        <w:rPr>
          <w:sz w:val="28"/>
          <w:szCs w:val="28"/>
          <w:lang w:val="ru-RU" w:eastAsia="en-US"/>
        </w:rPr>
        <w:t xml:space="preserve"> «</w:t>
      </w:r>
      <w:r w:rsidR="0042146A" w:rsidRPr="0042146A">
        <w:rPr>
          <w:sz w:val="28"/>
          <w:szCs w:val="28"/>
          <w:lang w:val="ru-RU" w:eastAsia="en-US"/>
        </w:rPr>
        <w:t>Информационное обеспечение Конкурса</w:t>
      </w:r>
      <w:r w:rsidR="0042146A">
        <w:rPr>
          <w:sz w:val="28"/>
          <w:szCs w:val="28"/>
          <w:lang w:val="ru-RU" w:eastAsia="en-US"/>
        </w:rPr>
        <w:t>»</w:t>
      </w:r>
      <w:r>
        <w:rPr>
          <w:sz w:val="28"/>
          <w:szCs w:val="28"/>
          <w:lang w:val="ru-RU" w:eastAsia="en-US"/>
        </w:rPr>
        <w:t xml:space="preserve"> </w:t>
      </w:r>
      <w:r w:rsidR="00FC583A">
        <w:rPr>
          <w:sz w:val="28"/>
          <w:szCs w:val="28"/>
          <w:lang w:val="ru-RU" w:eastAsia="en-US"/>
        </w:rPr>
        <w:t>слова «в «Липецкой газете»» заменить словами «в газете «Первый номер официально»».</w:t>
      </w:r>
    </w:p>
    <w:p w:rsidR="00FC583A" w:rsidRDefault="00FC583A" w:rsidP="00FC583A">
      <w:pPr>
        <w:suppressAutoHyphens/>
        <w:ind w:firstLine="709"/>
        <w:jc w:val="both"/>
        <w:outlineLvl w:val="0"/>
        <w:rPr>
          <w:sz w:val="28"/>
          <w:szCs w:val="28"/>
          <w:lang w:val="ru-RU"/>
        </w:rPr>
      </w:pPr>
    </w:p>
    <w:p w:rsidR="00FC583A" w:rsidRPr="00737C50" w:rsidRDefault="00FC583A" w:rsidP="00FC583A">
      <w:pPr>
        <w:suppressAutoHyphens/>
        <w:ind w:firstLine="709"/>
        <w:jc w:val="both"/>
        <w:outlineLvl w:val="0"/>
        <w:rPr>
          <w:sz w:val="28"/>
          <w:szCs w:val="28"/>
          <w:lang w:val="ru-RU"/>
        </w:rPr>
      </w:pPr>
    </w:p>
    <w:p w:rsidR="00EF16BE" w:rsidRDefault="00EF16BE" w:rsidP="00C92F4B">
      <w:pPr>
        <w:jc w:val="both"/>
        <w:rPr>
          <w:bCs/>
          <w:sz w:val="28"/>
          <w:szCs w:val="28"/>
          <w:lang w:val="ru-RU"/>
        </w:rPr>
      </w:pPr>
    </w:p>
    <w:p w:rsidR="008C5FAD" w:rsidRPr="003B25B1" w:rsidRDefault="001E74E1" w:rsidP="00F72990">
      <w:pPr>
        <w:jc w:val="both"/>
        <w:rPr>
          <w:sz w:val="24"/>
          <w:szCs w:val="24"/>
          <w:lang w:val="ru-RU"/>
        </w:rPr>
      </w:pPr>
      <w:r>
        <w:rPr>
          <w:bCs/>
          <w:sz w:val="28"/>
          <w:szCs w:val="28"/>
          <w:lang w:val="ru-RU"/>
        </w:rPr>
        <w:t>И.о. г</w:t>
      </w:r>
      <w:r w:rsidR="00E37374" w:rsidRPr="002600F5">
        <w:rPr>
          <w:bCs/>
          <w:sz w:val="28"/>
          <w:szCs w:val="28"/>
          <w:lang w:val="ru-RU"/>
        </w:rPr>
        <w:t>лав</w:t>
      </w:r>
      <w:r>
        <w:rPr>
          <w:bCs/>
          <w:sz w:val="28"/>
          <w:szCs w:val="28"/>
          <w:lang w:val="ru-RU"/>
        </w:rPr>
        <w:t>ы</w:t>
      </w:r>
      <w:r w:rsidR="00E37374" w:rsidRPr="002600F5">
        <w:rPr>
          <w:bCs/>
          <w:sz w:val="28"/>
          <w:szCs w:val="28"/>
          <w:lang w:val="ru-RU"/>
        </w:rPr>
        <w:t xml:space="preserve"> города Липецка                                       </w:t>
      </w:r>
      <w:r>
        <w:rPr>
          <w:bCs/>
          <w:sz w:val="28"/>
          <w:szCs w:val="28"/>
          <w:lang w:val="ru-RU"/>
        </w:rPr>
        <w:t xml:space="preserve">                           </w:t>
      </w:r>
      <w:r w:rsidR="00F72990">
        <w:rPr>
          <w:bCs/>
          <w:sz w:val="28"/>
          <w:szCs w:val="28"/>
          <w:lang w:val="ru-RU"/>
        </w:rPr>
        <w:t xml:space="preserve">  </w:t>
      </w:r>
      <w:bookmarkStart w:id="0" w:name="_GoBack"/>
      <w:bookmarkEnd w:id="0"/>
      <w:r>
        <w:rPr>
          <w:bCs/>
          <w:sz w:val="28"/>
          <w:szCs w:val="28"/>
          <w:lang w:val="ru-RU"/>
        </w:rPr>
        <w:t>.М</w:t>
      </w:r>
      <w:r w:rsidR="00CC5FB6"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  <w:lang w:val="ru-RU"/>
        </w:rPr>
        <w:t>Шамаева</w:t>
      </w:r>
    </w:p>
    <w:sectPr w:rsidR="008C5FAD" w:rsidRPr="003B25B1" w:rsidSect="00F72990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F4C" w:rsidRDefault="00240F4C">
      <w:r>
        <w:separator/>
      </w:r>
    </w:p>
  </w:endnote>
  <w:endnote w:type="continuationSeparator" w:id="0">
    <w:p w:rsidR="00240F4C" w:rsidRDefault="0024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F4C" w:rsidRDefault="00240F4C">
      <w:r>
        <w:separator/>
      </w:r>
    </w:p>
  </w:footnote>
  <w:footnote w:type="continuationSeparator" w:id="0">
    <w:p w:rsidR="00240F4C" w:rsidRDefault="00240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820" w:rsidRDefault="003E1820" w:rsidP="009E4C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E1820" w:rsidRDefault="003E182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820" w:rsidRPr="009E4C70" w:rsidRDefault="003E1820" w:rsidP="009E4C70">
    <w:pPr>
      <w:pStyle w:val="a5"/>
      <w:framePr w:wrap="around" w:vAnchor="text" w:hAnchor="margin" w:xAlign="center" w:y="1"/>
      <w:jc w:val="center"/>
      <w:rPr>
        <w:rStyle w:val="a6"/>
        <w:sz w:val="28"/>
        <w:szCs w:val="28"/>
      </w:rPr>
    </w:pPr>
    <w:r w:rsidRPr="009E4C70">
      <w:rPr>
        <w:rStyle w:val="a6"/>
        <w:sz w:val="28"/>
        <w:szCs w:val="28"/>
      </w:rPr>
      <w:fldChar w:fldCharType="begin"/>
    </w:r>
    <w:r w:rsidRPr="009E4C70">
      <w:rPr>
        <w:rStyle w:val="a6"/>
        <w:sz w:val="28"/>
        <w:szCs w:val="28"/>
      </w:rPr>
      <w:instrText xml:space="preserve">PAGE  </w:instrText>
    </w:r>
    <w:r w:rsidRPr="009E4C70">
      <w:rPr>
        <w:rStyle w:val="a6"/>
        <w:sz w:val="28"/>
        <w:szCs w:val="28"/>
      </w:rPr>
      <w:fldChar w:fldCharType="separate"/>
    </w:r>
    <w:r w:rsidR="00F72990">
      <w:rPr>
        <w:rStyle w:val="a6"/>
        <w:noProof/>
        <w:sz w:val="28"/>
        <w:szCs w:val="28"/>
      </w:rPr>
      <w:t>2</w:t>
    </w:r>
    <w:r w:rsidRPr="009E4C70">
      <w:rPr>
        <w:rStyle w:val="a6"/>
        <w:sz w:val="28"/>
        <w:szCs w:val="28"/>
      </w:rPr>
      <w:fldChar w:fldCharType="end"/>
    </w:r>
  </w:p>
  <w:p w:rsidR="003E1820" w:rsidRPr="00EB4500" w:rsidRDefault="003E1820" w:rsidP="0060147D">
    <w:pPr>
      <w:pStyle w:val="a5"/>
      <w:framePr w:wrap="around" w:vAnchor="text" w:hAnchor="margin" w:xAlign="center" w:y="1"/>
      <w:rPr>
        <w:rStyle w:val="a6"/>
        <w:color w:val="FFFFFF"/>
        <w:sz w:val="28"/>
        <w:szCs w:val="28"/>
        <w:lang w:val="ru-RU"/>
      </w:rPr>
    </w:pPr>
  </w:p>
  <w:p w:rsidR="003E1820" w:rsidRPr="00415F67" w:rsidRDefault="003E1820" w:rsidP="00EB45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 w15:restartNumberingAfterBreak="0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 w15:restartNumberingAfterBreak="0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91C"/>
    <w:rsid w:val="00011602"/>
    <w:rsid w:val="000404DB"/>
    <w:rsid w:val="00053360"/>
    <w:rsid w:val="00053ED9"/>
    <w:rsid w:val="0006581A"/>
    <w:rsid w:val="00086219"/>
    <w:rsid w:val="000870FB"/>
    <w:rsid w:val="00096889"/>
    <w:rsid w:val="000C6720"/>
    <w:rsid w:val="000D77C8"/>
    <w:rsid w:val="000E009A"/>
    <w:rsid w:val="000E147D"/>
    <w:rsid w:val="000E5F04"/>
    <w:rsid w:val="000F34ED"/>
    <w:rsid w:val="00102E79"/>
    <w:rsid w:val="0010364A"/>
    <w:rsid w:val="0013503D"/>
    <w:rsid w:val="001361E7"/>
    <w:rsid w:val="001404EF"/>
    <w:rsid w:val="0014249E"/>
    <w:rsid w:val="00142E5A"/>
    <w:rsid w:val="00167AE4"/>
    <w:rsid w:val="001A29D6"/>
    <w:rsid w:val="001D1176"/>
    <w:rsid w:val="001D4BE5"/>
    <w:rsid w:val="001E1019"/>
    <w:rsid w:val="001E32A6"/>
    <w:rsid w:val="001E74E1"/>
    <w:rsid w:val="001E7B48"/>
    <w:rsid w:val="001F4011"/>
    <w:rsid w:val="00201CEB"/>
    <w:rsid w:val="00230326"/>
    <w:rsid w:val="00235203"/>
    <w:rsid w:val="002369F3"/>
    <w:rsid w:val="00236BDC"/>
    <w:rsid w:val="00240F4C"/>
    <w:rsid w:val="002519BC"/>
    <w:rsid w:val="002600F5"/>
    <w:rsid w:val="00260D7F"/>
    <w:rsid w:val="0028241A"/>
    <w:rsid w:val="002860B3"/>
    <w:rsid w:val="002A4F80"/>
    <w:rsid w:val="002B7F0F"/>
    <w:rsid w:val="002C5AD7"/>
    <w:rsid w:val="002D5374"/>
    <w:rsid w:val="002E203C"/>
    <w:rsid w:val="002F213E"/>
    <w:rsid w:val="00304230"/>
    <w:rsid w:val="00304A7A"/>
    <w:rsid w:val="00305BFE"/>
    <w:rsid w:val="00315FF6"/>
    <w:rsid w:val="003203C2"/>
    <w:rsid w:val="003379DA"/>
    <w:rsid w:val="00351AAB"/>
    <w:rsid w:val="00356BCE"/>
    <w:rsid w:val="0036158E"/>
    <w:rsid w:val="00366049"/>
    <w:rsid w:val="00367C4C"/>
    <w:rsid w:val="00377F0A"/>
    <w:rsid w:val="003816AE"/>
    <w:rsid w:val="00384808"/>
    <w:rsid w:val="0039778C"/>
    <w:rsid w:val="003A339D"/>
    <w:rsid w:val="003A5E7D"/>
    <w:rsid w:val="003B25B1"/>
    <w:rsid w:val="003B7240"/>
    <w:rsid w:val="003B7389"/>
    <w:rsid w:val="003D51A7"/>
    <w:rsid w:val="003E1820"/>
    <w:rsid w:val="003F3F6B"/>
    <w:rsid w:val="003F3FAA"/>
    <w:rsid w:val="004051FC"/>
    <w:rsid w:val="00412344"/>
    <w:rsid w:val="004143F4"/>
    <w:rsid w:val="00414CAB"/>
    <w:rsid w:val="00415F67"/>
    <w:rsid w:val="0042146A"/>
    <w:rsid w:val="004220AB"/>
    <w:rsid w:val="0044262C"/>
    <w:rsid w:val="004573BF"/>
    <w:rsid w:val="00464093"/>
    <w:rsid w:val="00466EBE"/>
    <w:rsid w:val="00476FFA"/>
    <w:rsid w:val="00485BEA"/>
    <w:rsid w:val="004864EF"/>
    <w:rsid w:val="004A34C0"/>
    <w:rsid w:val="004A44A1"/>
    <w:rsid w:val="004A65B3"/>
    <w:rsid w:val="004D38E9"/>
    <w:rsid w:val="004D5B91"/>
    <w:rsid w:val="004F5DC1"/>
    <w:rsid w:val="004F6AC7"/>
    <w:rsid w:val="0050086B"/>
    <w:rsid w:val="005035C7"/>
    <w:rsid w:val="00512F95"/>
    <w:rsid w:val="00531FA2"/>
    <w:rsid w:val="005363D9"/>
    <w:rsid w:val="00537115"/>
    <w:rsid w:val="00555ADA"/>
    <w:rsid w:val="005628E1"/>
    <w:rsid w:val="0057278D"/>
    <w:rsid w:val="005765F0"/>
    <w:rsid w:val="00580EAD"/>
    <w:rsid w:val="00584169"/>
    <w:rsid w:val="005962F2"/>
    <w:rsid w:val="005C2CAB"/>
    <w:rsid w:val="005C38BF"/>
    <w:rsid w:val="005C4ABF"/>
    <w:rsid w:val="005D0E4E"/>
    <w:rsid w:val="005D2DE7"/>
    <w:rsid w:val="005E10CF"/>
    <w:rsid w:val="005E7C14"/>
    <w:rsid w:val="005F294C"/>
    <w:rsid w:val="005F2F21"/>
    <w:rsid w:val="005F592B"/>
    <w:rsid w:val="00601259"/>
    <w:rsid w:val="0060147D"/>
    <w:rsid w:val="00601AF4"/>
    <w:rsid w:val="00605237"/>
    <w:rsid w:val="0062123F"/>
    <w:rsid w:val="00626840"/>
    <w:rsid w:val="00635FDD"/>
    <w:rsid w:val="0063603C"/>
    <w:rsid w:val="0064530A"/>
    <w:rsid w:val="00654AAC"/>
    <w:rsid w:val="00656816"/>
    <w:rsid w:val="00661C30"/>
    <w:rsid w:val="006651EC"/>
    <w:rsid w:val="00667554"/>
    <w:rsid w:val="006822E3"/>
    <w:rsid w:val="00693C3C"/>
    <w:rsid w:val="00695299"/>
    <w:rsid w:val="006A2E2F"/>
    <w:rsid w:val="006B7082"/>
    <w:rsid w:val="006C268A"/>
    <w:rsid w:val="006F3819"/>
    <w:rsid w:val="007074B2"/>
    <w:rsid w:val="00717F56"/>
    <w:rsid w:val="007256D7"/>
    <w:rsid w:val="00727F3C"/>
    <w:rsid w:val="00737C50"/>
    <w:rsid w:val="00750978"/>
    <w:rsid w:val="00750E9A"/>
    <w:rsid w:val="00764F89"/>
    <w:rsid w:val="00774E52"/>
    <w:rsid w:val="007763A0"/>
    <w:rsid w:val="007829C7"/>
    <w:rsid w:val="0078587B"/>
    <w:rsid w:val="0079031F"/>
    <w:rsid w:val="007A117D"/>
    <w:rsid w:val="007A7F0B"/>
    <w:rsid w:val="007C2E8D"/>
    <w:rsid w:val="007D20A8"/>
    <w:rsid w:val="007D2112"/>
    <w:rsid w:val="007D4984"/>
    <w:rsid w:val="007D6F6C"/>
    <w:rsid w:val="007E62F0"/>
    <w:rsid w:val="007E79AB"/>
    <w:rsid w:val="007E79F2"/>
    <w:rsid w:val="007F1238"/>
    <w:rsid w:val="007F70AD"/>
    <w:rsid w:val="00803A52"/>
    <w:rsid w:val="00804C76"/>
    <w:rsid w:val="00806757"/>
    <w:rsid w:val="00822949"/>
    <w:rsid w:val="008231CB"/>
    <w:rsid w:val="00830149"/>
    <w:rsid w:val="00831B8E"/>
    <w:rsid w:val="00840E2A"/>
    <w:rsid w:val="008509FE"/>
    <w:rsid w:val="0085253C"/>
    <w:rsid w:val="00887548"/>
    <w:rsid w:val="008A0B3B"/>
    <w:rsid w:val="008A6A08"/>
    <w:rsid w:val="008B4584"/>
    <w:rsid w:val="008C2DA7"/>
    <w:rsid w:val="008C5FAD"/>
    <w:rsid w:val="008C61E8"/>
    <w:rsid w:val="008D42F1"/>
    <w:rsid w:val="008E1351"/>
    <w:rsid w:val="008F1ECC"/>
    <w:rsid w:val="009162E2"/>
    <w:rsid w:val="00935CBD"/>
    <w:rsid w:val="00935E9F"/>
    <w:rsid w:val="0095210B"/>
    <w:rsid w:val="0095384D"/>
    <w:rsid w:val="00957C0B"/>
    <w:rsid w:val="009927BD"/>
    <w:rsid w:val="009A00FC"/>
    <w:rsid w:val="009A48A9"/>
    <w:rsid w:val="009B00AA"/>
    <w:rsid w:val="009B4D95"/>
    <w:rsid w:val="009B59F4"/>
    <w:rsid w:val="009C183F"/>
    <w:rsid w:val="009C339A"/>
    <w:rsid w:val="009D3A6D"/>
    <w:rsid w:val="009D789E"/>
    <w:rsid w:val="009E4C70"/>
    <w:rsid w:val="009E61C3"/>
    <w:rsid w:val="00A17502"/>
    <w:rsid w:val="00A334E1"/>
    <w:rsid w:val="00A41F75"/>
    <w:rsid w:val="00A51894"/>
    <w:rsid w:val="00A51D62"/>
    <w:rsid w:val="00A65334"/>
    <w:rsid w:val="00A702E8"/>
    <w:rsid w:val="00A7154A"/>
    <w:rsid w:val="00A74FFA"/>
    <w:rsid w:val="00A83FDB"/>
    <w:rsid w:val="00A9104E"/>
    <w:rsid w:val="00AB2E05"/>
    <w:rsid w:val="00AC082C"/>
    <w:rsid w:val="00AC3223"/>
    <w:rsid w:val="00AE3916"/>
    <w:rsid w:val="00AF4A78"/>
    <w:rsid w:val="00B0299C"/>
    <w:rsid w:val="00B30178"/>
    <w:rsid w:val="00B34847"/>
    <w:rsid w:val="00B43658"/>
    <w:rsid w:val="00B53C09"/>
    <w:rsid w:val="00B57D9E"/>
    <w:rsid w:val="00B75F86"/>
    <w:rsid w:val="00B76119"/>
    <w:rsid w:val="00B874CA"/>
    <w:rsid w:val="00B944B6"/>
    <w:rsid w:val="00B961D6"/>
    <w:rsid w:val="00BA0AD2"/>
    <w:rsid w:val="00BA32AA"/>
    <w:rsid w:val="00BB13AF"/>
    <w:rsid w:val="00BB4111"/>
    <w:rsid w:val="00BC3CB9"/>
    <w:rsid w:val="00BD16EE"/>
    <w:rsid w:val="00BD1F97"/>
    <w:rsid w:val="00BD2420"/>
    <w:rsid w:val="00BF37C0"/>
    <w:rsid w:val="00BF5D31"/>
    <w:rsid w:val="00C0170C"/>
    <w:rsid w:val="00C07496"/>
    <w:rsid w:val="00C1005C"/>
    <w:rsid w:val="00C161BE"/>
    <w:rsid w:val="00C21C1C"/>
    <w:rsid w:val="00C31ED9"/>
    <w:rsid w:val="00C37EA8"/>
    <w:rsid w:val="00C44057"/>
    <w:rsid w:val="00C50564"/>
    <w:rsid w:val="00C61ACF"/>
    <w:rsid w:val="00C77030"/>
    <w:rsid w:val="00C80084"/>
    <w:rsid w:val="00C83655"/>
    <w:rsid w:val="00C870FE"/>
    <w:rsid w:val="00C9273C"/>
    <w:rsid w:val="00C92F4B"/>
    <w:rsid w:val="00C96D24"/>
    <w:rsid w:val="00CA3985"/>
    <w:rsid w:val="00CA59B7"/>
    <w:rsid w:val="00CB26D0"/>
    <w:rsid w:val="00CC0500"/>
    <w:rsid w:val="00CC5FB6"/>
    <w:rsid w:val="00CD237A"/>
    <w:rsid w:val="00CD3149"/>
    <w:rsid w:val="00CD33B5"/>
    <w:rsid w:val="00CF25A7"/>
    <w:rsid w:val="00D225FD"/>
    <w:rsid w:val="00D42AB8"/>
    <w:rsid w:val="00D633B3"/>
    <w:rsid w:val="00D70BA9"/>
    <w:rsid w:val="00D758B3"/>
    <w:rsid w:val="00D770E3"/>
    <w:rsid w:val="00D84511"/>
    <w:rsid w:val="00D90434"/>
    <w:rsid w:val="00D931D1"/>
    <w:rsid w:val="00DA017F"/>
    <w:rsid w:val="00DA1C2C"/>
    <w:rsid w:val="00DA5270"/>
    <w:rsid w:val="00DA5D4C"/>
    <w:rsid w:val="00DB16A3"/>
    <w:rsid w:val="00DB7015"/>
    <w:rsid w:val="00DC1D2F"/>
    <w:rsid w:val="00DC306B"/>
    <w:rsid w:val="00DE3729"/>
    <w:rsid w:val="00DF61AC"/>
    <w:rsid w:val="00E019E4"/>
    <w:rsid w:val="00E15745"/>
    <w:rsid w:val="00E211C1"/>
    <w:rsid w:val="00E226E1"/>
    <w:rsid w:val="00E250D4"/>
    <w:rsid w:val="00E278C8"/>
    <w:rsid w:val="00E34315"/>
    <w:rsid w:val="00E3593E"/>
    <w:rsid w:val="00E37374"/>
    <w:rsid w:val="00E424E4"/>
    <w:rsid w:val="00E44D49"/>
    <w:rsid w:val="00E56F97"/>
    <w:rsid w:val="00E647A7"/>
    <w:rsid w:val="00E65BEF"/>
    <w:rsid w:val="00E67F49"/>
    <w:rsid w:val="00E73CB6"/>
    <w:rsid w:val="00EA0A4C"/>
    <w:rsid w:val="00EB1EC4"/>
    <w:rsid w:val="00EB4500"/>
    <w:rsid w:val="00EC350C"/>
    <w:rsid w:val="00EC452D"/>
    <w:rsid w:val="00EC6FA3"/>
    <w:rsid w:val="00ED3ECE"/>
    <w:rsid w:val="00EE1880"/>
    <w:rsid w:val="00EE4462"/>
    <w:rsid w:val="00EE7383"/>
    <w:rsid w:val="00EF16BE"/>
    <w:rsid w:val="00EF6E75"/>
    <w:rsid w:val="00EF7CA4"/>
    <w:rsid w:val="00F14B44"/>
    <w:rsid w:val="00F163C6"/>
    <w:rsid w:val="00F218CC"/>
    <w:rsid w:val="00F44835"/>
    <w:rsid w:val="00F47DC7"/>
    <w:rsid w:val="00F50660"/>
    <w:rsid w:val="00F54CB7"/>
    <w:rsid w:val="00F5524D"/>
    <w:rsid w:val="00F666DD"/>
    <w:rsid w:val="00F7159B"/>
    <w:rsid w:val="00F72990"/>
    <w:rsid w:val="00F74F8C"/>
    <w:rsid w:val="00F76EBB"/>
    <w:rsid w:val="00F802FF"/>
    <w:rsid w:val="00F9176B"/>
    <w:rsid w:val="00F925A8"/>
    <w:rsid w:val="00F93789"/>
    <w:rsid w:val="00F94935"/>
    <w:rsid w:val="00FA1CAE"/>
    <w:rsid w:val="00FA437C"/>
    <w:rsid w:val="00FC3125"/>
    <w:rsid w:val="00FC583A"/>
    <w:rsid w:val="00FD7F04"/>
    <w:rsid w:val="00FE18F3"/>
    <w:rsid w:val="00FE3E73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FD911"/>
  <w15:chartTrackingRefBased/>
  <w15:docId w15:val="{D91BD450-B626-4D7F-B518-10FC570A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D0637-9213-4ACB-9E44-F6C0CC577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2</cp:revision>
  <cp:lastPrinted>2022-07-13T11:17:00Z</cp:lastPrinted>
  <dcterms:created xsi:type="dcterms:W3CDTF">2022-07-21T09:12:00Z</dcterms:created>
  <dcterms:modified xsi:type="dcterms:W3CDTF">2022-07-21T09:12:00Z</dcterms:modified>
</cp:coreProperties>
</file>