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033422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03342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09.10.2019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1968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1327A9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Об утверждении </w:t>
      </w:r>
    </w:p>
    <w:p w:rsidR="001327A9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Порядка </w:t>
      </w:r>
      <w:r w:rsidR="001327A9" w:rsidRPr="001327A9">
        <w:rPr>
          <w:sz w:val="28"/>
          <w:szCs w:val="28"/>
          <w:lang w:val="ru-RU"/>
        </w:rPr>
        <w:t xml:space="preserve">предоставления субсидии </w:t>
      </w:r>
      <w:proofErr w:type="gramStart"/>
      <w:r w:rsidR="001327A9" w:rsidRPr="001327A9">
        <w:rPr>
          <w:sz w:val="28"/>
          <w:szCs w:val="28"/>
          <w:lang w:val="ru-RU"/>
        </w:rPr>
        <w:t>на</w:t>
      </w:r>
      <w:proofErr w:type="gramEnd"/>
      <w:r w:rsidR="001327A9" w:rsidRPr="001327A9">
        <w:rPr>
          <w:sz w:val="28"/>
          <w:szCs w:val="28"/>
          <w:lang w:val="ru-RU"/>
        </w:rPr>
        <w:t xml:space="preserve"> </w:t>
      </w:r>
    </w:p>
    <w:p w:rsidR="00DD6621" w:rsidRDefault="001327A9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327A9">
        <w:rPr>
          <w:sz w:val="28"/>
          <w:szCs w:val="28"/>
          <w:lang w:val="ru-RU"/>
        </w:rPr>
        <w:t xml:space="preserve">возмещение части затрат </w:t>
      </w:r>
    </w:p>
    <w:p w:rsidR="001327A9" w:rsidRDefault="001327A9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327A9">
        <w:rPr>
          <w:sz w:val="28"/>
          <w:szCs w:val="28"/>
          <w:lang w:val="ru-RU"/>
        </w:rPr>
        <w:t xml:space="preserve">на организацию горячего </w:t>
      </w:r>
    </w:p>
    <w:p w:rsidR="00076F08" w:rsidRDefault="001327A9" w:rsidP="00076F0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327A9">
        <w:rPr>
          <w:sz w:val="28"/>
          <w:szCs w:val="28"/>
          <w:lang w:val="ru-RU"/>
        </w:rPr>
        <w:t xml:space="preserve">питания учащихся в </w:t>
      </w:r>
      <w:r w:rsidR="00076F08" w:rsidRPr="00076F08">
        <w:rPr>
          <w:sz w:val="28"/>
          <w:szCs w:val="28"/>
          <w:lang w:val="ru-RU"/>
        </w:rPr>
        <w:t xml:space="preserve">частных </w:t>
      </w:r>
    </w:p>
    <w:p w:rsidR="00076F08" w:rsidRDefault="00076F08" w:rsidP="00076F0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76F08">
        <w:rPr>
          <w:sz w:val="28"/>
          <w:szCs w:val="28"/>
          <w:lang w:val="ru-RU"/>
        </w:rPr>
        <w:t xml:space="preserve">общеобразовательных </w:t>
      </w:r>
      <w:proofErr w:type="gramStart"/>
      <w:r w:rsidRPr="00076F08">
        <w:rPr>
          <w:sz w:val="28"/>
          <w:szCs w:val="28"/>
          <w:lang w:val="ru-RU"/>
        </w:rPr>
        <w:t>организациях</w:t>
      </w:r>
      <w:proofErr w:type="gramEnd"/>
      <w:r w:rsidRPr="00076F08">
        <w:rPr>
          <w:sz w:val="28"/>
          <w:szCs w:val="28"/>
          <w:lang w:val="ru-RU"/>
        </w:rPr>
        <w:t xml:space="preserve">, </w:t>
      </w:r>
    </w:p>
    <w:p w:rsidR="00076F08" w:rsidRPr="001327A9" w:rsidRDefault="00076F08" w:rsidP="00076F0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gramStart"/>
      <w:r w:rsidRPr="00076F08">
        <w:rPr>
          <w:sz w:val="28"/>
          <w:szCs w:val="28"/>
          <w:lang w:val="ru-RU"/>
        </w:rPr>
        <w:t>имеющих</w:t>
      </w:r>
      <w:proofErr w:type="gramEnd"/>
      <w:r w:rsidRPr="00076F08">
        <w:rPr>
          <w:sz w:val="28"/>
          <w:szCs w:val="28"/>
          <w:lang w:val="ru-RU"/>
        </w:rPr>
        <w:t xml:space="preserve"> государственную аккредитацию</w:t>
      </w:r>
      <w:r>
        <w:rPr>
          <w:sz w:val="28"/>
          <w:szCs w:val="28"/>
          <w:lang w:val="ru-RU"/>
        </w:rPr>
        <w:t xml:space="preserve">, </w:t>
      </w:r>
    </w:p>
    <w:p w:rsidR="00076F08" w:rsidRDefault="001327A9" w:rsidP="001327A9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gramStart"/>
      <w:r w:rsidRPr="001327A9">
        <w:rPr>
          <w:sz w:val="28"/>
          <w:szCs w:val="28"/>
          <w:lang w:val="ru-RU"/>
        </w:rPr>
        <w:t>расположенных</w:t>
      </w:r>
      <w:proofErr w:type="gramEnd"/>
      <w:r w:rsidRPr="001327A9">
        <w:rPr>
          <w:sz w:val="28"/>
          <w:szCs w:val="28"/>
          <w:lang w:val="ru-RU"/>
        </w:rPr>
        <w:t xml:space="preserve"> на территории </w:t>
      </w:r>
    </w:p>
    <w:p w:rsidR="00892451" w:rsidRPr="00892451" w:rsidRDefault="001327A9" w:rsidP="001327A9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327A9">
        <w:rPr>
          <w:sz w:val="28"/>
          <w:szCs w:val="28"/>
          <w:lang w:val="ru-RU"/>
        </w:rPr>
        <w:t xml:space="preserve">города Липецка, на 2019 год </w:t>
      </w:r>
    </w:p>
    <w:p w:rsidR="00F41942" w:rsidRDefault="00F41942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3F22B8" w:rsidRDefault="003F22B8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3F22B8" w:rsidRDefault="003F22B8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52232" w:rsidRDefault="001327A9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В</w:t>
      </w:r>
      <w:r w:rsidR="00892451" w:rsidRPr="00892451">
        <w:rPr>
          <w:sz w:val="28"/>
          <w:szCs w:val="28"/>
          <w:lang w:val="ru-RU"/>
        </w:rPr>
        <w:t xml:space="preserve"> соответствии с </w:t>
      </w:r>
      <w:r>
        <w:rPr>
          <w:sz w:val="28"/>
          <w:szCs w:val="28"/>
          <w:lang w:val="ru-RU"/>
        </w:rPr>
        <w:t xml:space="preserve">Законами Липецкой области </w:t>
      </w:r>
      <w:r w:rsidRPr="001327A9">
        <w:rPr>
          <w:sz w:val="28"/>
          <w:szCs w:val="28"/>
          <w:lang w:val="ru-RU"/>
        </w:rPr>
        <w:t>от 27.12.2007 № 119-ОЗ «О наделении органов местного самоуправления отдельными государственными полномочиями в сфере образования»</w:t>
      </w:r>
      <w:r w:rsidR="00364994">
        <w:rPr>
          <w:sz w:val="28"/>
          <w:szCs w:val="28"/>
          <w:lang w:val="ru-RU"/>
        </w:rPr>
        <w:t>,</w:t>
      </w:r>
      <w:r w:rsidRPr="001327A9">
        <w:rPr>
          <w:sz w:val="28"/>
          <w:szCs w:val="28"/>
          <w:lang w:val="ru-RU"/>
        </w:rPr>
        <w:t xml:space="preserve"> от 30.12.2004 </w:t>
      </w:r>
      <w:r w:rsidR="003F22B8">
        <w:rPr>
          <w:sz w:val="28"/>
          <w:szCs w:val="28"/>
          <w:lang w:val="ru-RU"/>
        </w:rPr>
        <w:t>№</w:t>
      </w:r>
      <w:r w:rsidRPr="001327A9">
        <w:rPr>
          <w:sz w:val="28"/>
          <w:szCs w:val="28"/>
          <w:lang w:val="ru-RU"/>
        </w:rPr>
        <w:t xml:space="preserve"> 166-ОЗ</w:t>
      </w:r>
      <w:r w:rsidR="003F22B8">
        <w:rPr>
          <w:sz w:val="28"/>
          <w:szCs w:val="28"/>
          <w:lang w:val="ru-RU"/>
        </w:rPr>
        <w:t xml:space="preserve"> «</w:t>
      </w:r>
      <w:r w:rsidRPr="001327A9">
        <w:rPr>
          <w:sz w:val="28"/>
          <w:szCs w:val="28"/>
          <w:lang w:val="ru-RU"/>
        </w:rPr>
        <w:t>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</w:t>
      </w:r>
      <w:r w:rsidR="003F22B8">
        <w:rPr>
          <w:sz w:val="28"/>
          <w:szCs w:val="28"/>
          <w:lang w:val="ru-RU"/>
        </w:rPr>
        <w:t>»,</w:t>
      </w:r>
      <w:r w:rsidRPr="001327A9">
        <w:rPr>
          <w:sz w:val="28"/>
          <w:szCs w:val="28"/>
          <w:lang w:val="ru-RU"/>
        </w:rPr>
        <w:t xml:space="preserve"> </w:t>
      </w:r>
      <w:r w:rsidR="00552232">
        <w:rPr>
          <w:sz w:val="28"/>
          <w:szCs w:val="28"/>
          <w:lang w:val="ru-RU"/>
        </w:rPr>
        <w:t>постановлени</w:t>
      </w:r>
      <w:r w:rsidR="0079321A">
        <w:rPr>
          <w:sz w:val="28"/>
          <w:szCs w:val="28"/>
          <w:lang w:val="ru-RU"/>
        </w:rPr>
        <w:t>ем</w:t>
      </w:r>
      <w:r w:rsidR="00552232">
        <w:rPr>
          <w:sz w:val="28"/>
          <w:szCs w:val="28"/>
          <w:lang w:val="ru-RU"/>
        </w:rPr>
        <w:t xml:space="preserve"> Правительства Российской Федерации от 06.09.2016 № 887 «</w:t>
      </w:r>
      <w:r w:rsidR="00552232" w:rsidRPr="00552232">
        <w:rPr>
          <w:sz w:val="28"/>
          <w:szCs w:val="28"/>
          <w:lang w:val="ru-RU"/>
        </w:rPr>
        <w:t>Об общих требованиях к нормативным правовым актам, муниципальным</w:t>
      </w:r>
      <w:proofErr w:type="gramEnd"/>
      <w:r w:rsidR="00552232" w:rsidRPr="00552232">
        <w:rPr>
          <w:sz w:val="28"/>
          <w:szCs w:val="28"/>
          <w:lang w:val="ru-RU"/>
        </w:rPr>
        <w:t xml:space="preserve">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552232">
        <w:rPr>
          <w:sz w:val="28"/>
          <w:szCs w:val="28"/>
          <w:lang w:val="ru-RU"/>
        </w:rPr>
        <w:t>»</w:t>
      </w:r>
      <w:r w:rsidR="00123C38">
        <w:rPr>
          <w:sz w:val="28"/>
          <w:szCs w:val="28"/>
          <w:lang w:val="ru-RU"/>
        </w:rPr>
        <w:t xml:space="preserve">, </w:t>
      </w:r>
      <w:r w:rsidR="003F22B8">
        <w:rPr>
          <w:sz w:val="28"/>
          <w:szCs w:val="28"/>
          <w:lang w:val="ru-RU"/>
        </w:rPr>
        <w:t>р</w:t>
      </w:r>
      <w:r w:rsidR="003F22B8" w:rsidRPr="003F22B8">
        <w:rPr>
          <w:sz w:val="28"/>
          <w:szCs w:val="28"/>
          <w:lang w:val="ru-RU"/>
        </w:rPr>
        <w:t>ешение</w:t>
      </w:r>
      <w:r w:rsidR="003F22B8">
        <w:rPr>
          <w:sz w:val="28"/>
          <w:szCs w:val="28"/>
          <w:lang w:val="ru-RU"/>
        </w:rPr>
        <w:t>м</w:t>
      </w:r>
      <w:r w:rsidR="003F22B8" w:rsidRPr="003F22B8">
        <w:rPr>
          <w:sz w:val="28"/>
          <w:szCs w:val="28"/>
          <w:lang w:val="ru-RU"/>
        </w:rPr>
        <w:t xml:space="preserve"> Липецкого городского Совета депутатов от 25.12.2018 </w:t>
      </w:r>
      <w:r w:rsidR="003F22B8">
        <w:rPr>
          <w:sz w:val="28"/>
          <w:szCs w:val="28"/>
          <w:lang w:val="ru-RU"/>
        </w:rPr>
        <w:t>№</w:t>
      </w:r>
      <w:r w:rsidR="003F22B8" w:rsidRPr="003F22B8">
        <w:rPr>
          <w:sz w:val="28"/>
          <w:szCs w:val="28"/>
          <w:lang w:val="ru-RU"/>
        </w:rPr>
        <w:t xml:space="preserve"> 809</w:t>
      </w:r>
      <w:r w:rsidR="003F22B8">
        <w:rPr>
          <w:sz w:val="28"/>
          <w:szCs w:val="28"/>
          <w:lang w:val="ru-RU"/>
        </w:rPr>
        <w:t xml:space="preserve"> «</w:t>
      </w:r>
      <w:r w:rsidR="003F22B8" w:rsidRPr="003F22B8">
        <w:rPr>
          <w:sz w:val="28"/>
          <w:szCs w:val="28"/>
          <w:lang w:val="ru-RU"/>
        </w:rPr>
        <w:t>О бюджете города Липецка на 2019 год и на плановый период 2020 и 2021 годов</w:t>
      </w:r>
      <w:r w:rsidR="003F22B8">
        <w:rPr>
          <w:sz w:val="28"/>
          <w:szCs w:val="28"/>
          <w:lang w:val="ru-RU"/>
        </w:rPr>
        <w:t xml:space="preserve">» </w:t>
      </w:r>
      <w:r w:rsidR="00892451" w:rsidRPr="00892451">
        <w:rPr>
          <w:sz w:val="28"/>
          <w:szCs w:val="28"/>
          <w:lang w:val="ru-RU"/>
        </w:rPr>
        <w:t xml:space="preserve">администрация города </w:t>
      </w:r>
    </w:p>
    <w:p w:rsidR="003F22B8" w:rsidRDefault="003F22B8" w:rsidP="00892451">
      <w:pPr>
        <w:spacing w:after="200" w:line="276" w:lineRule="auto"/>
        <w:jc w:val="both"/>
        <w:rPr>
          <w:sz w:val="28"/>
          <w:szCs w:val="28"/>
          <w:lang w:val="ru-RU"/>
        </w:rPr>
      </w:pPr>
    </w:p>
    <w:p w:rsidR="00892451" w:rsidRPr="00892451" w:rsidRDefault="00892451" w:rsidP="00892451">
      <w:pPr>
        <w:spacing w:after="200" w:line="276" w:lineRule="auto"/>
        <w:jc w:val="both"/>
        <w:rPr>
          <w:sz w:val="28"/>
          <w:szCs w:val="28"/>
          <w:lang w:val="ru-RU"/>
        </w:rPr>
      </w:pPr>
      <w:proofErr w:type="gramStart"/>
      <w:r w:rsidRPr="00892451">
        <w:rPr>
          <w:sz w:val="28"/>
          <w:szCs w:val="28"/>
          <w:lang w:val="ru-RU"/>
        </w:rPr>
        <w:t>П</w:t>
      </w:r>
      <w:proofErr w:type="gramEnd"/>
      <w:r w:rsidRPr="00892451">
        <w:rPr>
          <w:sz w:val="28"/>
          <w:szCs w:val="28"/>
          <w:lang w:val="ru-RU"/>
        </w:rPr>
        <w:t xml:space="preserve"> О С Т А Н О В Л Я Е Т:</w:t>
      </w:r>
    </w:p>
    <w:p w:rsidR="003F22B8" w:rsidRDefault="003F22B8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92451" w:rsidRPr="00892451" w:rsidRDefault="00892451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1. Утвердить </w:t>
      </w:r>
      <w:hyperlink r:id="rId8" w:history="1">
        <w:r w:rsidRPr="00892451">
          <w:rPr>
            <w:sz w:val="28"/>
            <w:szCs w:val="28"/>
            <w:lang w:val="ru-RU"/>
          </w:rPr>
          <w:t>Порядок</w:t>
        </w:r>
      </w:hyperlink>
      <w:r w:rsidRPr="00892451">
        <w:rPr>
          <w:sz w:val="28"/>
          <w:szCs w:val="28"/>
          <w:lang w:val="ru-RU"/>
        </w:rPr>
        <w:t xml:space="preserve"> </w:t>
      </w:r>
      <w:r w:rsidR="003F22B8" w:rsidRPr="003F22B8">
        <w:rPr>
          <w:sz w:val="28"/>
          <w:szCs w:val="28"/>
          <w:lang w:val="ru-RU"/>
        </w:rPr>
        <w:t xml:space="preserve">предоставления субсидии на возмещение части затрат на организацию горячего питания учащихся в </w:t>
      </w:r>
      <w:r w:rsidR="00076F08" w:rsidRPr="00076F08">
        <w:rPr>
          <w:sz w:val="28"/>
          <w:szCs w:val="28"/>
          <w:lang w:val="ru-RU"/>
        </w:rPr>
        <w:t>частных общеобразовательных организациях, имеющих государственную аккредитацию</w:t>
      </w:r>
      <w:r w:rsidR="003F22B8" w:rsidRPr="003F22B8">
        <w:rPr>
          <w:sz w:val="28"/>
          <w:szCs w:val="28"/>
          <w:lang w:val="ru-RU"/>
        </w:rPr>
        <w:t xml:space="preserve">, расположенных на территории города Липецка, на 2019 год </w:t>
      </w:r>
      <w:r w:rsidRPr="00892451">
        <w:rPr>
          <w:sz w:val="28"/>
          <w:szCs w:val="28"/>
          <w:lang w:val="ru-RU"/>
        </w:rPr>
        <w:t>(приложение).</w:t>
      </w:r>
    </w:p>
    <w:p w:rsidR="00892451" w:rsidRDefault="00600003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801A4C">
        <w:rPr>
          <w:sz w:val="28"/>
          <w:szCs w:val="28"/>
          <w:lang w:val="ru-RU"/>
        </w:rPr>
        <w:t xml:space="preserve">. </w:t>
      </w:r>
      <w:proofErr w:type="gramStart"/>
      <w:r w:rsidR="00892451" w:rsidRPr="00892451">
        <w:rPr>
          <w:sz w:val="28"/>
          <w:szCs w:val="28"/>
          <w:lang w:val="ru-RU"/>
        </w:rPr>
        <w:t>Контроль за</w:t>
      </w:r>
      <w:proofErr w:type="gramEnd"/>
      <w:r w:rsidR="00892451" w:rsidRPr="00892451"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города Липецка </w:t>
      </w:r>
      <w:proofErr w:type="spellStart"/>
      <w:r w:rsidR="002D4FA6">
        <w:rPr>
          <w:sz w:val="28"/>
          <w:szCs w:val="28"/>
          <w:lang w:val="ru-RU"/>
        </w:rPr>
        <w:t>Е.Н.</w:t>
      </w:r>
      <w:r w:rsidR="00695CBA">
        <w:rPr>
          <w:sz w:val="28"/>
          <w:szCs w:val="28"/>
          <w:lang w:val="ru-RU"/>
        </w:rPr>
        <w:t>Павлова</w:t>
      </w:r>
      <w:proofErr w:type="spellEnd"/>
      <w:r w:rsidR="00892451" w:rsidRPr="00892451">
        <w:rPr>
          <w:sz w:val="28"/>
          <w:szCs w:val="28"/>
          <w:lang w:val="ru-RU"/>
        </w:rPr>
        <w:t>.</w:t>
      </w:r>
    </w:p>
    <w:p w:rsidR="003F22B8" w:rsidRPr="00892451" w:rsidRDefault="003F22B8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92451" w:rsidRPr="00892451" w:rsidRDefault="00892451" w:rsidP="0089245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F41942" w:rsidRDefault="00F41942" w:rsidP="0089245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2860B3" w:rsidRDefault="00076F08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892451" w:rsidRPr="0089245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892451" w:rsidRPr="00892451">
        <w:rPr>
          <w:sz w:val="28"/>
          <w:szCs w:val="28"/>
          <w:lang w:val="ru-RU"/>
        </w:rPr>
        <w:t xml:space="preserve"> города Липецка                           </w:t>
      </w:r>
      <w:r w:rsidR="00892451" w:rsidRPr="00892451">
        <w:rPr>
          <w:sz w:val="28"/>
          <w:szCs w:val="28"/>
          <w:lang w:val="ru-RU"/>
        </w:rPr>
        <w:tab/>
      </w:r>
      <w:r w:rsidR="00892451" w:rsidRPr="00892451">
        <w:rPr>
          <w:sz w:val="28"/>
          <w:szCs w:val="28"/>
          <w:lang w:val="ru-RU"/>
        </w:rPr>
        <w:tab/>
        <w:t xml:space="preserve">     </w:t>
      </w:r>
      <w:r w:rsidR="00042845">
        <w:rPr>
          <w:sz w:val="28"/>
          <w:szCs w:val="28"/>
          <w:lang w:val="ru-RU"/>
        </w:rPr>
        <w:t xml:space="preserve">      </w:t>
      </w:r>
      <w:r w:rsidR="00522A42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       </w:t>
      </w:r>
      <w:r w:rsidR="00522A42">
        <w:rPr>
          <w:sz w:val="28"/>
          <w:szCs w:val="28"/>
          <w:lang w:val="ru-RU"/>
        </w:rPr>
        <w:t xml:space="preserve">    </w:t>
      </w:r>
      <w:proofErr w:type="spellStart"/>
      <w:r w:rsidR="003F22B8">
        <w:rPr>
          <w:sz w:val="28"/>
          <w:szCs w:val="28"/>
          <w:lang w:val="ru-RU"/>
        </w:rPr>
        <w:t>Е</w:t>
      </w:r>
      <w:r w:rsidR="006D0720">
        <w:rPr>
          <w:sz w:val="28"/>
          <w:szCs w:val="28"/>
          <w:lang w:val="ru-RU"/>
        </w:rPr>
        <w:t>.</w:t>
      </w:r>
      <w:r w:rsidR="003F22B8">
        <w:rPr>
          <w:sz w:val="28"/>
          <w:szCs w:val="28"/>
          <w:lang w:val="ru-RU"/>
        </w:rPr>
        <w:t>Ю</w:t>
      </w:r>
      <w:r w:rsidR="006D0720">
        <w:rPr>
          <w:sz w:val="28"/>
          <w:szCs w:val="28"/>
          <w:lang w:val="ru-RU"/>
        </w:rPr>
        <w:t>.</w:t>
      </w:r>
      <w:r w:rsidR="003F22B8">
        <w:rPr>
          <w:sz w:val="28"/>
          <w:szCs w:val="28"/>
          <w:lang w:val="ru-RU"/>
        </w:rPr>
        <w:t>Уваркина</w:t>
      </w:r>
      <w:proofErr w:type="spellEnd"/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B238FB" w:rsidRDefault="00B238FB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B238FB" w:rsidRDefault="00B238FB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B238FB" w:rsidRDefault="00B238FB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033422" w:rsidRPr="00033422" w:rsidRDefault="00033422" w:rsidP="00033422">
      <w:pPr>
        <w:ind w:left="5812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lastRenderedPageBreak/>
        <w:t xml:space="preserve">Приложение </w:t>
      </w:r>
    </w:p>
    <w:p w:rsidR="00033422" w:rsidRPr="00033422" w:rsidRDefault="00033422" w:rsidP="00033422">
      <w:pPr>
        <w:ind w:left="5812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к постановлению </w:t>
      </w:r>
    </w:p>
    <w:p w:rsidR="00033422" w:rsidRPr="00033422" w:rsidRDefault="00033422" w:rsidP="00033422">
      <w:pPr>
        <w:ind w:left="5812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администрации города Липецка</w:t>
      </w:r>
    </w:p>
    <w:p w:rsidR="00033422" w:rsidRPr="00033422" w:rsidRDefault="00033422" w:rsidP="00033422">
      <w:pPr>
        <w:ind w:left="5812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09.10.2019 </w:t>
      </w:r>
      <w:r w:rsidRPr="00033422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1968</w:t>
      </w:r>
    </w:p>
    <w:p w:rsidR="00033422" w:rsidRPr="00033422" w:rsidRDefault="00033422" w:rsidP="00033422">
      <w:pPr>
        <w:ind w:left="5812"/>
        <w:jc w:val="both"/>
        <w:rPr>
          <w:sz w:val="28"/>
          <w:szCs w:val="28"/>
          <w:lang w:val="ru-RU"/>
        </w:rPr>
      </w:pP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bookmarkStart w:id="1" w:name="P26"/>
      <w:bookmarkEnd w:id="1"/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ПОРЯДОК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предоставления субсидии на возмещение части затрат 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на организацию горячего питания учащихся в частных общеобразовательных организациях, имеющих государственную аккредитацию, расположенных на территории города Липецка, на 2019 год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1. Общие положения</w:t>
      </w:r>
    </w:p>
    <w:p w:rsidR="00033422" w:rsidRPr="00033422" w:rsidRDefault="00033422" w:rsidP="00033422">
      <w:pPr>
        <w:jc w:val="both"/>
        <w:rPr>
          <w:sz w:val="28"/>
          <w:szCs w:val="28"/>
          <w:lang w:val="ru-RU"/>
        </w:rPr>
      </w:pP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1.1. Порядок предоставления субсидии на возмещение части затрат </w:t>
      </w:r>
      <w:proofErr w:type="gramStart"/>
      <w:r w:rsidRPr="00033422">
        <w:rPr>
          <w:sz w:val="28"/>
          <w:szCs w:val="28"/>
          <w:lang w:val="ru-RU"/>
        </w:rPr>
        <w:t>на</w:t>
      </w:r>
      <w:proofErr w:type="gramEnd"/>
      <w:r w:rsidRPr="00033422">
        <w:rPr>
          <w:sz w:val="28"/>
          <w:szCs w:val="28"/>
          <w:lang w:val="ru-RU"/>
        </w:rPr>
        <w:t xml:space="preserve"> организацию горячего питания учащихся в частных общеобразовательных организациях, имеющих государственную аккредитацию, расположенных на территории города Липецка, на 2019 год (далее - Порядок) </w:t>
      </w:r>
      <w:proofErr w:type="gramStart"/>
      <w:r w:rsidRPr="00033422">
        <w:rPr>
          <w:sz w:val="28"/>
          <w:szCs w:val="28"/>
          <w:lang w:val="ru-RU"/>
        </w:rPr>
        <w:t>устанавливает условия</w:t>
      </w:r>
      <w:proofErr w:type="gramEnd"/>
      <w:r w:rsidRPr="00033422">
        <w:rPr>
          <w:sz w:val="28"/>
          <w:szCs w:val="28"/>
          <w:lang w:val="ru-RU"/>
        </w:rPr>
        <w:t xml:space="preserve"> и механизм предоставления субсидии частным общеобразовательным организациям, имеющим государственную аккредитацию, расположенным на территории города Липецка (далее - субсидия).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1.2. Субсидия предоставляется в целях организации горячего питания учащихся в частных общеобразовательных организациях, имеющих государственную аккредитацию, расположенных на территории города Липецка, путем возмещения части произведенных затрат.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1.3. Главным распорядителем бюджетных средств на предоставление субсидии является департамент образования администрации города Липецка (далее - Департамент).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1.4. Получателями субсидии являются частные общеобразовательные организации, имеющие государственную аккредитацию, расположенные на территории города Липецка, реализующие основные общеобразовательные программы и осуществляющие горячее питание учащихся (далее – Получатель субсидии).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</w:p>
    <w:p w:rsidR="00033422" w:rsidRPr="00033422" w:rsidRDefault="00033422" w:rsidP="00033422">
      <w:pPr>
        <w:ind w:firstLine="708"/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2. Условия и порядок предоставления субсидии</w:t>
      </w:r>
    </w:p>
    <w:p w:rsidR="00033422" w:rsidRPr="00033422" w:rsidRDefault="00033422" w:rsidP="00033422">
      <w:pPr>
        <w:ind w:firstLine="708"/>
        <w:jc w:val="center"/>
        <w:rPr>
          <w:sz w:val="28"/>
          <w:szCs w:val="28"/>
          <w:lang w:val="ru-RU"/>
        </w:rPr>
      </w:pP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bookmarkStart w:id="2" w:name="P40"/>
      <w:bookmarkEnd w:id="2"/>
      <w:r w:rsidRPr="00033422">
        <w:rPr>
          <w:sz w:val="28"/>
          <w:szCs w:val="28"/>
          <w:lang w:val="ru-RU"/>
        </w:rPr>
        <w:t>2.1. Для получения субсидии Получатель субсидии представляет в Департамент следующие документы: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033422">
        <w:rPr>
          <w:sz w:val="28"/>
          <w:szCs w:val="28"/>
          <w:lang w:val="ru-RU"/>
        </w:rPr>
        <w:t>1) заявку на получение субсидии по форме, установленной приложением     № 1 к настоящему Порядку;</w:t>
      </w:r>
      <w:proofErr w:type="gramEnd"/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2) выписку из Единого государственного реестра юридических лиц, заверенную налоговым органом, со сроком выдачи не позднее одного месяца до даты ее предоставления;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3) копию устава;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4) копию лицензии на осуществление образовательной деятельности;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lastRenderedPageBreak/>
        <w:t xml:space="preserve">5) копию свидетельства о государственной аккредитации основных общеобразовательных программ;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6) копии утвержденных недельного или десятидневного меню, разработанных с учетом необходимых требований, предъявляемых к рациональному горячему питанию;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033422">
        <w:rPr>
          <w:sz w:val="28"/>
          <w:szCs w:val="28"/>
          <w:lang w:val="ru-RU"/>
        </w:rPr>
        <w:t>7)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(договора) о предоставлении субсидии в соответствии с типовой формой, утвержденной департаментом финансов администрации города Липецка (далее – соглашение);</w:t>
      </w:r>
      <w:proofErr w:type="gramEnd"/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8) справку об отсутствии просроченной задолженности по возврату в бюджет города Липецка субсидий, бюджетных инвестиций, </w:t>
      </w:r>
      <w:proofErr w:type="gramStart"/>
      <w:r w:rsidRPr="00033422">
        <w:rPr>
          <w:sz w:val="28"/>
          <w:szCs w:val="28"/>
          <w:lang w:val="ru-RU"/>
        </w:rPr>
        <w:t>предоставленных</w:t>
      </w:r>
      <w:proofErr w:type="gramEnd"/>
      <w:r w:rsidRPr="00033422">
        <w:rPr>
          <w:sz w:val="28"/>
          <w:szCs w:val="28"/>
          <w:lang w:val="ru-RU"/>
        </w:rPr>
        <w:t xml:space="preserve"> в том числе в соответствии с иными правовыми актами, на первое число месяца, предшествующему месяцу, в котором планируется заключение соглашения;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9) справку о том, что Получатель субсидии не находится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10) расчет объема субсидии на соответствующий финансовый год, по форме, установленной приложением № 2 к настоящему Порядку.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Представитель Получателя субсидии дополнительно предоставляет копии документов, удостоверяющих личность и полномочия.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Заявка и приложенные к ней документы должны быть пронумерованы и прошнурованы, подписаны Получателем субсидии с указанием фамилии, инициалов, должности, даты и заверены печатью.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2.2 Документы, указанные в пункте 2.1 настоящего Порядка, подаются в Департамент в срок до 30 октября.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2.3. Департамент осуществляет проверку документов, указанных в пункте 2.1 настоящего Порядка, в течение 3 рабочих дней с даты их поступления.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2.4. По результатам рассмотрения документов, Департамент в течение 5 рабочих дней издает приказ об утверждении перечня Получателей субсидии и объемах предоставляемой субсидии или об отказе в предоставлении субсидии.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2.5. Департамент в течение 2 рабочих дней со дня, следующего за днем издания приказа, указанного в пункте 2.4 настоящего Порядка, направляет Получателю субсидии уведомление о необходимости заключения соглашения. В случае отказа в предоставлении субсидии, в течение 2 рабочих дней со дня принятия такого решения, направляет соответствующее уведомление с указанием причин отказа.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Уведомление направляется любым способом, позволяющим достоверно установить получение уведомления Получателем субсидии.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Департамент заключает с Получателем субсидии соглашение в день его обращения.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lastRenderedPageBreak/>
        <w:t>2.6. Основаниями для отказа Получателю субсидии в предоставлении субсидии являются: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- несоответствие представленных Получателем субсидии документов требованиям, указанных в пункте 2.1 настоящего Порядка, или непредставление (представление не в полном объеме) указанных документов;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- недостоверность представленной Получателем субсидии информации.</w:t>
      </w:r>
    </w:p>
    <w:p w:rsidR="00033422" w:rsidRPr="008454C1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C3D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CD7C3D">
        <w:rPr>
          <w:rFonts w:ascii="Times New Roman" w:hAnsi="Times New Roman" w:cs="Times New Roman"/>
          <w:sz w:val="28"/>
          <w:szCs w:val="28"/>
        </w:rPr>
        <w:t xml:space="preserve">Субсидия предоставляется за счет средств субвенции, переданной из областного бюджета в бюджет города Липецка на соответствующий финансовый год, в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Pr="00CD7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D7C3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D7C3D">
        <w:rPr>
          <w:rFonts w:ascii="Times New Roman" w:hAnsi="Times New Roman" w:cs="Times New Roman"/>
          <w:sz w:val="28"/>
          <w:szCs w:val="28"/>
        </w:rPr>
        <w:t xml:space="preserve"> Липецкой области от 27.12.2007 №119-ОЗ «О наделении органов местного самоуправления отдельными государственными полномочиями</w:t>
      </w:r>
      <w:r w:rsidRPr="00EB2D0E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>
        <w:rPr>
          <w:rFonts w:ascii="Times New Roman" w:hAnsi="Times New Roman" w:cs="Times New Roman"/>
          <w:sz w:val="28"/>
          <w:szCs w:val="28"/>
        </w:rPr>
        <w:t>» в части социальных выплат на питание учащимся в частных общеобразовательных организациях, имеющих государственную аккредитацию.</w:t>
      </w:r>
      <w:proofErr w:type="gramEnd"/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pacing w:val="2"/>
          <w:sz w:val="28"/>
          <w:szCs w:val="28"/>
          <w:shd w:val="clear" w:color="auto" w:fill="FFFFFF"/>
          <w:lang w:val="ru-RU"/>
        </w:rPr>
        <w:t>Объем субсидии в отношении каждого Получателя субсидии (на основании сведений, предоставленных Получателем субсидии, о количестве учащихся соответствующей категории и денежной норме питания по установленной форме) рассчитывается по формуле: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С = ∑ (Ч х </w:t>
      </w:r>
      <w:proofErr w:type="gramStart"/>
      <w:r w:rsidRPr="00033422">
        <w:rPr>
          <w:sz w:val="28"/>
          <w:szCs w:val="28"/>
          <w:lang w:val="ru-RU"/>
        </w:rPr>
        <w:t>Р</w:t>
      </w:r>
      <w:proofErr w:type="gramEnd"/>
      <w:r w:rsidRPr="00033422">
        <w:rPr>
          <w:sz w:val="28"/>
          <w:szCs w:val="28"/>
          <w:lang w:val="ru-RU"/>
        </w:rPr>
        <w:t xml:space="preserve"> х Д),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где:</w:t>
      </w:r>
    </w:p>
    <w:p w:rsidR="00033422" w:rsidRPr="00033422" w:rsidRDefault="00033422" w:rsidP="00033422">
      <w:pPr>
        <w:ind w:firstLine="709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С – объем субсидии, предоставляемый каждому Получателю субсидии; </w:t>
      </w:r>
    </w:p>
    <w:p w:rsidR="00033422" w:rsidRPr="00033422" w:rsidRDefault="00033422" w:rsidP="00033422">
      <w:pPr>
        <w:ind w:firstLine="709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Ч – количество учащихся соответствующей категории;</w:t>
      </w:r>
    </w:p>
    <w:p w:rsidR="00033422" w:rsidRPr="00033422" w:rsidRDefault="00033422" w:rsidP="00033422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033422">
        <w:rPr>
          <w:sz w:val="28"/>
          <w:szCs w:val="28"/>
          <w:lang w:val="ru-RU"/>
        </w:rPr>
        <w:t>Р</w:t>
      </w:r>
      <w:proofErr w:type="gramEnd"/>
      <w:r w:rsidRPr="00033422">
        <w:rPr>
          <w:sz w:val="28"/>
          <w:szCs w:val="28"/>
          <w:lang w:val="ru-RU"/>
        </w:rPr>
        <w:t xml:space="preserve"> </w:t>
      </w:r>
      <w:r w:rsidRPr="00033422">
        <w:rPr>
          <w:sz w:val="24"/>
          <w:szCs w:val="24"/>
          <w:lang w:val="ru-RU"/>
        </w:rPr>
        <w:t xml:space="preserve">– </w:t>
      </w:r>
      <w:r w:rsidRPr="00033422">
        <w:rPr>
          <w:sz w:val="28"/>
          <w:szCs w:val="28"/>
          <w:lang w:val="ru-RU"/>
        </w:rPr>
        <w:t>размер социальной выплаты</w:t>
      </w:r>
      <w:r w:rsidRPr="00033422">
        <w:rPr>
          <w:lang w:val="ru-RU"/>
        </w:rPr>
        <w:t xml:space="preserve"> </w:t>
      </w:r>
      <w:r w:rsidRPr="00033422">
        <w:rPr>
          <w:sz w:val="28"/>
          <w:szCs w:val="28"/>
          <w:lang w:val="ru-RU"/>
        </w:rPr>
        <w:t>учащимся соответствующей категории;</w:t>
      </w:r>
      <w:r w:rsidRPr="00033422">
        <w:rPr>
          <w:sz w:val="24"/>
          <w:szCs w:val="24"/>
          <w:lang w:val="ru-RU"/>
        </w:rPr>
        <w:t xml:space="preserve"> </w:t>
      </w:r>
    </w:p>
    <w:p w:rsidR="00033422" w:rsidRPr="00033422" w:rsidRDefault="00033422" w:rsidP="00033422">
      <w:pPr>
        <w:ind w:firstLine="709"/>
        <w:jc w:val="both"/>
        <w:rPr>
          <w:sz w:val="24"/>
          <w:szCs w:val="24"/>
          <w:lang w:val="ru-RU"/>
        </w:rPr>
      </w:pPr>
      <w:r w:rsidRPr="00033422">
        <w:rPr>
          <w:sz w:val="24"/>
          <w:szCs w:val="24"/>
          <w:lang w:val="ru-RU"/>
        </w:rPr>
        <w:t xml:space="preserve">Д – </w:t>
      </w:r>
      <w:r w:rsidRPr="00033422">
        <w:rPr>
          <w:sz w:val="28"/>
          <w:szCs w:val="28"/>
          <w:lang w:val="ru-RU"/>
        </w:rPr>
        <w:t>количество учебных дней в году (за исключением каникулярных, выходных и праздничных дней, дней, пропущенных по болезни).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Размер социальной выплаты учащимся соответствующей категории устанавливается согласно статье 4 Закона Липецкой области от 30.12.2004                № 166-ОЗ «О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области».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2.8. </w:t>
      </w:r>
      <w:proofErr w:type="gramStart"/>
      <w:r w:rsidRPr="00033422">
        <w:rPr>
          <w:sz w:val="28"/>
          <w:szCs w:val="28"/>
          <w:lang w:val="ru-RU"/>
        </w:rPr>
        <w:t>Ежемесячно не позднее 10 числа месяца, следующего за месяцем, за который производится возмещение затрат, Получатель субсидии представляет в Департамент расчет объема субсидии на соответствующий месяц</w:t>
      </w:r>
      <w:r w:rsidRPr="00033422">
        <w:rPr>
          <w:lang w:val="ru-RU"/>
        </w:rPr>
        <w:t xml:space="preserve"> </w:t>
      </w:r>
      <w:r w:rsidRPr="00033422">
        <w:rPr>
          <w:sz w:val="28"/>
          <w:szCs w:val="28"/>
          <w:lang w:val="ru-RU"/>
        </w:rPr>
        <w:t>по форме, установленной приложением № 3 к настоящему Порядку, платежные документы, подтверждающие фактически произведенные затраты на оплату продуктов питания на организацию горячего питания учащимся или оказания услуг на организацию горячего питания (договор, счет (товарный чек), накладная</w:t>
      </w:r>
      <w:proofErr w:type="gramEnd"/>
      <w:r w:rsidRPr="00033422">
        <w:rPr>
          <w:sz w:val="28"/>
          <w:szCs w:val="28"/>
          <w:lang w:val="ru-RU"/>
        </w:rPr>
        <w:t xml:space="preserve">, платежное поручение). </w:t>
      </w:r>
    </w:p>
    <w:p w:rsidR="00033422" w:rsidRPr="00033422" w:rsidRDefault="00033422" w:rsidP="00033422">
      <w:pPr>
        <w:ind w:firstLine="708"/>
        <w:jc w:val="both"/>
        <w:rPr>
          <w:color w:val="000000"/>
          <w:sz w:val="16"/>
          <w:szCs w:val="16"/>
          <w:lang w:val="ru-RU"/>
        </w:rPr>
      </w:pPr>
      <w:r w:rsidRPr="00033422">
        <w:rPr>
          <w:sz w:val="28"/>
          <w:szCs w:val="28"/>
          <w:lang w:val="ru-RU"/>
        </w:rPr>
        <w:t>2.9. Департамент ежемесячно, в течение 5 рабочих дней со дня принятия документов, подтверждающих фактически произведенные затраты</w:t>
      </w:r>
      <w:r w:rsidRPr="00033422">
        <w:rPr>
          <w:lang w:val="ru-RU"/>
        </w:rPr>
        <w:t xml:space="preserve"> </w:t>
      </w:r>
      <w:r w:rsidRPr="00033422">
        <w:rPr>
          <w:sz w:val="28"/>
          <w:szCs w:val="28"/>
          <w:lang w:val="ru-RU"/>
        </w:rPr>
        <w:t>на оплату продуктов питания на организацию горячего питания учащимся</w:t>
      </w:r>
      <w:r w:rsidRPr="00033422">
        <w:rPr>
          <w:lang w:val="ru-RU"/>
        </w:rPr>
        <w:t xml:space="preserve"> </w:t>
      </w:r>
      <w:r w:rsidRPr="00033422">
        <w:rPr>
          <w:sz w:val="28"/>
          <w:szCs w:val="28"/>
          <w:lang w:val="ru-RU"/>
        </w:rPr>
        <w:t xml:space="preserve">или оказания услуг на организацию горячего питания, перечисляет на расчетные счета, открытые Получателем субсидии в учреждениях Центрального банка Российской Федерации или кредитных организациях. </w:t>
      </w:r>
    </w:p>
    <w:p w:rsidR="00033422" w:rsidRPr="00326DA0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Получатели субсидии на дату подачи заявки</w:t>
      </w:r>
      <w:r w:rsidRPr="00326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соответствовать следующим</w:t>
      </w:r>
      <w:r w:rsidRPr="00326DA0">
        <w:rPr>
          <w:rFonts w:ascii="Times New Roman" w:hAnsi="Times New Roman" w:cs="Times New Roman"/>
          <w:sz w:val="28"/>
          <w:szCs w:val="28"/>
        </w:rPr>
        <w:t xml:space="preserve"> требованиям:</w:t>
      </w:r>
    </w:p>
    <w:p w:rsidR="00033422" w:rsidRPr="00326DA0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DA0">
        <w:rPr>
          <w:rFonts w:ascii="Times New Roman" w:hAnsi="Times New Roman" w:cs="Times New Roman"/>
          <w:sz w:val="28"/>
          <w:szCs w:val="28"/>
        </w:rPr>
        <w:lastRenderedPageBreak/>
        <w:t>-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33422" w:rsidRPr="00326DA0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DA0">
        <w:rPr>
          <w:rFonts w:ascii="Times New Roman" w:hAnsi="Times New Roman" w:cs="Times New Roman"/>
          <w:sz w:val="28"/>
          <w:szCs w:val="28"/>
        </w:rPr>
        <w:t xml:space="preserve">- у Получателя субсидии должна отсутствовать просроченная задолженность по возврату в бюджет города Липецка субсидий, бюджетных инвестиций, </w:t>
      </w:r>
      <w:proofErr w:type="gramStart"/>
      <w:r w:rsidRPr="00326DA0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326DA0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города Липецка;</w:t>
      </w:r>
    </w:p>
    <w:p w:rsidR="00033422" w:rsidRPr="00326DA0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DA0">
        <w:rPr>
          <w:rFonts w:ascii="Times New Roman" w:hAnsi="Times New Roman" w:cs="Times New Roman"/>
          <w:sz w:val="28"/>
          <w:szCs w:val="28"/>
        </w:rPr>
        <w:t xml:space="preserve">- </w:t>
      </w:r>
      <w:r w:rsidRPr="00E97E30">
        <w:rPr>
          <w:rFonts w:ascii="Times New Roman" w:hAnsi="Times New Roman" w:cs="Times New Roman"/>
          <w:sz w:val="28"/>
          <w:szCs w:val="28"/>
        </w:rPr>
        <w:t>Получатель субсидии не должен находиться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033422" w:rsidRPr="00326DA0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DA0">
        <w:rPr>
          <w:rFonts w:ascii="Times New Roman" w:hAnsi="Times New Roman" w:cs="Times New Roman"/>
          <w:sz w:val="28"/>
          <w:szCs w:val="28"/>
        </w:rPr>
        <w:t>-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326DA0">
        <w:rPr>
          <w:rFonts w:ascii="Times New Roman" w:hAnsi="Times New Roman" w:cs="Times New Roman"/>
          <w:sz w:val="28"/>
          <w:szCs w:val="28"/>
        </w:rPr>
        <w:t>) в отношении таких юридических лиц, в совокупности превышает 50 процентов;</w:t>
      </w:r>
    </w:p>
    <w:p w:rsidR="00033422" w:rsidRPr="00326DA0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DA0">
        <w:rPr>
          <w:rFonts w:ascii="Times New Roman" w:hAnsi="Times New Roman" w:cs="Times New Roman"/>
          <w:sz w:val="28"/>
          <w:szCs w:val="28"/>
        </w:rPr>
        <w:t xml:space="preserve">- Получатель субсидии не должен получать средства из бюджета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326DA0">
        <w:rPr>
          <w:rFonts w:ascii="Times New Roman" w:hAnsi="Times New Roman" w:cs="Times New Roman"/>
          <w:sz w:val="28"/>
          <w:szCs w:val="28"/>
        </w:rPr>
        <w:t xml:space="preserve"> на основании иных нормативных правовых актов или муниципальных правовых актов на цели, указанные в пункте 1.2 настоящего Порядка;</w:t>
      </w:r>
    </w:p>
    <w:p w:rsidR="00033422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DA0">
        <w:rPr>
          <w:rFonts w:ascii="Times New Roman" w:hAnsi="Times New Roman" w:cs="Times New Roman"/>
          <w:sz w:val="28"/>
          <w:szCs w:val="28"/>
        </w:rPr>
        <w:t>- Получатель субсидии должен осуществлять образовательную деятельность на территории города Липецка.</w:t>
      </w:r>
    </w:p>
    <w:p w:rsidR="00033422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E30">
        <w:rPr>
          <w:rFonts w:ascii="Times New Roman" w:hAnsi="Times New Roman" w:cs="Times New Roman"/>
          <w:sz w:val="28"/>
          <w:szCs w:val="28"/>
        </w:rPr>
        <w:t>2.11. Показатели, необходимые для достижения результатов предоставления субсидии Получателем субсидии, устанавливаются в соглашении.</w:t>
      </w:r>
    </w:p>
    <w:p w:rsidR="00033422" w:rsidRDefault="00033422" w:rsidP="00033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3422" w:rsidRPr="001C6F82" w:rsidRDefault="00033422" w:rsidP="000334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C6F82">
        <w:rPr>
          <w:rFonts w:ascii="Times New Roman" w:hAnsi="Times New Roman" w:cs="Times New Roman"/>
          <w:sz w:val="28"/>
          <w:szCs w:val="28"/>
        </w:rPr>
        <w:t>3. Требования к отчетности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6F82">
        <w:rPr>
          <w:rFonts w:ascii="Times New Roman" w:hAnsi="Times New Roman" w:cs="Times New Roman"/>
          <w:sz w:val="28"/>
          <w:szCs w:val="28"/>
        </w:rPr>
        <w:t xml:space="preserve"> об осуществлении контроля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за соблюдением условий, целей и порядка предоставления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субсидии и ответственности за их нарушение</w:t>
      </w:r>
    </w:p>
    <w:p w:rsidR="00033422" w:rsidRPr="00033422" w:rsidRDefault="00033422" w:rsidP="00033422">
      <w:pPr>
        <w:jc w:val="both"/>
        <w:rPr>
          <w:sz w:val="28"/>
          <w:szCs w:val="28"/>
          <w:lang w:val="ru-RU"/>
        </w:rPr>
      </w:pP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3.1. Получатель субсидии ежегодно представляет в Департамент отчет о достижении результатов предоставления субсидии по форме, установленной приложением № 4 к настоящему Порядку, не позднее 10 рабочих дней, следующих за отчетным периодом.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 Получателем субсидии. При предоставлении субсидии обязательным условием ее предоставления, включаемым в соглашение, является согласие Получателя субсидии на осуществление Департаментом и органом муниципального финансового контроля проверок соблюдения Получателем субсидии условий, целей и порядка предоставления субсидии.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lastRenderedPageBreak/>
        <w:t xml:space="preserve">3.3. </w:t>
      </w:r>
      <w:proofErr w:type="gramStart"/>
      <w:r w:rsidRPr="00033422">
        <w:rPr>
          <w:sz w:val="28"/>
          <w:szCs w:val="28"/>
          <w:lang w:val="ru-RU"/>
        </w:rPr>
        <w:t>В случае выявленных нарушений условий, целей и порядка предоставления субсидии, в том числе указания в документах недостоверных сведений, несвоевременного представления и непредставления отчетов, документов и информации, в результате проверок, проведенных Департаментом и органом муниципального финансового контроля, Получателю субсидии в соответствии с соглашением, направляется требование об обеспечении возврата субсидии в бюджет города Липецка в размере и в сроки, определенные в указанном</w:t>
      </w:r>
      <w:proofErr w:type="gramEnd"/>
      <w:r w:rsidRPr="00033422">
        <w:rPr>
          <w:sz w:val="28"/>
          <w:szCs w:val="28"/>
          <w:lang w:val="ru-RU"/>
        </w:rPr>
        <w:t xml:space="preserve"> </w:t>
      </w:r>
      <w:proofErr w:type="gramStart"/>
      <w:r w:rsidRPr="00033422">
        <w:rPr>
          <w:sz w:val="28"/>
          <w:szCs w:val="28"/>
          <w:lang w:val="ru-RU"/>
        </w:rPr>
        <w:t>требовании</w:t>
      </w:r>
      <w:proofErr w:type="gramEnd"/>
      <w:r w:rsidRPr="00033422">
        <w:rPr>
          <w:sz w:val="28"/>
          <w:szCs w:val="28"/>
          <w:lang w:val="ru-RU"/>
        </w:rPr>
        <w:t xml:space="preserve">. </w:t>
      </w:r>
    </w:p>
    <w:p w:rsidR="00033422" w:rsidRPr="00033422" w:rsidRDefault="00033422" w:rsidP="00033422">
      <w:pPr>
        <w:ind w:firstLine="708"/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3.4.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Федерации.</w:t>
      </w: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033422" w:rsidRDefault="00033422" w:rsidP="00033422">
      <w:pPr>
        <w:tabs>
          <w:tab w:val="left" w:pos="7335"/>
        </w:tabs>
        <w:rPr>
          <w:lang w:val="ru-RU"/>
        </w:rPr>
      </w:pPr>
    </w:p>
    <w:p w:rsidR="00033422" w:rsidRPr="005E78CE" w:rsidRDefault="00033422" w:rsidP="00033422">
      <w:pPr>
        <w:tabs>
          <w:tab w:val="left" w:pos="733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Ю.И.Паньковик</w:t>
      </w:r>
      <w:proofErr w:type="spellEnd"/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Приложение № 1</w:t>
      </w:r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к Порядку предоставления</w:t>
      </w:r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субсидии на возмещение части затрат на организацию горячего питания учащихся в </w:t>
      </w:r>
      <w:r w:rsidRPr="00033422">
        <w:rPr>
          <w:sz w:val="28"/>
          <w:szCs w:val="28"/>
          <w:lang w:val="ru-RU"/>
        </w:rPr>
        <w:lastRenderedPageBreak/>
        <w:t>частных общеобразовательных организациях, имеющих государственную аккредитацию, расположенных на территории города Липецка, на 2019 год</w:t>
      </w:r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Председателю </w:t>
      </w:r>
      <w:proofErr w:type="gramStart"/>
      <w:r w:rsidRPr="00033422">
        <w:rPr>
          <w:sz w:val="28"/>
          <w:szCs w:val="28"/>
          <w:lang w:val="ru-RU"/>
        </w:rPr>
        <w:t>департамента образования администрации города Липецка</w:t>
      </w:r>
      <w:proofErr w:type="gramEnd"/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_________________________________</w:t>
      </w:r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_________________________________                                                                                      </w:t>
      </w:r>
      <w:r w:rsidRPr="00033422">
        <w:rPr>
          <w:sz w:val="24"/>
          <w:szCs w:val="24"/>
          <w:lang w:val="ru-RU"/>
        </w:rPr>
        <w:t>(наименование Получателя субсидии)</w:t>
      </w:r>
    </w:p>
    <w:p w:rsidR="00033422" w:rsidRPr="00033422" w:rsidRDefault="00033422" w:rsidP="00033422">
      <w:pPr>
        <w:rPr>
          <w:sz w:val="28"/>
          <w:szCs w:val="28"/>
          <w:lang w:val="ru-RU"/>
        </w:rPr>
      </w:pP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bookmarkStart w:id="3" w:name="P124"/>
      <w:bookmarkEnd w:id="3"/>
      <w:r w:rsidRPr="00033422">
        <w:rPr>
          <w:sz w:val="28"/>
          <w:szCs w:val="28"/>
          <w:lang w:val="ru-RU"/>
        </w:rPr>
        <w:t>ЗАЯВКА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на предоставление субсидии на возмещение части затрат на организацию горячего питания учащихся в частных общеобразовательных организациях, имеющих государственную аккредитацию, расположенных на территории города Липецка, на 2019 год </w:t>
      </w:r>
    </w:p>
    <w:p w:rsidR="00033422" w:rsidRPr="00033422" w:rsidRDefault="00033422" w:rsidP="00033422">
      <w:pPr>
        <w:rPr>
          <w:sz w:val="28"/>
          <w:szCs w:val="28"/>
          <w:lang w:val="ru-RU"/>
        </w:rPr>
      </w:pPr>
    </w:p>
    <w:p w:rsidR="00033422" w:rsidRPr="00033422" w:rsidRDefault="00033422" w:rsidP="00033422">
      <w:pPr>
        <w:jc w:val="both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    Прошу предоставить субсидию, подтверждаю, что информация, содержащаяся в заявке и прилагаемые к ней документы, являются подлинными.</w:t>
      </w:r>
    </w:p>
    <w:p w:rsidR="00033422" w:rsidRPr="00033422" w:rsidRDefault="00033422" w:rsidP="00033422">
      <w:pPr>
        <w:rPr>
          <w:sz w:val="28"/>
          <w:szCs w:val="28"/>
          <w:lang w:val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86"/>
        <w:gridCol w:w="3686"/>
      </w:tblGrid>
      <w:tr w:rsidR="00033422" w:rsidRPr="003D3F61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r w:rsidRPr="003D3F61">
              <w:rPr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</w:t>
            </w:r>
            <w:r w:rsidRPr="003D3F61">
              <w:rPr>
                <w:sz w:val="28"/>
                <w:szCs w:val="28"/>
              </w:rPr>
              <w:t>аименование</w:t>
            </w:r>
            <w:proofErr w:type="spellEnd"/>
            <w:r w:rsidRPr="003D3F6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</w:t>
            </w:r>
            <w:r w:rsidRPr="003D3F61">
              <w:rPr>
                <w:sz w:val="28"/>
                <w:szCs w:val="28"/>
              </w:rPr>
              <w:t>олучателя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субсидии</w:t>
            </w:r>
            <w:proofErr w:type="spellEnd"/>
          </w:p>
        </w:tc>
        <w:tc>
          <w:tcPr>
            <w:tcW w:w="3686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</w:tr>
      <w:tr w:rsidR="00033422" w:rsidRPr="003D3F61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r w:rsidRPr="003D3F61">
              <w:rPr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proofErr w:type="spellStart"/>
            <w:r w:rsidRPr="003D3F61">
              <w:rPr>
                <w:sz w:val="28"/>
                <w:szCs w:val="28"/>
              </w:rPr>
              <w:t>Юридический</w:t>
            </w:r>
            <w:proofErr w:type="spellEnd"/>
            <w:r w:rsidRPr="003D3F61">
              <w:rPr>
                <w:sz w:val="28"/>
                <w:szCs w:val="28"/>
              </w:rPr>
              <w:t xml:space="preserve"> </w:t>
            </w:r>
            <w:proofErr w:type="spellStart"/>
            <w:r w:rsidRPr="003D3F61">
              <w:rPr>
                <w:sz w:val="28"/>
                <w:szCs w:val="28"/>
              </w:rPr>
              <w:t>адрес</w:t>
            </w:r>
            <w:proofErr w:type="spellEnd"/>
            <w:r w:rsidRPr="003D3F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</w:tr>
      <w:tr w:rsidR="00033422" w:rsidRPr="003D3F61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r w:rsidRPr="003D3F61">
              <w:rPr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proofErr w:type="spellStart"/>
            <w:r w:rsidRPr="003D3F61">
              <w:rPr>
                <w:sz w:val="28"/>
                <w:szCs w:val="28"/>
              </w:rPr>
              <w:t>Почтовый</w:t>
            </w:r>
            <w:proofErr w:type="spellEnd"/>
            <w:r w:rsidRPr="003D3F61">
              <w:rPr>
                <w:sz w:val="28"/>
                <w:szCs w:val="28"/>
              </w:rPr>
              <w:t xml:space="preserve"> </w:t>
            </w:r>
            <w:proofErr w:type="spellStart"/>
            <w:r w:rsidRPr="003D3F61">
              <w:rPr>
                <w:sz w:val="28"/>
                <w:szCs w:val="28"/>
              </w:rPr>
              <w:t>адрес</w:t>
            </w:r>
            <w:proofErr w:type="spellEnd"/>
            <w:r w:rsidRPr="003D3F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</w:tr>
      <w:tr w:rsidR="00033422" w:rsidRPr="00033422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r w:rsidRPr="003D3F61">
              <w:rPr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  <w:r w:rsidRPr="00033422">
              <w:rPr>
                <w:sz w:val="28"/>
                <w:szCs w:val="28"/>
                <w:lang w:val="ru-RU"/>
              </w:rPr>
              <w:t>Ф.И.О. руководителя Получателя субсидии, его контактные данные</w:t>
            </w:r>
          </w:p>
        </w:tc>
        <w:tc>
          <w:tcPr>
            <w:tcW w:w="36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</w:p>
        </w:tc>
      </w:tr>
      <w:tr w:rsidR="00033422" w:rsidRPr="00033422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r w:rsidRPr="003D3F61">
              <w:rPr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  <w:r w:rsidRPr="00033422">
              <w:rPr>
                <w:sz w:val="28"/>
                <w:szCs w:val="28"/>
                <w:lang w:val="ru-RU"/>
              </w:rPr>
              <w:t xml:space="preserve">Реквизиты расчетного счета, открытого Получателем субсидии в учреждениях Центрального банка Российской Федерации или кредитных организациях </w:t>
            </w:r>
          </w:p>
        </w:tc>
        <w:tc>
          <w:tcPr>
            <w:tcW w:w="36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</w:p>
        </w:tc>
      </w:tr>
      <w:tr w:rsidR="00033422" w:rsidRPr="00033422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r w:rsidRPr="003D3F61">
              <w:rPr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  <w:r w:rsidRPr="00033422">
              <w:rPr>
                <w:sz w:val="28"/>
                <w:szCs w:val="28"/>
                <w:lang w:val="ru-RU"/>
              </w:rPr>
              <w:t xml:space="preserve">Запрашиваемый объем субсидии в соответствии с расчетом </w:t>
            </w:r>
          </w:p>
        </w:tc>
        <w:tc>
          <w:tcPr>
            <w:tcW w:w="36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</w:p>
        </w:tc>
      </w:tr>
      <w:tr w:rsidR="00033422" w:rsidRPr="00033422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  <w:r w:rsidRPr="003D3F61">
              <w:rPr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  <w:r w:rsidRPr="00033422">
              <w:rPr>
                <w:sz w:val="28"/>
                <w:szCs w:val="28"/>
                <w:lang w:val="ru-RU"/>
              </w:rPr>
              <w:t>Перечень прилагаемых документов, в том числе:</w:t>
            </w:r>
          </w:p>
        </w:tc>
        <w:tc>
          <w:tcPr>
            <w:tcW w:w="3686" w:type="dxa"/>
          </w:tcPr>
          <w:p w:rsidR="00033422" w:rsidRPr="00033422" w:rsidRDefault="00033422" w:rsidP="00391CDF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033422" w:rsidRPr="00033422" w:rsidRDefault="00033422" w:rsidP="00033422">
      <w:pPr>
        <w:rPr>
          <w:sz w:val="28"/>
          <w:szCs w:val="28"/>
          <w:lang w:val="ru-RU"/>
        </w:rPr>
      </w:pPr>
    </w:p>
    <w:p w:rsidR="00033422" w:rsidRPr="00033422" w:rsidRDefault="00033422" w:rsidP="00033422">
      <w:pPr>
        <w:rPr>
          <w:sz w:val="28"/>
          <w:szCs w:val="28"/>
          <w:lang w:val="ru-RU"/>
        </w:rPr>
      </w:pPr>
    </w:p>
    <w:p w:rsidR="00033422" w:rsidRPr="00033422" w:rsidRDefault="00033422" w:rsidP="00033422">
      <w:pPr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Руководитель Получателя субсидии __________________    _________________</w:t>
      </w:r>
    </w:p>
    <w:p w:rsidR="00033422" w:rsidRPr="00033422" w:rsidRDefault="00033422" w:rsidP="00033422">
      <w:pPr>
        <w:rPr>
          <w:sz w:val="24"/>
          <w:szCs w:val="24"/>
          <w:lang w:val="ru-RU"/>
        </w:rPr>
      </w:pPr>
      <w:r w:rsidRPr="00033422">
        <w:rPr>
          <w:sz w:val="28"/>
          <w:szCs w:val="28"/>
          <w:lang w:val="ru-RU"/>
        </w:rPr>
        <w:t xml:space="preserve">                                                                     </w:t>
      </w:r>
      <w:r w:rsidRPr="00033422">
        <w:rPr>
          <w:sz w:val="24"/>
          <w:szCs w:val="24"/>
          <w:lang w:val="ru-RU"/>
        </w:rPr>
        <w:t xml:space="preserve">(подпись)               </w:t>
      </w:r>
      <w:r>
        <w:rPr>
          <w:sz w:val="24"/>
          <w:szCs w:val="24"/>
          <w:lang w:val="ru-RU"/>
        </w:rPr>
        <w:t xml:space="preserve">       </w:t>
      </w:r>
      <w:r w:rsidRPr="00033422">
        <w:rPr>
          <w:sz w:val="24"/>
          <w:szCs w:val="24"/>
          <w:lang w:val="ru-RU"/>
        </w:rPr>
        <w:t>(расшифровка подписи)</w:t>
      </w: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                  М.П.</w:t>
      </w:r>
    </w:p>
    <w:p w:rsidR="00033422" w:rsidRPr="00033422" w:rsidRDefault="00033422" w:rsidP="00033422">
      <w:pPr>
        <w:rPr>
          <w:sz w:val="28"/>
          <w:szCs w:val="28"/>
          <w:lang w:val="ru-RU"/>
        </w:rPr>
      </w:pPr>
    </w:p>
    <w:p w:rsidR="00033422" w:rsidRPr="00033422" w:rsidRDefault="00033422" w:rsidP="00033422">
      <w:pPr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lastRenderedPageBreak/>
        <w:t>Главный бухгалтер ________________    _________________________________</w:t>
      </w:r>
    </w:p>
    <w:p w:rsidR="00033422" w:rsidRPr="00033422" w:rsidRDefault="00033422" w:rsidP="00033422">
      <w:pPr>
        <w:rPr>
          <w:sz w:val="24"/>
          <w:szCs w:val="24"/>
          <w:lang w:val="ru-RU"/>
        </w:rPr>
      </w:pPr>
      <w:r w:rsidRPr="00033422">
        <w:rPr>
          <w:sz w:val="28"/>
          <w:szCs w:val="28"/>
          <w:lang w:val="ru-RU"/>
        </w:rPr>
        <w:t xml:space="preserve">                                         </w:t>
      </w:r>
      <w:r w:rsidRPr="00033422">
        <w:rPr>
          <w:sz w:val="24"/>
          <w:szCs w:val="24"/>
          <w:lang w:val="ru-RU"/>
        </w:rPr>
        <w:t xml:space="preserve">(подпись)                   </w:t>
      </w:r>
      <w:r>
        <w:rPr>
          <w:sz w:val="24"/>
          <w:szCs w:val="24"/>
          <w:lang w:val="ru-RU"/>
        </w:rPr>
        <w:t xml:space="preserve">       </w:t>
      </w:r>
      <w:r w:rsidRPr="00033422">
        <w:rPr>
          <w:sz w:val="24"/>
          <w:szCs w:val="24"/>
          <w:lang w:val="ru-RU"/>
        </w:rPr>
        <w:t>(расшифровка подписи)</w:t>
      </w: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033422" w:rsidRDefault="00033422" w:rsidP="00033422">
      <w:pPr>
        <w:rPr>
          <w:sz w:val="24"/>
          <w:szCs w:val="24"/>
          <w:lang w:val="ru-RU"/>
        </w:rPr>
      </w:pPr>
    </w:p>
    <w:p w:rsidR="00033422" w:rsidRPr="003D3F61" w:rsidRDefault="00033422" w:rsidP="0003342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Ю</w:t>
      </w:r>
      <w:r w:rsidRPr="005C615B">
        <w:rPr>
          <w:sz w:val="28"/>
          <w:szCs w:val="28"/>
        </w:rPr>
        <w:t>.</w:t>
      </w:r>
      <w:r>
        <w:rPr>
          <w:sz w:val="28"/>
          <w:szCs w:val="28"/>
        </w:rPr>
        <w:t>И.Паньковик</w:t>
      </w:r>
      <w:proofErr w:type="spellEnd"/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  <w:sectPr w:rsidR="00033422" w:rsidSect="003379DA">
          <w:headerReference w:type="default" r:id="rId9"/>
          <w:pgSz w:w="11907" w:h="16840" w:code="9"/>
          <w:pgMar w:top="1134" w:right="567" w:bottom="1134" w:left="1418" w:header="510" w:footer="0" w:gutter="0"/>
          <w:cols w:space="720"/>
        </w:sectPr>
      </w:pPr>
    </w:p>
    <w:p w:rsidR="00033422" w:rsidRPr="000523A3" w:rsidRDefault="00033422" w:rsidP="00033422">
      <w:pPr>
        <w:ind w:left="9072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2</w:t>
      </w:r>
    </w:p>
    <w:p w:rsidR="00033422" w:rsidRPr="00FD5926" w:rsidRDefault="00033422" w:rsidP="00033422">
      <w:pPr>
        <w:ind w:left="9072"/>
        <w:rPr>
          <w:sz w:val="24"/>
          <w:szCs w:val="24"/>
          <w:lang w:val="ru-RU"/>
        </w:rPr>
      </w:pPr>
      <w:proofErr w:type="gramStart"/>
      <w:r w:rsidRPr="000523A3">
        <w:rPr>
          <w:sz w:val="28"/>
          <w:szCs w:val="28"/>
          <w:lang w:val="ru-RU"/>
        </w:rPr>
        <w:t xml:space="preserve">к заявке на предоставление субсидии на возмещение части затрат </w:t>
      </w:r>
      <w:r>
        <w:rPr>
          <w:sz w:val="28"/>
          <w:szCs w:val="28"/>
          <w:lang w:val="ru-RU"/>
        </w:rPr>
        <w:t>на</w:t>
      </w:r>
      <w:r w:rsidRPr="000523A3">
        <w:rPr>
          <w:sz w:val="28"/>
          <w:szCs w:val="28"/>
          <w:lang w:val="ru-RU"/>
        </w:rPr>
        <w:t xml:space="preserve"> организаци</w:t>
      </w:r>
      <w:r>
        <w:rPr>
          <w:sz w:val="28"/>
          <w:szCs w:val="28"/>
          <w:lang w:val="ru-RU"/>
        </w:rPr>
        <w:t>ю</w:t>
      </w:r>
      <w:r w:rsidRPr="000523A3">
        <w:rPr>
          <w:sz w:val="28"/>
          <w:szCs w:val="28"/>
          <w:lang w:val="ru-RU"/>
        </w:rPr>
        <w:t xml:space="preserve"> горячего питания учащихся в </w:t>
      </w:r>
      <w:r w:rsidRPr="007E0D3A">
        <w:rPr>
          <w:sz w:val="28"/>
          <w:szCs w:val="28"/>
          <w:lang w:val="ru-RU"/>
        </w:rPr>
        <w:t>частных общеобразовательных организациях</w:t>
      </w:r>
      <w:proofErr w:type="gramEnd"/>
      <w:r w:rsidRPr="007E0D3A">
        <w:rPr>
          <w:sz w:val="28"/>
          <w:szCs w:val="28"/>
          <w:lang w:val="ru-RU"/>
        </w:rPr>
        <w:t>, имеющих государственную аккредитацию</w:t>
      </w:r>
      <w:r w:rsidRPr="000523A3">
        <w:rPr>
          <w:sz w:val="28"/>
          <w:szCs w:val="28"/>
          <w:lang w:val="ru-RU"/>
        </w:rPr>
        <w:t>, расположенных на территории города Липецка, на 2019 год</w:t>
      </w:r>
    </w:p>
    <w:p w:rsidR="00033422" w:rsidRDefault="00033422" w:rsidP="00033422">
      <w:pPr>
        <w:jc w:val="center"/>
        <w:rPr>
          <w:sz w:val="24"/>
          <w:szCs w:val="24"/>
          <w:lang w:val="ru-RU"/>
        </w:rPr>
      </w:pPr>
    </w:p>
    <w:p w:rsidR="00033422" w:rsidRPr="000523A3" w:rsidRDefault="00033422" w:rsidP="00033422">
      <w:pPr>
        <w:jc w:val="center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 xml:space="preserve">Расчет </w:t>
      </w:r>
    </w:p>
    <w:p w:rsidR="00033422" w:rsidRPr="00FD5926" w:rsidRDefault="00033422" w:rsidP="00033422">
      <w:pPr>
        <w:jc w:val="center"/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объема субсидии в __________</w:t>
      </w:r>
      <w:r>
        <w:rPr>
          <w:sz w:val="28"/>
          <w:szCs w:val="28"/>
          <w:lang w:val="ru-RU"/>
        </w:rPr>
        <w:t xml:space="preserve"> году</w:t>
      </w:r>
    </w:p>
    <w:p w:rsidR="00033422" w:rsidRPr="00FD5926" w:rsidRDefault="00033422" w:rsidP="00033422">
      <w:pPr>
        <w:rPr>
          <w:lang w:val="ru-RU"/>
        </w:rPr>
      </w:pPr>
    </w:p>
    <w:p w:rsidR="00033422" w:rsidRPr="00FD5926" w:rsidRDefault="00033422" w:rsidP="00033422">
      <w:pPr>
        <w:rPr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992"/>
        <w:gridCol w:w="1418"/>
        <w:gridCol w:w="2150"/>
        <w:gridCol w:w="2115"/>
        <w:gridCol w:w="1370"/>
        <w:gridCol w:w="1617"/>
        <w:gridCol w:w="1820"/>
      </w:tblGrid>
      <w:tr w:rsidR="00033422" w:rsidRPr="00FD5926" w:rsidTr="00391CDF">
        <w:tc>
          <w:tcPr>
            <w:tcW w:w="959" w:type="dxa"/>
            <w:vMerge w:val="restart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№ 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D59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FD5926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2835" w:type="dxa"/>
            <w:vMerge w:val="restart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992" w:type="dxa"/>
            <w:vMerge w:val="restart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7053" w:type="dxa"/>
            <w:gridSpan w:val="4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Стоимость питания в день на 1 учащегося</w:t>
            </w:r>
          </w:p>
        </w:tc>
        <w:tc>
          <w:tcPr>
            <w:tcW w:w="1617" w:type="dxa"/>
            <w:vMerge w:val="restart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Количество дней питания в год</w:t>
            </w:r>
          </w:p>
        </w:tc>
        <w:tc>
          <w:tcPr>
            <w:tcW w:w="1820" w:type="dxa"/>
            <w:vMerge w:val="restart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Сумма в год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033422" w:rsidRPr="00FD5926" w:rsidTr="00391CDF">
        <w:tc>
          <w:tcPr>
            <w:tcW w:w="959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Учащиеся из </w:t>
            </w:r>
            <w:proofErr w:type="spellStart"/>
            <w:r w:rsidRPr="00FD5926">
              <w:rPr>
                <w:sz w:val="24"/>
                <w:szCs w:val="24"/>
                <w:lang w:val="ru-RU"/>
              </w:rPr>
              <w:t>многодет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D5926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FD5926">
              <w:rPr>
                <w:sz w:val="24"/>
                <w:szCs w:val="24"/>
                <w:lang w:val="ru-RU"/>
              </w:rPr>
              <w:t xml:space="preserve"> семей</w:t>
            </w:r>
          </w:p>
        </w:tc>
        <w:tc>
          <w:tcPr>
            <w:tcW w:w="2150" w:type="dxa"/>
          </w:tcPr>
          <w:p w:rsidR="00033422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Учащиеся из </w:t>
            </w:r>
            <w:proofErr w:type="spellStart"/>
            <w:r w:rsidRPr="00FD5926">
              <w:rPr>
                <w:sz w:val="24"/>
                <w:szCs w:val="24"/>
                <w:lang w:val="ru-RU"/>
              </w:rPr>
              <w:t>малообеспечен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D5926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FD5926">
              <w:rPr>
                <w:sz w:val="24"/>
                <w:szCs w:val="24"/>
                <w:lang w:val="ru-RU"/>
              </w:rPr>
              <w:t xml:space="preserve"> семей, </w:t>
            </w:r>
            <w:proofErr w:type="gramStart"/>
            <w:r w:rsidRPr="00FD5926">
              <w:rPr>
                <w:sz w:val="24"/>
                <w:szCs w:val="24"/>
                <w:lang w:val="ru-RU"/>
              </w:rPr>
              <w:t>посещающие</w:t>
            </w:r>
            <w:proofErr w:type="gramEnd"/>
            <w:r w:rsidRPr="00FD5926">
              <w:rPr>
                <w:sz w:val="24"/>
                <w:szCs w:val="24"/>
                <w:lang w:val="ru-RU"/>
              </w:rPr>
              <w:t xml:space="preserve"> ГПД</w:t>
            </w:r>
          </w:p>
        </w:tc>
        <w:tc>
          <w:tcPr>
            <w:tcW w:w="2115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Учащиеся с ограниченными возможностями здоровья, дети-инвалиды</w:t>
            </w:r>
          </w:p>
        </w:tc>
        <w:tc>
          <w:tcPr>
            <w:tcW w:w="1370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Прочие</w:t>
            </w:r>
          </w:p>
        </w:tc>
        <w:tc>
          <w:tcPr>
            <w:tcW w:w="1617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422" w:rsidRPr="00FD5926" w:rsidTr="00391CDF">
        <w:tc>
          <w:tcPr>
            <w:tcW w:w="959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40 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150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40 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115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80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 рублей</w:t>
            </w:r>
          </w:p>
        </w:tc>
        <w:tc>
          <w:tcPr>
            <w:tcW w:w="1370" w:type="dxa"/>
          </w:tcPr>
          <w:p w:rsidR="00033422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20 </w:t>
            </w:r>
          </w:p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1617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vMerge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422" w:rsidRPr="00FD5926" w:rsidTr="00391CDF">
        <w:tc>
          <w:tcPr>
            <w:tcW w:w="959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50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15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70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617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20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9</w:t>
            </w:r>
          </w:p>
        </w:tc>
      </w:tr>
      <w:tr w:rsidR="00033422" w:rsidRPr="00FD5926" w:rsidTr="00391CDF">
        <w:tc>
          <w:tcPr>
            <w:tcW w:w="959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</w:tr>
      <w:tr w:rsidR="00033422" w:rsidRPr="00FD5926" w:rsidTr="00391CDF">
        <w:tc>
          <w:tcPr>
            <w:tcW w:w="959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</w:tr>
      <w:tr w:rsidR="00033422" w:rsidRPr="00FD5926" w:rsidTr="00391CDF">
        <w:tc>
          <w:tcPr>
            <w:tcW w:w="959" w:type="dxa"/>
          </w:tcPr>
          <w:p w:rsidR="00033422" w:rsidRPr="00FD5926" w:rsidRDefault="00033422" w:rsidP="00391CDF">
            <w:pPr>
              <w:jc w:val="center"/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</w:tr>
      <w:tr w:rsidR="00033422" w:rsidRPr="00FD5926" w:rsidTr="00391CDF">
        <w:tc>
          <w:tcPr>
            <w:tcW w:w="959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</w:tr>
      <w:tr w:rsidR="00033422" w:rsidRPr="00FD5926" w:rsidTr="00391CDF">
        <w:tc>
          <w:tcPr>
            <w:tcW w:w="959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  <w:r w:rsidRPr="00FD5926">
              <w:rPr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283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FD5926" w:rsidRDefault="00033422" w:rsidP="00391CD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33422" w:rsidRDefault="00033422" w:rsidP="00033422">
      <w:pPr>
        <w:rPr>
          <w:lang w:val="ru-RU"/>
        </w:rPr>
      </w:pPr>
    </w:p>
    <w:p w:rsidR="00033422" w:rsidRDefault="00033422" w:rsidP="00033422">
      <w:pPr>
        <w:rPr>
          <w:lang w:val="ru-RU"/>
        </w:rPr>
      </w:pPr>
    </w:p>
    <w:p w:rsidR="00033422" w:rsidRDefault="00033422" w:rsidP="00033422">
      <w:pPr>
        <w:rPr>
          <w:lang w:val="ru-RU"/>
        </w:rPr>
      </w:pPr>
    </w:p>
    <w:p w:rsidR="00033422" w:rsidRPr="000523A3" w:rsidRDefault="00033422" w:rsidP="00033422">
      <w:pPr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>Руководитель Получателя субсидии:</w:t>
      </w:r>
      <w:r>
        <w:rPr>
          <w:sz w:val="28"/>
          <w:szCs w:val="28"/>
          <w:lang w:val="ru-RU"/>
        </w:rPr>
        <w:t xml:space="preserve"> ___________________</w:t>
      </w:r>
      <w:r w:rsidRPr="000523A3">
        <w:rPr>
          <w:sz w:val="28"/>
          <w:szCs w:val="28"/>
          <w:lang w:val="ru-RU"/>
        </w:rPr>
        <w:t xml:space="preserve"> </w:t>
      </w:r>
    </w:p>
    <w:p w:rsidR="00033422" w:rsidRDefault="00033422" w:rsidP="00033422">
      <w:pPr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Главный бухгалтер:</w:t>
      </w:r>
      <w:r>
        <w:rPr>
          <w:sz w:val="24"/>
          <w:szCs w:val="24"/>
          <w:lang w:val="ru-RU"/>
        </w:rPr>
        <w:t xml:space="preserve">                                  _______________________</w:t>
      </w:r>
    </w:p>
    <w:p w:rsidR="00033422" w:rsidRDefault="00033422" w:rsidP="00033422">
      <w:pPr>
        <w:rPr>
          <w:sz w:val="24"/>
          <w:szCs w:val="24"/>
          <w:lang w:val="ru-RU"/>
        </w:rPr>
      </w:pPr>
    </w:p>
    <w:p w:rsidR="00033422" w:rsidRDefault="00033422" w:rsidP="00033422">
      <w:pPr>
        <w:rPr>
          <w:sz w:val="24"/>
          <w:szCs w:val="24"/>
          <w:lang w:val="ru-RU"/>
        </w:rPr>
      </w:pPr>
    </w:p>
    <w:p w:rsidR="00033422" w:rsidRPr="00821291" w:rsidRDefault="00033422" w:rsidP="00033422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Ю</w:t>
      </w:r>
      <w:r w:rsidRPr="0082129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И.Паньковик</w:t>
      </w:r>
      <w:proofErr w:type="spellEnd"/>
      <w:r w:rsidRPr="00821291">
        <w:rPr>
          <w:sz w:val="28"/>
          <w:szCs w:val="28"/>
          <w:lang w:val="ru-RU"/>
        </w:rPr>
        <w:t xml:space="preserve"> </w:t>
      </w: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Pr="002F0664" w:rsidRDefault="00033422" w:rsidP="00033422">
      <w:pPr>
        <w:tabs>
          <w:tab w:val="left" w:pos="300"/>
          <w:tab w:val="left" w:pos="5763"/>
          <w:tab w:val="left" w:pos="11955"/>
          <w:tab w:val="left" w:pos="13339"/>
          <w:tab w:val="left" w:pos="14181"/>
          <w:tab w:val="left" w:pos="15243"/>
        </w:tabs>
        <w:ind w:left="17"/>
        <w:rPr>
          <w:rFonts w:ascii="Calibri" w:hAnsi="Calibri" w:cs="Calibri"/>
          <w:color w:val="000000"/>
          <w:lang w:val="ru-RU"/>
        </w:rPr>
      </w:pPr>
      <w:r w:rsidRPr="002F0664">
        <w:rPr>
          <w:lang w:val="ru-RU"/>
        </w:rPr>
        <w:lastRenderedPageBreak/>
        <w:tab/>
      </w:r>
      <w:r w:rsidRPr="002F0664">
        <w:rPr>
          <w:lang w:val="ru-RU"/>
        </w:rPr>
        <w:tab/>
      </w:r>
      <w:r w:rsidRPr="002F0664">
        <w:rPr>
          <w:lang w:val="ru-RU"/>
        </w:rPr>
        <w:tab/>
      </w:r>
      <w:r w:rsidRPr="002F0664">
        <w:rPr>
          <w:lang w:val="ru-RU"/>
        </w:rPr>
        <w:tab/>
      </w:r>
    </w:p>
    <w:p w:rsidR="00033422" w:rsidRPr="000523A3" w:rsidRDefault="00033422" w:rsidP="00033422">
      <w:pPr>
        <w:ind w:left="9072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3</w:t>
      </w:r>
    </w:p>
    <w:p w:rsidR="00033422" w:rsidRPr="00FD5926" w:rsidRDefault="00033422" w:rsidP="00033422">
      <w:pPr>
        <w:ind w:left="9072"/>
        <w:rPr>
          <w:sz w:val="24"/>
          <w:szCs w:val="24"/>
          <w:lang w:val="ru-RU"/>
        </w:rPr>
      </w:pPr>
      <w:proofErr w:type="gramStart"/>
      <w:r w:rsidRPr="000523A3">
        <w:rPr>
          <w:sz w:val="28"/>
          <w:szCs w:val="28"/>
          <w:lang w:val="ru-RU"/>
        </w:rPr>
        <w:t xml:space="preserve">к заявке на предоставление субсидии на возмещение части затрат </w:t>
      </w:r>
      <w:r>
        <w:rPr>
          <w:sz w:val="28"/>
          <w:szCs w:val="28"/>
          <w:lang w:val="ru-RU"/>
        </w:rPr>
        <w:t>на</w:t>
      </w:r>
      <w:r w:rsidRPr="000523A3">
        <w:rPr>
          <w:sz w:val="28"/>
          <w:szCs w:val="28"/>
          <w:lang w:val="ru-RU"/>
        </w:rPr>
        <w:t xml:space="preserve"> организаци</w:t>
      </w:r>
      <w:r>
        <w:rPr>
          <w:sz w:val="28"/>
          <w:szCs w:val="28"/>
          <w:lang w:val="ru-RU"/>
        </w:rPr>
        <w:t>ю</w:t>
      </w:r>
      <w:r w:rsidRPr="000523A3">
        <w:rPr>
          <w:sz w:val="28"/>
          <w:szCs w:val="28"/>
          <w:lang w:val="ru-RU"/>
        </w:rPr>
        <w:t xml:space="preserve"> горячего питания учащихся в </w:t>
      </w:r>
      <w:r w:rsidRPr="00346916">
        <w:rPr>
          <w:sz w:val="28"/>
          <w:szCs w:val="28"/>
          <w:lang w:val="ru-RU"/>
        </w:rPr>
        <w:t>частных общеобразовательных организациях</w:t>
      </w:r>
      <w:proofErr w:type="gramEnd"/>
      <w:r w:rsidRPr="00346916">
        <w:rPr>
          <w:sz w:val="28"/>
          <w:szCs w:val="28"/>
          <w:lang w:val="ru-RU"/>
        </w:rPr>
        <w:t>, имеющих государственную аккредитацию</w:t>
      </w:r>
      <w:r w:rsidRPr="000523A3">
        <w:rPr>
          <w:sz w:val="28"/>
          <w:szCs w:val="28"/>
          <w:lang w:val="ru-RU"/>
        </w:rPr>
        <w:t>, расположенных на территории города Липецка, на 2019 год</w:t>
      </w:r>
    </w:p>
    <w:p w:rsidR="00033422" w:rsidRDefault="00033422" w:rsidP="00033422">
      <w:pPr>
        <w:jc w:val="center"/>
        <w:rPr>
          <w:sz w:val="24"/>
          <w:szCs w:val="24"/>
          <w:lang w:val="ru-RU"/>
        </w:rPr>
      </w:pPr>
    </w:p>
    <w:p w:rsidR="00033422" w:rsidRPr="000523A3" w:rsidRDefault="00033422" w:rsidP="00033422">
      <w:pPr>
        <w:jc w:val="center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 xml:space="preserve">Расчет </w:t>
      </w:r>
    </w:p>
    <w:p w:rsidR="00033422" w:rsidRDefault="00033422" w:rsidP="00033422">
      <w:pPr>
        <w:jc w:val="center"/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 xml:space="preserve">объема субсидии </w:t>
      </w:r>
      <w:proofErr w:type="gramStart"/>
      <w:r w:rsidRPr="000523A3">
        <w:rPr>
          <w:sz w:val="28"/>
          <w:szCs w:val="28"/>
          <w:lang w:val="ru-RU"/>
        </w:rPr>
        <w:t>в</w:t>
      </w:r>
      <w:proofErr w:type="gramEnd"/>
      <w:r w:rsidRPr="000523A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__________ _____ года</w:t>
      </w:r>
    </w:p>
    <w:p w:rsidR="00033422" w:rsidRPr="00FD5926" w:rsidRDefault="00033422" w:rsidP="00033422">
      <w:pPr>
        <w:jc w:val="center"/>
        <w:rPr>
          <w:lang w:val="ru-RU"/>
        </w:rPr>
      </w:pPr>
      <w:r>
        <w:rPr>
          <w:lang w:val="ru-RU"/>
        </w:rPr>
        <w:t xml:space="preserve">                    </w:t>
      </w:r>
      <w:r w:rsidRPr="00DB5B52">
        <w:rPr>
          <w:lang w:val="ru-RU"/>
        </w:rPr>
        <w:t>(указать месяц)</w:t>
      </w:r>
    </w:p>
    <w:p w:rsidR="00033422" w:rsidRPr="00FD5926" w:rsidRDefault="00033422" w:rsidP="00033422">
      <w:pPr>
        <w:rPr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992"/>
        <w:gridCol w:w="1418"/>
        <w:gridCol w:w="2150"/>
        <w:gridCol w:w="2115"/>
        <w:gridCol w:w="1370"/>
        <w:gridCol w:w="1617"/>
        <w:gridCol w:w="1820"/>
      </w:tblGrid>
      <w:tr w:rsidR="00033422" w:rsidRPr="00033422" w:rsidTr="00391CDF">
        <w:tc>
          <w:tcPr>
            <w:tcW w:w="959" w:type="dxa"/>
            <w:vMerge w:val="restart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2835" w:type="dxa"/>
            <w:vMerge w:val="restart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992" w:type="dxa"/>
            <w:vMerge w:val="restart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7053" w:type="dxa"/>
            <w:gridSpan w:val="4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Стоимость питания в день на 1 учащегося</w:t>
            </w:r>
          </w:p>
        </w:tc>
        <w:tc>
          <w:tcPr>
            <w:tcW w:w="1617" w:type="dxa"/>
            <w:vMerge w:val="restart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дней питания </w:t>
            </w:r>
            <w:proofErr w:type="gram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(указать месяц)</w:t>
            </w:r>
          </w:p>
        </w:tc>
        <w:tc>
          <w:tcPr>
            <w:tcW w:w="1820" w:type="dxa"/>
            <w:vMerge w:val="restart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Сумма </w:t>
            </w:r>
            <w:proofErr w:type="gram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___________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(указать месяц)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рублей</w:t>
            </w:r>
          </w:p>
        </w:tc>
      </w:tr>
      <w:tr w:rsidR="00033422" w:rsidRPr="00033422" w:rsidTr="00391CDF">
        <w:tc>
          <w:tcPr>
            <w:tcW w:w="959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Учащиеся из </w:t>
            </w:r>
            <w:proofErr w:type="spell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многодет</w:t>
            </w:r>
            <w:proofErr w:type="spell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spell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семей</w:t>
            </w:r>
          </w:p>
        </w:tc>
        <w:tc>
          <w:tcPr>
            <w:tcW w:w="2150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Учащиеся из </w:t>
            </w:r>
            <w:proofErr w:type="spell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малообеспечен</w:t>
            </w:r>
            <w:proofErr w:type="spell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spell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семей, </w:t>
            </w:r>
            <w:proofErr w:type="gramStart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посещающие</w:t>
            </w:r>
            <w:proofErr w:type="gramEnd"/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ГПД</w:t>
            </w:r>
          </w:p>
        </w:tc>
        <w:tc>
          <w:tcPr>
            <w:tcW w:w="2115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Учащиеся с ограниченными возможностями здоровья, дети-инвалиды</w:t>
            </w:r>
          </w:p>
        </w:tc>
        <w:tc>
          <w:tcPr>
            <w:tcW w:w="1370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Прочие</w:t>
            </w:r>
          </w:p>
        </w:tc>
        <w:tc>
          <w:tcPr>
            <w:tcW w:w="1617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422" w:rsidRPr="00033422" w:rsidTr="00391CDF">
        <w:tc>
          <w:tcPr>
            <w:tcW w:w="959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 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150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 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115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рублей</w:t>
            </w:r>
          </w:p>
        </w:tc>
        <w:tc>
          <w:tcPr>
            <w:tcW w:w="1370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 </w:t>
            </w:r>
          </w:p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1617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vMerge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422" w:rsidRPr="00033422" w:rsidTr="00391CDF">
        <w:tc>
          <w:tcPr>
            <w:tcW w:w="959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50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15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70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7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20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033422" w:rsidRPr="00033422" w:rsidTr="00391CDF">
        <w:tc>
          <w:tcPr>
            <w:tcW w:w="959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422" w:rsidRPr="00033422" w:rsidTr="00391CDF">
        <w:tc>
          <w:tcPr>
            <w:tcW w:w="959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422" w:rsidRPr="00033422" w:rsidTr="00391CDF">
        <w:tc>
          <w:tcPr>
            <w:tcW w:w="959" w:type="dxa"/>
          </w:tcPr>
          <w:p w:rsidR="00033422" w:rsidRPr="00033422" w:rsidRDefault="00033422" w:rsidP="00391C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422" w:rsidRPr="00033422" w:rsidTr="00391CDF">
        <w:tc>
          <w:tcPr>
            <w:tcW w:w="959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422" w:rsidRPr="00033422" w:rsidTr="00391CDF">
        <w:tc>
          <w:tcPr>
            <w:tcW w:w="959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34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283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5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033422" w:rsidRPr="00033422" w:rsidRDefault="00033422" w:rsidP="00391C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33422" w:rsidRDefault="00033422" w:rsidP="00033422">
      <w:pPr>
        <w:rPr>
          <w:lang w:val="ru-RU"/>
        </w:rPr>
      </w:pPr>
    </w:p>
    <w:p w:rsidR="00033422" w:rsidRDefault="00033422" w:rsidP="00033422">
      <w:pPr>
        <w:rPr>
          <w:lang w:val="ru-RU"/>
        </w:rPr>
      </w:pPr>
    </w:p>
    <w:p w:rsidR="00033422" w:rsidRPr="000523A3" w:rsidRDefault="00033422" w:rsidP="00033422">
      <w:pPr>
        <w:rPr>
          <w:sz w:val="28"/>
          <w:szCs w:val="28"/>
          <w:lang w:val="ru-RU"/>
        </w:rPr>
      </w:pPr>
      <w:r w:rsidRPr="000523A3">
        <w:rPr>
          <w:sz w:val="28"/>
          <w:szCs w:val="28"/>
          <w:lang w:val="ru-RU"/>
        </w:rPr>
        <w:t>Руководитель Получателя субсидии:</w:t>
      </w:r>
      <w:r>
        <w:rPr>
          <w:sz w:val="28"/>
          <w:szCs w:val="28"/>
          <w:lang w:val="ru-RU"/>
        </w:rPr>
        <w:t xml:space="preserve"> ___________________</w:t>
      </w:r>
      <w:r w:rsidRPr="000523A3">
        <w:rPr>
          <w:sz w:val="28"/>
          <w:szCs w:val="28"/>
          <w:lang w:val="ru-RU"/>
        </w:rPr>
        <w:t xml:space="preserve"> </w:t>
      </w:r>
    </w:p>
    <w:p w:rsidR="00033422" w:rsidRDefault="00033422" w:rsidP="00033422">
      <w:pPr>
        <w:rPr>
          <w:sz w:val="24"/>
          <w:szCs w:val="24"/>
          <w:lang w:val="ru-RU"/>
        </w:rPr>
      </w:pPr>
      <w:r w:rsidRPr="000523A3">
        <w:rPr>
          <w:sz w:val="28"/>
          <w:szCs w:val="28"/>
          <w:lang w:val="ru-RU"/>
        </w:rPr>
        <w:t>Главный бухгалтер:</w:t>
      </w:r>
      <w:r>
        <w:rPr>
          <w:sz w:val="24"/>
          <w:szCs w:val="24"/>
          <w:lang w:val="ru-RU"/>
        </w:rPr>
        <w:t xml:space="preserve">                                  _______________________</w:t>
      </w:r>
    </w:p>
    <w:p w:rsidR="00033422" w:rsidRDefault="00033422" w:rsidP="00033422">
      <w:pPr>
        <w:rPr>
          <w:sz w:val="24"/>
          <w:szCs w:val="24"/>
          <w:lang w:val="ru-RU"/>
        </w:rPr>
      </w:pPr>
    </w:p>
    <w:p w:rsidR="00033422" w:rsidRPr="00821291" w:rsidRDefault="00033422" w:rsidP="00033422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Ю</w:t>
      </w:r>
      <w:r w:rsidRPr="0082129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И.Паньковик</w:t>
      </w:r>
      <w:proofErr w:type="spellEnd"/>
      <w:r w:rsidRPr="00821291">
        <w:rPr>
          <w:sz w:val="28"/>
          <w:szCs w:val="28"/>
          <w:lang w:val="ru-RU"/>
        </w:rPr>
        <w:t xml:space="preserve"> </w:t>
      </w: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033422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  <w:sectPr w:rsidR="00033422" w:rsidSect="00AC7667">
          <w:headerReference w:type="default" r:id="rId10"/>
          <w:pgSz w:w="16838" w:h="11906" w:orient="landscape"/>
          <w:pgMar w:top="794" w:right="567" w:bottom="284" w:left="1134" w:header="709" w:footer="709" w:gutter="0"/>
          <w:cols w:space="708"/>
          <w:titlePg/>
          <w:docGrid w:linePitch="381"/>
        </w:sectPr>
      </w:pPr>
    </w:p>
    <w:p w:rsidR="00033422" w:rsidRPr="003D3F61" w:rsidRDefault="00033422" w:rsidP="00033422">
      <w:pPr>
        <w:ind w:left="4536"/>
        <w:rPr>
          <w:sz w:val="28"/>
          <w:szCs w:val="28"/>
        </w:rPr>
      </w:pPr>
      <w:proofErr w:type="spellStart"/>
      <w:r w:rsidRPr="003D3F61">
        <w:rPr>
          <w:sz w:val="28"/>
          <w:szCs w:val="28"/>
        </w:rPr>
        <w:lastRenderedPageBreak/>
        <w:t>Приложение</w:t>
      </w:r>
      <w:proofErr w:type="spellEnd"/>
      <w:r w:rsidRPr="003D3F61">
        <w:rPr>
          <w:sz w:val="28"/>
          <w:szCs w:val="28"/>
        </w:rPr>
        <w:t xml:space="preserve"> </w:t>
      </w:r>
      <w:r>
        <w:rPr>
          <w:sz w:val="28"/>
          <w:szCs w:val="28"/>
        </w:rPr>
        <w:t>№ 4</w:t>
      </w:r>
    </w:p>
    <w:p w:rsidR="00033422" w:rsidRPr="003D3F61" w:rsidRDefault="00033422" w:rsidP="00033422">
      <w:pPr>
        <w:ind w:left="4536"/>
        <w:rPr>
          <w:sz w:val="28"/>
          <w:szCs w:val="28"/>
        </w:rPr>
      </w:pPr>
      <w:proofErr w:type="gramStart"/>
      <w:r w:rsidRPr="003D3F61">
        <w:rPr>
          <w:sz w:val="28"/>
          <w:szCs w:val="28"/>
        </w:rPr>
        <w:t>к</w:t>
      </w:r>
      <w:proofErr w:type="gramEnd"/>
      <w:r w:rsidRPr="003D3F61">
        <w:rPr>
          <w:sz w:val="28"/>
          <w:szCs w:val="28"/>
        </w:rPr>
        <w:t xml:space="preserve"> </w:t>
      </w:r>
      <w:proofErr w:type="spellStart"/>
      <w:r w:rsidRPr="003D3F61">
        <w:rPr>
          <w:sz w:val="28"/>
          <w:szCs w:val="28"/>
        </w:rPr>
        <w:t>Порядку</w:t>
      </w:r>
      <w:proofErr w:type="spellEnd"/>
      <w:r w:rsidRPr="003D3F61">
        <w:rPr>
          <w:sz w:val="28"/>
          <w:szCs w:val="28"/>
        </w:rPr>
        <w:t xml:space="preserve"> </w:t>
      </w:r>
      <w:proofErr w:type="spellStart"/>
      <w:r w:rsidRPr="003D3F61">
        <w:rPr>
          <w:sz w:val="28"/>
          <w:szCs w:val="28"/>
        </w:rPr>
        <w:t>предоставления</w:t>
      </w:r>
      <w:proofErr w:type="spellEnd"/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субсидии на возмещение части затрат на организацию горячего питания учащихся в частных общеобразовательных организациях, имеющих государственную аккредитацию, расположенных на территории города Липецка, на 2019 год</w:t>
      </w:r>
    </w:p>
    <w:p w:rsidR="00033422" w:rsidRPr="00033422" w:rsidRDefault="00033422" w:rsidP="00033422">
      <w:pPr>
        <w:ind w:left="4536"/>
        <w:rPr>
          <w:sz w:val="28"/>
          <w:szCs w:val="28"/>
          <w:lang w:val="ru-RU"/>
        </w:rPr>
      </w:pPr>
    </w:p>
    <w:p w:rsidR="00033422" w:rsidRPr="00033422" w:rsidRDefault="00033422" w:rsidP="00033422">
      <w:pPr>
        <w:rPr>
          <w:sz w:val="28"/>
          <w:szCs w:val="28"/>
          <w:lang w:val="ru-RU"/>
        </w:rPr>
      </w:pP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ОТЧЕТ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 xml:space="preserve">о достижении результатов предоставления субсидии 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по состоянию на __________ 20___ года</w:t>
      </w:r>
    </w:p>
    <w:p w:rsidR="00033422" w:rsidRPr="00033422" w:rsidRDefault="00033422" w:rsidP="00033422">
      <w:pPr>
        <w:jc w:val="center"/>
        <w:rPr>
          <w:sz w:val="28"/>
          <w:szCs w:val="28"/>
          <w:lang w:val="ru-RU"/>
        </w:rPr>
      </w:pPr>
      <w:r w:rsidRPr="00033422">
        <w:rPr>
          <w:sz w:val="28"/>
          <w:szCs w:val="28"/>
          <w:lang w:val="ru-RU"/>
        </w:rPr>
        <w:t>Наименование Получателя субсидии _____________________________</w:t>
      </w:r>
    </w:p>
    <w:p w:rsidR="00033422" w:rsidRPr="00033422" w:rsidRDefault="00033422" w:rsidP="00033422">
      <w:pPr>
        <w:rPr>
          <w:sz w:val="28"/>
          <w:szCs w:val="28"/>
          <w:lang w:val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843"/>
        <w:gridCol w:w="1701"/>
        <w:gridCol w:w="1418"/>
        <w:gridCol w:w="1842"/>
      </w:tblGrid>
      <w:tr w:rsidR="00033422" w:rsidRPr="003D3F61" w:rsidTr="00391CDF">
        <w:tc>
          <w:tcPr>
            <w:tcW w:w="567" w:type="dxa"/>
          </w:tcPr>
          <w:p w:rsidR="00033422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r w:rsidRPr="003D3F61">
              <w:rPr>
                <w:sz w:val="28"/>
                <w:szCs w:val="28"/>
              </w:rPr>
              <w:t>аименование</w:t>
            </w:r>
            <w:proofErr w:type="spellEnd"/>
            <w:r w:rsidRPr="003D3F6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показателя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Плановое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значение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701" w:type="dxa"/>
          </w:tcPr>
          <w:p w:rsidR="00033422" w:rsidRPr="00033422" w:rsidRDefault="00033422" w:rsidP="00391CDF">
            <w:pPr>
              <w:jc w:val="center"/>
              <w:rPr>
                <w:sz w:val="28"/>
                <w:szCs w:val="28"/>
                <w:lang w:val="ru-RU"/>
              </w:rPr>
            </w:pPr>
            <w:r w:rsidRPr="00033422">
              <w:rPr>
                <w:sz w:val="28"/>
                <w:szCs w:val="28"/>
                <w:lang w:val="ru-RU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18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Процент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выполнение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плана</w:t>
            </w:r>
            <w:proofErr w:type="spellEnd"/>
          </w:p>
        </w:tc>
        <w:tc>
          <w:tcPr>
            <w:tcW w:w="1842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Причина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отклонения</w:t>
            </w:r>
            <w:proofErr w:type="spellEnd"/>
          </w:p>
        </w:tc>
      </w:tr>
      <w:tr w:rsidR="00033422" w:rsidRPr="003D3F61" w:rsidTr="00391CDF">
        <w:tc>
          <w:tcPr>
            <w:tcW w:w="567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33422" w:rsidRPr="003D3F61" w:rsidRDefault="00033422" w:rsidP="00391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33422" w:rsidRPr="003D3F61" w:rsidTr="00391CDF">
        <w:tc>
          <w:tcPr>
            <w:tcW w:w="567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033422" w:rsidRPr="003D3F61" w:rsidRDefault="00033422" w:rsidP="00391CDF">
            <w:pPr>
              <w:rPr>
                <w:sz w:val="28"/>
                <w:szCs w:val="28"/>
              </w:rPr>
            </w:pPr>
          </w:p>
        </w:tc>
      </w:tr>
    </w:tbl>
    <w:p w:rsidR="00033422" w:rsidRPr="003D3F61" w:rsidRDefault="00033422" w:rsidP="00033422">
      <w:pPr>
        <w:rPr>
          <w:sz w:val="28"/>
          <w:szCs w:val="28"/>
        </w:rPr>
      </w:pPr>
    </w:p>
    <w:p w:rsidR="00033422" w:rsidRDefault="00033422" w:rsidP="00033422">
      <w:pPr>
        <w:rPr>
          <w:sz w:val="28"/>
          <w:szCs w:val="28"/>
        </w:rPr>
      </w:pPr>
    </w:p>
    <w:p w:rsidR="00033422" w:rsidRPr="003D3F61" w:rsidRDefault="00033422" w:rsidP="0003342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Руководитель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Получателя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субсидии</w:t>
      </w:r>
      <w:proofErr w:type="spellEnd"/>
      <w:r>
        <w:rPr>
          <w:sz w:val="28"/>
          <w:szCs w:val="28"/>
        </w:rPr>
        <w:t xml:space="preserve"> </w:t>
      </w:r>
      <w:r w:rsidRPr="003D3F61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3D3F61">
        <w:rPr>
          <w:sz w:val="28"/>
          <w:szCs w:val="28"/>
        </w:rPr>
        <w:t>____    _________________</w:t>
      </w:r>
    </w:p>
    <w:p w:rsidR="00033422" w:rsidRDefault="00033422" w:rsidP="00033422">
      <w:pPr>
        <w:rPr>
          <w:sz w:val="24"/>
          <w:szCs w:val="24"/>
        </w:rPr>
      </w:pPr>
      <w:r w:rsidRPr="003D3F6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               </w:t>
      </w:r>
      <w:r w:rsidRPr="003D3F61">
        <w:rPr>
          <w:sz w:val="28"/>
          <w:szCs w:val="28"/>
        </w:rPr>
        <w:t xml:space="preserve"> </w:t>
      </w:r>
      <w:r w:rsidRPr="003D3F61">
        <w:rPr>
          <w:sz w:val="24"/>
          <w:szCs w:val="24"/>
        </w:rPr>
        <w:t>(</w:t>
      </w:r>
      <w:proofErr w:type="spellStart"/>
      <w:proofErr w:type="gramStart"/>
      <w:r w:rsidRPr="003D3F61">
        <w:rPr>
          <w:sz w:val="24"/>
          <w:szCs w:val="24"/>
        </w:rPr>
        <w:t>подпись</w:t>
      </w:r>
      <w:proofErr w:type="spellEnd"/>
      <w:proofErr w:type="gramEnd"/>
      <w:r w:rsidRPr="003D3F61">
        <w:rPr>
          <w:sz w:val="24"/>
          <w:szCs w:val="24"/>
        </w:rPr>
        <w:t xml:space="preserve">)          </w:t>
      </w:r>
      <w:r>
        <w:rPr>
          <w:sz w:val="24"/>
          <w:szCs w:val="24"/>
        </w:rPr>
        <w:t xml:space="preserve">  </w:t>
      </w:r>
      <w:r w:rsidRPr="003D3F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D3F61">
        <w:rPr>
          <w:sz w:val="24"/>
          <w:szCs w:val="24"/>
        </w:rPr>
        <w:t xml:space="preserve"> (</w:t>
      </w:r>
      <w:proofErr w:type="spellStart"/>
      <w:proofErr w:type="gramStart"/>
      <w:r w:rsidRPr="003D3F61">
        <w:rPr>
          <w:sz w:val="24"/>
          <w:szCs w:val="24"/>
        </w:rPr>
        <w:t>расшифровка</w:t>
      </w:r>
      <w:proofErr w:type="spellEnd"/>
      <w:proofErr w:type="gramEnd"/>
      <w:r w:rsidRPr="003D3F61">
        <w:rPr>
          <w:sz w:val="24"/>
          <w:szCs w:val="24"/>
        </w:rPr>
        <w:t xml:space="preserve"> </w:t>
      </w:r>
      <w:proofErr w:type="spellStart"/>
      <w:r w:rsidRPr="003D3F61">
        <w:rPr>
          <w:sz w:val="24"/>
          <w:szCs w:val="24"/>
        </w:rPr>
        <w:t>подписи</w:t>
      </w:r>
      <w:proofErr w:type="spellEnd"/>
      <w:r w:rsidRPr="003D3F61">
        <w:rPr>
          <w:sz w:val="24"/>
          <w:szCs w:val="24"/>
        </w:rPr>
        <w:t>)</w:t>
      </w:r>
    </w:p>
    <w:p w:rsidR="00033422" w:rsidRPr="003D3F61" w:rsidRDefault="00033422" w:rsidP="00033422">
      <w:pPr>
        <w:rPr>
          <w:sz w:val="24"/>
          <w:szCs w:val="24"/>
        </w:rPr>
      </w:pPr>
    </w:p>
    <w:p w:rsidR="00033422" w:rsidRPr="003D3F61" w:rsidRDefault="00033422" w:rsidP="00033422">
      <w:pPr>
        <w:rPr>
          <w:sz w:val="28"/>
          <w:szCs w:val="28"/>
        </w:rPr>
      </w:pPr>
    </w:p>
    <w:p w:rsidR="00033422" w:rsidRPr="003D3F61" w:rsidRDefault="00033422" w:rsidP="00033422">
      <w:pPr>
        <w:rPr>
          <w:sz w:val="28"/>
          <w:szCs w:val="28"/>
        </w:rPr>
      </w:pPr>
      <w:proofErr w:type="spellStart"/>
      <w:r w:rsidRPr="003D3F61">
        <w:rPr>
          <w:sz w:val="28"/>
          <w:szCs w:val="28"/>
        </w:rPr>
        <w:t>Главный</w:t>
      </w:r>
      <w:proofErr w:type="spellEnd"/>
      <w:r w:rsidRPr="003D3F61">
        <w:rPr>
          <w:sz w:val="28"/>
          <w:szCs w:val="28"/>
        </w:rPr>
        <w:t xml:space="preserve"> </w:t>
      </w:r>
      <w:proofErr w:type="spellStart"/>
      <w:r w:rsidRPr="003D3F61">
        <w:rPr>
          <w:sz w:val="28"/>
          <w:szCs w:val="28"/>
        </w:rPr>
        <w:t>бухгалтер</w:t>
      </w:r>
      <w:proofErr w:type="spellEnd"/>
      <w:r w:rsidRPr="003D3F61">
        <w:rPr>
          <w:sz w:val="28"/>
          <w:szCs w:val="28"/>
        </w:rPr>
        <w:t xml:space="preserve"> __________</w:t>
      </w:r>
      <w:r>
        <w:rPr>
          <w:sz w:val="28"/>
          <w:szCs w:val="28"/>
        </w:rPr>
        <w:t>__</w:t>
      </w:r>
      <w:r w:rsidRPr="003D3F61">
        <w:rPr>
          <w:sz w:val="28"/>
          <w:szCs w:val="28"/>
        </w:rPr>
        <w:t>____    _________________________________</w:t>
      </w:r>
    </w:p>
    <w:p w:rsidR="00033422" w:rsidRDefault="00033422" w:rsidP="00033422">
      <w:pPr>
        <w:rPr>
          <w:sz w:val="24"/>
          <w:szCs w:val="24"/>
        </w:rPr>
      </w:pPr>
      <w:r w:rsidRPr="003D3F6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</w:t>
      </w:r>
      <w:r w:rsidRPr="003D3F61">
        <w:rPr>
          <w:sz w:val="24"/>
          <w:szCs w:val="24"/>
        </w:rPr>
        <w:t>(</w:t>
      </w:r>
      <w:proofErr w:type="spellStart"/>
      <w:proofErr w:type="gramStart"/>
      <w:r w:rsidRPr="003D3F61">
        <w:rPr>
          <w:sz w:val="24"/>
          <w:szCs w:val="24"/>
        </w:rPr>
        <w:t>подпись</w:t>
      </w:r>
      <w:proofErr w:type="spellEnd"/>
      <w:proofErr w:type="gramEnd"/>
      <w:r w:rsidRPr="003D3F61">
        <w:rPr>
          <w:sz w:val="24"/>
          <w:szCs w:val="24"/>
        </w:rPr>
        <w:t xml:space="preserve">)                 </w:t>
      </w:r>
      <w:r>
        <w:rPr>
          <w:sz w:val="24"/>
          <w:szCs w:val="24"/>
        </w:rPr>
        <w:t xml:space="preserve">  </w:t>
      </w:r>
      <w:r w:rsidRPr="003D3F61">
        <w:rPr>
          <w:sz w:val="24"/>
          <w:szCs w:val="24"/>
        </w:rPr>
        <w:t>(</w:t>
      </w:r>
      <w:proofErr w:type="spellStart"/>
      <w:proofErr w:type="gramStart"/>
      <w:r w:rsidRPr="003D3F61">
        <w:rPr>
          <w:sz w:val="24"/>
          <w:szCs w:val="24"/>
        </w:rPr>
        <w:t>расшифровка</w:t>
      </w:r>
      <w:proofErr w:type="spellEnd"/>
      <w:proofErr w:type="gramEnd"/>
      <w:r w:rsidRPr="003D3F61">
        <w:rPr>
          <w:sz w:val="24"/>
          <w:szCs w:val="24"/>
        </w:rPr>
        <w:t xml:space="preserve"> </w:t>
      </w:r>
      <w:proofErr w:type="spellStart"/>
      <w:r w:rsidRPr="003D3F61">
        <w:rPr>
          <w:sz w:val="24"/>
          <w:szCs w:val="24"/>
        </w:rPr>
        <w:t>подписи</w:t>
      </w:r>
      <w:proofErr w:type="spellEnd"/>
      <w:r w:rsidRPr="003D3F61">
        <w:rPr>
          <w:sz w:val="24"/>
          <w:szCs w:val="24"/>
        </w:rPr>
        <w:t>)</w:t>
      </w:r>
    </w:p>
    <w:p w:rsidR="00033422" w:rsidRDefault="00033422" w:rsidP="00033422">
      <w:pPr>
        <w:rPr>
          <w:sz w:val="24"/>
          <w:szCs w:val="24"/>
        </w:rPr>
      </w:pPr>
    </w:p>
    <w:p w:rsidR="00033422" w:rsidRDefault="00033422" w:rsidP="00033422">
      <w:pPr>
        <w:rPr>
          <w:sz w:val="24"/>
          <w:szCs w:val="24"/>
        </w:rPr>
      </w:pPr>
    </w:p>
    <w:p w:rsidR="00033422" w:rsidRDefault="00033422" w:rsidP="00033422">
      <w:pPr>
        <w:rPr>
          <w:sz w:val="24"/>
          <w:szCs w:val="24"/>
        </w:rPr>
      </w:pPr>
    </w:p>
    <w:p w:rsidR="00033422" w:rsidRPr="003D3F61" w:rsidRDefault="00033422" w:rsidP="0003342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Ю</w:t>
      </w:r>
      <w:r w:rsidRPr="005C615B">
        <w:rPr>
          <w:sz w:val="28"/>
          <w:szCs w:val="28"/>
        </w:rPr>
        <w:t>.</w:t>
      </w:r>
      <w:r>
        <w:rPr>
          <w:sz w:val="28"/>
          <w:szCs w:val="28"/>
        </w:rPr>
        <w:t>И.Паньковик</w:t>
      </w:r>
      <w:proofErr w:type="spellEnd"/>
    </w:p>
    <w:p w:rsidR="00033422" w:rsidRPr="00CD33B5" w:rsidRDefault="00033422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sectPr w:rsidR="00033422" w:rsidRPr="00CD33B5" w:rsidSect="00C47170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0E8" w:rsidRDefault="003800E8" w:rsidP="00F41942">
      <w:r>
        <w:separator/>
      </w:r>
    </w:p>
  </w:endnote>
  <w:endnote w:type="continuationSeparator" w:id="0">
    <w:p w:rsidR="003800E8" w:rsidRDefault="003800E8" w:rsidP="00F4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0E8" w:rsidRDefault="003800E8" w:rsidP="00F41942">
      <w:r>
        <w:separator/>
      </w:r>
    </w:p>
  </w:footnote>
  <w:footnote w:type="continuationSeparator" w:id="0">
    <w:p w:rsidR="003800E8" w:rsidRDefault="003800E8" w:rsidP="00F4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96E" w:rsidRDefault="0012496E">
    <w:pPr>
      <w:pStyle w:val="a4"/>
      <w:jc w:val="center"/>
    </w:pPr>
  </w:p>
  <w:p w:rsidR="00F41942" w:rsidRDefault="00F4194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2E" w:rsidRDefault="003800E8">
    <w:pPr>
      <w:pStyle w:val="a4"/>
      <w:jc w:val="center"/>
    </w:pPr>
  </w:p>
  <w:p w:rsidR="00A51F2E" w:rsidRDefault="003800E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27" w:rsidRDefault="003800E8">
    <w:pPr>
      <w:pStyle w:val="a4"/>
      <w:jc w:val="center"/>
    </w:pPr>
  </w:p>
  <w:p w:rsidR="005C615B" w:rsidRDefault="003800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33422"/>
    <w:rsid w:val="00042845"/>
    <w:rsid w:val="00076F08"/>
    <w:rsid w:val="00123C38"/>
    <w:rsid w:val="0012496E"/>
    <w:rsid w:val="001327A9"/>
    <w:rsid w:val="00161C56"/>
    <w:rsid w:val="00197BF1"/>
    <w:rsid w:val="001C74F7"/>
    <w:rsid w:val="00281CFB"/>
    <w:rsid w:val="002860B3"/>
    <w:rsid w:val="002B7F0F"/>
    <w:rsid w:val="002D42E9"/>
    <w:rsid w:val="002D4FA6"/>
    <w:rsid w:val="0031408A"/>
    <w:rsid w:val="003379DA"/>
    <w:rsid w:val="00364994"/>
    <w:rsid w:val="003800E8"/>
    <w:rsid w:val="003B7240"/>
    <w:rsid w:val="003F22B8"/>
    <w:rsid w:val="00430219"/>
    <w:rsid w:val="004A6D43"/>
    <w:rsid w:val="004B75E9"/>
    <w:rsid w:val="004E6453"/>
    <w:rsid w:val="005130C4"/>
    <w:rsid w:val="00522A42"/>
    <w:rsid w:val="00552232"/>
    <w:rsid w:val="00552AA6"/>
    <w:rsid w:val="0059363D"/>
    <w:rsid w:val="005D2DE7"/>
    <w:rsid w:val="005F294C"/>
    <w:rsid w:val="00600003"/>
    <w:rsid w:val="0064530A"/>
    <w:rsid w:val="006720FE"/>
    <w:rsid w:val="00695CBA"/>
    <w:rsid w:val="006D0720"/>
    <w:rsid w:val="006D79A2"/>
    <w:rsid w:val="006E06BF"/>
    <w:rsid w:val="00730D1B"/>
    <w:rsid w:val="00764F89"/>
    <w:rsid w:val="0079321A"/>
    <w:rsid w:val="007E4469"/>
    <w:rsid w:val="007E79AB"/>
    <w:rsid w:val="007F70AD"/>
    <w:rsid w:val="00801A4C"/>
    <w:rsid w:val="008509FE"/>
    <w:rsid w:val="00887366"/>
    <w:rsid w:val="00892451"/>
    <w:rsid w:val="0094711C"/>
    <w:rsid w:val="009842FB"/>
    <w:rsid w:val="009977D7"/>
    <w:rsid w:val="00A006B5"/>
    <w:rsid w:val="00A74FFA"/>
    <w:rsid w:val="00AE7DE7"/>
    <w:rsid w:val="00B238FB"/>
    <w:rsid w:val="00BD16EE"/>
    <w:rsid w:val="00BE7D52"/>
    <w:rsid w:val="00BF5F94"/>
    <w:rsid w:val="00C0170C"/>
    <w:rsid w:val="00C82C6C"/>
    <w:rsid w:val="00CA0145"/>
    <w:rsid w:val="00CD33B5"/>
    <w:rsid w:val="00D15740"/>
    <w:rsid w:val="00D30337"/>
    <w:rsid w:val="00D372B7"/>
    <w:rsid w:val="00DD01EB"/>
    <w:rsid w:val="00DD6621"/>
    <w:rsid w:val="00ED200C"/>
    <w:rsid w:val="00F218CC"/>
    <w:rsid w:val="00F351C2"/>
    <w:rsid w:val="00F41942"/>
    <w:rsid w:val="00F8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1942"/>
    <w:rPr>
      <w:lang w:val="en-US"/>
    </w:rPr>
  </w:style>
  <w:style w:type="paragraph" w:styleId="a6">
    <w:name w:val="footer"/>
    <w:basedOn w:val="a"/>
    <w:link w:val="a7"/>
    <w:rsid w:val="00F41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41942"/>
    <w:rPr>
      <w:lang w:val="en-US"/>
    </w:rPr>
  </w:style>
  <w:style w:type="paragraph" w:customStyle="1" w:styleId="ConsPlusNormal">
    <w:name w:val="ConsPlusNormal"/>
    <w:rsid w:val="0003342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8">
    <w:name w:val="Table Grid"/>
    <w:basedOn w:val="a1"/>
    <w:uiPriority w:val="59"/>
    <w:rsid w:val="000334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1942"/>
    <w:rPr>
      <w:lang w:val="en-US"/>
    </w:rPr>
  </w:style>
  <w:style w:type="paragraph" w:styleId="a6">
    <w:name w:val="footer"/>
    <w:basedOn w:val="a"/>
    <w:link w:val="a7"/>
    <w:rsid w:val="00F41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41942"/>
    <w:rPr>
      <w:lang w:val="en-US"/>
    </w:rPr>
  </w:style>
  <w:style w:type="paragraph" w:customStyle="1" w:styleId="ConsPlusNormal">
    <w:name w:val="ConsPlusNormal"/>
    <w:rsid w:val="0003342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8">
    <w:name w:val="Table Grid"/>
    <w:basedOn w:val="a1"/>
    <w:uiPriority w:val="59"/>
    <w:rsid w:val="000334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0A75DADE3C08340CB40F1ED60D4AB624D3697867DB119C273CD2C069889F43753D1824409208940008B3C8s7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12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Munitcom</Company>
  <LinksUpToDate>false</LinksUpToDate>
  <CharactersWithSpaces>17470</CharactersWithSpaces>
  <SharedDoc>false</SharedDoc>
  <HLinks>
    <vt:vector size="6" baseType="variant">
      <vt:variant>
        <vt:i4>5505032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consultantplus://offline/ref=EC0A75DADE3C08340CB40F1ED60D4AB624D3697867DB119C273CD2C069889F43753D1824409208940008B3C8s7J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3</cp:revision>
  <cp:lastPrinted>2019-07-24T07:56:00Z</cp:lastPrinted>
  <dcterms:created xsi:type="dcterms:W3CDTF">2019-10-11T06:45:00Z</dcterms:created>
  <dcterms:modified xsi:type="dcterms:W3CDTF">2019-10-11T06:45:00Z</dcterms:modified>
</cp:coreProperties>
</file>