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374E47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74E47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374E47" w:rsidRDefault="00C0170C" w:rsidP="00025CD9">
      <w:pPr>
        <w:rPr>
          <w:rFonts w:ascii="Times New Roman CYR" w:hAnsi="Times New Roman CYR"/>
          <w:lang w:val="ru-RU"/>
        </w:rPr>
      </w:pPr>
    </w:p>
    <w:p w:rsidR="00C0170C" w:rsidRPr="00374E47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74E47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52CB" w:rsidRPr="00374E47" w:rsidRDefault="00DB52CB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</w:p>
    <w:p w:rsidR="00525E4E" w:rsidRPr="00374E47" w:rsidRDefault="009D4BB7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26.10.2022</w:t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bookmarkStart w:id="0" w:name="_GoBack"/>
      <w:bookmarkEnd w:id="0"/>
      <w:r w:rsidR="00525E4E" w:rsidRPr="00374E47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2453</w:t>
      </w:r>
    </w:p>
    <w:p w:rsidR="00525E4E" w:rsidRPr="00374E47" w:rsidRDefault="00525E4E" w:rsidP="00525E4E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374E47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О внесении изменений в </w:t>
      </w:r>
    </w:p>
    <w:p w:rsidR="008706C8" w:rsidRPr="00A75FA8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постановление </w:t>
      </w:r>
      <w:r w:rsidRPr="00A75FA8">
        <w:rPr>
          <w:spacing w:val="0"/>
          <w:lang w:val="ru-RU"/>
        </w:rPr>
        <w:t>администрации</w:t>
      </w:r>
    </w:p>
    <w:p w:rsidR="008706C8" w:rsidRPr="00A75FA8" w:rsidRDefault="008706C8" w:rsidP="008706C8">
      <w:pPr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города Липецка от </w:t>
      </w:r>
      <w:r w:rsidR="00E44E6E" w:rsidRPr="00A75FA8">
        <w:rPr>
          <w:spacing w:val="0"/>
          <w:lang w:val="ru-RU"/>
        </w:rPr>
        <w:t>14</w:t>
      </w:r>
      <w:r w:rsidRPr="00A75FA8">
        <w:rPr>
          <w:spacing w:val="0"/>
          <w:lang w:val="ru-RU"/>
        </w:rPr>
        <w:t>.</w:t>
      </w:r>
      <w:r w:rsidR="00E44E6E" w:rsidRPr="00A75FA8">
        <w:rPr>
          <w:spacing w:val="0"/>
          <w:lang w:val="ru-RU"/>
        </w:rPr>
        <w:t>10</w:t>
      </w:r>
      <w:r w:rsidRPr="00A75FA8">
        <w:rPr>
          <w:spacing w:val="0"/>
          <w:lang w:val="ru-RU"/>
        </w:rPr>
        <w:t>.201</w:t>
      </w:r>
      <w:r w:rsidR="00E44E6E" w:rsidRPr="00A75FA8">
        <w:rPr>
          <w:spacing w:val="0"/>
          <w:lang w:val="ru-RU"/>
        </w:rPr>
        <w:t>6</w:t>
      </w:r>
      <w:r w:rsidRPr="00A75FA8">
        <w:rPr>
          <w:spacing w:val="0"/>
          <w:lang w:val="ru-RU"/>
        </w:rPr>
        <w:t xml:space="preserve"> № </w:t>
      </w:r>
      <w:r w:rsidR="00E44E6E" w:rsidRPr="00A75FA8">
        <w:rPr>
          <w:spacing w:val="0"/>
          <w:lang w:val="ru-RU"/>
        </w:rPr>
        <w:t>1855</w:t>
      </w: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F67870" w:rsidRPr="00463AEC" w:rsidRDefault="00F67870" w:rsidP="00B878C9">
      <w:pPr>
        <w:pStyle w:val="2"/>
        <w:suppressAutoHyphens/>
        <w:ind w:firstLine="697"/>
        <w:jc w:val="both"/>
        <w:rPr>
          <w:rFonts w:ascii="Times New Roman" w:hAnsi="Times New Roman"/>
          <w:color w:val="FF0000"/>
          <w:sz w:val="28"/>
          <w:szCs w:val="28"/>
        </w:rPr>
      </w:pPr>
      <w:r w:rsidRPr="000E321A"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</w:t>
      </w:r>
      <w:r w:rsidR="00CC3DB4" w:rsidRPr="000E321A">
        <w:rPr>
          <w:rFonts w:ascii="Times New Roman" w:hAnsi="Times New Roman"/>
          <w:sz w:val="28"/>
          <w:szCs w:val="28"/>
        </w:rPr>
        <w:t>а депутатов от</w:t>
      </w:r>
      <w:r w:rsidR="00CC3DB4" w:rsidRPr="00463A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37517" w:rsidRPr="00B37517">
        <w:rPr>
          <w:rFonts w:ascii="Times New Roman" w:hAnsi="Times New Roman"/>
          <w:sz w:val="28"/>
          <w:szCs w:val="28"/>
        </w:rPr>
        <w:t>11.10</w:t>
      </w:r>
      <w:r w:rsidR="00CC3DB4" w:rsidRPr="00B37517">
        <w:rPr>
          <w:rFonts w:ascii="Times New Roman" w:hAnsi="Times New Roman"/>
          <w:sz w:val="28"/>
          <w:szCs w:val="28"/>
        </w:rPr>
        <w:t>.2022 №</w:t>
      </w:r>
      <w:r w:rsidR="00CC3DB4" w:rsidRPr="00463A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37517">
        <w:rPr>
          <w:rFonts w:ascii="Times New Roman" w:hAnsi="Times New Roman"/>
          <w:sz w:val="28"/>
          <w:szCs w:val="28"/>
        </w:rPr>
        <w:t>39</w:t>
      </w:r>
      <w:r w:rsidR="00CC3DB4" w:rsidRPr="000E321A">
        <w:rPr>
          <w:rFonts w:ascii="Times New Roman" w:hAnsi="Times New Roman"/>
          <w:sz w:val="28"/>
          <w:szCs w:val="28"/>
        </w:rPr>
        <w:t>2</w:t>
      </w:r>
      <w:r w:rsidRPr="000E321A">
        <w:rPr>
          <w:rFonts w:ascii="Times New Roman" w:hAnsi="Times New Roman"/>
          <w:sz w:val="28"/>
          <w:szCs w:val="28"/>
        </w:rPr>
        <w:t xml:space="preserve"> «О внесении изменений в Бюджет города Липецка на 2022 год и на плановый период 2023 и 20</w:t>
      </w:r>
      <w:r w:rsidR="00CC3DB4" w:rsidRPr="000E321A">
        <w:rPr>
          <w:rFonts w:ascii="Times New Roman" w:hAnsi="Times New Roman"/>
          <w:sz w:val="28"/>
          <w:szCs w:val="28"/>
        </w:rPr>
        <w:t>24 годов»</w:t>
      </w:r>
      <w:r w:rsidR="00AD2D6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878C9">
        <w:rPr>
          <w:rFonts w:ascii="Times New Roman" w:hAnsi="Times New Roman"/>
          <w:color w:val="000000" w:themeColor="text1"/>
          <w:sz w:val="28"/>
          <w:szCs w:val="28"/>
        </w:rPr>
        <w:t>администрация</w:t>
      </w:r>
      <w:r w:rsidRPr="003675FD">
        <w:rPr>
          <w:szCs w:val="28"/>
        </w:rPr>
        <w:t xml:space="preserve"> </w:t>
      </w:r>
      <w:r w:rsidRPr="003675FD">
        <w:rPr>
          <w:rFonts w:ascii="Times New Roman" w:hAnsi="Times New Roman"/>
          <w:sz w:val="28"/>
          <w:szCs w:val="28"/>
        </w:rPr>
        <w:t>города</w:t>
      </w:r>
    </w:p>
    <w:p w:rsidR="008706C8" w:rsidRPr="00A75FA8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75FA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F67870" w:rsidRPr="00A75FA8" w:rsidRDefault="00F67870" w:rsidP="00901CB6">
      <w:pPr>
        <w:suppressAutoHyphens/>
        <w:spacing w:line="262" w:lineRule="auto"/>
        <w:ind w:firstLine="567"/>
        <w:jc w:val="both"/>
        <w:rPr>
          <w:lang w:val="ru-RU"/>
        </w:rPr>
      </w:pPr>
      <w:r w:rsidRPr="00A75FA8">
        <w:rPr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города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Липецка»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(в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>редакции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постановлений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от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29.08.2017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2D049C">
        <w:rPr>
          <w:lang w:val="ru-RU"/>
        </w:rPr>
        <w:t xml:space="preserve"> </w:t>
      </w:r>
      <w:r w:rsidRPr="00A75FA8">
        <w:rPr>
          <w:lang w:val="ru-RU"/>
        </w:rPr>
        <w:t xml:space="preserve">1697, от 02.10.2017 № 1935, от 24.11.2017 № 2328, от </w:t>
      </w:r>
      <w:r w:rsidR="008C59EC">
        <w:rPr>
          <w:lang w:val="ru-RU"/>
        </w:rPr>
        <w:t>29.12.2017</w:t>
      </w:r>
      <w:r w:rsidRPr="00A75FA8">
        <w:rPr>
          <w:lang w:val="ru-RU"/>
        </w:rPr>
        <w:t xml:space="preserve">  № 2628, от 27.02.2018 №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258,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02.07.2018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№ 1117,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11.10.2018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1821,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27.12.2018 № 2452, от 29.12.2018 № 2545, от 07.03.2019 № 348, от 28.03.2019 № 574, от 31.07.2019      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1442,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19.08.2019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1610,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30.10.2019 № 2135, от 31.12.2019 № 2624, от 17.02.2020 № 146, от 21.04.2020 № 542, от 05.06.2</w:t>
      </w:r>
      <w:r w:rsidR="005633E0" w:rsidRPr="00A75FA8">
        <w:rPr>
          <w:lang w:val="ru-RU"/>
        </w:rPr>
        <w:t xml:space="preserve">020 № 782, от 26.08.2020          </w:t>
      </w:r>
      <w:r w:rsidR="008C59EC">
        <w:rPr>
          <w:lang w:val="ru-RU"/>
        </w:rPr>
        <w:t xml:space="preserve">№ 1346, 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23.12.2020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2484,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от 30.12.2020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2581,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от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>01.02.2021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 № </w:t>
      </w:r>
      <w:r w:rsidR="009B1F72">
        <w:rPr>
          <w:lang w:val="ru-RU"/>
        </w:rPr>
        <w:t xml:space="preserve"> </w:t>
      </w:r>
      <w:r w:rsidRPr="00A75FA8">
        <w:rPr>
          <w:lang w:val="ru-RU"/>
        </w:rPr>
        <w:t xml:space="preserve">93, от 09.02.2021 № 164, от 06.04.2021 № 560, от 19.05.2021 № 882, от 18.06.2021       </w:t>
      </w:r>
      <w:r w:rsidR="005633E0" w:rsidRPr="00A75FA8">
        <w:rPr>
          <w:lang w:val="ru-RU"/>
        </w:rPr>
        <w:t xml:space="preserve">   </w:t>
      </w:r>
      <w:r w:rsidRPr="00A75FA8">
        <w:rPr>
          <w:lang w:val="ru-RU"/>
        </w:rPr>
        <w:t xml:space="preserve">№ 1130, от 28.07.2021 № 1450,  от 29.09.2021 № 1940, от 04.10.2021 № 2027, от 22.10.2021 № 2148, от 30.12.2021 № 3066, от 15.02.2022 № 245, от 19.04.2022   </w:t>
      </w:r>
      <w:r w:rsidR="005633E0" w:rsidRPr="00A75FA8">
        <w:rPr>
          <w:lang w:val="ru-RU"/>
        </w:rPr>
        <w:t xml:space="preserve">  </w:t>
      </w:r>
      <w:r w:rsidRPr="00A75FA8">
        <w:rPr>
          <w:lang w:val="ru-RU"/>
        </w:rPr>
        <w:t xml:space="preserve"> № 811, от 10</w:t>
      </w:r>
      <w:r w:rsidR="000667FD" w:rsidRPr="00A75FA8">
        <w:rPr>
          <w:lang w:val="ru-RU"/>
        </w:rPr>
        <w:t xml:space="preserve">.06.2022 № </w:t>
      </w:r>
      <w:r w:rsidR="00FD45F5">
        <w:rPr>
          <w:lang w:val="ru-RU"/>
        </w:rPr>
        <w:t>1243</w:t>
      </w:r>
      <w:r w:rsidR="00FD45F5" w:rsidRPr="00FD45F5">
        <w:rPr>
          <w:lang w:val="ru-RU"/>
        </w:rPr>
        <w:t xml:space="preserve"> (</w:t>
      </w:r>
      <w:r w:rsidR="00FD45F5">
        <w:rPr>
          <w:lang w:val="ru-RU"/>
        </w:rPr>
        <w:t>в редакции от 16.06.2022)</w:t>
      </w:r>
      <w:r w:rsidR="002F3A24">
        <w:rPr>
          <w:lang w:val="ru-RU"/>
        </w:rPr>
        <w:t xml:space="preserve">, </w:t>
      </w:r>
      <w:r w:rsidR="002F3A24" w:rsidRPr="008C59EC">
        <w:rPr>
          <w:lang w:val="ru-RU"/>
        </w:rPr>
        <w:t xml:space="preserve">от </w:t>
      </w:r>
      <w:r w:rsidR="00EF5286" w:rsidRPr="008C59EC">
        <w:rPr>
          <w:lang w:val="ru-RU"/>
        </w:rPr>
        <w:t>06.09.2022 №1998</w:t>
      </w:r>
      <w:r w:rsidR="00463AEC">
        <w:rPr>
          <w:lang w:val="ru-RU"/>
        </w:rPr>
        <w:t xml:space="preserve">, </w:t>
      </w:r>
      <w:r w:rsidR="00463AEC" w:rsidRPr="00D921CA">
        <w:rPr>
          <w:color w:val="000000" w:themeColor="text1"/>
          <w:lang w:val="ru-RU"/>
        </w:rPr>
        <w:t xml:space="preserve">от </w:t>
      </w:r>
      <w:r w:rsidR="00D921CA" w:rsidRPr="00D921CA">
        <w:rPr>
          <w:color w:val="000000" w:themeColor="text1"/>
          <w:lang w:val="ru-RU"/>
        </w:rPr>
        <w:t>11.10.2022 №2284</w:t>
      </w:r>
      <w:r w:rsidRPr="00D921CA">
        <w:rPr>
          <w:color w:val="000000" w:themeColor="text1"/>
          <w:lang w:val="ru-RU"/>
        </w:rPr>
        <w:t xml:space="preserve">) </w:t>
      </w:r>
      <w:r w:rsidRPr="00A75FA8">
        <w:rPr>
          <w:lang w:val="ru-RU"/>
        </w:rPr>
        <w:t>следующие изменения:</w:t>
      </w:r>
    </w:p>
    <w:p w:rsidR="00503C44" w:rsidRPr="00A75FA8" w:rsidRDefault="00503C44" w:rsidP="00503C44">
      <w:pPr>
        <w:suppressAutoHyphens/>
        <w:ind w:firstLine="567"/>
        <w:jc w:val="both"/>
        <w:rPr>
          <w:spacing w:val="0"/>
          <w:lang w:val="ru-RU"/>
        </w:rPr>
      </w:pPr>
    </w:p>
    <w:p w:rsidR="00F67870" w:rsidRPr="00A75FA8" w:rsidRDefault="00F67870" w:rsidP="00BC597B">
      <w:pPr>
        <w:pStyle w:val="af0"/>
        <w:numPr>
          <w:ilvl w:val="0"/>
          <w:numId w:val="14"/>
        </w:numPr>
        <w:suppressAutoHyphens/>
        <w:jc w:val="both"/>
      </w:pPr>
      <w:r w:rsidRPr="00A75FA8">
        <w:rPr>
          <w:lang w:val="ru-RU"/>
        </w:rPr>
        <w:t>В приложении к постановлению:</w:t>
      </w:r>
    </w:p>
    <w:p w:rsidR="001A79E0" w:rsidRDefault="00F67870" w:rsidP="004E0924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A75FA8">
        <w:rPr>
          <w:rFonts w:ascii="Times New Roman" w:hAnsi="Times New Roman" w:cs="Times New Roman"/>
        </w:rPr>
        <w:t>1.1. В разделе 1. «Паспорт муниципальной программы «Охрана окружающей среды города Липецка</w:t>
      </w:r>
      <w:r w:rsidRPr="004E0924">
        <w:rPr>
          <w:rFonts w:ascii="Times New Roman" w:hAnsi="Times New Roman" w:cs="Times New Roman"/>
        </w:rPr>
        <w:t>»</w:t>
      </w:r>
      <w:r w:rsidR="001A79E0" w:rsidRPr="004E0924">
        <w:rPr>
          <w:rFonts w:ascii="Times New Roman" w:hAnsi="Times New Roman" w:cs="Times New Roman"/>
        </w:rPr>
        <w:t xml:space="preserve"> позицию</w:t>
      </w:r>
      <w:r w:rsidRPr="004E0924"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годам»</w:t>
      </w:r>
      <w:r w:rsidR="001A79E0" w:rsidRPr="004E0924">
        <w:rPr>
          <w:rFonts w:ascii="Times New Roman" w:hAnsi="Times New Roman" w:cs="Times New Roman"/>
        </w:rPr>
        <w:t xml:space="preserve"> изложить в следующей редакции:</w:t>
      </w:r>
    </w:p>
    <w:p w:rsidR="004E0924" w:rsidRPr="00A75FA8" w:rsidRDefault="004E0924" w:rsidP="004E0924">
      <w:pPr>
        <w:pStyle w:val="ConsPlusNormal"/>
        <w:suppressAutoHyphens/>
        <w:ind w:firstLine="709"/>
        <w:jc w:val="both"/>
        <w:outlineLvl w:val="0"/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0E4AB2" w:rsidTr="001A79E0">
        <w:tc>
          <w:tcPr>
            <w:tcW w:w="3807" w:type="dxa"/>
            <w:hideMark/>
          </w:tcPr>
          <w:p w:rsidR="001A79E0" w:rsidRPr="00A75FA8" w:rsidRDefault="001A79E0" w:rsidP="009B1F72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6C2904" w:rsidRDefault="001A79E0" w:rsidP="009B1F72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2017 - 2025 годы 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составляет </w:t>
            </w:r>
            <w:r w:rsidR="007A40E7" w:rsidRPr="007A40E7">
              <w:rPr>
                <w:rFonts w:ascii="Times New Roman" w:hAnsi="Times New Roman" w:cs="Times New Roman"/>
                <w:lang w:eastAsia="en-US"/>
              </w:rPr>
              <w:t>1084957,0</w:t>
            </w:r>
            <w:r w:rsidR="007A40E7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C2904">
              <w:rPr>
                <w:rFonts w:ascii="Times New Roman" w:hAnsi="Times New Roman" w:cs="Times New Roman"/>
                <w:lang w:eastAsia="en-US"/>
              </w:rPr>
              <w:t>тыс. рублей, в том числе по годам: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2017 год </w:t>
            </w:r>
            <w:r w:rsidR="000E4AB2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154119,8 тыс. рублей,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2018 год </w:t>
            </w:r>
            <w:r w:rsidR="000E4AB2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141810,1 тыс. рублей,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2019 год </w:t>
            </w:r>
            <w:r w:rsidR="000E4AB2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121876,6 тыс. рублей,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2020 год </w:t>
            </w:r>
            <w:r w:rsidR="000E4AB2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116569,9 тыс. рублей,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2021 год </w:t>
            </w:r>
            <w:r w:rsidR="000E4AB2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148031,8 тыс. рублей,</w:t>
            </w:r>
          </w:p>
          <w:p w:rsidR="001A79E0" w:rsidRPr="006C2904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2022 год </w:t>
            </w:r>
            <w:r w:rsidR="00590A07" w:rsidRPr="006C2904">
              <w:rPr>
                <w:rFonts w:ascii="Times New Roman" w:hAnsi="Times New Roman" w:cs="Times New Roman"/>
                <w:lang w:eastAsia="en-US"/>
              </w:rPr>
              <w:t>–</w:t>
            </w:r>
            <w:r w:rsidRPr="006C290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C91E20">
              <w:rPr>
                <w:rFonts w:ascii="Times New Roman" w:hAnsi="Times New Roman" w:cs="Times New Roman"/>
              </w:rPr>
              <w:t>181331</w:t>
            </w:r>
            <w:r w:rsidR="00590A07" w:rsidRPr="006C2904">
              <w:rPr>
                <w:rFonts w:ascii="Times New Roman" w:hAnsi="Times New Roman" w:cs="Times New Roman"/>
              </w:rPr>
              <w:t>,8</w:t>
            </w:r>
            <w:r w:rsidR="006B7EC5">
              <w:rPr>
                <w:rFonts w:ascii="Times New Roman" w:hAnsi="Times New Roman" w:cs="Times New Roman"/>
              </w:rPr>
              <w:t xml:space="preserve"> </w:t>
            </w:r>
            <w:r w:rsidRPr="006C2904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A79E0" w:rsidRPr="006C2904" w:rsidRDefault="000E4AB2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C2904">
              <w:rPr>
                <w:rFonts w:ascii="Times New Roman" w:hAnsi="Times New Roman" w:cs="Times New Roman"/>
                <w:lang w:eastAsia="en-US"/>
              </w:rPr>
              <w:t xml:space="preserve">2023 год – </w:t>
            </w:r>
            <w:r w:rsidR="006C2904" w:rsidRPr="007A40E7">
              <w:rPr>
                <w:rFonts w:ascii="Times New Roman" w:hAnsi="Times New Roman" w:cs="Times New Roman"/>
                <w:lang w:eastAsia="en-US"/>
              </w:rPr>
              <w:t>73739</w:t>
            </w:r>
            <w:r w:rsidR="001A79E0" w:rsidRPr="007A40E7">
              <w:rPr>
                <w:rFonts w:ascii="Times New Roman" w:hAnsi="Times New Roman" w:cs="Times New Roman"/>
                <w:lang w:eastAsia="en-US"/>
              </w:rPr>
              <w:t>,0 тыс</w:t>
            </w:r>
            <w:r w:rsidR="001A79E0" w:rsidRPr="006C2904">
              <w:rPr>
                <w:rFonts w:ascii="Times New Roman" w:hAnsi="Times New Roman" w:cs="Times New Roman"/>
                <w:lang w:eastAsia="en-US"/>
              </w:rPr>
              <w:t>. рублей,</w:t>
            </w:r>
          </w:p>
          <w:p w:rsidR="001A79E0" w:rsidRPr="00A75FA8" w:rsidRDefault="000E4AB2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 –</w:t>
            </w:r>
            <w:r w:rsidR="001A79E0" w:rsidRPr="00A75FA8">
              <w:rPr>
                <w:rFonts w:ascii="Times New Roman" w:hAnsi="Times New Roman" w:cs="Times New Roman"/>
                <w:lang w:eastAsia="en-US"/>
              </w:rPr>
              <w:t xml:space="preserve"> 73739,0 тыс. рублей,</w:t>
            </w:r>
          </w:p>
          <w:p w:rsidR="001A79E0" w:rsidRPr="00A75FA8" w:rsidRDefault="001A79E0" w:rsidP="009B1F72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4E0924" w:rsidRDefault="004E0924" w:rsidP="000E4AB2">
      <w:pPr>
        <w:suppressAutoHyphens/>
        <w:jc w:val="both"/>
        <w:rPr>
          <w:lang w:val="ru-RU"/>
        </w:rPr>
      </w:pPr>
    </w:p>
    <w:p w:rsidR="002D049C" w:rsidRDefault="002D049C" w:rsidP="00901CB6">
      <w:pPr>
        <w:suppressAutoHyphens/>
        <w:spacing w:line="262" w:lineRule="auto"/>
        <w:jc w:val="both"/>
        <w:rPr>
          <w:lang w:val="ru-RU"/>
        </w:rPr>
      </w:pPr>
    </w:p>
    <w:p w:rsidR="00F67870" w:rsidRPr="00A75FA8" w:rsidRDefault="004E0924" w:rsidP="00901CB6">
      <w:pPr>
        <w:suppressAutoHyphens/>
        <w:spacing w:line="262" w:lineRule="auto"/>
        <w:ind w:firstLine="709"/>
        <w:jc w:val="both"/>
        <w:rPr>
          <w:lang w:val="ru-RU"/>
        </w:rPr>
      </w:pPr>
      <w:r>
        <w:rPr>
          <w:lang w:val="ru-RU"/>
        </w:rPr>
        <w:t>1.2</w:t>
      </w:r>
      <w:r w:rsidR="00F67870" w:rsidRPr="00A75FA8">
        <w:rPr>
          <w:lang w:val="ru-RU"/>
        </w:rPr>
        <w:t xml:space="preserve">. В разделе </w:t>
      </w:r>
      <w:r w:rsidR="00FC3AC8" w:rsidRPr="00A75FA8">
        <w:rPr>
          <w:lang w:val="ru-RU"/>
        </w:rPr>
        <w:t>5</w:t>
      </w:r>
      <w:r w:rsidR="00F67870" w:rsidRPr="00A75FA8">
        <w:rPr>
          <w:lang w:val="ru-RU"/>
        </w:rPr>
        <w:t>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C46B73" w:rsidRPr="00A75FA8" w:rsidRDefault="00C46B73" w:rsidP="00901CB6">
      <w:pPr>
        <w:suppressAutoHyphens/>
        <w:spacing w:line="262" w:lineRule="auto"/>
        <w:ind w:firstLine="709"/>
        <w:jc w:val="both"/>
        <w:rPr>
          <w:lang w:val="ru-RU"/>
        </w:rPr>
      </w:pPr>
    </w:p>
    <w:p w:rsidR="00F67870" w:rsidRPr="00A75FA8" w:rsidRDefault="00503C44" w:rsidP="00901CB6">
      <w:pPr>
        <w:pStyle w:val="ConsPlusNormal"/>
        <w:widowControl/>
        <w:suppressAutoHyphens/>
        <w:spacing w:line="262" w:lineRule="auto"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2D049C" w:rsidRPr="00A75FA8" w:rsidRDefault="002D049C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992"/>
        <w:gridCol w:w="567"/>
        <w:gridCol w:w="803"/>
        <w:gridCol w:w="803"/>
        <w:gridCol w:w="804"/>
        <w:gridCol w:w="803"/>
        <w:gridCol w:w="803"/>
        <w:gridCol w:w="804"/>
        <w:gridCol w:w="803"/>
        <w:gridCol w:w="803"/>
        <w:gridCol w:w="661"/>
      </w:tblGrid>
      <w:tr w:rsidR="00A75FA8" w:rsidRPr="009D4BB7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N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п/п</w:t>
            </w:r>
          </w:p>
        </w:tc>
        <w:tc>
          <w:tcPr>
            <w:tcW w:w="709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ind w:left="-55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Ответственный</w:t>
            </w:r>
            <w:r w:rsidR="00E42115" w:rsidRPr="00A75FA8">
              <w:rPr>
                <w:sz w:val="16"/>
                <w:szCs w:val="16"/>
              </w:rPr>
              <w:t xml:space="preserve"> </w:t>
            </w:r>
            <w:r w:rsidR="00E42115" w:rsidRPr="00A75FA8">
              <w:rPr>
                <w:sz w:val="16"/>
                <w:szCs w:val="16"/>
                <w:lang w:val="ru-RU"/>
              </w:rPr>
              <w:t>исполнитель</w:t>
            </w:r>
            <w:r w:rsidR="00E42115" w:rsidRPr="00A75FA8">
              <w:rPr>
                <w:sz w:val="16"/>
                <w:szCs w:val="16"/>
              </w:rPr>
              <w:t xml:space="preserve"> (</w:t>
            </w:r>
            <w:r w:rsidR="00E42115" w:rsidRPr="00A75FA8">
              <w:rPr>
                <w:sz w:val="16"/>
                <w:szCs w:val="16"/>
                <w:lang w:val="ru-RU"/>
              </w:rPr>
              <w:t>соисполнитель</w:t>
            </w:r>
            <w:r w:rsidR="00F67870" w:rsidRPr="00A75FA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7087" w:type="dxa"/>
            <w:gridSpan w:val="9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2018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2019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2021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 xml:space="preserve">2023 </w:t>
            </w:r>
          </w:p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505341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5A46A3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2024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661" w:type="dxa"/>
          </w:tcPr>
          <w:p w:rsidR="008D2A58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154119,8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121876,6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116569,9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148031,8</w:t>
            </w:r>
          </w:p>
        </w:tc>
        <w:tc>
          <w:tcPr>
            <w:tcW w:w="804" w:type="dxa"/>
          </w:tcPr>
          <w:p w:rsidR="00F67870" w:rsidRPr="00590A07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181331,</w:t>
            </w:r>
            <w:r w:rsidR="00590A07" w:rsidRPr="00590A07"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73739,0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города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90A07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590A07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128779,4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Департамент градостроительства и архитектуры администрации города 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90A07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90A07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90A07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</w:t>
            </w:r>
          </w:p>
        </w:tc>
        <w:tc>
          <w:tcPr>
            <w:tcW w:w="709" w:type="dxa"/>
            <w:vMerge w:val="restart"/>
          </w:tcPr>
          <w:p w:rsidR="00F67870" w:rsidRPr="00A75FA8" w:rsidRDefault="00F340C9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hyperlink w:anchor="P920" w:history="1">
              <w:r w:rsidR="00F67870" w:rsidRPr="00A75FA8">
                <w:rPr>
                  <w:sz w:val="16"/>
                  <w:szCs w:val="16"/>
                  <w:lang w:val="ru-RU"/>
                </w:rPr>
                <w:t>Подпрограмма</w:t>
              </w:r>
            </w:hyperlink>
            <w:r w:rsidR="00F67870" w:rsidRPr="00A75FA8">
              <w:rPr>
                <w:sz w:val="16"/>
                <w:szCs w:val="16"/>
                <w:lang w:val="ru-RU"/>
              </w:rPr>
              <w:t xml:space="preserve"> "Экологическая безопасность населения города Липецка"</w:t>
            </w:r>
          </w:p>
        </w:tc>
        <w:tc>
          <w:tcPr>
            <w:tcW w:w="992" w:type="dxa"/>
          </w:tcPr>
          <w:p w:rsidR="00F67870" w:rsidRPr="00A75FA8" w:rsidRDefault="008D2A58" w:rsidP="00EE269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="00EE269E" w:rsidRPr="00A75FA8">
              <w:rPr>
                <w:sz w:val="16"/>
                <w:szCs w:val="16"/>
              </w:rPr>
              <w:t>города</w:t>
            </w:r>
            <w:proofErr w:type="spellEnd"/>
            <w:r w:rsidR="00EE269E" w:rsidRPr="00A75FA8">
              <w:rPr>
                <w:sz w:val="16"/>
                <w:szCs w:val="16"/>
              </w:rPr>
              <w:t xml:space="preserve"> </w:t>
            </w:r>
            <w:r w:rsidR="00EE269E" w:rsidRPr="00A75FA8">
              <w:rPr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590A07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90A07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590A07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128779</w:t>
            </w:r>
            <w:r w:rsidR="0099750D">
              <w:rPr>
                <w:sz w:val="16"/>
                <w:szCs w:val="16"/>
                <w:lang w:val="ru-RU"/>
              </w:rPr>
              <w:t>,</w:t>
            </w:r>
            <w:r w:rsidR="00590A07" w:rsidRPr="00590A07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0</w:t>
            </w:r>
            <w:r w:rsidR="000C6F06" w:rsidRPr="00505341">
              <w:rPr>
                <w:sz w:val="16"/>
                <w:szCs w:val="16"/>
                <w:lang w:val="ru-RU"/>
              </w:rPr>
              <w:t>,</w:t>
            </w:r>
            <w:r w:rsidR="008C59EC" w:rsidRPr="00505341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Охрана атмосферно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го воздуха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Департамент дорожного хозяйства и 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164,5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1.1.2.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2018 - 2025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277,8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868,0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8,4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1123,3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1.1.3.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3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Обращение с отходами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8728,5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7356,7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9008,0</w:t>
            </w:r>
          </w:p>
        </w:tc>
        <w:tc>
          <w:tcPr>
            <w:tcW w:w="804" w:type="dxa"/>
          </w:tcPr>
          <w:p w:rsidR="00F67870" w:rsidRPr="000E321A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7313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803" w:type="dxa"/>
          </w:tcPr>
          <w:p w:rsidR="00F67870" w:rsidRPr="00505341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505341">
              <w:rPr>
                <w:sz w:val="16"/>
                <w:szCs w:val="16"/>
                <w:lang w:val="ru-RU"/>
              </w:rPr>
              <w:t>5673,7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691,0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658,0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940,4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1088,2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2643,5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6698,7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8037,6</w:t>
            </w:r>
          </w:p>
        </w:tc>
        <w:tc>
          <w:tcPr>
            <w:tcW w:w="804" w:type="dxa"/>
          </w:tcPr>
          <w:p w:rsidR="00F67870" w:rsidRPr="000E321A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6224,8</w:t>
            </w:r>
          </w:p>
        </w:tc>
        <w:tc>
          <w:tcPr>
            <w:tcW w:w="803" w:type="dxa"/>
          </w:tcPr>
          <w:p w:rsidR="00F67870" w:rsidRPr="00505341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505341">
              <w:rPr>
                <w:sz w:val="16"/>
                <w:szCs w:val="16"/>
                <w:lang w:val="ru-RU"/>
              </w:rPr>
              <w:t>4673,7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 том числе: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6230,0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196,3</w:t>
            </w:r>
          </w:p>
        </w:tc>
        <w:tc>
          <w:tcPr>
            <w:tcW w:w="804" w:type="dxa"/>
          </w:tcPr>
          <w:p w:rsidR="00F67870" w:rsidRPr="002F3A24" w:rsidRDefault="00F67870" w:rsidP="0010557E">
            <w:pPr>
              <w:widowControl w:val="0"/>
              <w:autoSpaceDE w:val="0"/>
              <w:autoSpaceDN w:val="0"/>
              <w:rPr>
                <w:color w:val="92D050"/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1.1.4.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4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47,8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50,0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100,0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1.1.5.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Организация и проведение акции "Дни защиты от экологической опасности"</w:t>
            </w: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</w:t>
            </w:r>
            <w:r w:rsidR="00BC597B" w:rsidRPr="00A75FA8">
              <w:rPr>
                <w:sz w:val="16"/>
                <w:szCs w:val="16"/>
                <w:lang w:val="ru-RU"/>
              </w:rPr>
              <w:t>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293,8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101,2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269,5</w:t>
            </w: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C59EC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505341">
              <w:rPr>
                <w:sz w:val="16"/>
                <w:szCs w:val="16"/>
              </w:rPr>
              <w:t>220,0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</w:tr>
      <w:tr w:rsidR="00A75FA8" w:rsidRPr="003675FD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1.1.6.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Ведомственная целевая программа "Содержание и восстановление зеленого фонда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147970,1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111937,1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107959,0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109821,4</w:t>
            </w:r>
          </w:p>
        </w:tc>
        <w:tc>
          <w:tcPr>
            <w:tcW w:w="804" w:type="dxa"/>
          </w:tcPr>
          <w:p w:rsidR="00F67870" w:rsidRPr="00590A07" w:rsidRDefault="007A40E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121696,9</w:t>
            </w:r>
          </w:p>
          <w:p w:rsidR="00A475A7" w:rsidRPr="00590A07" w:rsidRDefault="00A475A7" w:rsidP="008C59E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505341">
              <w:rPr>
                <w:sz w:val="16"/>
                <w:szCs w:val="16"/>
                <w:lang w:val="ru-RU"/>
              </w:rPr>
              <w:t>64700,0</w:t>
            </w:r>
          </w:p>
        </w:tc>
        <w:tc>
          <w:tcPr>
            <w:tcW w:w="803" w:type="dxa"/>
          </w:tcPr>
          <w:p w:rsidR="00F67870" w:rsidRPr="003675FD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3675FD">
              <w:rPr>
                <w:sz w:val="16"/>
                <w:szCs w:val="16"/>
                <w:lang w:val="ru-RU"/>
              </w:rPr>
              <w:t>64700,0</w:t>
            </w:r>
          </w:p>
        </w:tc>
        <w:tc>
          <w:tcPr>
            <w:tcW w:w="661" w:type="dxa"/>
          </w:tcPr>
          <w:p w:rsidR="00F67870" w:rsidRPr="003675FD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3675FD">
              <w:rPr>
                <w:sz w:val="16"/>
                <w:szCs w:val="16"/>
                <w:lang w:val="ru-RU"/>
              </w:rPr>
              <w:t>64700,0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3675FD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3675FD">
              <w:rPr>
                <w:sz w:val="16"/>
                <w:szCs w:val="16"/>
                <w:lang w:val="ru-RU"/>
              </w:rPr>
              <w:t>1.1.7.</w:t>
            </w:r>
          </w:p>
        </w:tc>
        <w:tc>
          <w:tcPr>
            <w:tcW w:w="709" w:type="dxa"/>
          </w:tcPr>
          <w:p w:rsidR="00F67870" w:rsidRPr="003675FD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Региональный </w:t>
            </w:r>
            <w:r w:rsidR="00F67870" w:rsidRPr="003675FD">
              <w:rPr>
                <w:sz w:val="16"/>
                <w:szCs w:val="16"/>
                <w:lang w:val="ru-RU"/>
              </w:rPr>
              <w:t xml:space="preserve">проект </w:t>
            </w:r>
            <w:r w:rsidR="00F67870" w:rsidRPr="003675FD">
              <w:rPr>
                <w:sz w:val="16"/>
                <w:szCs w:val="16"/>
                <w:lang w:val="ru-RU"/>
              </w:rPr>
              <w:lastRenderedPageBreak/>
              <w:t>"Чистая страна"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lastRenderedPageBreak/>
              <w:t xml:space="preserve">Департамент дорожного хозяйства и 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841,7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1589,3</w:t>
            </w:r>
          </w:p>
        </w:tc>
        <w:tc>
          <w:tcPr>
            <w:tcW w:w="804" w:type="dxa"/>
          </w:tcPr>
          <w:p w:rsidR="00F67870" w:rsidRPr="00590A07" w:rsidRDefault="00590A07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590A07">
              <w:rPr>
                <w:sz w:val="16"/>
                <w:szCs w:val="16"/>
                <w:lang w:val="ru-RU"/>
              </w:rPr>
              <w:t>849,3</w:t>
            </w:r>
          </w:p>
        </w:tc>
        <w:tc>
          <w:tcPr>
            <w:tcW w:w="803" w:type="dxa"/>
          </w:tcPr>
          <w:p w:rsidR="00F67870" w:rsidRPr="00505341" w:rsidRDefault="007A40E7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505341">
              <w:rPr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1.1.8.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 проект "Комплексная система обращения с твердыми коммунальными отходами"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1.1.9.</w:t>
            </w:r>
          </w:p>
        </w:tc>
        <w:tc>
          <w:tcPr>
            <w:tcW w:w="709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проект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"</w:t>
            </w:r>
            <w:proofErr w:type="spellStart"/>
            <w:r w:rsidR="00F67870" w:rsidRPr="00A75FA8">
              <w:rPr>
                <w:sz w:val="16"/>
                <w:szCs w:val="16"/>
              </w:rPr>
              <w:t>Чистый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воздух</w:t>
            </w:r>
            <w:proofErr w:type="spellEnd"/>
            <w:r w:rsidR="00F67870" w:rsidRPr="00A75FA8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8C59EC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8C59EC">
              <w:rPr>
                <w:sz w:val="16"/>
                <w:szCs w:val="16"/>
              </w:rPr>
              <w:t>0</w:t>
            </w:r>
            <w:r w:rsidR="008C59EC" w:rsidRPr="008C59EC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505341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505341">
              <w:rPr>
                <w:sz w:val="16"/>
                <w:szCs w:val="16"/>
              </w:rPr>
              <w:t>0</w:t>
            </w:r>
            <w:r w:rsidR="008C59EC" w:rsidRPr="00505341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9B1F72" w:rsidRPr="00901CB6" w:rsidRDefault="009B1F72" w:rsidP="00BC597B">
      <w:pPr>
        <w:tabs>
          <w:tab w:val="left" w:pos="0"/>
        </w:tabs>
        <w:suppressAutoHyphens/>
        <w:ind w:firstLine="567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5A46A3" w:rsidRPr="00A75FA8" w:rsidRDefault="004E0924" w:rsidP="00901CB6">
      <w:pPr>
        <w:tabs>
          <w:tab w:val="left" w:pos="0"/>
        </w:tabs>
        <w:suppressAutoHyphens/>
        <w:spacing w:line="262" w:lineRule="auto"/>
        <w:ind w:firstLine="567"/>
        <w:jc w:val="both"/>
        <w:rPr>
          <w:lang w:val="ru-RU"/>
        </w:rPr>
      </w:pPr>
      <w:r>
        <w:rPr>
          <w:rFonts w:ascii="Times New Roman CYR" w:hAnsi="Times New Roman CYR"/>
          <w:sz w:val="27"/>
          <w:szCs w:val="27"/>
          <w:lang w:val="ru-RU"/>
        </w:rPr>
        <w:t>1.3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 xml:space="preserve">. В разделе </w:t>
      </w:r>
      <w:r w:rsidR="002B3C16" w:rsidRPr="00A75FA8">
        <w:rPr>
          <w:rFonts w:ascii="Times New Roman CYR" w:hAnsi="Times New Roman CYR"/>
          <w:sz w:val="27"/>
          <w:szCs w:val="27"/>
          <w:lang w:val="ru-RU"/>
        </w:rPr>
        <w:t>6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>. «Ресурсное обеспечение муниципальной программы» таблицу «</w:t>
      </w:r>
      <w:r w:rsidR="005A46A3" w:rsidRPr="00A75FA8">
        <w:rPr>
          <w:lang w:val="ru-RU"/>
        </w:rPr>
        <w:t>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A46A3" w:rsidRPr="00901CB6" w:rsidRDefault="005A46A3" w:rsidP="00901CB6">
      <w:pPr>
        <w:tabs>
          <w:tab w:val="left" w:pos="0"/>
        </w:tabs>
        <w:spacing w:line="262" w:lineRule="auto"/>
        <w:ind w:firstLine="709"/>
        <w:rPr>
          <w:sz w:val="24"/>
          <w:szCs w:val="24"/>
          <w:lang w:val="ru-RU"/>
        </w:rPr>
      </w:pPr>
    </w:p>
    <w:p w:rsidR="005A46A3" w:rsidRDefault="005A46A3" w:rsidP="00901CB6">
      <w:pPr>
        <w:spacing w:line="262" w:lineRule="auto"/>
        <w:ind w:firstLine="709"/>
        <w:rPr>
          <w:lang w:val="ru-RU"/>
        </w:rPr>
      </w:pPr>
      <w:r w:rsidRPr="00A75FA8">
        <w:rPr>
          <w:rFonts w:ascii="Times New Roman CYR" w:hAnsi="Times New Roman CYR"/>
          <w:sz w:val="27"/>
          <w:szCs w:val="27"/>
          <w:lang w:val="ru-RU"/>
        </w:rPr>
        <w:t>«</w:t>
      </w:r>
      <w:r w:rsidRPr="00A75FA8">
        <w:rPr>
          <w:lang w:val="ru-RU"/>
        </w:rPr>
        <w:t xml:space="preserve">Прогнозная оценка расходов по источникам ресурсного обеспечения </w:t>
      </w:r>
      <w:r w:rsidR="001D0891" w:rsidRPr="00A75FA8">
        <w:rPr>
          <w:lang w:val="ru-RU"/>
        </w:rPr>
        <w:br/>
      </w:r>
      <w:r w:rsidRPr="00A75FA8">
        <w:rPr>
          <w:lang w:val="ru-RU"/>
        </w:rPr>
        <w:t>муниципальной программы «Охрана окружающей среды города Липецка»</w:t>
      </w:r>
    </w:p>
    <w:p w:rsidR="009B1F72" w:rsidRPr="00901CB6" w:rsidRDefault="009B1F72" w:rsidP="00901CB6">
      <w:pPr>
        <w:spacing w:line="262" w:lineRule="auto"/>
        <w:ind w:firstLine="709"/>
        <w:rPr>
          <w:sz w:val="20"/>
          <w:szCs w:val="20"/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A75FA8" w:rsidRPr="00A75FA8" w:rsidTr="00B03149">
        <w:trPr>
          <w:trHeight w:val="492"/>
        </w:trPr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Наименование</w:t>
            </w:r>
            <w:r w:rsidR="005A46A3" w:rsidRPr="00A75FA8">
              <w:rPr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Расходы</w:t>
            </w:r>
            <w:proofErr w:type="spellEnd"/>
            <w:r w:rsidRPr="00A75FA8">
              <w:rPr>
                <w:sz w:val="18"/>
                <w:szCs w:val="18"/>
              </w:rPr>
              <w:t xml:space="preserve"> (</w:t>
            </w:r>
            <w:proofErr w:type="spellStart"/>
            <w:r w:rsidRPr="00A75FA8">
              <w:rPr>
                <w:sz w:val="18"/>
                <w:szCs w:val="18"/>
              </w:rPr>
              <w:t>тыс</w:t>
            </w:r>
            <w:proofErr w:type="spellEnd"/>
            <w:r w:rsidRPr="00A75FA8">
              <w:rPr>
                <w:sz w:val="18"/>
                <w:szCs w:val="18"/>
              </w:rPr>
              <w:t xml:space="preserve">. </w:t>
            </w:r>
            <w:proofErr w:type="spellStart"/>
            <w:r w:rsidRPr="00A75FA8">
              <w:rPr>
                <w:sz w:val="18"/>
                <w:szCs w:val="18"/>
              </w:rPr>
              <w:t>руб</w:t>
            </w:r>
            <w:proofErr w:type="spellEnd"/>
            <w:r w:rsidRPr="00A75FA8">
              <w:rPr>
                <w:sz w:val="18"/>
                <w:szCs w:val="18"/>
              </w:rPr>
              <w:t>.)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2017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2018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2019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2020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2021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shd w:val="clear" w:color="auto" w:fill="FFFFFF" w:themeFill="background1"/>
          </w:tcPr>
          <w:p w:rsidR="00B03149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>2022</w:t>
            </w:r>
          </w:p>
          <w:p w:rsidR="005A46A3" w:rsidRPr="008C59EC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C59EC">
              <w:rPr>
                <w:sz w:val="18"/>
                <w:szCs w:val="18"/>
              </w:rPr>
              <w:t xml:space="preserve"> </w:t>
            </w:r>
            <w:proofErr w:type="spellStart"/>
            <w:r w:rsidRPr="008C59EC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4A1B01" w:rsidRPr="007A40E7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A40E7">
              <w:rPr>
                <w:sz w:val="18"/>
                <w:szCs w:val="18"/>
              </w:rPr>
              <w:t xml:space="preserve">2023 </w:t>
            </w:r>
          </w:p>
          <w:p w:rsidR="005A46A3" w:rsidRPr="007A40E7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7A40E7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4A1B01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2024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2025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A75FA8" w:rsidRPr="00A75FA8" w:rsidTr="004E0924">
        <w:tc>
          <w:tcPr>
            <w:tcW w:w="346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590A07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90A07"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5A46A3" w:rsidRPr="007A40E7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A40E7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</w:t>
            </w:r>
          </w:p>
        </w:tc>
      </w:tr>
      <w:tr w:rsidR="00A75FA8" w:rsidRPr="00A75FA8" w:rsidTr="004E0924"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5A46A3" w:rsidRPr="00590A0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701745,8</w:t>
            </w:r>
          </w:p>
        </w:tc>
        <w:tc>
          <w:tcPr>
            <w:tcW w:w="834" w:type="dxa"/>
          </w:tcPr>
          <w:p w:rsidR="005A46A3" w:rsidRPr="007A40E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916867,2</w:t>
            </w:r>
          </w:p>
        </w:tc>
        <w:tc>
          <w:tcPr>
            <w:tcW w:w="835" w:type="dxa"/>
          </w:tcPr>
          <w:p w:rsidR="005A46A3" w:rsidRPr="006C2904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Федеральный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AD2D67" w:rsidRPr="00590A0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5A46A3" w:rsidRPr="007A40E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5A46A3" w:rsidRPr="006C2904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Областной</w:t>
            </w:r>
            <w:r w:rsidR="005A46A3" w:rsidRPr="00A75FA8">
              <w:rPr>
                <w:sz w:val="18"/>
                <w:szCs w:val="18"/>
              </w:rPr>
              <w:t xml:space="preserve"> 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AD2D67" w:rsidRPr="00590A0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5A46A3" w:rsidRPr="007A40E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11213,4</w:t>
            </w:r>
          </w:p>
        </w:tc>
        <w:tc>
          <w:tcPr>
            <w:tcW w:w="835" w:type="dxa"/>
          </w:tcPr>
          <w:p w:rsidR="005A46A3" w:rsidRPr="006C2904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E0924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AD2D67" w:rsidRPr="00590A07" w:rsidRDefault="007A40E7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181331,8</w:t>
            </w:r>
          </w:p>
        </w:tc>
        <w:tc>
          <w:tcPr>
            <w:tcW w:w="834" w:type="dxa"/>
          </w:tcPr>
          <w:p w:rsidR="005A46A3" w:rsidRPr="007A40E7" w:rsidRDefault="006C2904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73739,0</w:t>
            </w:r>
          </w:p>
        </w:tc>
        <w:tc>
          <w:tcPr>
            <w:tcW w:w="835" w:type="dxa"/>
          </w:tcPr>
          <w:p w:rsidR="005A46A3" w:rsidRPr="006C2904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7A40E7" w:rsidRPr="00A75FA8" w:rsidTr="004E0924">
        <w:tc>
          <w:tcPr>
            <w:tcW w:w="346" w:type="dxa"/>
            <w:vMerge w:val="restart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</w:tcPr>
          <w:p w:rsidR="007A40E7" w:rsidRPr="00A75FA8" w:rsidRDefault="00F340C9" w:rsidP="007A40E7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7A40E7" w:rsidRPr="00A75FA8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7A40E7" w:rsidRPr="00A75FA8">
              <w:rPr>
                <w:sz w:val="18"/>
                <w:szCs w:val="18"/>
                <w:lang w:val="ru-RU"/>
              </w:rPr>
              <w:t xml:space="preserve"> "Экологическая безопасность населения города </w:t>
            </w:r>
            <w:r w:rsidR="007A40E7" w:rsidRPr="00A75FA8">
              <w:rPr>
                <w:sz w:val="18"/>
                <w:szCs w:val="18"/>
                <w:lang w:val="ru-RU"/>
              </w:rPr>
              <w:lastRenderedPageBreak/>
              <w:t>Липецка"</w:t>
            </w:r>
          </w:p>
        </w:tc>
        <w:tc>
          <w:tcPr>
            <w:tcW w:w="851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lastRenderedPageBreak/>
              <w:t>Всего</w:t>
            </w:r>
            <w:proofErr w:type="spellEnd"/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7A40E7" w:rsidRPr="00590A0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701745,8</w:t>
            </w:r>
          </w:p>
        </w:tc>
        <w:tc>
          <w:tcPr>
            <w:tcW w:w="834" w:type="dxa"/>
          </w:tcPr>
          <w:p w:rsidR="007A40E7" w:rsidRPr="007A40E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916867,2</w:t>
            </w:r>
          </w:p>
        </w:tc>
        <w:tc>
          <w:tcPr>
            <w:tcW w:w="835" w:type="dxa"/>
          </w:tcPr>
          <w:p w:rsidR="007A40E7" w:rsidRPr="006C2904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7A40E7" w:rsidRPr="00A75FA8" w:rsidTr="004E0924">
        <w:tc>
          <w:tcPr>
            <w:tcW w:w="346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7A40E7" w:rsidRPr="00590A0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7A40E7" w:rsidRPr="007A40E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7A40E7" w:rsidRPr="006C2904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7A40E7" w:rsidRPr="00A75FA8" w:rsidTr="004E0924">
        <w:tc>
          <w:tcPr>
            <w:tcW w:w="346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 xml:space="preserve">Областной </w:t>
            </w:r>
            <w:r w:rsidRPr="00A75FA8">
              <w:rPr>
                <w:sz w:val="18"/>
                <w:szCs w:val="18"/>
                <w:lang w:val="ru-RU"/>
              </w:rPr>
              <w:lastRenderedPageBreak/>
              <w:t>бюджет</w:t>
            </w:r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7A40E7" w:rsidRPr="00590A0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7A40E7" w:rsidRPr="007A40E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11213,4</w:t>
            </w:r>
          </w:p>
        </w:tc>
        <w:tc>
          <w:tcPr>
            <w:tcW w:w="835" w:type="dxa"/>
          </w:tcPr>
          <w:p w:rsidR="007A40E7" w:rsidRPr="006C2904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7A40E7" w:rsidRPr="00A75FA8" w:rsidTr="004E0924">
        <w:tc>
          <w:tcPr>
            <w:tcW w:w="346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7A40E7" w:rsidRPr="00A75FA8" w:rsidRDefault="007A40E7" w:rsidP="007A40E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7A40E7" w:rsidRPr="00590A0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181331,8</w:t>
            </w:r>
          </w:p>
        </w:tc>
        <w:tc>
          <w:tcPr>
            <w:tcW w:w="834" w:type="dxa"/>
          </w:tcPr>
          <w:p w:rsidR="007A40E7" w:rsidRPr="007A40E7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7A40E7">
              <w:rPr>
                <w:sz w:val="18"/>
                <w:szCs w:val="18"/>
                <w:lang w:val="ru-RU"/>
              </w:rPr>
              <w:t>73739,0</w:t>
            </w:r>
          </w:p>
        </w:tc>
        <w:tc>
          <w:tcPr>
            <w:tcW w:w="835" w:type="dxa"/>
          </w:tcPr>
          <w:p w:rsidR="007A40E7" w:rsidRPr="006C2904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C2904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7A40E7" w:rsidRPr="00A75FA8" w:rsidRDefault="007A40E7" w:rsidP="007A40E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</w:tbl>
    <w:p w:rsidR="00F27D10" w:rsidRPr="00A75FA8" w:rsidRDefault="00F27D10" w:rsidP="008D2A58">
      <w:pPr>
        <w:tabs>
          <w:tab w:val="left" w:pos="0"/>
        </w:tabs>
        <w:autoSpaceDE w:val="0"/>
        <w:autoSpaceDN w:val="0"/>
        <w:adjustRightInd w:val="0"/>
        <w:jc w:val="both"/>
        <w:rPr>
          <w:lang w:val="ru-RU"/>
        </w:rPr>
      </w:pPr>
    </w:p>
    <w:p w:rsidR="00F27D10" w:rsidRPr="00A75FA8" w:rsidRDefault="00F27D10" w:rsidP="00BC597B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 w:rsidRPr="00A75FA8">
        <w:rPr>
          <w:lang w:val="ru-RU"/>
        </w:rPr>
        <w:t xml:space="preserve">2. </w:t>
      </w:r>
      <w:r w:rsidRPr="00A75FA8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6D7BB3" w:rsidRDefault="00F27D10" w:rsidP="004E0924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rFonts w:ascii="Times New Roman CYR" w:hAnsi="Times New Roman CYR"/>
          <w:lang w:val="ru-RU"/>
        </w:rPr>
        <w:t xml:space="preserve">2.1. В разделе </w:t>
      </w:r>
      <w:r w:rsidR="00051BA4" w:rsidRPr="00A75FA8">
        <w:rPr>
          <w:rFonts w:ascii="Times New Roman CYR" w:hAnsi="Times New Roman CYR"/>
          <w:lang w:val="ru-RU"/>
        </w:rPr>
        <w:t>1</w:t>
      </w:r>
      <w:r w:rsidRPr="00A75FA8">
        <w:rPr>
          <w:rFonts w:ascii="Times New Roman CYR" w:hAnsi="Times New Roman CYR"/>
          <w:lang w:val="ru-RU"/>
        </w:rPr>
        <w:t>. «</w:t>
      </w:r>
      <w:r w:rsidRPr="00A75FA8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</w:t>
      </w:r>
      <w:r w:rsidR="004E0924">
        <w:rPr>
          <w:lang w:val="ru-RU"/>
        </w:rPr>
        <w:t>кружающей среды города Липецка»</w:t>
      </w:r>
      <w:r w:rsidR="001A79E0" w:rsidRPr="00A75FA8">
        <w:rPr>
          <w:lang w:val="ru-RU"/>
        </w:rPr>
        <w:t xml:space="preserve"> позицию</w:t>
      </w:r>
      <w:r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6D7BB3" w:rsidRPr="00A75FA8">
        <w:rPr>
          <w:lang w:val="ru-RU"/>
        </w:rPr>
        <w:t xml:space="preserve"> </w:t>
      </w:r>
      <w:r w:rsidR="001A79E0" w:rsidRPr="00A75FA8">
        <w:rPr>
          <w:lang w:val="ru-RU"/>
        </w:rPr>
        <w:t>изложить в следующей редакции:</w:t>
      </w:r>
    </w:p>
    <w:p w:rsidR="004E0924" w:rsidRPr="00A75FA8" w:rsidRDefault="004E0924" w:rsidP="004E0924">
      <w:pPr>
        <w:widowControl w:val="0"/>
        <w:suppressAutoHyphens/>
        <w:ind w:firstLine="709"/>
        <w:jc w:val="both"/>
        <w:rPr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A75FA8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7A40E7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2017 - 2025 годы составляет </w:t>
            </w:r>
            <w:r w:rsidR="007A40E7" w:rsidRPr="007A40E7">
              <w:rPr>
                <w:rFonts w:ascii="Times New Roman" w:hAnsi="Times New Roman" w:cs="Times New Roman"/>
                <w:lang w:eastAsia="en-US"/>
              </w:rPr>
              <w:t>1084957,0</w:t>
            </w:r>
            <w:r w:rsidRPr="007A40E7">
              <w:rPr>
                <w:rFonts w:ascii="Times New Roman" w:hAnsi="Times New Roman" w:cs="Times New Roman"/>
                <w:lang w:eastAsia="en-US"/>
              </w:rPr>
              <w:t xml:space="preserve"> тыс. рублей, в том числе по годам:</w:t>
            </w:r>
          </w:p>
          <w:p w:rsidR="001A79E0" w:rsidRPr="00C841F5" w:rsidRDefault="001A79E0" w:rsidP="00C841F5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2017 год </w:t>
            </w:r>
            <w:r w:rsid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154119,8 тыс. рублей,</w:t>
            </w:r>
          </w:p>
          <w:p w:rsidR="001A79E0" w:rsidRPr="00C841F5" w:rsidRDefault="001A79E0" w:rsidP="00C841F5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2018 год </w:t>
            </w:r>
            <w:r w:rsid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141810,1 тыс. рублей,</w:t>
            </w:r>
          </w:p>
          <w:p w:rsidR="001A79E0" w:rsidRPr="00C841F5" w:rsidRDefault="001A79E0" w:rsidP="00C841F5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2019 год </w:t>
            </w:r>
            <w:r w:rsid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121876,6 тыс. рублей,</w:t>
            </w:r>
          </w:p>
          <w:p w:rsidR="001A79E0" w:rsidRPr="00C841F5" w:rsidRDefault="001A79E0" w:rsidP="00C841F5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2020 год </w:t>
            </w:r>
            <w:r w:rsid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116569,9 тыс. рублей,</w:t>
            </w:r>
          </w:p>
          <w:p w:rsidR="001A79E0" w:rsidRPr="00C841F5" w:rsidRDefault="001A79E0" w:rsidP="00C841F5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2021 год </w:t>
            </w:r>
            <w:r w:rsid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148031,8 тыс. рублей,</w:t>
            </w:r>
          </w:p>
          <w:p w:rsidR="001A79E0" w:rsidRPr="00C841F5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2022 год </w:t>
            </w:r>
            <w:r w:rsidR="00590A07" w:rsidRP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A40E7">
              <w:rPr>
                <w:rFonts w:ascii="Times New Roman" w:hAnsi="Times New Roman" w:cs="Times New Roman"/>
              </w:rPr>
              <w:t>181331,8</w:t>
            </w:r>
            <w:r w:rsidR="008B7877" w:rsidRPr="00C841F5">
              <w:rPr>
                <w:rFonts w:ascii="Times New Roman" w:hAnsi="Times New Roman" w:cs="Times New Roman"/>
              </w:rPr>
              <w:t xml:space="preserve"> </w:t>
            </w:r>
            <w:r w:rsidRPr="00C841F5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841F5"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  <w:r w:rsidR="000E4AB2" w:rsidRPr="00C841F5">
              <w:rPr>
                <w:rFonts w:ascii="Times New Roman" w:hAnsi="Times New Roman" w:cs="Times New Roman"/>
                <w:lang w:eastAsia="en-US"/>
              </w:rPr>
              <w:t>–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C841F5" w:rsidRPr="007A40E7">
              <w:rPr>
                <w:rFonts w:ascii="Times New Roman" w:hAnsi="Times New Roman" w:cs="Times New Roman"/>
                <w:lang w:eastAsia="en-US"/>
              </w:rPr>
              <w:t>73739</w:t>
            </w:r>
            <w:r w:rsidRPr="007A40E7">
              <w:rPr>
                <w:rFonts w:ascii="Times New Roman" w:hAnsi="Times New Roman" w:cs="Times New Roman"/>
                <w:lang w:eastAsia="en-US"/>
              </w:rPr>
              <w:t>,0</w:t>
            </w:r>
            <w:r w:rsidRPr="00C841F5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2024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1A79E0" w:rsidRPr="00A75FA8" w:rsidRDefault="001A79E0" w:rsidP="00D95DE1">
      <w:pPr>
        <w:widowControl w:val="0"/>
        <w:suppressAutoHyphens/>
        <w:jc w:val="both"/>
        <w:rPr>
          <w:lang w:val="ru-RU"/>
        </w:rPr>
      </w:pPr>
    </w:p>
    <w:p w:rsidR="00CC4743" w:rsidRDefault="004E0924" w:rsidP="00374E47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2.2</w:t>
      </w:r>
      <w:r w:rsidR="00051BA4" w:rsidRPr="00A75FA8">
        <w:rPr>
          <w:lang w:val="ru-RU"/>
        </w:rPr>
        <w:t>. Раздел 6. «Ресурсное обеспечение подпрограммы» изложить в следующей редакции:</w:t>
      </w:r>
      <w:r w:rsidR="00374E47" w:rsidRPr="00A75FA8">
        <w:rPr>
          <w:lang w:val="ru-RU"/>
        </w:rPr>
        <w:t xml:space="preserve"> </w:t>
      </w:r>
    </w:p>
    <w:p w:rsidR="00CC4743" w:rsidRDefault="00CC4743" w:rsidP="00CC4743">
      <w:pPr>
        <w:pStyle w:val="ConsPlusTitle"/>
        <w:jc w:val="center"/>
        <w:outlineLvl w:val="2"/>
      </w:pPr>
    </w:p>
    <w:p w:rsidR="00CC4743" w:rsidRPr="00836AF0" w:rsidRDefault="00836AF0" w:rsidP="00CC4743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836AF0">
        <w:rPr>
          <w:b w:val="0"/>
          <w:sz w:val="28"/>
          <w:szCs w:val="28"/>
        </w:rPr>
        <w:t>«6. Ресурсное обеспечение подпрограммы</w:t>
      </w:r>
    </w:p>
    <w:p w:rsidR="00CC4743" w:rsidRDefault="00CC4743" w:rsidP="00374E47">
      <w:pPr>
        <w:suppressAutoHyphens/>
        <w:ind w:firstLine="709"/>
        <w:jc w:val="both"/>
        <w:rPr>
          <w:lang w:val="ru-RU"/>
        </w:rPr>
      </w:pPr>
    </w:p>
    <w:p w:rsidR="009222D2" w:rsidRPr="007A40E7" w:rsidRDefault="00C761AD" w:rsidP="00D95DE1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 xml:space="preserve">Финансирование подпрограммы осуществляется за счет средств бюджета </w:t>
      </w:r>
      <w:r w:rsidRPr="00590A07">
        <w:rPr>
          <w:lang w:val="ru-RU"/>
        </w:rPr>
        <w:t xml:space="preserve">города. Общий объем финансирования на 2017 - 2025 годы </w:t>
      </w:r>
      <w:r w:rsidRPr="007A40E7">
        <w:rPr>
          <w:lang w:val="ru-RU"/>
        </w:rPr>
        <w:t xml:space="preserve">составляет </w:t>
      </w:r>
      <w:r w:rsidR="007A40E7" w:rsidRPr="007A40E7">
        <w:rPr>
          <w:lang w:val="ru-RU" w:eastAsia="en-US"/>
        </w:rPr>
        <w:t xml:space="preserve">1084957,0 </w:t>
      </w:r>
      <w:r w:rsidRPr="007A40E7">
        <w:rPr>
          <w:lang w:val="ru-RU"/>
        </w:rPr>
        <w:t>тыс. рублей, в том числе 2017 год - 154119,8 тыс. рублей, 2018 год - 141810,</w:t>
      </w:r>
      <w:r w:rsidRPr="00590A07">
        <w:rPr>
          <w:lang w:val="ru-RU"/>
        </w:rPr>
        <w:t xml:space="preserve">1 тыс. рублей, 2019 год - 121876,6 тыс. рублей, 2020 год - 116569,9 тыс. рублей, </w:t>
      </w:r>
      <w:r w:rsidRPr="007A40E7">
        <w:rPr>
          <w:lang w:val="ru-RU"/>
        </w:rPr>
        <w:t xml:space="preserve">2021 год - 148031,8 тыс. рублей, 2022 год </w:t>
      </w:r>
      <w:r w:rsidR="00590A07" w:rsidRPr="007A40E7">
        <w:rPr>
          <w:lang w:val="ru-RU"/>
        </w:rPr>
        <w:t>–</w:t>
      </w:r>
      <w:r w:rsidRPr="007A40E7">
        <w:rPr>
          <w:lang w:val="ru-RU"/>
        </w:rPr>
        <w:t xml:space="preserve"> </w:t>
      </w:r>
      <w:r w:rsidR="007A40E7" w:rsidRPr="007A40E7">
        <w:rPr>
          <w:lang w:val="ru-RU"/>
        </w:rPr>
        <w:t>181331</w:t>
      </w:r>
      <w:r w:rsidR="00590A07" w:rsidRPr="007A40E7">
        <w:rPr>
          <w:lang w:val="ru-RU"/>
        </w:rPr>
        <w:t>,8</w:t>
      </w:r>
      <w:r w:rsidR="008B7877" w:rsidRPr="007A40E7">
        <w:rPr>
          <w:lang w:val="ru-RU"/>
        </w:rPr>
        <w:t xml:space="preserve"> </w:t>
      </w:r>
      <w:r w:rsidRPr="007A40E7">
        <w:rPr>
          <w:lang w:val="ru-RU"/>
        </w:rPr>
        <w:t>тыс. рублей, 2023 год - 73739,0 тыс. рублей, 2024 год - 73739,0 тыс. рублей, 2025 год - 73739,0 тыс. рублей.</w:t>
      </w:r>
      <w:r w:rsidR="00374E47" w:rsidRPr="007A40E7">
        <w:rPr>
          <w:lang w:val="ru-RU"/>
        </w:rPr>
        <w:t>»</w:t>
      </w:r>
    </w:p>
    <w:p w:rsidR="009222D2" w:rsidRPr="009222D2" w:rsidRDefault="009222D2" w:rsidP="00F27D10">
      <w:pPr>
        <w:ind w:firstLine="709"/>
        <w:jc w:val="both"/>
        <w:rPr>
          <w:color w:val="FF0000"/>
          <w:lang w:val="ru-RU"/>
        </w:rPr>
      </w:pPr>
    </w:p>
    <w:p w:rsidR="009222D2" w:rsidRPr="00A75FA8" w:rsidRDefault="009222D2" w:rsidP="00F27D10">
      <w:pPr>
        <w:ind w:firstLine="709"/>
        <w:jc w:val="both"/>
        <w:rPr>
          <w:lang w:val="ru-RU"/>
        </w:rPr>
      </w:pPr>
    </w:p>
    <w:p w:rsidR="00F27D10" w:rsidRPr="00A75FA8" w:rsidRDefault="00F27D10" w:rsidP="00BC597B">
      <w:pPr>
        <w:jc w:val="both"/>
        <w:rPr>
          <w:lang w:val="ru-RU"/>
        </w:rPr>
      </w:pPr>
    </w:p>
    <w:p w:rsidR="00CC4743" w:rsidRPr="00CC4743" w:rsidRDefault="00F27D10" w:rsidP="00A049C8">
      <w:pPr>
        <w:jc w:val="both"/>
        <w:rPr>
          <w:lang w:val="ru-RU"/>
        </w:rPr>
      </w:pPr>
      <w:r w:rsidRPr="00A75FA8">
        <w:rPr>
          <w:lang w:val="ru-RU"/>
        </w:rPr>
        <w:t xml:space="preserve">Глава города Липецка </w:t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  <w:t xml:space="preserve">         </w:t>
      </w:r>
      <w:r w:rsidR="00A049C8" w:rsidRPr="00A75FA8">
        <w:rPr>
          <w:lang w:val="ru-RU"/>
        </w:rPr>
        <w:t>Е.</w:t>
      </w:r>
      <w:r w:rsidR="00A049C8">
        <w:rPr>
          <w:lang w:val="ru-RU"/>
        </w:rPr>
        <w:t>Ю. Уваркина</w:t>
      </w:r>
    </w:p>
    <w:sectPr w:rsidR="00CC4743" w:rsidRPr="00CC4743" w:rsidSect="003F0D46">
      <w:headerReference w:type="even" r:id="rId9"/>
      <w:headerReference w:type="default" r:id="rId10"/>
      <w:pgSz w:w="11907" w:h="16840" w:code="9"/>
      <w:pgMar w:top="851" w:right="567" w:bottom="992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0C9" w:rsidRDefault="00F340C9">
      <w:r>
        <w:separator/>
      </w:r>
    </w:p>
  </w:endnote>
  <w:endnote w:type="continuationSeparator" w:id="0">
    <w:p w:rsidR="00F340C9" w:rsidRDefault="00F3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0C9" w:rsidRDefault="00F340C9">
      <w:r>
        <w:separator/>
      </w:r>
    </w:p>
  </w:footnote>
  <w:footnote w:type="continuationSeparator" w:id="0">
    <w:p w:rsidR="00F340C9" w:rsidRDefault="00F3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15C" w:rsidRDefault="00E6615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615C" w:rsidRDefault="00E66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E6615C" w:rsidRDefault="00E661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BB7" w:rsidRPr="009D4BB7">
          <w:rPr>
            <w:noProof/>
            <w:lang w:val="ru-RU"/>
          </w:rPr>
          <w:t>7</w:t>
        </w:r>
        <w:r>
          <w:fldChar w:fldCharType="end"/>
        </w:r>
      </w:p>
    </w:sdtContent>
  </w:sdt>
  <w:p w:rsidR="00E6615C" w:rsidRPr="00CB2AD1" w:rsidRDefault="00E6615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761F"/>
    <w:rsid w:val="00277DA7"/>
    <w:rsid w:val="0028027D"/>
    <w:rsid w:val="00281C39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673D"/>
    <w:rsid w:val="003E6766"/>
    <w:rsid w:val="003E75BA"/>
    <w:rsid w:val="003F0D4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67E2"/>
    <w:rsid w:val="00497D3D"/>
    <w:rsid w:val="004A1B01"/>
    <w:rsid w:val="004A286F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41B6"/>
    <w:rsid w:val="006C4D74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178E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9750D"/>
    <w:rsid w:val="009A1686"/>
    <w:rsid w:val="009A2709"/>
    <w:rsid w:val="009B1E18"/>
    <w:rsid w:val="009B1F72"/>
    <w:rsid w:val="009B224A"/>
    <w:rsid w:val="009C7B5E"/>
    <w:rsid w:val="009C7FD7"/>
    <w:rsid w:val="009D0BB2"/>
    <w:rsid w:val="009D206B"/>
    <w:rsid w:val="009D2136"/>
    <w:rsid w:val="009D4BB7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7871"/>
    <w:rsid w:val="00A82826"/>
    <w:rsid w:val="00A82FA2"/>
    <w:rsid w:val="00A93E80"/>
    <w:rsid w:val="00AA1521"/>
    <w:rsid w:val="00AA1E5C"/>
    <w:rsid w:val="00AA6A8B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2D67"/>
    <w:rsid w:val="00AD2D96"/>
    <w:rsid w:val="00AD36CA"/>
    <w:rsid w:val="00AD3F8B"/>
    <w:rsid w:val="00AD5347"/>
    <w:rsid w:val="00AD54BA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59EA"/>
    <w:rsid w:val="00D46F4C"/>
    <w:rsid w:val="00D46F73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15C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7BE"/>
    <w:rsid w:val="00F27D10"/>
    <w:rsid w:val="00F32501"/>
    <w:rsid w:val="00F32D98"/>
    <w:rsid w:val="00F32E9D"/>
    <w:rsid w:val="00F340C9"/>
    <w:rsid w:val="00F34337"/>
    <w:rsid w:val="00F36006"/>
    <w:rsid w:val="00F361B9"/>
    <w:rsid w:val="00F423CE"/>
    <w:rsid w:val="00F42796"/>
    <w:rsid w:val="00F431BD"/>
    <w:rsid w:val="00F54E0B"/>
    <w:rsid w:val="00F55557"/>
    <w:rsid w:val="00F56224"/>
    <w:rsid w:val="00F5644C"/>
    <w:rsid w:val="00F6351B"/>
    <w:rsid w:val="00F63877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A1F9AA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B1F80-2E9E-4B05-989E-301C8F66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10004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2022-10-24T09:19:00Z</cp:lastPrinted>
  <dcterms:created xsi:type="dcterms:W3CDTF">2022-10-31T13:04:00Z</dcterms:created>
  <dcterms:modified xsi:type="dcterms:W3CDTF">2022-10-31T13:04:00Z</dcterms:modified>
</cp:coreProperties>
</file>