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3F0DD5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BE2CB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07.08.2020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1198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B04BB0" w:rsidRDefault="00B04BB0" w:rsidP="007E79AB">
      <w:pPr>
        <w:rPr>
          <w:rFonts w:ascii="Times New Roman CYR" w:hAnsi="Times New Roman CYR"/>
          <w:sz w:val="28"/>
          <w:lang w:val="ru-RU"/>
        </w:rPr>
      </w:pPr>
    </w:p>
    <w:p w:rsidR="0030248F" w:rsidRPr="00FF0B21" w:rsidRDefault="0030248F" w:rsidP="007E79AB">
      <w:pPr>
        <w:rPr>
          <w:sz w:val="28"/>
          <w:szCs w:val="28"/>
          <w:lang w:val="ru-RU"/>
        </w:rPr>
      </w:pPr>
      <w:r w:rsidRPr="00FF0B21">
        <w:rPr>
          <w:sz w:val="28"/>
          <w:szCs w:val="28"/>
          <w:lang w:val="ru-RU"/>
        </w:rPr>
        <w:t xml:space="preserve">О внесении изменений </w:t>
      </w:r>
    </w:p>
    <w:p w:rsidR="0030248F" w:rsidRPr="00FF0B21" w:rsidRDefault="0030248F" w:rsidP="007E79AB">
      <w:pPr>
        <w:rPr>
          <w:sz w:val="28"/>
          <w:szCs w:val="28"/>
          <w:lang w:val="ru-RU"/>
        </w:rPr>
      </w:pPr>
      <w:r w:rsidRPr="00FF0B21">
        <w:rPr>
          <w:sz w:val="28"/>
          <w:szCs w:val="28"/>
          <w:lang w:val="ru-RU"/>
        </w:rPr>
        <w:t xml:space="preserve">в постановление администрации </w:t>
      </w:r>
    </w:p>
    <w:p w:rsidR="0030248F" w:rsidRPr="00FF0B21" w:rsidRDefault="0030248F" w:rsidP="007E79AB">
      <w:pPr>
        <w:rPr>
          <w:sz w:val="28"/>
          <w:szCs w:val="28"/>
          <w:lang w:val="ru-RU"/>
        </w:rPr>
      </w:pPr>
      <w:r w:rsidRPr="00FF0B21">
        <w:rPr>
          <w:sz w:val="28"/>
          <w:szCs w:val="28"/>
          <w:lang w:val="ru-RU"/>
        </w:rPr>
        <w:t>города Липецка от 25.03.2016 № 411</w:t>
      </w:r>
    </w:p>
    <w:p w:rsidR="0030248F" w:rsidRPr="00FF0B21" w:rsidRDefault="0030248F" w:rsidP="007E79AB">
      <w:pPr>
        <w:rPr>
          <w:sz w:val="28"/>
          <w:szCs w:val="28"/>
          <w:lang w:val="ru-RU"/>
        </w:rPr>
      </w:pPr>
    </w:p>
    <w:p w:rsidR="0030248F" w:rsidRPr="00FF0B21" w:rsidRDefault="0030248F" w:rsidP="007E79AB">
      <w:pPr>
        <w:rPr>
          <w:sz w:val="28"/>
          <w:szCs w:val="28"/>
          <w:lang w:val="ru-RU"/>
        </w:rPr>
      </w:pPr>
    </w:p>
    <w:p w:rsidR="0030248F" w:rsidRPr="00FF0B21" w:rsidRDefault="0030248F" w:rsidP="007E79AB">
      <w:pPr>
        <w:rPr>
          <w:sz w:val="28"/>
          <w:szCs w:val="28"/>
          <w:lang w:val="ru-RU"/>
        </w:rPr>
      </w:pPr>
    </w:p>
    <w:p w:rsidR="0030248F" w:rsidRPr="007677BF" w:rsidRDefault="00250746" w:rsidP="00250746">
      <w:pPr>
        <w:autoSpaceDE w:val="0"/>
        <w:autoSpaceDN w:val="0"/>
        <w:adjustRightInd w:val="0"/>
        <w:ind w:firstLine="720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 xml:space="preserve">По результатам проведенного мониторинга, в целях </w:t>
      </w:r>
      <w:proofErr w:type="gramStart"/>
      <w:r w:rsidRPr="007677BF">
        <w:rPr>
          <w:spacing w:val="8"/>
          <w:sz w:val="28"/>
          <w:szCs w:val="28"/>
          <w:lang w:val="ru-RU"/>
        </w:rPr>
        <w:t>приведения нормативных правовых актов администрации города Липецка</w:t>
      </w:r>
      <w:proofErr w:type="gramEnd"/>
      <w:r w:rsidRPr="007677BF">
        <w:rPr>
          <w:spacing w:val="8"/>
          <w:sz w:val="28"/>
          <w:szCs w:val="28"/>
          <w:lang w:val="ru-RU"/>
        </w:rPr>
        <w:t xml:space="preserve"> в соответствие с действующим законодательством администрация города </w:t>
      </w:r>
    </w:p>
    <w:p w:rsidR="00541EE6" w:rsidRPr="007677BF" w:rsidRDefault="00541EE6" w:rsidP="00541EE6">
      <w:pPr>
        <w:pStyle w:val="ConsPlusNonformat"/>
        <w:ind w:firstLine="709"/>
        <w:jc w:val="both"/>
        <w:rPr>
          <w:rFonts w:ascii="Times New Roman" w:hAnsi="Times New Roman" w:cs="Times New Roman"/>
          <w:spacing w:val="8"/>
          <w:sz w:val="28"/>
          <w:szCs w:val="28"/>
        </w:rPr>
      </w:pPr>
    </w:p>
    <w:p w:rsidR="00541EE6" w:rsidRPr="007677BF" w:rsidRDefault="00541EE6" w:rsidP="00541EE6">
      <w:pPr>
        <w:pStyle w:val="ConsPlusNonformat"/>
        <w:ind w:firstLine="709"/>
        <w:jc w:val="both"/>
        <w:rPr>
          <w:rFonts w:ascii="Times New Roman" w:hAnsi="Times New Roman" w:cs="Times New Roman"/>
          <w:spacing w:val="8"/>
          <w:sz w:val="28"/>
          <w:szCs w:val="28"/>
        </w:rPr>
      </w:pPr>
    </w:p>
    <w:p w:rsidR="00541EE6" w:rsidRPr="007677BF" w:rsidRDefault="00541EE6" w:rsidP="00541EE6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pacing w:val="8"/>
          <w:sz w:val="28"/>
          <w:szCs w:val="28"/>
        </w:rPr>
      </w:pPr>
      <w:proofErr w:type="gramStart"/>
      <w:r w:rsidRPr="007677BF">
        <w:rPr>
          <w:rFonts w:ascii="Times New Roman" w:hAnsi="Times New Roman" w:cs="Times New Roman"/>
          <w:spacing w:val="8"/>
          <w:sz w:val="28"/>
          <w:szCs w:val="28"/>
        </w:rPr>
        <w:t>П</w:t>
      </w:r>
      <w:proofErr w:type="gramEnd"/>
      <w:r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 О С Т А Н О В Л Я Е Т:</w:t>
      </w:r>
      <w:r w:rsidRPr="007677BF">
        <w:rPr>
          <w:rFonts w:ascii="Times New Roman" w:hAnsi="Times New Roman" w:cs="Times New Roman"/>
          <w:spacing w:val="8"/>
          <w:sz w:val="28"/>
          <w:szCs w:val="28"/>
        </w:rPr>
        <w:tab/>
      </w:r>
    </w:p>
    <w:p w:rsidR="00541EE6" w:rsidRPr="007677BF" w:rsidRDefault="00541EE6" w:rsidP="00541EE6">
      <w:pPr>
        <w:ind w:firstLine="709"/>
        <w:jc w:val="both"/>
        <w:rPr>
          <w:color w:val="000000"/>
          <w:spacing w:val="8"/>
          <w:sz w:val="28"/>
          <w:szCs w:val="28"/>
          <w:lang w:val="ru-RU"/>
        </w:rPr>
      </w:pPr>
    </w:p>
    <w:p w:rsidR="00541EE6" w:rsidRPr="007677BF" w:rsidRDefault="00541EE6" w:rsidP="00541EE6">
      <w:pPr>
        <w:ind w:firstLine="709"/>
        <w:jc w:val="both"/>
        <w:rPr>
          <w:color w:val="000000"/>
          <w:spacing w:val="8"/>
          <w:sz w:val="28"/>
          <w:szCs w:val="28"/>
          <w:lang w:val="ru-RU"/>
        </w:rPr>
      </w:pPr>
    </w:p>
    <w:p w:rsidR="00452948" w:rsidRPr="007677BF" w:rsidRDefault="00541EE6" w:rsidP="00452948">
      <w:pPr>
        <w:pStyle w:val="ConsPlusNormal"/>
        <w:ind w:firstLine="709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7677BF">
        <w:rPr>
          <w:rFonts w:ascii="Times New Roman" w:hAnsi="Times New Roman" w:cs="Times New Roman"/>
          <w:spacing w:val="8"/>
          <w:sz w:val="28"/>
          <w:szCs w:val="28"/>
        </w:rPr>
        <w:t>Внести в постановление администрации города Липецка от 25.03.2016 №</w:t>
      </w:r>
      <w:r w:rsidRPr="007677BF">
        <w:rPr>
          <w:rFonts w:ascii="Times New Roman" w:hAnsi="Times New Roman" w:cs="Times New Roman"/>
          <w:color w:val="FFFFFF"/>
          <w:spacing w:val="8"/>
          <w:sz w:val="28"/>
          <w:szCs w:val="28"/>
        </w:rPr>
        <w:t>_</w:t>
      </w:r>
      <w:r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411 «Об утверждении административного </w:t>
      </w:r>
      <w:hyperlink r:id="rId10" w:history="1">
        <w:r w:rsidRPr="007677BF">
          <w:rPr>
            <w:rFonts w:ascii="Times New Roman" w:hAnsi="Times New Roman" w:cs="Times New Roman"/>
            <w:spacing w:val="8"/>
            <w:sz w:val="28"/>
            <w:szCs w:val="28"/>
          </w:rPr>
          <w:t>регламент</w:t>
        </w:r>
      </w:hyperlink>
      <w:r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а исполнения муниципальной функции «Осуществление муниципального контроля в области использования и </w:t>
      </w:r>
      <w:proofErr w:type="gramStart"/>
      <w:r w:rsidRPr="007677BF">
        <w:rPr>
          <w:rFonts w:ascii="Times New Roman" w:hAnsi="Times New Roman" w:cs="Times New Roman"/>
          <w:spacing w:val="8"/>
          <w:sz w:val="28"/>
          <w:szCs w:val="28"/>
        </w:rPr>
        <w:t>охраны</w:t>
      </w:r>
      <w:proofErr w:type="gramEnd"/>
      <w:r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 особо охраняемых природных территорий местного значения города Липецка»</w:t>
      </w:r>
      <w:r w:rsidR="001B5570"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 (</w:t>
      </w:r>
      <w:r w:rsidR="00B72437"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в редакции постановлений от 17.01.2019 № 19, </w:t>
      </w:r>
      <w:r w:rsidR="007677BF"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B72437" w:rsidRPr="007677BF">
        <w:rPr>
          <w:rFonts w:ascii="Times New Roman" w:hAnsi="Times New Roman" w:cs="Times New Roman"/>
          <w:spacing w:val="8"/>
          <w:sz w:val="28"/>
          <w:szCs w:val="28"/>
        </w:rPr>
        <w:t>от 31.05.2019 № 1011)</w:t>
      </w:r>
      <w:r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 следующие изменения:</w:t>
      </w:r>
    </w:p>
    <w:p w:rsidR="00043BF4" w:rsidRPr="007677BF" w:rsidRDefault="00043BF4" w:rsidP="00043BF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В преамбуле </w:t>
      </w:r>
      <w:r w:rsidR="00B240DE" w:rsidRPr="007677BF">
        <w:rPr>
          <w:rFonts w:ascii="Times New Roman" w:hAnsi="Times New Roman" w:cs="Times New Roman"/>
          <w:spacing w:val="8"/>
          <w:sz w:val="28"/>
          <w:szCs w:val="28"/>
        </w:rPr>
        <w:t>постановления слова</w:t>
      </w:r>
      <w:r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 «постановление</w:t>
      </w:r>
      <w:r w:rsidR="00B240DE"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м </w:t>
      </w:r>
      <w:r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 администрации Липецкой области от 10.04.2012 № 124 «О Порядке разработки и принятия административных регламентов осуществления муниципального контроля в муниципальных образованиях Липецкой области» заменить словами «постановление</w:t>
      </w:r>
      <w:r w:rsidR="00B240DE" w:rsidRPr="007677BF">
        <w:rPr>
          <w:rFonts w:ascii="Times New Roman" w:hAnsi="Times New Roman" w:cs="Times New Roman"/>
          <w:spacing w:val="8"/>
          <w:sz w:val="28"/>
          <w:szCs w:val="28"/>
        </w:rPr>
        <w:t>м</w:t>
      </w:r>
      <w:r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 администрации Липецкой области от 09.09.2019 № 390 «О разработке и утверждении  административных регламентов осуществления муниципального контроля».</w:t>
      </w:r>
    </w:p>
    <w:p w:rsidR="00452948" w:rsidRPr="007677BF" w:rsidRDefault="00452948" w:rsidP="00452948">
      <w:pPr>
        <w:pStyle w:val="ConsPlusNormal"/>
        <w:numPr>
          <w:ilvl w:val="0"/>
          <w:numId w:val="1"/>
        </w:numPr>
        <w:ind w:left="1069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7677BF">
        <w:rPr>
          <w:rFonts w:ascii="Times New Roman" w:hAnsi="Times New Roman" w:cs="Times New Roman"/>
          <w:spacing w:val="8"/>
          <w:sz w:val="28"/>
          <w:szCs w:val="28"/>
        </w:rPr>
        <w:t>Пункт 2</w:t>
      </w:r>
      <w:r w:rsidR="00B240DE"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77BF">
        <w:rPr>
          <w:rFonts w:ascii="Times New Roman" w:hAnsi="Times New Roman" w:cs="Times New Roman"/>
          <w:spacing w:val="8"/>
          <w:sz w:val="28"/>
          <w:szCs w:val="28"/>
        </w:rPr>
        <w:t>изложить в следующей редакции:</w:t>
      </w:r>
    </w:p>
    <w:p w:rsidR="00452948" w:rsidRPr="007677BF" w:rsidRDefault="00452948" w:rsidP="001B5570">
      <w:pPr>
        <w:pStyle w:val="ConsPlusNormal"/>
        <w:ind w:firstLine="709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7677BF">
        <w:rPr>
          <w:rFonts w:ascii="Times New Roman" w:hAnsi="Times New Roman" w:cs="Times New Roman"/>
          <w:spacing w:val="8"/>
          <w:sz w:val="28"/>
          <w:szCs w:val="28"/>
        </w:rPr>
        <w:t>«2. Контроль за исполнением настоящего постановления возложить на первого заместителя главы администрации города Липецка К.В.</w:t>
      </w:r>
      <w:r w:rsidR="00B240DE"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77BF">
        <w:rPr>
          <w:rFonts w:ascii="Times New Roman" w:hAnsi="Times New Roman" w:cs="Times New Roman"/>
          <w:spacing w:val="8"/>
          <w:sz w:val="28"/>
          <w:szCs w:val="28"/>
        </w:rPr>
        <w:t>Вострикова</w:t>
      </w:r>
      <w:proofErr w:type="gramStart"/>
      <w:r w:rsidRPr="007677BF">
        <w:rPr>
          <w:rFonts w:ascii="Times New Roman" w:hAnsi="Times New Roman" w:cs="Times New Roman"/>
          <w:spacing w:val="8"/>
          <w:sz w:val="28"/>
          <w:szCs w:val="28"/>
        </w:rPr>
        <w:t>.».</w:t>
      </w:r>
      <w:proofErr w:type="gramEnd"/>
    </w:p>
    <w:p w:rsidR="00541EE6" w:rsidRPr="007677BF" w:rsidRDefault="00043BF4" w:rsidP="00541EE6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3</w:t>
      </w:r>
      <w:r w:rsidR="001B5570" w:rsidRPr="007677BF">
        <w:rPr>
          <w:spacing w:val="8"/>
          <w:sz w:val="28"/>
          <w:szCs w:val="28"/>
          <w:lang w:val="ru-RU"/>
        </w:rPr>
        <w:t xml:space="preserve">. </w:t>
      </w:r>
      <w:r w:rsidR="00541EE6" w:rsidRPr="007677BF">
        <w:rPr>
          <w:spacing w:val="8"/>
          <w:sz w:val="28"/>
          <w:szCs w:val="28"/>
          <w:lang w:val="ru-RU"/>
        </w:rPr>
        <w:t>В приложении к постановлению:</w:t>
      </w:r>
    </w:p>
    <w:p w:rsidR="009A14A5" w:rsidRPr="007677BF" w:rsidRDefault="00043BF4" w:rsidP="00541EE6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3</w:t>
      </w:r>
      <w:r w:rsidR="001B5570" w:rsidRPr="007677BF">
        <w:rPr>
          <w:spacing w:val="8"/>
          <w:sz w:val="28"/>
          <w:szCs w:val="28"/>
          <w:lang w:val="ru-RU"/>
        </w:rPr>
        <w:t>.</w:t>
      </w:r>
      <w:r w:rsidR="00B72437" w:rsidRPr="007677BF">
        <w:rPr>
          <w:spacing w:val="8"/>
          <w:sz w:val="28"/>
          <w:szCs w:val="28"/>
          <w:lang w:val="ru-RU"/>
        </w:rPr>
        <w:t>1</w:t>
      </w:r>
      <w:r w:rsidR="00D46720" w:rsidRPr="007677BF">
        <w:rPr>
          <w:spacing w:val="8"/>
          <w:sz w:val="28"/>
          <w:szCs w:val="28"/>
          <w:lang w:val="ru-RU"/>
        </w:rPr>
        <w:t>.</w:t>
      </w:r>
      <w:r w:rsidR="00616325" w:rsidRPr="007677BF">
        <w:rPr>
          <w:spacing w:val="8"/>
          <w:sz w:val="28"/>
          <w:szCs w:val="28"/>
          <w:lang w:val="ru-RU"/>
        </w:rPr>
        <w:t xml:space="preserve"> </w:t>
      </w:r>
      <w:r w:rsidR="009A14A5" w:rsidRPr="007677BF">
        <w:rPr>
          <w:spacing w:val="8"/>
          <w:sz w:val="28"/>
          <w:szCs w:val="28"/>
          <w:lang w:val="ru-RU"/>
        </w:rPr>
        <w:t>В</w:t>
      </w:r>
      <w:r w:rsidR="00460A17" w:rsidRPr="007677BF">
        <w:rPr>
          <w:spacing w:val="8"/>
          <w:sz w:val="28"/>
          <w:szCs w:val="28"/>
          <w:lang w:val="ru-RU"/>
        </w:rPr>
        <w:t xml:space="preserve"> раздел</w:t>
      </w:r>
      <w:r w:rsidR="009A14A5" w:rsidRPr="007677BF">
        <w:rPr>
          <w:spacing w:val="8"/>
          <w:sz w:val="28"/>
          <w:szCs w:val="28"/>
          <w:lang w:val="ru-RU"/>
        </w:rPr>
        <w:t>е</w:t>
      </w:r>
      <w:r w:rsidR="00460A17" w:rsidRPr="007677BF">
        <w:rPr>
          <w:spacing w:val="8"/>
          <w:sz w:val="28"/>
          <w:szCs w:val="28"/>
          <w:lang w:val="ru-RU"/>
        </w:rPr>
        <w:t xml:space="preserve"> 1. «Общие положения»</w:t>
      </w:r>
      <w:r w:rsidR="009A14A5" w:rsidRPr="007677BF">
        <w:rPr>
          <w:spacing w:val="8"/>
          <w:sz w:val="28"/>
          <w:szCs w:val="28"/>
          <w:lang w:val="ru-RU"/>
        </w:rPr>
        <w:t>:</w:t>
      </w:r>
    </w:p>
    <w:p w:rsidR="000A0244" w:rsidRPr="007677BF" w:rsidRDefault="000A0244" w:rsidP="00541EE6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а) пункт 1.5. дополнить абзацем следующего содержания:</w:t>
      </w:r>
    </w:p>
    <w:p w:rsidR="000A0244" w:rsidRPr="007677BF" w:rsidRDefault="000A0244" w:rsidP="00541EE6">
      <w:pPr>
        <w:ind w:firstLine="709"/>
        <w:jc w:val="both"/>
        <w:rPr>
          <w:spacing w:val="8"/>
          <w:sz w:val="28"/>
          <w:szCs w:val="28"/>
          <w:lang w:val="ru-RU"/>
        </w:rPr>
      </w:pPr>
      <w:proofErr w:type="gramStart"/>
      <w:r w:rsidRPr="007677BF">
        <w:rPr>
          <w:spacing w:val="8"/>
          <w:sz w:val="28"/>
          <w:szCs w:val="28"/>
          <w:lang w:val="ru-RU"/>
        </w:rPr>
        <w:lastRenderedPageBreak/>
        <w:t>« Перечень нормативн</w:t>
      </w:r>
      <w:r w:rsidR="00D46720" w:rsidRPr="007677BF">
        <w:rPr>
          <w:spacing w:val="8"/>
          <w:sz w:val="28"/>
          <w:szCs w:val="28"/>
          <w:lang w:val="ru-RU"/>
        </w:rPr>
        <w:t xml:space="preserve">ых </w:t>
      </w:r>
      <w:r w:rsidRPr="007677BF">
        <w:rPr>
          <w:spacing w:val="8"/>
          <w:sz w:val="28"/>
          <w:szCs w:val="28"/>
          <w:lang w:val="ru-RU"/>
        </w:rPr>
        <w:t xml:space="preserve"> правовых актов, регулирующих осуществление муниципального контроля</w:t>
      </w:r>
      <w:r w:rsidR="001B5570" w:rsidRPr="007677BF">
        <w:rPr>
          <w:spacing w:val="8"/>
          <w:sz w:val="28"/>
          <w:szCs w:val="28"/>
          <w:lang w:val="ru-RU"/>
        </w:rPr>
        <w:t xml:space="preserve"> в области использования и охраны ООПТ</w:t>
      </w:r>
      <w:r w:rsidRPr="007677BF">
        <w:rPr>
          <w:spacing w:val="8"/>
          <w:sz w:val="28"/>
          <w:szCs w:val="28"/>
          <w:lang w:val="ru-RU"/>
        </w:rPr>
        <w:t>, размещен на официальном сайте администрации города Липецка</w:t>
      </w:r>
      <w:r w:rsidR="00B240DE" w:rsidRPr="007677BF">
        <w:rPr>
          <w:spacing w:val="8"/>
          <w:sz w:val="28"/>
          <w:szCs w:val="28"/>
          <w:lang w:val="ru-RU"/>
        </w:rPr>
        <w:t xml:space="preserve"> (</w:t>
      </w:r>
      <w:r w:rsidR="00B05E64" w:rsidRPr="007677BF">
        <w:rPr>
          <w:spacing w:val="8"/>
          <w:sz w:val="28"/>
          <w:szCs w:val="28"/>
        </w:rPr>
        <w:t>ht</w:t>
      </w:r>
      <w:r w:rsidR="00B240DE" w:rsidRPr="007677BF">
        <w:rPr>
          <w:spacing w:val="8"/>
          <w:sz w:val="28"/>
          <w:szCs w:val="28"/>
        </w:rPr>
        <w:t>tp</w:t>
      </w:r>
      <w:r w:rsidR="00B05E64" w:rsidRPr="007677BF">
        <w:rPr>
          <w:spacing w:val="8"/>
          <w:sz w:val="28"/>
          <w:szCs w:val="28"/>
          <w:lang w:val="ru-RU"/>
        </w:rPr>
        <w:t>:</w:t>
      </w:r>
      <w:r w:rsidR="00B240DE" w:rsidRPr="007677BF">
        <w:rPr>
          <w:spacing w:val="8"/>
          <w:sz w:val="28"/>
          <w:szCs w:val="28"/>
          <w:lang w:val="ru-RU"/>
        </w:rPr>
        <w:t xml:space="preserve">// </w:t>
      </w:r>
      <w:proofErr w:type="spellStart"/>
      <w:r w:rsidR="00B240DE" w:rsidRPr="007677BF">
        <w:rPr>
          <w:spacing w:val="8"/>
          <w:sz w:val="28"/>
          <w:szCs w:val="28"/>
        </w:rPr>
        <w:t>lipet</w:t>
      </w:r>
      <w:r w:rsidR="00B05E64" w:rsidRPr="007677BF">
        <w:rPr>
          <w:spacing w:val="8"/>
          <w:sz w:val="28"/>
          <w:szCs w:val="28"/>
        </w:rPr>
        <w:t>skcity</w:t>
      </w:r>
      <w:proofErr w:type="spellEnd"/>
      <w:r w:rsidR="00B240DE" w:rsidRPr="007677BF">
        <w:rPr>
          <w:spacing w:val="8"/>
          <w:sz w:val="28"/>
          <w:szCs w:val="28"/>
          <w:lang w:val="ru-RU"/>
        </w:rPr>
        <w:t>.</w:t>
      </w:r>
      <w:proofErr w:type="spellStart"/>
      <w:r w:rsidR="00B240DE" w:rsidRPr="007677BF">
        <w:rPr>
          <w:spacing w:val="8"/>
          <w:sz w:val="28"/>
          <w:szCs w:val="28"/>
        </w:rPr>
        <w:t>ru</w:t>
      </w:r>
      <w:proofErr w:type="spellEnd"/>
      <w:r w:rsidR="00B240DE" w:rsidRPr="007677BF">
        <w:rPr>
          <w:spacing w:val="8"/>
          <w:sz w:val="28"/>
          <w:szCs w:val="28"/>
          <w:lang w:val="ru-RU"/>
        </w:rPr>
        <w:t>)</w:t>
      </w:r>
      <w:r w:rsidR="008C6FDA" w:rsidRPr="007677BF">
        <w:rPr>
          <w:spacing w:val="8"/>
          <w:sz w:val="28"/>
          <w:szCs w:val="28"/>
          <w:lang w:val="ru-RU"/>
        </w:rPr>
        <w:t>,</w:t>
      </w:r>
      <w:r w:rsidR="001B5570" w:rsidRPr="007677BF">
        <w:rPr>
          <w:spacing w:val="8"/>
          <w:sz w:val="28"/>
          <w:szCs w:val="28"/>
          <w:lang w:val="ru-RU"/>
        </w:rPr>
        <w:t xml:space="preserve"> в информационно</w:t>
      </w:r>
      <w:r w:rsidR="008C6FDA" w:rsidRPr="007677BF">
        <w:rPr>
          <w:spacing w:val="8"/>
          <w:sz w:val="28"/>
          <w:szCs w:val="28"/>
          <w:lang w:val="ru-RU"/>
        </w:rPr>
        <w:t xml:space="preserve"> </w:t>
      </w:r>
      <w:r w:rsidR="00043BF4" w:rsidRPr="007677BF">
        <w:rPr>
          <w:spacing w:val="8"/>
          <w:sz w:val="28"/>
          <w:szCs w:val="28"/>
          <w:lang w:val="ru-RU"/>
        </w:rPr>
        <w:t>–</w:t>
      </w:r>
      <w:r w:rsidR="008C6FDA" w:rsidRPr="007677BF">
        <w:rPr>
          <w:spacing w:val="8"/>
          <w:sz w:val="28"/>
          <w:szCs w:val="28"/>
          <w:lang w:val="ru-RU"/>
        </w:rPr>
        <w:t xml:space="preserve"> телекоммуникационной</w:t>
      </w:r>
      <w:r w:rsidR="00043BF4" w:rsidRPr="007677BF">
        <w:rPr>
          <w:spacing w:val="8"/>
          <w:sz w:val="28"/>
          <w:szCs w:val="28"/>
          <w:lang w:val="ru-RU"/>
        </w:rPr>
        <w:t xml:space="preserve"> сети </w:t>
      </w:r>
      <w:r w:rsidR="00B240DE" w:rsidRPr="007677BF">
        <w:rPr>
          <w:spacing w:val="8"/>
          <w:sz w:val="28"/>
          <w:szCs w:val="28"/>
          <w:lang w:val="ru-RU"/>
        </w:rPr>
        <w:t>«</w:t>
      </w:r>
      <w:r w:rsidR="00043BF4" w:rsidRPr="007677BF">
        <w:rPr>
          <w:spacing w:val="8"/>
          <w:sz w:val="28"/>
          <w:szCs w:val="28"/>
          <w:lang w:val="ru-RU"/>
        </w:rPr>
        <w:t>Интернет</w:t>
      </w:r>
      <w:r w:rsidR="00B240DE" w:rsidRPr="007677BF">
        <w:rPr>
          <w:spacing w:val="8"/>
          <w:sz w:val="28"/>
          <w:szCs w:val="28"/>
          <w:lang w:val="ru-RU"/>
        </w:rPr>
        <w:t>»</w:t>
      </w:r>
      <w:r w:rsidRPr="007677BF">
        <w:rPr>
          <w:spacing w:val="8"/>
          <w:sz w:val="28"/>
          <w:szCs w:val="28"/>
          <w:lang w:val="ru-RU"/>
        </w:rPr>
        <w:t xml:space="preserve">, в </w:t>
      </w:r>
      <w:r w:rsidR="00145A3E" w:rsidRPr="007677BF">
        <w:rPr>
          <w:spacing w:val="8"/>
          <w:sz w:val="28"/>
          <w:szCs w:val="28"/>
          <w:lang w:val="ru-RU"/>
        </w:rPr>
        <w:t>государственной информационной системе Липецкой области «Р</w:t>
      </w:r>
      <w:r w:rsidRPr="007677BF">
        <w:rPr>
          <w:spacing w:val="8"/>
          <w:sz w:val="28"/>
          <w:szCs w:val="28"/>
          <w:lang w:val="ru-RU"/>
        </w:rPr>
        <w:t>егиональн</w:t>
      </w:r>
      <w:r w:rsidR="00145A3E" w:rsidRPr="007677BF">
        <w:rPr>
          <w:spacing w:val="8"/>
          <w:sz w:val="28"/>
          <w:szCs w:val="28"/>
          <w:lang w:val="ru-RU"/>
        </w:rPr>
        <w:t>ый реестр государственных и муниципальных услуг (функций)»</w:t>
      </w:r>
      <w:r w:rsidRPr="007677BF">
        <w:rPr>
          <w:spacing w:val="8"/>
          <w:sz w:val="28"/>
          <w:szCs w:val="28"/>
          <w:lang w:val="ru-RU"/>
        </w:rPr>
        <w:t xml:space="preserve"> </w:t>
      </w:r>
      <w:r w:rsidR="00D46720" w:rsidRPr="007677BF">
        <w:rPr>
          <w:spacing w:val="8"/>
          <w:sz w:val="28"/>
          <w:szCs w:val="28"/>
          <w:lang w:val="ru-RU"/>
        </w:rPr>
        <w:t xml:space="preserve">(далее </w:t>
      </w:r>
      <w:r w:rsidR="00A85A5B" w:rsidRPr="007677BF">
        <w:rPr>
          <w:spacing w:val="8"/>
          <w:sz w:val="28"/>
          <w:szCs w:val="28"/>
          <w:lang w:val="ru-RU"/>
        </w:rPr>
        <w:t xml:space="preserve">- </w:t>
      </w:r>
      <w:r w:rsidR="00D46720" w:rsidRPr="007677BF">
        <w:rPr>
          <w:spacing w:val="8"/>
          <w:sz w:val="28"/>
          <w:szCs w:val="28"/>
          <w:lang w:val="ru-RU"/>
        </w:rPr>
        <w:t xml:space="preserve">региональный реестр) </w:t>
      </w:r>
      <w:r w:rsidRPr="007677BF">
        <w:rPr>
          <w:spacing w:val="8"/>
          <w:sz w:val="28"/>
          <w:szCs w:val="28"/>
          <w:lang w:val="ru-RU"/>
        </w:rPr>
        <w:t xml:space="preserve">и </w:t>
      </w:r>
      <w:r w:rsidR="00145A3E" w:rsidRPr="007677BF">
        <w:rPr>
          <w:spacing w:val="8"/>
          <w:sz w:val="28"/>
          <w:szCs w:val="28"/>
          <w:lang w:val="ru-RU"/>
        </w:rPr>
        <w:t>в государственной информационной системе Липецкой области «Портал</w:t>
      </w:r>
      <w:r w:rsidRPr="007677BF">
        <w:rPr>
          <w:spacing w:val="8"/>
          <w:sz w:val="28"/>
          <w:szCs w:val="28"/>
          <w:lang w:val="ru-RU"/>
        </w:rPr>
        <w:t xml:space="preserve"> государственных и муниципальных услуг (функций) Липецкой области</w:t>
      </w:r>
      <w:proofErr w:type="gramEnd"/>
      <w:r w:rsidR="00D46720" w:rsidRPr="007677BF">
        <w:rPr>
          <w:spacing w:val="8"/>
          <w:sz w:val="28"/>
          <w:szCs w:val="28"/>
          <w:lang w:val="ru-RU"/>
        </w:rPr>
        <w:t xml:space="preserve">» (далее – </w:t>
      </w:r>
      <w:r w:rsidR="00A85A5B" w:rsidRPr="007677BF">
        <w:rPr>
          <w:spacing w:val="8"/>
          <w:sz w:val="28"/>
          <w:szCs w:val="28"/>
          <w:lang w:val="ru-RU"/>
        </w:rPr>
        <w:t>региональный портал</w:t>
      </w:r>
      <w:r w:rsidR="00D46720" w:rsidRPr="007677BF">
        <w:rPr>
          <w:spacing w:val="8"/>
          <w:sz w:val="28"/>
          <w:szCs w:val="28"/>
          <w:lang w:val="ru-RU"/>
        </w:rPr>
        <w:t>)</w:t>
      </w:r>
      <w:r w:rsidRPr="007677BF">
        <w:rPr>
          <w:spacing w:val="8"/>
          <w:sz w:val="28"/>
          <w:szCs w:val="28"/>
          <w:lang w:val="ru-RU"/>
        </w:rPr>
        <w:t>»;</w:t>
      </w:r>
    </w:p>
    <w:p w:rsidR="009A14A5" w:rsidRPr="007677BF" w:rsidRDefault="000A0244" w:rsidP="00541EE6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б</w:t>
      </w:r>
      <w:r w:rsidR="009A14A5" w:rsidRPr="007677BF">
        <w:rPr>
          <w:spacing w:val="8"/>
          <w:sz w:val="28"/>
          <w:szCs w:val="28"/>
          <w:lang w:val="ru-RU"/>
        </w:rPr>
        <w:t xml:space="preserve">) </w:t>
      </w:r>
      <w:r w:rsidR="004815B5" w:rsidRPr="007677BF">
        <w:rPr>
          <w:spacing w:val="8"/>
          <w:sz w:val="28"/>
          <w:szCs w:val="28"/>
          <w:lang w:val="ru-RU"/>
        </w:rPr>
        <w:t>пункт</w:t>
      </w:r>
      <w:r w:rsidR="009A14A5" w:rsidRPr="007677BF">
        <w:rPr>
          <w:spacing w:val="8"/>
          <w:sz w:val="28"/>
          <w:szCs w:val="28"/>
          <w:lang w:val="ru-RU"/>
        </w:rPr>
        <w:t xml:space="preserve"> 1.7.2. </w:t>
      </w:r>
      <w:r w:rsidR="004815B5" w:rsidRPr="007677BF">
        <w:rPr>
          <w:spacing w:val="8"/>
          <w:sz w:val="28"/>
          <w:szCs w:val="28"/>
          <w:lang w:val="ru-RU"/>
        </w:rPr>
        <w:t>дополнить абзац</w:t>
      </w:r>
      <w:r w:rsidR="004B2339" w:rsidRPr="007677BF">
        <w:rPr>
          <w:spacing w:val="8"/>
          <w:sz w:val="28"/>
          <w:szCs w:val="28"/>
          <w:lang w:val="ru-RU"/>
        </w:rPr>
        <w:t>ами</w:t>
      </w:r>
      <w:r w:rsidR="004815B5" w:rsidRPr="007677BF">
        <w:rPr>
          <w:spacing w:val="8"/>
          <w:sz w:val="28"/>
          <w:szCs w:val="28"/>
          <w:lang w:val="ru-RU"/>
        </w:rPr>
        <w:t xml:space="preserve"> следующего содержания:</w:t>
      </w:r>
    </w:p>
    <w:p w:rsidR="004B2339" w:rsidRPr="007677BF" w:rsidRDefault="004815B5" w:rsidP="00145A3E">
      <w:pPr>
        <w:ind w:firstLine="709"/>
        <w:jc w:val="both"/>
        <w:rPr>
          <w:spacing w:val="8"/>
          <w:sz w:val="28"/>
          <w:szCs w:val="28"/>
          <w:lang w:val="ru-RU"/>
        </w:rPr>
      </w:pPr>
      <w:proofErr w:type="gramStart"/>
      <w:r w:rsidRPr="007677BF">
        <w:rPr>
          <w:spacing w:val="8"/>
          <w:sz w:val="28"/>
          <w:szCs w:val="28"/>
          <w:lang w:val="ru-RU"/>
        </w:rPr>
        <w:t xml:space="preserve">« </w:t>
      </w:r>
      <w:r w:rsidR="00145A3E" w:rsidRPr="007677BF">
        <w:rPr>
          <w:spacing w:val="8"/>
          <w:sz w:val="28"/>
          <w:szCs w:val="28"/>
          <w:lang w:val="ru-RU"/>
        </w:rPr>
        <w:t>- истребовать в рамках межведомственного информационного взаимодействия документы и (или) информацию, включенные в перечень документов и (или) информации</w:t>
      </w:r>
      <w:r w:rsidR="002A35A5" w:rsidRPr="007677BF">
        <w:rPr>
          <w:spacing w:val="8"/>
          <w:sz w:val="28"/>
          <w:szCs w:val="28"/>
          <w:lang w:val="ru-RU"/>
        </w:rPr>
        <w:t xml:space="preserve">, </w:t>
      </w:r>
      <w:r w:rsidR="00145A3E" w:rsidRPr="007677BF">
        <w:rPr>
          <w:spacing w:val="8"/>
          <w:sz w:val="28"/>
          <w:szCs w:val="28"/>
          <w:lang w:val="ru-RU"/>
        </w:rPr>
        <w:t>запрашиваемых и получаемых в рамках межведомственного</w:t>
      </w:r>
      <w:r w:rsidR="002A35A5" w:rsidRPr="007677BF">
        <w:rPr>
          <w:spacing w:val="8"/>
          <w:sz w:val="28"/>
          <w:szCs w:val="28"/>
          <w:lang w:val="ru-RU"/>
        </w:rPr>
        <w:t xml:space="preserve"> информационного взаимодействия органами муниципального контроля при организации и проведении проверок от государственных органов, органов местного самоуправления либо</w:t>
      </w:r>
      <w:r w:rsidR="00CE1C3D" w:rsidRPr="007677BF">
        <w:rPr>
          <w:spacing w:val="8"/>
          <w:sz w:val="28"/>
          <w:szCs w:val="28"/>
          <w:lang w:val="ru-RU"/>
        </w:rPr>
        <w:t xml:space="preserve"> подведомственных государственным органам или органам местного самоуправления</w:t>
      </w:r>
      <w:r w:rsidR="002A35A5" w:rsidRPr="007677BF">
        <w:rPr>
          <w:spacing w:val="8"/>
          <w:sz w:val="28"/>
          <w:szCs w:val="28"/>
          <w:lang w:val="ru-RU"/>
        </w:rPr>
        <w:t xml:space="preserve"> организаций, в распоряжении которых находятся эти документы и (или) информация, утвержденный распоряжением Правительства</w:t>
      </w:r>
      <w:proofErr w:type="gramEnd"/>
      <w:r w:rsidR="002A35A5" w:rsidRPr="007677BF">
        <w:rPr>
          <w:spacing w:val="8"/>
          <w:sz w:val="28"/>
          <w:szCs w:val="28"/>
          <w:lang w:val="ru-RU"/>
        </w:rPr>
        <w:t xml:space="preserve"> Российской Федерации от 19.04.2016 года № 724-р (дал</w:t>
      </w:r>
      <w:r w:rsidR="004B2339" w:rsidRPr="007677BF">
        <w:rPr>
          <w:spacing w:val="8"/>
          <w:sz w:val="28"/>
          <w:szCs w:val="28"/>
          <w:lang w:val="ru-RU"/>
        </w:rPr>
        <w:t>ее – межведомственный перечень);</w:t>
      </w:r>
    </w:p>
    <w:p w:rsidR="00145A3E" w:rsidRPr="007677BF" w:rsidRDefault="004B2339" w:rsidP="00145A3E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 xml:space="preserve">- знакомить руководителя, иное </w:t>
      </w:r>
      <w:r w:rsidR="00FE3A9E" w:rsidRPr="007677BF">
        <w:rPr>
          <w:spacing w:val="8"/>
          <w:sz w:val="28"/>
          <w:szCs w:val="28"/>
          <w:lang w:val="ru-RU"/>
        </w:rPr>
        <w:t>должностное лицо или уполномоченн</w:t>
      </w:r>
      <w:r w:rsidR="00043BF4" w:rsidRPr="007677BF">
        <w:rPr>
          <w:spacing w:val="8"/>
          <w:sz w:val="28"/>
          <w:szCs w:val="28"/>
          <w:lang w:val="ru-RU"/>
        </w:rPr>
        <w:t xml:space="preserve">ого представителя юридического </w:t>
      </w:r>
      <w:r w:rsidR="00FE3A9E" w:rsidRPr="007677BF">
        <w:rPr>
          <w:spacing w:val="8"/>
          <w:sz w:val="28"/>
          <w:szCs w:val="28"/>
          <w:lang w:val="ru-RU"/>
        </w:rPr>
        <w:t>лица, индивидуального предпринимателя, его уполномоченного представителя</w:t>
      </w:r>
      <w:r w:rsidR="00043BF4" w:rsidRPr="007677BF">
        <w:rPr>
          <w:spacing w:val="8"/>
          <w:sz w:val="28"/>
          <w:szCs w:val="28"/>
          <w:lang w:val="ru-RU"/>
        </w:rPr>
        <w:t>, физическое лицо, его уполномоченного представителя</w:t>
      </w:r>
      <w:r w:rsidR="00FE3A9E" w:rsidRPr="007677BF">
        <w:rPr>
          <w:spacing w:val="8"/>
          <w:sz w:val="28"/>
          <w:szCs w:val="28"/>
          <w:lang w:val="ru-RU"/>
        </w:rPr>
        <w:t xml:space="preserve"> с документами и (или) информацией, полученными в рамках межведомственного</w:t>
      </w:r>
      <w:r w:rsidR="00062F10" w:rsidRPr="007677BF">
        <w:rPr>
          <w:spacing w:val="8"/>
          <w:sz w:val="28"/>
          <w:szCs w:val="28"/>
          <w:lang w:val="ru-RU"/>
        </w:rPr>
        <w:t xml:space="preserve"> информационного взаимодействия</w:t>
      </w:r>
      <w:r w:rsidR="00AF6E99" w:rsidRPr="007677BF">
        <w:rPr>
          <w:spacing w:val="8"/>
          <w:sz w:val="28"/>
          <w:szCs w:val="28"/>
          <w:lang w:val="ru-RU"/>
        </w:rPr>
        <w:t>;</w:t>
      </w:r>
    </w:p>
    <w:p w:rsidR="00062F10" w:rsidRPr="007677BF" w:rsidRDefault="00062F10" w:rsidP="00145A3E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- доказывать обоснованность своих действий при их обжаловании юридическими, физическими лицами, индивидуальными предпринимателями в порядке, установленном законодательством Российской Федерации;</w:t>
      </w:r>
    </w:p>
    <w:p w:rsidR="00062F10" w:rsidRPr="007677BF" w:rsidRDefault="00062F10" w:rsidP="00145A3E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- соблюдать сроки проведения проверки, установленные Федеральным законом от 26.12.2008 № 294 – 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062F10" w:rsidRPr="007677BF" w:rsidRDefault="00062F10" w:rsidP="00145A3E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- не требовать от юридического, физического лица, индивидуального предпринимателя документы и иные сведения, представление которых не предусмотрено законодательством Российской Федерации;</w:t>
      </w:r>
    </w:p>
    <w:p w:rsidR="00062F10" w:rsidRPr="007677BF" w:rsidRDefault="00062F10" w:rsidP="00145A3E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 xml:space="preserve">- перед началом проведения выездной проверки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лица, его уполномоченного </w:t>
      </w:r>
      <w:r w:rsidRPr="007677BF">
        <w:rPr>
          <w:spacing w:val="8"/>
          <w:sz w:val="28"/>
          <w:szCs w:val="28"/>
          <w:lang w:val="ru-RU"/>
        </w:rPr>
        <w:lastRenderedPageBreak/>
        <w:t>представителя ознакомить их с положениями настоящего Административного регламента</w:t>
      </w:r>
      <w:proofErr w:type="gramStart"/>
      <w:r w:rsidRPr="007677BF">
        <w:rPr>
          <w:spacing w:val="8"/>
          <w:sz w:val="28"/>
          <w:szCs w:val="28"/>
          <w:lang w:val="ru-RU"/>
        </w:rPr>
        <w:t>.»;</w:t>
      </w:r>
      <w:proofErr w:type="gramEnd"/>
    </w:p>
    <w:p w:rsidR="00AF6E99" w:rsidRPr="007677BF" w:rsidRDefault="00AF6E99" w:rsidP="00AF6E99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в) дополнить пунктом 1.7.3. следующего содержания:</w:t>
      </w:r>
    </w:p>
    <w:p w:rsidR="00CE1C3D" w:rsidRPr="007677BF" w:rsidRDefault="00AF6E99" w:rsidP="00145A3E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 xml:space="preserve">«1.7.3. </w:t>
      </w:r>
      <w:r w:rsidR="00CE1C3D" w:rsidRPr="007677BF">
        <w:rPr>
          <w:spacing w:val="8"/>
          <w:sz w:val="28"/>
          <w:szCs w:val="28"/>
          <w:lang w:val="ru-RU"/>
        </w:rPr>
        <w:t>Должностны</w:t>
      </w:r>
      <w:r w:rsidRPr="007677BF">
        <w:rPr>
          <w:spacing w:val="8"/>
          <w:sz w:val="28"/>
          <w:szCs w:val="28"/>
          <w:lang w:val="ru-RU"/>
        </w:rPr>
        <w:t>м</w:t>
      </w:r>
      <w:r w:rsidR="00CE1C3D" w:rsidRPr="007677BF">
        <w:rPr>
          <w:spacing w:val="8"/>
          <w:sz w:val="28"/>
          <w:szCs w:val="28"/>
          <w:lang w:val="ru-RU"/>
        </w:rPr>
        <w:t xml:space="preserve"> лица</w:t>
      </w:r>
      <w:r w:rsidRPr="007677BF">
        <w:rPr>
          <w:spacing w:val="8"/>
          <w:sz w:val="28"/>
          <w:szCs w:val="28"/>
          <w:lang w:val="ru-RU"/>
        </w:rPr>
        <w:t>м</w:t>
      </w:r>
      <w:r w:rsidR="00CE1C3D" w:rsidRPr="007677BF">
        <w:rPr>
          <w:spacing w:val="8"/>
          <w:sz w:val="28"/>
          <w:szCs w:val="28"/>
          <w:lang w:val="ru-RU"/>
        </w:rPr>
        <w:t xml:space="preserve"> при проведении проверок в отношении юридических, физических лиц и индивидуальных предпринимателей </w:t>
      </w:r>
      <w:r w:rsidRPr="007677BF">
        <w:rPr>
          <w:spacing w:val="8"/>
          <w:sz w:val="28"/>
          <w:szCs w:val="28"/>
          <w:lang w:val="ru-RU"/>
        </w:rPr>
        <w:t>запрещено</w:t>
      </w:r>
      <w:r w:rsidR="00CE1C3D" w:rsidRPr="007677BF">
        <w:rPr>
          <w:spacing w:val="8"/>
          <w:sz w:val="28"/>
          <w:szCs w:val="28"/>
          <w:lang w:val="ru-RU"/>
        </w:rPr>
        <w:t>:</w:t>
      </w:r>
    </w:p>
    <w:p w:rsidR="00BC4B08" w:rsidRPr="007677BF" w:rsidRDefault="00AF6E99" w:rsidP="00EA6B0A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 xml:space="preserve">- </w:t>
      </w:r>
      <w:r w:rsidR="004815B5" w:rsidRPr="007677BF">
        <w:rPr>
          <w:spacing w:val="8"/>
          <w:sz w:val="28"/>
          <w:szCs w:val="28"/>
          <w:lang w:val="ru-RU"/>
        </w:rPr>
        <w:t xml:space="preserve"> требовать от юридического, физического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</w:t>
      </w:r>
      <w:r w:rsidR="00725C66" w:rsidRPr="007677BF">
        <w:rPr>
          <w:spacing w:val="8"/>
          <w:sz w:val="28"/>
          <w:szCs w:val="28"/>
          <w:lang w:val="ru-RU"/>
        </w:rPr>
        <w:t>ного самоуправления организаций</w:t>
      </w:r>
      <w:r w:rsidR="00A85A5B" w:rsidRPr="007677BF">
        <w:rPr>
          <w:spacing w:val="8"/>
          <w:sz w:val="28"/>
          <w:szCs w:val="28"/>
          <w:lang w:val="ru-RU"/>
        </w:rPr>
        <w:t>, включенные в межведомственный перечень</w:t>
      </w:r>
      <w:r w:rsidR="004815B5" w:rsidRPr="007677BF">
        <w:rPr>
          <w:spacing w:val="8"/>
          <w:sz w:val="28"/>
          <w:szCs w:val="28"/>
          <w:lang w:val="ru-RU"/>
        </w:rPr>
        <w:t>;</w:t>
      </w:r>
    </w:p>
    <w:p w:rsidR="00CE1C3D" w:rsidRPr="007677BF" w:rsidRDefault="00AF6E99" w:rsidP="00EA6B0A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 xml:space="preserve">- </w:t>
      </w:r>
      <w:r w:rsidR="00CE1C3D" w:rsidRPr="007677BF">
        <w:rPr>
          <w:spacing w:val="8"/>
          <w:sz w:val="28"/>
          <w:szCs w:val="28"/>
          <w:lang w:val="ru-RU"/>
        </w:rPr>
        <w:t>требовать от юридического, физического лица, индивидуального предпринимателя представления документов, информации до д</w:t>
      </w:r>
      <w:r w:rsidRPr="007677BF">
        <w:rPr>
          <w:spacing w:val="8"/>
          <w:sz w:val="28"/>
          <w:szCs w:val="28"/>
          <w:lang w:val="ru-RU"/>
        </w:rPr>
        <w:t>аты начала проведения проверки. Отдел после принятия приказа</w:t>
      </w:r>
      <w:r w:rsidR="00062F10" w:rsidRPr="007677BF">
        <w:rPr>
          <w:spacing w:val="8"/>
          <w:sz w:val="28"/>
          <w:szCs w:val="28"/>
          <w:lang w:val="ru-RU"/>
        </w:rPr>
        <w:t xml:space="preserve"> начальника Отдела</w:t>
      </w:r>
      <w:r w:rsidRPr="007677BF">
        <w:rPr>
          <w:spacing w:val="8"/>
          <w:sz w:val="28"/>
          <w:szCs w:val="28"/>
          <w:lang w:val="ru-RU"/>
        </w:rPr>
        <w:t xml:space="preserve"> о проведении проверки вправе запрашивать необходимые документы и (или) информацию в рамках межведомственного информационного взаимодействия</w:t>
      </w:r>
      <w:proofErr w:type="gramStart"/>
      <w:r w:rsidRPr="007677BF">
        <w:rPr>
          <w:spacing w:val="8"/>
          <w:sz w:val="28"/>
          <w:szCs w:val="28"/>
          <w:lang w:val="ru-RU"/>
        </w:rPr>
        <w:t>.»;</w:t>
      </w:r>
      <w:proofErr w:type="gramEnd"/>
    </w:p>
    <w:p w:rsidR="00546602" w:rsidRPr="007677BF" w:rsidRDefault="00725C66" w:rsidP="00546602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г</w:t>
      </w:r>
      <w:r w:rsidR="009A14A5" w:rsidRPr="007677BF">
        <w:rPr>
          <w:spacing w:val="8"/>
          <w:sz w:val="28"/>
          <w:szCs w:val="28"/>
          <w:lang w:val="ru-RU"/>
        </w:rPr>
        <w:t>) пункт 1.</w:t>
      </w:r>
      <w:r w:rsidR="00546602" w:rsidRPr="007677BF">
        <w:rPr>
          <w:spacing w:val="8"/>
          <w:sz w:val="28"/>
          <w:szCs w:val="28"/>
          <w:lang w:val="ru-RU"/>
        </w:rPr>
        <w:t>8</w:t>
      </w:r>
      <w:r w:rsidR="009A14A5" w:rsidRPr="007677BF">
        <w:rPr>
          <w:spacing w:val="8"/>
          <w:sz w:val="28"/>
          <w:szCs w:val="28"/>
          <w:lang w:val="ru-RU"/>
        </w:rPr>
        <w:t>.</w:t>
      </w:r>
      <w:r w:rsidR="00546602" w:rsidRPr="007677BF">
        <w:rPr>
          <w:spacing w:val="8"/>
          <w:sz w:val="28"/>
          <w:szCs w:val="28"/>
          <w:lang w:val="ru-RU"/>
        </w:rPr>
        <w:t>1.</w:t>
      </w:r>
      <w:r w:rsidR="00460A17" w:rsidRPr="007677BF">
        <w:rPr>
          <w:spacing w:val="8"/>
          <w:sz w:val="28"/>
          <w:szCs w:val="28"/>
          <w:lang w:val="ru-RU"/>
        </w:rPr>
        <w:t xml:space="preserve"> </w:t>
      </w:r>
      <w:r w:rsidRPr="007677BF">
        <w:rPr>
          <w:spacing w:val="8"/>
          <w:sz w:val="28"/>
          <w:szCs w:val="28"/>
          <w:lang w:val="ru-RU"/>
        </w:rPr>
        <w:t>изложить в следующей редакции</w:t>
      </w:r>
      <w:r w:rsidR="00546602" w:rsidRPr="007677BF">
        <w:rPr>
          <w:spacing w:val="8"/>
          <w:sz w:val="28"/>
          <w:szCs w:val="28"/>
          <w:lang w:val="ru-RU"/>
        </w:rPr>
        <w:t>:</w:t>
      </w:r>
    </w:p>
    <w:p w:rsidR="00725C66" w:rsidRPr="007677BF" w:rsidRDefault="00546602" w:rsidP="00546602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«</w:t>
      </w:r>
      <w:r w:rsidR="007F3CF8" w:rsidRPr="007677BF">
        <w:rPr>
          <w:spacing w:val="8"/>
          <w:sz w:val="28"/>
          <w:szCs w:val="28"/>
          <w:lang w:val="ru-RU"/>
        </w:rPr>
        <w:t xml:space="preserve">1.8.1. </w:t>
      </w:r>
      <w:r w:rsidR="00016B73" w:rsidRPr="007677BF">
        <w:rPr>
          <w:spacing w:val="8"/>
          <w:sz w:val="28"/>
          <w:szCs w:val="28"/>
          <w:lang w:val="ru-RU"/>
        </w:rPr>
        <w:t>Физическое лицо, его уполномоченный представитель, руководитель или уполномоченный представитель юридического лица, индивидуальный предприниматель, его уполномоченный представитель при проведении проверки имеют право:</w:t>
      </w:r>
    </w:p>
    <w:p w:rsidR="00016B73" w:rsidRPr="007677BF" w:rsidRDefault="00016B73" w:rsidP="00546602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- непосредственно присутствовать при проведении проверки, давать объяснения по вопросам, относящимся к предмету проверки;</w:t>
      </w:r>
    </w:p>
    <w:p w:rsidR="00016B73" w:rsidRPr="007677BF" w:rsidRDefault="00016B73" w:rsidP="00546602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 xml:space="preserve">- </w:t>
      </w:r>
      <w:r w:rsidR="00032CE9" w:rsidRPr="007677BF">
        <w:rPr>
          <w:spacing w:val="8"/>
          <w:sz w:val="28"/>
          <w:szCs w:val="28"/>
          <w:lang w:val="ru-RU"/>
        </w:rPr>
        <w:t xml:space="preserve">получать от </w:t>
      </w:r>
      <w:r w:rsidR="00A85A5B" w:rsidRPr="007677BF">
        <w:rPr>
          <w:spacing w:val="8"/>
          <w:sz w:val="28"/>
          <w:szCs w:val="28"/>
          <w:lang w:val="ru-RU"/>
        </w:rPr>
        <w:t>О</w:t>
      </w:r>
      <w:r w:rsidR="00032CE9" w:rsidRPr="007677BF">
        <w:rPr>
          <w:spacing w:val="8"/>
          <w:sz w:val="28"/>
          <w:szCs w:val="28"/>
          <w:lang w:val="ru-RU"/>
        </w:rPr>
        <w:t>тдела</w:t>
      </w:r>
      <w:r w:rsidR="00C71C61" w:rsidRPr="007677BF">
        <w:rPr>
          <w:spacing w:val="8"/>
          <w:sz w:val="28"/>
          <w:szCs w:val="28"/>
          <w:lang w:val="ru-RU"/>
        </w:rPr>
        <w:t>, его должностных лиц</w:t>
      </w:r>
      <w:r w:rsidR="00032CE9" w:rsidRPr="007677BF">
        <w:rPr>
          <w:spacing w:val="8"/>
          <w:sz w:val="28"/>
          <w:szCs w:val="28"/>
          <w:lang w:val="ru-RU"/>
        </w:rPr>
        <w:t xml:space="preserve"> информацию, которая относится к предмету проверки и предоставление которой предусмотрено настоящим Административным регламентом;</w:t>
      </w:r>
    </w:p>
    <w:p w:rsidR="00032CE9" w:rsidRPr="007677BF" w:rsidRDefault="00032CE9" w:rsidP="00546602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-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Отдела;</w:t>
      </w:r>
    </w:p>
    <w:p w:rsidR="00032CE9" w:rsidRPr="007677BF" w:rsidRDefault="00032CE9" w:rsidP="00546602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- обжаловать действия (бездействие) должностных лиц Отдела, повлекшее за собой нарушение прав юридического или физического лица, индивидуального предпринимателя при проведении проверки, в административном и (или) судебном порядке в соответствии с законодательством Российской Федерации;</w:t>
      </w:r>
    </w:p>
    <w:p w:rsidR="00546602" w:rsidRPr="007677BF" w:rsidRDefault="00546602" w:rsidP="00546602">
      <w:pPr>
        <w:ind w:firstLine="709"/>
        <w:jc w:val="both"/>
        <w:rPr>
          <w:rStyle w:val="oe-a0-000003"/>
          <w:color w:val="373A3C"/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 xml:space="preserve"> - </w:t>
      </w:r>
      <w:r w:rsidR="00A32458"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представлять документы и (или) информацию, запрашиваемые в рамках межведомственного информационного взаимодействия, в </w:t>
      </w:r>
      <w:r w:rsidR="00A85A5B" w:rsidRPr="007677BF">
        <w:rPr>
          <w:rStyle w:val="oe-a0-000003"/>
          <w:color w:val="373A3C"/>
          <w:spacing w:val="8"/>
          <w:sz w:val="28"/>
          <w:szCs w:val="28"/>
          <w:lang w:val="ru-RU"/>
        </w:rPr>
        <w:t>Отдел</w:t>
      </w:r>
      <w:r w:rsidR="00A32458"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 по собственной инициативе;</w:t>
      </w:r>
    </w:p>
    <w:p w:rsidR="00FB051A" w:rsidRPr="007677BF" w:rsidRDefault="00A32458" w:rsidP="003854CC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- знакомиться с документами и (или) информацией, полученными </w:t>
      </w:r>
      <w:r w:rsidR="00A53988" w:rsidRPr="007677BF">
        <w:rPr>
          <w:rStyle w:val="oe-a0-000003"/>
          <w:color w:val="373A3C"/>
          <w:spacing w:val="8"/>
          <w:sz w:val="28"/>
          <w:szCs w:val="28"/>
          <w:lang w:val="ru-RU"/>
        </w:rPr>
        <w:t>Отделом</w:t>
      </w:r>
      <w:r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 в рамках межведомственного информационного взаимодействия от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</w:t>
      </w:r>
      <w:r w:rsidR="00032CE9" w:rsidRPr="007677BF">
        <w:rPr>
          <w:spacing w:val="8"/>
          <w:sz w:val="28"/>
          <w:szCs w:val="28"/>
          <w:lang w:val="ru-RU"/>
        </w:rPr>
        <w:t>;</w:t>
      </w:r>
    </w:p>
    <w:p w:rsidR="00032CE9" w:rsidRPr="007677BF" w:rsidRDefault="00032CE9" w:rsidP="003854CC">
      <w:pPr>
        <w:ind w:firstLine="709"/>
        <w:jc w:val="both"/>
        <w:rPr>
          <w:rStyle w:val="oe-a0-000003"/>
          <w:color w:val="373A3C"/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lastRenderedPageBreak/>
        <w:t>- осуществлять иные права, предусмотренные действующим законодательством Российской Федерации</w:t>
      </w:r>
      <w:proofErr w:type="gramStart"/>
      <w:r w:rsidR="00C77D33" w:rsidRPr="007677BF">
        <w:rPr>
          <w:spacing w:val="8"/>
          <w:sz w:val="28"/>
          <w:szCs w:val="28"/>
          <w:lang w:val="ru-RU"/>
        </w:rPr>
        <w:t>.»;</w:t>
      </w:r>
      <w:proofErr w:type="gramEnd"/>
    </w:p>
    <w:p w:rsidR="0089634B" w:rsidRPr="007677BF" w:rsidRDefault="00C77D33" w:rsidP="003854CC">
      <w:pPr>
        <w:ind w:firstLine="709"/>
        <w:jc w:val="both"/>
        <w:rPr>
          <w:rStyle w:val="oe-a0-000003"/>
          <w:color w:val="373A3C"/>
          <w:spacing w:val="8"/>
          <w:sz w:val="28"/>
          <w:szCs w:val="28"/>
          <w:lang w:val="ru-RU"/>
        </w:rPr>
      </w:pPr>
      <w:r w:rsidRPr="007677BF">
        <w:rPr>
          <w:rStyle w:val="oe-a0-000003"/>
          <w:color w:val="373A3C"/>
          <w:spacing w:val="8"/>
          <w:sz w:val="28"/>
          <w:szCs w:val="28"/>
          <w:lang w:val="ru-RU"/>
        </w:rPr>
        <w:t>д</w:t>
      </w:r>
      <w:r w:rsidR="0089634B" w:rsidRPr="007677BF">
        <w:rPr>
          <w:rStyle w:val="oe-a0-000003"/>
          <w:color w:val="373A3C"/>
          <w:spacing w:val="8"/>
          <w:sz w:val="28"/>
          <w:szCs w:val="28"/>
          <w:lang w:val="ru-RU"/>
        </w:rPr>
        <w:t>) дополнить пункт</w:t>
      </w:r>
      <w:r w:rsidR="00A85A5B" w:rsidRPr="007677BF">
        <w:rPr>
          <w:rStyle w:val="oe-a0-000003"/>
          <w:color w:val="373A3C"/>
          <w:spacing w:val="8"/>
          <w:sz w:val="28"/>
          <w:szCs w:val="28"/>
          <w:lang w:val="ru-RU"/>
        </w:rPr>
        <w:t>ами</w:t>
      </w:r>
      <w:r w:rsidR="0089634B"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 1.</w:t>
      </w:r>
      <w:r w:rsidR="00BC0FDB" w:rsidRPr="007677BF">
        <w:rPr>
          <w:rStyle w:val="oe-a0-000003"/>
          <w:color w:val="373A3C"/>
          <w:spacing w:val="8"/>
          <w:sz w:val="28"/>
          <w:szCs w:val="28"/>
          <w:lang w:val="ru-RU"/>
        </w:rPr>
        <w:t>10</w:t>
      </w:r>
      <w:r w:rsidR="0089634B" w:rsidRPr="007677BF">
        <w:rPr>
          <w:rStyle w:val="oe-a0-000003"/>
          <w:color w:val="373A3C"/>
          <w:spacing w:val="8"/>
          <w:sz w:val="28"/>
          <w:szCs w:val="28"/>
          <w:lang w:val="ru-RU"/>
        </w:rPr>
        <w:t>.</w:t>
      </w:r>
      <w:r w:rsidR="00A85A5B" w:rsidRPr="007677BF">
        <w:rPr>
          <w:rStyle w:val="oe-a0-000003"/>
          <w:color w:val="373A3C"/>
          <w:spacing w:val="8"/>
          <w:sz w:val="28"/>
          <w:szCs w:val="28"/>
          <w:lang w:val="ru-RU"/>
        </w:rPr>
        <w:t>, 1.10.1, 1.10.2</w:t>
      </w:r>
      <w:r w:rsidR="0089634B"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 следующего содержания:</w:t>
      </w:r>
    </w:p>
    <w:p w:rsidR="0089634B" w:rsidRPr="007677BF" w:rsidRDefault="0089634B" w:rsidP="003854CC">
      <w:pPr>
        <w:ind w:firstLine="709"/>
        <w:jc w:val="both"/>
        <w:rPr>
          <w:rStyle w:val="oe-a0-000003"/>
          <w:color w:val="373A3C"/>
          <w:spacing w:val="8"/>
          <w:sz w:val="28"/>
          <w:szCs w:val="28"/>
          <w:lang w:val="ru-RU"/>
        </w:rPr>
      </w:pPr>
      <w:r w:rsidRPr="007677BF">
        <w:rPr>
          <w:rStyle w:val="oe-a0-000003"/>
          <w:color w:val="373A3C"/>
          <w:spacing w:val="8"/>
          <w:sz w:val="28"/>
          <w:szCs w:val="28"/>
          <w:lang w:val="ru-RU"/>
        </w:rPr>
        <w:t>«1.</w:t>
      </w:r>
      <w:r w:rsidR="00BC0FDB" w:rsidRPr="007677BF">
        <w:rPr>
          <w:rStyle w:val="oe-a0-000003"/>
          <w:color w:val="373A3C"/>
          <w:spacing w:val="8"/>
          <w:sz w:val="28"/>
          <w:szCs w:val="28"/>
          <w:lang w:val="ru-RU"/>
        </w:rPr>
        <w:t>10</w:t>
      </w:r>
      <w:r w:rsidRPr="007677BF">
        <w:rPr>
          <w:rStyle w:val="oe-a0-000003"/>
          <w:color w:val="373A3C"/>
          <w:spacing w:val="8"/>
          <w:sz w:val="28"/>
          <w:szCs w:val="28"/>
          <w:lang w:val="ru-RU"/>
        </w:rPr>
        <w:t>. Исчерпывающий перечень документов и (или) информации, необходимых для осуществления муниципального контроля</w:t>
      </w:r>
      <w:r w:rsidR="00C71C61" w:rsidRPr="007677BF">
        <w:rPr>
          <w:spacing w:val="8"/>
          <w:sz w:val="28"/>
          <w:szCs w:val="28"/>
          <w:lang w:val="ru-RU"/>
        </w:rPr>
        <w:t xml:space="preserve"> в области использования и охраны ООПТ</w:t>
      </w:r>
      <w:r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 и достижения це</w:t>
      </w:r>
      <w:r w:rsidR="008F4CF0" w:rsidRPr="007677BF">
        <w:rPr>
          <w:rStyle w:val="oe-a0-000003"/>
          <w:color w:val="373A3C"/>
          <w:spacing w:val="8"/>
          <w:sz w:val="28"/>
          <w:szCs w:val="28"/>
          <w:lang w:val="ru-RU"/>
        </w:rPr>
        <w:t>лей и задач проведения проверки.</w:t>
      </w:r>
    </w:p>
    <w:p w:rsidR="00EF5077" w:rsidRDefault="00C77D33" w:rsidP="003854CC">
      <w:pPr>
        <w:ind w:firstLine="709"/>
        <w:jc w:val="both"/>
        <w:rPr>
          <w:rStyle w:val="oe-a0-000003"/>
          <w:color w:val="373A3C"/>
          <w:spacing w:val="8"/>
          <w:sz w:val="28"/>
          <w:szCs w:val="28"/>
          <w:lang w:val="ru-RU"/>
        </w:rPr>
      </w:pPr>
      <w:r w:rsidRPr="007677BF">
        <w:rPr>
          <w:rStyle w:val="oe-a0-000003"/>
          <w:color w:val="373A3C"/>
          <w:spacing w:val="8"/>
          <w:sz w:val="28"/>
          <w:szCs w:val="28"/>
          <w:lang w:val="ru-RU"/>
        </w:rPr>
        <w:t>1.10.1.</w:t>
      </w:r>
      <w:r w:rsidR="00EF5077"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 </w:t>
      </w:r>
      <w:r w:rsidR="008F4CF0" w:rsidRPr="007677BF">
        <w:rPr>
          <w:rStyle w:val="oe-a0-000003"/>
          <w:color w:val="373A3C"/>
          <w:spacing w:val="8"/>
          <w:sz w:val="28"/>
          <w:szCs w:val="28"/>
          <w:lang w:val="ru-RU"/>
        </w:rPr>
        <w:t>И</w:t>
      </w:r>
      <w:r w:rsidR="00EF5077"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счерпывающий перечень документов и (или) информации, </w:t>
      </w:r>
      <w:proofErr w:type="spellStart"/>
      <w:r w:rsidR="00EF5077" w:rsidRPr="007677BF">
        <w:rPr>
          <w:rStyle w:val="oe-a0-000003"/>
          <w:color w:val="373A3C"/>
          <w:spacing w:val="8"/>
          <w:sz w:val="28"/>
          <w:szCs w:val="28"/>
          <w:lang w:val="ru-RU"/>
        </w:rPr>
        <w:t>истребуемых</w:t>
      </w:r>
      <w:proofErr w:type="spellEnd"/>
      <w:r w:rsidR="00EF5077"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 в ходе проверки у проверяемого юридического</w:t>
      </w:r>
      <w:r w:rsidR="008F4CF0" w:rsidRPr="007677BF">
        <w:rPr>
          <w:rStyle w:val="oe-a0-000003"/>
          <w:color w:val="373A3C"/>
          <w:spacing w:val="8"/>
          <w:sz w:val="28"/>
          <w:szCs w:val="28"/>
          <w:lang w:val="ru-RU"/>
        </w:rPr>
        <w:t>, физического</w:t>
      </w:r>
      <w:r w:rsidR="00EF5077"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 лица, индивидуального предпринимателя</w:t>
      </w:r>
      <w:r w:rsidR="00BA66D5" w:rsidRPr="007677BF">
        <w:rPr>
          <w:rStyle w:val="oe-a0-000003"/>
          <w:color w:val="373A3C"/>
          <w:spacing w:val="8"/>
          <w:sz w:val="28"/>
          <w:szCs w:val="28"/>
          <w:lang w:val="ru-RU"/>
        </w:rPr>
        <w:t>:</w:t>
      </w:r>
    </w:p>
    <w:p w:rsidR="00C406C2" w:rsidRPr="007677BF" w:rsidRDefault="00C406C2" w:rsidP="003854CC">
      <w:pPr>
        <w:ind w:firstLine="709"/>
        <w:jc w:val="both"/>
        <w:rPr>
          <w:rStyle w:val="oe-a0-000003"/>
          <w:color w:val="373A3C"/>
          <w:spacing w:val="8"/>
          <w:sz w:val="28"/>
          <w:szCs w:val="28"/>
          <w:lang w:val="ru-RU"/>
        </w:rPr>
      </w:pPr>
      <w:r>
        <w:rPr>
          <w:rStyle w:val="oe-a0-000003"/>
          <w:color w:val="373A3C"/>
          <w:spacing w:val="8"/>
          <w:sz w:val="28"/>
          <w:szCs w:val="28"/>
          <w:lang w:val="ru-RU"/>
        </w:rPr>
        <w:t>- учредительные документы юридического лица;</w:t>
      </w:r>
    </w:p>
    <w:p w:rsidR="00806EE7" w:rsidRPr="007677BF" w:rsidRDefault="0089634B" w:rsidP="008F4CF0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- </w:t>
      </w:r>
      <w:r w:rsidR="00806EE7" w:rsidRPr="007677BF">
        <w:rPr>
          <w:spacing w:val="8"/>
          <w:sz w:val="28"/>
          <w:szCs w:val="28"/>
          <w:lang w:val="ru-RU"/>
        </w:rPr>
        <w:t>документ</w:t>
      </w:r>
      <w:r w:rsidR="008F4CF0" w:rsidRPr="007677BF">
        <w:rPr>
          <w:spacing w:val="8"/>
          <w:sz w:val="28"/>
          <w:szCs w:val="28"/>
          <w:lang w:val="ru-RU"/>
        </w:rPr>
        <w:t>ы</w:t>
      </w:r>
      <w:r w:rsidR="00806EE7" w:rsidRPr="007677BF">
        <w:rPr>
          <w:spacing w:val="8"/>
          <w:sz w:val="28"/>
          <w:szCs w:val="28"/>
          <w:lang w:val="ru-RU"/>
        </w:rPr>
        <w:t xml:space="preserve">, </w:t>
      </w:r>
      <w:r w:rsidR="008F4CF0" w:rsidRPr="007677BF">
        <w:rPr>
          <w:spacing w:val="8"/>
          <w:sz w:val="28"/>
          <w:szCs w:val="28"/>
          <w:lang w:val="ru-RU"/>
        </w:rPr>
        <w:t>удостоверяющие личность,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</w:t>
      </w:r>
      <w:r w:rsidR="00C71C61" w:rsidRPr="007677BF">
        <w:rPr>
          <w:spacing w:val="8"/>
          <w:sz w:val="28"/>
          <w:szCs w:val="28"/>
          <w:lang w:val="ru-RU"/>
        </w:rPr>
        <w:t>, физического лица, его уполномоченного представителя</w:t>
      </w:r>
      <w:r w:rsidR="008F4CF0" w:rsidRPr="007677BF">
        <w:rPr>
          <w:spacing w:val="8"/>
          <w:sz w:val="28"/>
          <w:szCs w:val="28"/>
          <w:lang w:val="ru-RU"/>
        </w:rPr>
        <w:t xml:space="preserve"> и его полномочия;</w:t>
      </w:r>
    </w:p>
    <w:p w:rsidR="00C406C2" w:rsidRPr="00C406C2" w:rsidRDefault="008F4CF0" w:rsidP="00C406C2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 xml:space="preserve">- </w:t>
      </w:r>
      <w:r w:rsidR="00FD25D1" w:rsidRPr="007677BF">
        <w:rPr>
          <w:spacing w:val="8"/>
          <w:sz w:val="28"/>
          <w:szCs w:val="28"/>
          <w:lang w:val="ru-RU"/>
        </w:rPr>
        <w:t>правоустанавливающие документы на земельный участок</w:t>
      </w:r>
      <w:r w:rsidR="00AA0031" w:rsidRPr="007677BF">
        <w:rPr>
          <w:spacing w:val="8"/>
          <w:sz w:val="28"/>
          <w:szCs w:val="28"/>
          <w:lang w:val="ru-RU"/>
        </w:rPr>
        <w:t>, права на который не зарегистрированы в Едином государственном реестре недвижимости</w:t>
      </w:r>
      <w:r w:rsidR="00C406C2">
        <w:rPr>
          <w:spacing w:val="8"/>
          <w:sz w:val="28"/>
          <w:szCs w:val="28"/>
          <w:lang w:val="ru-RU"/>
        </w:rPr>
        <w:t>.</w:t>
      </w:r>
    </w:p>
    <w:p w:rsidR="00E908C7" w:rsidRPr="007677BF" w:rsidRDefault="003D698E" w:rsidP="00E908C7">
      <w:pPr>
        <w:ind w:firstLine="709"/>
        <w:jc w:val="both"/>
        <w:rPr>
          <w:color w:val="333333"/>
          <w:spacing w:val="8"/>
          <w:sz w:val="28"/>
          <w:szCs w:val="28"/>
          <w:lang w:val="ru-RU"/>
        </w:rPr>
      </w:pPr>
      <w:r w:rsidRPr="007677BF">
        <w:rPr>
          <w:color w:val="333333"/>
          <w:spacing w:val="8"/>
          <w:sz w:val="28"/>
          <w:szCs w:val="28"/>
          <w:lang w:val="ru-RU"/>
        </w:rPr>
        <w:t>При проведении проверки</w:t>
      </w:r>
      <w:r w:rsidR="00E908C7" w:rsidRPr="007677BF">
        <w:rPr>
          <w:color w:val="333333"/>
          <w:spacing w:val="8"/>
          <w:sz w:val="28"/>
          <w:szCs w:val="28"/>
          <w:lang w:val="ru-RU"/>
        </w:rPr>
        <w:t xml:space="preserve"> должностные лица </w:t>
      </w:r>
      <w:r w:rsidRPr="007677BF">
        <w:rPr>
          <w:color w:val="333333"/>
          <w:spacing w:val="8"/>
          <w:sz w:val="28"/>
          <w:szCs w:val="28"/>
          <w:lang w:val="ru-RU"/>
        </w:rPr>
        <w:t xml:space="preserve"> Отдел</w:t>
      </w:r>
      <w:r w:rsidR="00E908C7" w:rsidRPr="007677BF">
        <w:rPr>
          <w:color w:val="333333"/>
          <w:spacing w:val="8"/>
          <w:sz w:val="28"/>
          <w:szCs w:val="28"/>
          <w:lang w:val="ru-RU"/>
        </w:rPr>
        <w:t>а</w:t>
      </w:r>
      <w:r w:rsidRPr="007677BF">
        <w:rPr>
          <w:color w:val="333333"/>
          <w:spacing w:val="8"/>
          <w:sz w:val="28"/>
          <w:szCs w:val="28"/>
          <w:lang w:val="ru-RU"/>
        </w:rPr>
        <w:t xml:space="preserve"> не вправе требовать от юридического, физического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</w:t>
      </w:r>
      <w:r w:rsidR="00E908C7" w:rsidRPr="007677BF">
        <w:rPr>
          <w:spacing w:val="8"/>
          <w:sz w:val="28"/>
          <w:szCs w:val="28"/>
          <w:lang w:val="ru-RU"/>
        </w:rPr>
        <w:t>межведомственный перечень.</w:t>
      </w:r>
    </w:p>
    <w:p w:rsidR="00BA66D5" w:rsidRPr="007677BF" w:rsidRDefault="008F4CF0" w:rsidP="00EF5077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1.10.2.</w:t>
      </w:r>
      <w:r w:rsidR="00BA66D5" w:rsidRPr="007677BF">
        <w:rPr>
          <w:spacing w:val="8"/>
          <w:sz w:val="28"/>
          <w:szCs w:val="28"/>
          <w:lang w:val="ru-RU"/>
        </w:rPr>
        <w:t xml:space="preserve"> </w:t>
      </w:r>
      <w:r w:rsidRPr="007677BF">
        <w:rPr>
          <w:rStyle w:val="oe-a0-000003"/>
          <w:color w:val="373A3C"/>
          <w:spacing w:val="8"/>
          <w:sz w:val="28"/>
          <w:szCs w:val="28"/>
          <w:lang w:val="ru-RU"/>
        </w:rPr>
        <w:t>И</w:t>
      </w:r>
      <w:r w:rsidR="00BA66D5"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счерпывающий перечень документов и (или) информации, запрашиваемых и получаемых в рамках межведомственного информационного взаимодействия от </w:t>
      </w:r>
      <w:r w:rsidR="00C71C61"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 </w:t>
      </w:r>
      <w:r w:rsidR="00BA66D5" w:rsidRPr="007677BF">
        <w:rPr>
          <w:rStyle w:val="oe-a0-000003"/>
          <w:color w:val="373A3C"/>
          <w:spacing w:val="8"/>
          <w:sz w:val="28"/>
          <w:szCs w:val="28"/>
          <w:lang w:val="ru-RU"/>
        </w:rPr>
        <w:t xml:space="preserve">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</w:t>
      </w:r>
      <w:r w:rsidR="00BA66D5" w:rsidRPr="007677BF">
        <w:rPr>
          <w:spacing w:val="8"/>
          <w:sz w:val="28"/>
          <w:szCs w:val="28"/>
          <w:lang w:val="ru-RU"/>
        </w:rPr>
        <w:t xml:space="preserve"> межведомственным перечнем:</w:t>
      </w:r>
    </w:p>
    <w:p w:rsidR="00C406C2" w:rsidRDefault="00806EE7" w:rsidP="00CE54E7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 xml:space="preserve">- </w:t>
      </w:r>
      <w:r w:rsidR="00C406C2">
        <w:rPr>
          <w:spacing w:val="8"/>
          <w:sz w:val="28"/>
          <w:szCs w:val="28"/>
          <w:lang w:val="ru-RU"/>
        </w:rPr>
        <w:t>сведения из Единого государствен</w:t>
      </w:r>
      <w:r w:rsidR="00BE2CB6">
        <w:rPr>
          <w:spacing w:val="8"/>
          <w:sz w:val="28"/>
          <w:szCs w:val="28"/>
          <w:lang w:val="ru-RU"/>
        </w:rPr>
        <w:t>н</w:t>
      </w:r>
      <w:r w:rsidR="00C406C2">
        <w:rPr>
          <w:spacing w:val="8"/>
          <w:sz w:val="28"/>
          <w:szCs w:val="28"/>
          <w:lang w:val="ru-RU"/>
        </w:rPr>
        <w:t xml:space="preserve">ого реестра </w:t>
      </w:r>
      <w:r w:rsidR="00CE54E7" w:rsidRPr="007677BF">
        <w:rPr>
          <w:spacing w:val="8"/>
          <w:sz w:val="28"/>
          <w:szCs w:val="28"/>
          <w:lang w:val="ru-RU"/>
        </w:rPr>
        <w:t xml:space="preserve"> юридическ</w:t>
      </w:r>
      <w:r w:rsidR="00C406C2">
        <w:rPr>
          <w:spacing w:val="8"/>
          <w:sz w:val="28"/>
          <w:szCs w:val="28"/>
          <w:lang w:val="ru-RU"/>
        </w:rPr>
        <w:t>их лиц;</w:t>
      </w:r>
    </w:p>
    <w:p w:rsidR="00E908C7" w:rsidRPr="007677BF" w:rsidRDefault="00CE54E7" w:rsidP="00CE54E7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 xml:space="preserve"> </w:t>
      </w:r>
      <w:r w:rsidR="00C406C2">
        <w:rPr>
          <w:spacing w:val="8"/>
          <w:sz w:val="28"/>
          <w:szCs w:val="28"/>
          <w:lang w:val="ru-RU"/>
        </w:rPr>
        <w:t>- сведения из Единого государстве</w:t>
      </w:r>
      <w:r w:rsidR="00BE2CB6">
        <w:rPr>
          <w:spacing w:val="8"/>
          <w:sz w:val="28"/>
          <w:szCs w:val="28"/>
          <w:lang w:val="ru-RU"/>
        </w:rPr>
        <w:t>н</w:t>
      </w:r>
      <w:r w:rsidR="00C406C2">
        <w:rPr>
          <w:spacing w:val="8"/>
          <w:sz w:val="28"/>
          <w:szCs w:val="28"/>
          <w:lang w:val="ru-RU"/>
        </w:rPr>
        <w:t>ного реестра</w:t>
      </w:r>
      <w:r w:rsidR="00C406C2" w:rsidRPr="007677BF">
        <w:rPr>
          <w:spacing w:val="8"/>
          <w:sz w:val="28"/>
          <w:szCs w:val="28"/>
          <w:lang w:val="ru-RU"/>
        </w:rPr>
        <w:t xml:space="preserve"> </w:t>
      </w:r>
      <w:r w:rsidR="00E908C7" w:rsidRPr="007677BF">
        <w:rPr>
          <w:spacing w:val="8"/>
          <w:sz w:val="28"/>
          <w:szCs w:val="28"/>
          <w:lang w:val="ru-RU"/>
        </w:rPr>
        <w:t>индивидуальн</w:t>
      </w:r>
      <w:r w:rsidR="00C406C2">
        <w:rPr>
          <w:spacing w:val="8"/>
          <w:sz w:val="28"/>
          <w:szCs w:val="28"/>
          <w:lang w:val="ru-RU"/>
        </w:rPr>
        <w:t>ых</w:t>
      </w:r>
      <w:r w:rsidR="00E908C7" w:rsidRPr="007677BF">
        <w:rPr>
          <w:spacing w:val="8"/>
          <w:sz w:val="28"/>
          <w:szCs w:val="28"/>
          <w:lang w:val="ru-RU"/>
        </w:rPr>
        <w:t xml:space="preserve"> предпринимате</w:t>
      </w:r>
      <w:r w:rsidR="00C406C2">
        <w:rPr>
          <w:spacing w:val="8"/>
          <w:sz w:val="28"/>
          <w:szCs w:val="28"/>
          <w:lang w:val="ru-RU"/>
        </w:rPr>
        <w:t>лей</w:t>
      </w:r>
      <w:r w:rsidR="00E908C7" w:rsidRPr="007677BF">
        <w:rPr>
          <w:spacing w:val="8"/>
          <w:sz w:val="28"/>
          <w:szCs w:val="28"/>
          <w:lang w:val="ru-RU"/>
        </w:rPr>
        <w:t>;</w:t>
      </w:r>
    </w:p>
    <w:p w:rsidR="00E908C7" w:rsidRPr="007677BF" w:rsidRDefault="00E908C7" w:rsidP="00E908C7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- выписка из Единого государственного реестра недвижимости об объекте недвижимости;</w:t>
      </w:r>
    </w:p>
    <w:p w:rsidR="0089634B" w:rsidRPr="007677BF" w:rsidRDefault="00E908C7" w:rsidP="00CE54E7">
      <w:pPr>
        <w:ind w:firstLine="709"/>
        <w:jc w:val="both"/>
        <w:rPr>
          <w:spacing w:val="8"/>
          <w:sz w:val="28"/>
          <w:szCs w:val="28"/>
          <w:lang w:val="ru-RU"/>
        </w:rPr>
      </w:pPr>
      <w:r w:rsidRPr="007677BF">
        <w:rPr>
          <w:spacing w:val="8"/>
          <w:sz w:val="28"/>
          <w:szCs w:val="28"/>
          <w:lang w:val="ru-RU"/>
        </w:rPr>
        <w:t>- кадастровый план территории</w:t>
      </w:r>
      <w:proofErr w:type="gramStart"/>
      <w:r w:rsidRPr="007677BF">
        <w:rPr>
          <w:spacing w:val="8"/>
          <w:sz w:val="28"/>
          <w:szCs w:val="28"/>
          <w:lang w:val="ru-RU"/>
        </w:rPr>
        <w:t>.</w:t>
      </w:r>
      <w:r w:rsidR="00BA66D5" w:rsidRPr="007677BF">
        <w:rPr>
          <w:spacing w:val="8"/>
          <w:sz w:val="28"/>
          <w:szCs w:val="28"/>
          <w:lang w:val="ru-RU"/>
        </w:rPr>
        <w:t>».</w:t>
      </w:r>
      <w:proofErr w:type="gramEnd"/>
    </w:p>
    <w:p w:rsidR="00250746" w:rsidRPr="007677BF" w:rsidRDefault="00C71C61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7677BF">
        <w:rPr>
          <w:rFonts w:ascii="Times New Roman" w:hAnsi="Times New Roman" w:cs="Times New Roman"/>
          <w:spacing w:val="8"/>
          <w:sz w:val="28"/>
          <w:szCs w:val="28"/>
        </w:rPr>
        <w:t>3.2</w:t>
      </w:r>
      <w:r w:rsidR="00AE3A2A"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. </w:t>
      </w:r>
      <w:r w:rsidR="00250746" w:rsidRPr="007677BF">
        <w:rPr>
          <w:rFonts w:ascii="Times New Roman" w:hAnsi="Times New Roman" w:cs="Times New Roman"/>
          <w:spacing w:val="8"/>
          <w:sz w:val="28"/>
          <w:szCs w:val="28"/>
        </w:rPr>
        <w:t xml:space="preserve"> В разделе </w:t>
      </w:r>
      <w:r w:rsidR="003854CC" w:rsidRPr="007677BF">
        <w:rPr>
          <w:rFonts w:ascii="Times New Roman" w:hAnsi="Times New Roman" w:cs="Times New Roman"/>
          <w:spacing w:val="8"/>
          <w:sz w:val="28"/>
          <w:szCs w:val="28"/>
        </w:rPr>
        <w:t>2</w:t>
      </w:r>
      <w:r w:rsidR="00250746" w:rsidRPr="007677BF">
        <w:rPr>
          <w:rFonts w:ascii="Times New Roman" w:hAnsi="Times New Roman" w:cs="Times New Roman"/>
          <w:spacing w:val="8"/>
          <w:sz w:val="28"/>
          <w:szCs w:val="28"/>
        </w:rPr>
        <w:t>. «</w:t>
      </w:r>
      <w:r w:rsidR="003854CC" w:rsidRPr="007677BF">
        <w:rPr>
          <w:rFonts w:ascii="Times New Roman" w:hAnsi="Times New Roman" w:cs="Times New Roman"/>
          <w:spacing w:val="8"/>
          <w:sz w:val="28"/>
          <w:szCs w:val="28"/>
        </w:rPr>
        <w:t>Требования к порядку осуществления муниципального контроля</w:t>
      </w:r>
      <w:r w:rsidR="00250746" w:rsidRPr="007677BF">
        <w:rPr>
          <w:rFonts w:ascii="Times New Roman" w:hAnsi="Times New Roman" w:cs="Times New Roman"/>
          <w:spacing w:val="8"/>
          <w:sz w:val="28"/>
          <w:szCs w:val="28"/>
        </w:rPr>
        <w:t>»:</w:t>
      </w:r>
    </w:p>
    <w:p w:rsidR="003D51A8" w:rsidRPr="007677BF" w:rsidRDefault="003D51A8" w:rsidP="003D51A8">
      <w:pPr>
        <w:pStyle w:val="ConsPlusNormal"/>
        <w:ind w:firstLine="567"/>
        <w:jc w:val="both"/>
        <w:rPr>
          <w:rFonts w:ascii="Times New Roman" w:hAnsi="Times New Roman" w:cs="Times New Roman"/>
          <w:spacing w:val="12"/>
          <w:sz w:val="28"/>
          <w:szCs w:val="28"/>
        </w:rPr>
      </w:pPr>
      <w:r w:rsidRPr="007677BF">
        <w:rPr>
          <w:rFonts w:ascii="Times New Roman" w:hAnsi="Times New Roman" w:cs="Times New Roman"/>
          <w:spacing w:val="12"/>
          <w:sz w:val="28"/>
          <w:szCs w:val="28"/>
        </w:rPr>
        <w:t>а) пункт 2.1.1. изложить  в следующей редакции:</w:t>
      </w:r>
    </w:p>
    <w:p w:rsidR="003D51A8" w:rsidRPr="0098065D" w:rsidRDefault="003D51A8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7677BF">
        <w:rPr>
          <w:rFonts w:ascii="Times New Roman" w:hAnsi="Times New Roman" w:cs="Times New Roman"/>
          <w:spacing w:val="12"/>
          <w:sz w:val="28"/>
          <w:szCs w:val="28"/>
        </w:rPr>
        <w:t>«2.1.</w:t>
      </w:r>
      <w:r w:rsidR="00E30CA8" w:rsidRPr="007677BF">
        <w:rPr>
          <w:rFonts w:ascii="Times New Roman" w:hAnsi="Times New Roman" w:cs="Times New Roman"/>
          <w:spacing w:val="12"/>
          <w:sz w:val="28"/>
          <w:szCs w:val="28"/>
        </w:rPr>
        <w:t xml:space="preserve">1. </w:t>
      </w:r>
      <w:r w:rsidRPr="007677B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47BE6" w:rsidRPr="007677BF">
        <w:rPr>
          <w:rFonts w:ascii="Times New Roman" w:hAnsi="Times New Roman" w:cs="Times New Roman"/>
          <w:spacing w:val="12"/>
          <w:sz w:val="28"/>
          <w:szCs w:val="28"/>
        </w:rPr>
        <w:t>Справочная информация (место нахождения и график работы Отдела, справочные телефоны, адрес официального сайта</w:t>
      </w:r>
      <w:r w:rsidR="00C71C61" w:rsidRPr="007677BF">
        <w:rPr>
          <w:rFonts w:ascii="Times New Roman" w:hAnsi="Times New Roman" w:cs="Times New Roman"/>
          <w:spacing w:val="12"/>
          <w:sz w:val="28"/>
          <w:szCs w:val="28"/>
        </w:rPr>
        <w:t xml:space="preserve"> администрации города Липецка</w:t>
      </w:r>
      <w:r w:rsidR="00247BE6" w:rsidRPr="007677BF">
        <w:rPr>
          <w:rFonts w:ascii="Times New Roman" w:hAnsi="Times New Roman" w:cs="Times New Roman"/>
          <w:spacing w:val="12"/>
          <w:sz w:val="28"/>
          <w:szCs w:val="28"/>
        </w:rPr>
        <w:t>, электронной почты Отдела) размещена на</w:t>
      </w:r>
      <w:r w:rsidR="00C71C61" w:rsidRPr="007677BF">
        <w:rPr>
          <w:rFonts w:ascii="Times New Roman" w:hAnsi="Times New Roman" w:cs="Times New Roman"/>
          <w:spacing w:val="12"/>
          <w:sz w:val="28"/>
          <w:szCs w:val="28"/>
        </w:rPr>
        <w:t xml:space="preserve"> информационных стендах </w:t>
      </w:r>
      <w:r w:rsidR="00245B12" w:rsidRPr="007677BF">
        <w:rPr>
          <w:rFonts w:ascii="Times New Roman" w:hAnsi="Times New Roman" w:cs="Times New Roman"/>
          <w:spacing w:val="12"/>
          <w:sz w:val="28"/>
          <w:szCs w:val="28"/>
        </w:rPr>
        <w:t>О</w:t>
      </w:r>
      <w:r w:rsidR="00C71C61" w:rsidRPr="007677BF">
        <w:rPr>
          <w:rFonts w:ascii="Times New Roman" w:hAnsi="Times New Roman" w:cs="Times New Roman"/>
          <w:spacing w:val="12"/>
          <w:sz w:val="28"/>
          <w:szCs w:val="28"/>
        </w:rPr>
        <w:t>тдела,</w:t>
      </w:r>
      <w:r w:rsidR="00247BE6" w:rsidRPr="007677BF">
        <w:rPr>
          <w:rFonts w:ascii="Times New Roman" w:hAnsi="Times New Roman" w:cs="Times New Roman"/>
          <w:spacing w:val="12"/>
          <w:sz w:val="28"/>
          <w:szCs w:val="28"/>
        </w:rPr>
        <w:t xml:space="preserve"> официальном сайте</w:t>
      </w:r>
      <w:r w:rsidR="00C71C61" w:rsidRPr="007677BF">
        <w:rPr>
          <w:rFonts w:ascii="Times New Roman" w:hAnsi="Times New Roman" w:cs="Times New Roman"/>
          <w:spacing w:val="12"/>
          <w:sz w:val="28"/>
          <w:szCs w:val="28"/>
        </w:rPr>
        <w:t xml:space="preserve"> администрации </w:t>
      </w:r>
      <w:r w:rsidR="00C71C61" w:rsidRPr="0098065D">
        <w:rPr>
          <w:rFonts w:ascii="Times New Roman" w:hAnsi="Times New Roman" w:cs="Times New Roman"/>
          <w:spacing w:val="20"/>
          <w:sz w:val="28"/>
          <w:szCs w:val="28"/>
        </w:rPr>
        <w:lastRenderedPageBreak/>
        <w:t>города Липецка,</w:t>
      </w:r>
      <w:r w:rsidR="00247BE6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в</w:t>
      </w:r>
      <w:r w:rsidR="00C71C61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информационно - телекоммуникационной</w:t>
      </w:r>
      <w:r w:rsidR="00247BE6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сети </w:t>
      </w:r>
      <w:r w:rsidR="00B240DE" w:rsidRPr="0098065D">
        <w:rPr>
          <w:rFonts w:ascii="Times New Roman" w:hAnsi="Times New Roman" w:cs="Times New Roman"/>
          <w:spacing w:val="20"/>
          <w:sz w:val="28"/>
          <w:szCs w:val="28"/>
        </w:rPr>
        <w:t>«</w:t>
      </w:r>
      <w:r w:rsidR="00247BE6" w:rsidRPr="0098065D">
        <w:rPr>
          <w:rFonts w:ascii="Times New Roman" w:hAnsi="Times New Roman" w:cs="Times New Roman"/>
          <w:spacing w:val="20"/>
          <w:sz w:val="28"/>
          <w:szCs w:val="28"/>
        </w:rPr>
        <w:t>Интернет</w:t>
      </w:r>
      <w:r w:rsidR="00B240DE" w:rsidRPr="0098065D">
        <w:rPr>
          <w:rFonts w:ascii="Times New Roman" w:hAnsi="Times New Roman" w:cs="Times New Roman"/>
          <w:spacing w:val="20"/>
          <w:sz w:val="28"/>
          <w:szCs w:val="28"/>
        </w:rPr>
        <w:t>»</w:t>
      </w:r>
      <w:r w:rsidR="00247BE6" w:rsidRPr="0098065D">
        <w:rPr>
          <w:rFonts w:ascii="Times New Roman" w:hAnsi="Times New Roman" w:cs="Times New Roman"/>
          <w:spacing w:val="20"/>
          <w:sz w:val="28"/>
          <w:szCs w:val="28"/>
        </w:rPr>
        <w:t>, в региональном реестре и на региональном портале</w:t>
      </w:r>
      <w:proofErr w:type="gramStart"/>
      <w:r w:rsidR="00E30CA8" w:rsidRPr="0098065D">
        <w:rPr>
          <w:rFonts w:ascii="Times New Roman" w:hAnsi="Times New Roman" w:cs="Times New Roman"/>
          <w:spacing w:val="20"/>
          <w:sz w:val="28"/>
          <w:szCs w:val="28"/>
        </w:rPr>
        <w:t>.»;</w:t>
      </w:r>
      <w:proofErr w:type="gramEnd"/>
    </w:p>
    <w:p w:rsidR="003854CC" w:rsidRPr="0098065D" w:rsidRDefault="00E30CA8" w:rsidP="00E30CA8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б) пункты </w:t>
      </w:r>
      <w:r w:rsidR="00247BE6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2.1.2, </w:t>
      </w:r>
      <w:r w:rsidR="00F20D2C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2.1.3. признать утратившими силу;</w:t>
      </w:r>
    </w:p>
    <w:p w:rsidR="00F20D2C" w:rsidRPr="0098065D" w:rsidRDefault="00E30CA8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>в</w:t>
      </w:r>
      <w:r w:rsidR="00F20D2C" w:rsidRPr="0098065D">
        <w:rPr>
          <w:rFonts w:ascii="Times New Roman" w:hAnsi="Times New Roman" w:cs="Times New Roman"/>
          <w:spacing w:val="20"/>
          <w:sz w:val="28"/>
          <w:szCs w:val="28"/>
        </w:rPr>
        <w:t>) абзац первый пункта 2.1.5. изложить  в следующей редакции:</w:t>
      </w:r>
    </w:p>
    <w:p w:rsidR="002E1A5F" w:rsidRPr="0098065D" w:rsidRDefault="00F20D2C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«2.1.5. Посредством размещения на официальном сайте администрации города Липецка, в региональном реестре и на </w:t>
      </w:r>
      <w:r w:rsidR="00A85A5B" w:rsidRPr="0098065D">
        <w:rPr>
          <w:rFonts w:ascii="Times New Roman" w:hAnsi="Times New Roman" w:cs="Times New Roman"/>
          <w:spacing w:val="20"/>
          <w:sz w:val="28"/>
          <w:szCs w:val="28"/>
        </w:rPr>
        <w:t>региональном портале</w:t>
      </w:r>
      <w:r w:rsidR="00E30CA8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предоставляется следующая информация</w:t>
      </w:r>
      <w:r w:rsidRPr="0098065D">
        <w:rPr>
          <w:rFonts w:ascii="Times New Roman" w:hAnsi="Times New Roman" w:cs="Times New Roman"/>
          <w:spacing w:val="20"/>
          <w:sz w:val="28"/>
          <w:szCs w:val="28"/>
        </w:rPr>
        <w:t>:»</w:t>
      </w:r>
      <w:r w:rsidR="002E1A5F" w:rsidRPr="0098065D">
        <w:rPr>
          <w:rFonts w:ascii="Times New Roman" w:hAnsi="Times New Roman" w:cs="Times New Roman"/>
          <w:spacing w:val="20"/>
          <w:sz w:val="28"/>
          <w:szCs w:val="28"/>
        </w:rPr>
        <w:t>.</w:t>
      </w:r>
    </w:p>
    <w:p w:rsidR="00245B12" w:rsidRPr="0098065D" w:rsidRDefault="00245B12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>3.3. В разделе 3. «Состав,</w:t>
      </w:r>
      <w:r w:rsidR="00F22FC6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последовательность и сроки выполнения административных процедур (действий), требования к порядку их выполнения»:</w:t>
      </w:r>
    </w:p>
    <w:p w:rsidR="00F22FC6" w:rsidRPr="0098065D" w:rsidRDefault="00F22FC6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>а) пункт 3.1. признать утратившим силу;</w:t>
      </w:r>
    </w:p>
    <w:p w:rsidR="00F22FC6" w:rsidRPr="0098065D" w:rsidRDefault="00F22FC6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б) абзац первый пункта 3.4.6. после </w:t>
      </w:r>
      <w:r w:rsidR="001058F1" w:rsidRPr="0098065D">
        <w:rPr>
          <w:rFonts w:ascii="Times New Roman" w:hAnsi="Times New Roman" w:cs="Times New Roman"/>
          <w:spacing w:val="20"/>
          <w:sz w:val="28"/>
          <w:szCs w:val="28"/>
        </w:rPr>
        <w:t>слов «окружающей среды», дополнить словами «безопасности государства</w:t>
      </w:r>
      <w:proofErr w:type="gramStart"/>
      <w:r w:rsidR="001058F1" w:rsidRPr="0098065D">
        <w:rPr>
          <w:rFonts w:ascii="Times New Roman" w:hAnsi="Times New Roman" w:cs="Times New Roman"/>
          <w:spacing w:val="20"/>
          <w:sz w:val="28"/>
          <w:szCs w:val="28"/>
        </w:rPr>
        <w:t>,»</w:t>
      </w:r>
      <w:proofErr w:type="gramEnd"/>
      <w:r w:rsidR="001058F1" w:rsidRPr="0098065D">
        <w:rPr>
          <w:rFonts w:ascii="Times New Roman" w:hAnsi="Times New Roman" w:cs="Times New Roman"/>
          <w:spacing w:val="20"/>
          <w:sz w:val="28"/>
          <w:szCs w:val="28"/>
        </w:rPr>
        <w:t>;</w:t>
      </w:r>
    </w:p>
    <w:p w:rsidR="001058F1" w:rsidRPr="0098065D" w:rsidRDefault="001058F1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>в) в абзаце третьем пункта 3.6.4. цифры «1.</w:t>
      </w:r>
      <w:r w:rsidR="00B240DE" w:rsidRPr="0098065D">
        <w:rPr>
          <w:rFonts w:ascii="Times New Roman" w:hAnsi="Times New Roman" w:cs="Times New Roman"/>
          <w:spacing w:val="20"/>
          <w:sz w:val="28"/>
          <w:szCs w:val="28"/>
        </w:rPr>
        <w:t>1.5.» заменить цифрами «1.1.4.».</w:t>
      </w:r>
    </w:p>
    <w:p w:rsidR="00356EB5" w:rsidRPr="0098065D" w:rsidRDefault="004E1DE6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>3.4</w:t>
      </w:r>
      <w:r w:rsidR="00356EB5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.  Раздел 4. «Порядок и формы </w:t>
      </w:r>
      <w:proofErr w:type="gramStart"/>
      <w:r w:rsidR="00356EB5" w:rsidRPr="0098065D">
        <w:rPr>
          <w:rFonts w:ascii="Times New Roman" w:hAnsi="Times New Roman" w:cs="Times New Roman"/>
          <w:spacing w:val="20"/>
          <w:sz w:val="28"/>
          <w:szCs w:val="28"/>
        </w:rPr>
        <w:t>контроля за</w:t>
      </w:r>
      <w:proofErr w:type="gramEnd"/>
      <w:r w:rsidR="00356EB5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осуществлением муниципального контроля» дополнить пунктом 4.5. следующего содержания:</w:t>
      </w:r>
    </w:p>
    <w:p w:rsidR="00356EB5" w:rsidRPr="0098065D" w:rsidRDefault="00356EB5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«4.5. Граждане, их объединения и организации имеют право на любые предусмотренные действующим законодательством формы </w:t>
      </w:r>
      <w:proofErr w:type="gramStart"/>
      <w:r w:rsidRPr="0098065D">
        <w:rPr>
          <w:rFonts w:ascii="Times New Roman" w:hAnsi="Times New Roman" w:cs="Times New Roman"/>
          <w:spacing w:val="20"/>
          <w:sz w:val="28"/>
          <w:szCs w:val="28"/>
        </w:rPr>
        <w:t>контроля за</w:t>
      </w:r>
      <w:proofErr w:type="gramEnd"/>
      <w:r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деятельностью Отдела при осуществлении муниципального контроля</w:t>
      </w:r>
      <w:r w:rsidR="004E1DE6" w:rsidRPr="0098065D">
        <w:rPr>
          <w:rStyle w:val="blk"/>
          <w:rFonts w:ascii="Times New Roman" w:hAnsi="Times New Roman" w:cs="Times New Roman"/>
          <w:spacing w:val="20"/>
          <w:sz w:val="28"/>
          <w:szCs w:val="28"/>
        </w:rPr>
        <w:t xml:space="preserve"> в области использования и охраны ООПТ</w:t>
      </w:r>
      <w:r w:rsidRPr="0098065D">
        <w:rPr>
          <w:rFonts w:ascii="Times New Roman" w:hAnsi="Times New Roman" w:cs="Times New Roman"/>
          <w:spacing w:val="20"/>
          <w:sz w:val="28"/>
          <w:szCs w:val="28"/>
        </w:rPr>
        <w:t>.</w:t>
      </w:r>
    </w:p>
    <w:p w:rsidR="00356EB5" w:rsidRPr="0098065D" w:rsidRDefault="00356EB5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Общественный </w:t>
      </w:r>
      <w:proofErr w:type="gramStart"/>
      <w:r w:rsidRPr="0098065D">
        <w:rPr>
          <w:rFonts w:ascii="Times New Roman" w:hAnsi="Times New Roman" w:cs="Times New Roman"/>
          <w:spacing w:val="20"/>
          <w:sz w:val="28"/>
          <w:szCs w:val="28"/>
        </w:rPr>
        <w:t>контроль за</w:t>
      </w:r>
      <w:proofErr w:type="gramEnd"/>
      <w:r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исполнением</w:t>
      </w:r>
      <w:r w:rsidR="004E1DE6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настоящего </w:t>
      </w:r>
      <w:r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B240DE" w:rsidRPr="0098065D">
        <w:rPr>
          <w:rFonts w:ascii="Times New Roman" w:hAnsi="Times New Roman" w:cs="Times New Roman"/>
          <w:spacing w:val="20"/>
          <w:sz w:val="28"/>
          <w:szCs w:val="28"/>
        </w:rPr>
        <w:t>А</w:t>
      </w:r>
      <w:r w:rsidRPr="0098065D">
        <w:rPr>
          <w:rFonts w:ascii="Times New Roman" w:hAnsi="Times New Roman" w:cs="Times New Roman"/>
          <w:spacing w:val="20"/>
          <w:sz w:val="28"/>
          <w:szCs w:val="28"/>
        </w:rPr>
        <w:t>дминистративного регламента вправе осуществлять граждане, их объединения и организации посредством:</w:t>
      </w:r>
    </w:p>
    <w:p w:rsidR="001753E5" w:rsidRPr="0098065D" w:rsidRDefault="00356EB5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>- фиксации нарушений, допущенных сотрудниками Отдела при проведении проверок, и направления сведений о нарушениях начальнику Отдела</w:t>
      </w:r>
      <w:r w:rsidR="001753E5" w:rsidRPr="0098065D">
        <w:rPr>
          <w:rFonts w:ascii="Times New Roman" w:hAnsi="Times New Roman" w:cs="Times New Roman"/>
          <w:spacing w:val="20"/>
          <w:sz w:val="28"/>
          <w:szCs w:val="28"/>
        </w:rPr>
        <w:t>;</w:t>
      </w:r>
    </w:p>
    <w:p w:rsidR="001753E5" w:rsidRPr="0098065D" w:rsidRDefault="001753E5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>- подачи замечаний или предложений по совершенствованию процедуры проведения проверок специалистами Отдела;</w:t>
      </w:r>
    </w:p>
    <w:p w:rsidR="00356EB5" w:rsidRPr="0098065D" w:rsidRDefault="001753E5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>- обжалования решений и действий (бездействи</w:t>
      </w:r>
      <w:r w:rsidR="00247BE6" w:rsidRPr="0098065D">
        <w:rPr>
          <w:rFonts w:ascii="Times New Roman" w:hAnsi="Times New Roman" w:cs="Times New Roman"/>
          <w:spacing w:val="20"/>
          <w:sz w:val="28"/>
          <w:szCs w:val="28"/>
        </w:rPr>
        <w:t>я</w:t>
      </w:r>
      <w:r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) Отдела, его должностных лиц в порядке, установленном разделом 5 </w:t>
      </w:r>
      <w:r w:rsidR="004E1DE6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настоящего </w:t>
      </w:r>
      <w:r w:rsidR="00B240DE" w:rsidRPr="0098065D">
        <w:rPr>
          <w:rFonts w:ascii="Times New Roman" w:hAnsi="Times New Roman" w:cs="Times New Roman"/>
          <w:spacing w:val="20"/>
          <w:sz w:val="28"/>
          <w:szCs w:val="28"/>
        </w:rPr>
        <w:t>А</w:t>
      </w:r>
      <w:r w:rsidRPr="0098065D">
        <w:rPr>
          <w:rFonts w:ascii="Times New Roman" w:hAnsi="Times New Roman" w:cs="Times New Roman"/>
          <w:spacing w:val="20"/>
          <w:sz w:val="28"/>
          <w:szCs w:val="28"/>
        </w:rPr>
        <w:t>дминистративного регламента</w:t>
      </w:r>
      <w:proofErr w:type="gramStart"/>
      <w:r w:rsidRPr="0098065D">
        <w:rPr>
          <w:rFonts w:ascii="Times New Roman" w:hAnsi="Times New Roman" w:cs="Times New Roman"/>
          <w:spacing w:val="20"/>
          <w:sz w:val="28"/>
          <w:szCs w:val="28"/>
        </w:rPr>
        <w:t>.».</w:t>
      </w:r>
      <w:r w:rsidR="00356EB5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proofErr w:type="gramEnd"/>
    </w:p>
    <w:p w:rsidR="002E1A5F" w:rsidRPr="0098065D" w:rsidRDefault="004E1DE6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>3.5</w:t>
      </w:r>
      <w:r w:rsidR="002E1A5F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. В </w:t>
      </w:r>
      <w:r w:rsidR="00247BE6" w:rsidRPr="0098065D">
        <w:rPr>
          <w:rFonts w:ascii="Times New Roman" w:hAnsi="Times New Roman" w:cs="Times New Roman"/>
          <w:spacing w:val="20"/>
          <w:sz w:val="28"/>
          <w:szCs w:val="28"/>
        </w:rPr>
        <w:t>р</w:t>
      </w:r>
      <w:r w:rsidR="002E1A5F" w:rsidRPr="0098065D">
        <w:rPr>
          <w:rFonts w:ascii="Times New Roman" w:hAnsi="Times New Roman" w:cs="Times New Roman"/>
          <w:spacing w:val="20"/>
          <w:sz w:val="28"/>
          <w:szCs w:val="28"/>
        </w:rPr>
        <w:t>азделе 5. «Досудебный (внесудебный) порядок обжалования решений и действий (бездействия) органа, исполняющего муниципальную функцию, а также его должностных лиц»:</w:t>
      </w:r>
    </w:p>
    <w:p w:rsidR="00F20D2C" w:rsidRPr="0098065D" w:rsidRDefault="002E1A5F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а) </w:t>
      </w:r>
      <w:r w:rsidR="00F20D2C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8065D">
        <w:rPr>
          <w:rFonts w:ascii="Times New Roman" w:hAnsi="Times New Roman" w:cs="Times New Roman"/>
          <w:spacing w:val="20"/>
          <w:sz w:val="28"/>
          <w:szCs w:val="28"/>
        </w:rPr>
        <w:t>пункт 5.2. изложить в следующей редакции:</w:t>
      </w:r>
    </w:p>
    <w:p w:rsidR="007677BF" w:rsidRPr="00C406C2" w:rsidRDefault="002E1A5F" w:rsidP="00BE2CB6">
      <w:pPr>
        <w:pStyle w:val="ConsPlusNormal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8065D">
        <w:rPr>
          <w:rFonts w:ascii="Times New Roman" w:hAnsi="Times New Roman" w:cs="Times New Roman"/>
          <w:spacing w:val="20"/>
          <w:sz w:val="28"/>
          <w:szCs w:val="28"/>
        </w:rPr>
        <w:t>«5.2. Действия (бездействи</w:t>
      </w:r>
      <w:r w:rsidR="00A85A5B" w:rsidRPr="0098065D">
        <w:rPr>
          <w:rFonts w:ascii="Times New Roman" w:hAnsi="Times New Roman" w:cs="Times New Roman"/>
          <w:spacing w:val="20"/>
          <w:sz w:val="28"/>
          <w:szCs w:val="28"/>
        </w:rPr>
        <w:t>е</w:t>
      </w:r>
      <w:r w:rsidRPr="0098065D">
        <w:rPr>
          <w:rFonts w:ascii="Times New Roman" w:hAnsi="Times New Roman" w:cs="Times New Roman"/>
          <w:spacing w:val="20"/>
          <w:sz w:val="28"/>
          <w:szCs w:val="28"/>
        </w:rPr>
        <w:t>) должностных лиц, а также принятые ими решения в ходе исполнения муниципальной функции</w:t>
      </w:r>
      <w:r w:rsidR="004E1DE6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«Осуществление муниципального контроля в области использования и </w:t>
      </w:r>
      <w:proofErr w:type="gramStart"/>
      <w:r w:rsidR="004E1DE6" w:rsidRPr="0098065D">
        <w:rPr>
          <w:rFonts w:ascii="Times New Roman" w:hAnsi="Times New Roman" w:cs="Times New Roman"/>
          <w:spacing w:val="20"/>
          <w:sz w:val="28"/>
          <w:szCs w:val="28"/>
        </w:rPr>
        <w:t>охраны</w:t>
      </w:r>
      <w:proofErr w:type="gramEnd"/>
      <w:r w:rsidR="004E1DE6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особо охраняемых природных территорий местного значения города Липецка» </w:t>
      </w:r>
      <w:r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могут быть обжалованы в досудебном (внесудебном) порядке</w:t>
      </w:r>
      <w:r w:rsidR="000F6BD9" w:rsidRPr="0098065D">
        <w:rPr>
          <w:rFonts w:ascii="Times New Roman" w:hAnsi="Times New Roman" w:cs="Times New Roman"/>
          <w:spacing w:val="20"/>
          <w:sz w:val="28"/>
          <w:szCs w:val="28"/>
        </w:rPr>
        <w:t>:</w:t>
      </w:r>
      <w:r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начальнику Отдела, главе </w:t>
      </w:r>
      <w:r w:rsidR="00995454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города Липецка,  в иные органы в </w:t>
      </w:r>
      <w:r w:rsidRPr="0098065D">
        <w:rPr>
          <w:rFonts w:ascii="Times New Roman" w:hAnsi="Times New Roman" w:cs="Times New Roman"/>
          <w:spacing w:val="20"/>
          <w:sz w:val="28"/>
          <w:szCs w:val="28"/>
        </w:rPr>
        <w:t>соответствии с законодат</w:t>
      </w:r>
      <w:r w:rsidR="009B02E5" w:rsidRPr="0098065D">
        <w:rPr>
          <w:rFonts w:ascii="Times New Roman" w:hAnsi="Times New Roman" w:cs="Times New Roman"/>
          <w:spacing w:val="20"/>
          <w:sz w:val="28"/>
          <w:szCs w:val="28"/>
        </w:rPr>
        <w:t>ельством</w:t>
      </w:r>
      <w:r w:rsidR="007677BF" w:rsidRPr="0098065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9B02E5" w:rsidRPr="00995454">
        <w:rPr>
          <w:rFonts w:ascii="Times New Roman" w:hAnsi="Times New Roman" w:cs="Times New Roman"/>
          <w:spacing w:val="20"/>
          <w:sz w:val="28"/>
          <w:szCs w:val="28"/>
        </w:rPr>
        <w:t xml:space="preserve">Российской </w:t>
      </w:r>
      <w:r w:rsidR="009B02E5" w:rsidRPr="00995454">
        <w:rPr>
          <w:rFonts w:ascii="Times New Roman" w:hAnsi="Times New Roman" w:cs="Times New Roman"/>
          <w:spacing w:val="20"/>
          <w:sz w:val="28"/>
          <w:szCs w:val="28"/>
        </w:rPr>
        <w:lastRenderedPageBreak/>
        <w:t>Федерации.»;</w:t>
      </w:r>
    </w:p>
    <w:p w:rsidR="009B02E5" w:rsidRPr="009046BD" w:rsidRDefault="009B02E5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12"/>
          <w:sz w:val="28"/>
          <w:szCs w:val="28"/>
        </w:rPr>
      </w:pPr>
      <w:r w:rsidRPr="009046BD">
        <w:rPr>
          <w:rFonts w:ascii="Times New Roman" w:hAnsi="Times New Roman" w:cs="Times New Roman"/>
          <w:spacing w:val="12"/>
          <w:sz w:val="28"/>
          <w:szCs w:val="28"/>
        </w:rPr>
        <w:t>б) дополнить пунктом 5.</w:t>
      </w:r>
      <w:r w:rsidR="00247BE6" w:rsidRPr="009046BD">
        <w:rPr>
          <w:rFonts w:ascii="Times New Roman" w:hAnsi="Times New Roman" w:cs="Times New Roman"/>
          <w:spacing w:val="12"/>
          <w:sz w:val="28"/>
          <w:szCs w:val="28"/>
        </w:rPr>
        <w:t>3</w:t>
      </w:r>
      <w:r w:rsidRPr="009046BD">
        <w:rPr>
          <w:rFonts w:ascii="Times New Roman" w:hAnsi="Times New Roman" w:cs="Times New Roman"/>
          <w:spacing w:val="12"/>
          <w:sz w:val="28"/>
          <w:szCs w:val="28"/>
        </w:rPr>
        <w:t>.</w:t>
      </w:r>
      <w:r w:rsidR="00247BE6" w:rsidRPr="009046BD">
        <w:rPr>
          <w:rFonts w:ascii="Times New Roman" w:hAnsi="Times New Roman" w:cs="Times New Roman"/>
          <w:spacing w:val="12"/>
          <w:sz w:val="28"/>
          <w:szCs w:val="28"/>
        </w:rPr>
        <w:t>1.</w:t>
      </w:r>
      <w:r w:rsidRPr="009046BD">
        <w:rPr>
          <w:rFonts w:ascii="Times New Roman" w:hAnsi="Times New Roman" w:cs="Times New Roman"/>
          <w:spacing w:val="12"/>
          <w:sz w:val="28"/>
          <w:szCs w:val="28"/>
        </w:rPr>
        <w:t xml:space="preserve"> следующего содержания:</w:t>
      </w:r>
    </w:p>
    <w:p w:rsidR="009B02E5" w:rsidRPr="009046BD" w:rsidRDefault="009B02E5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12"/>
          <w:sz w:val="28"/>
          <w:szCs w:val="28"/>
        </w:rPr>
      </w:pPr>
      <w:r w:rsidRPr="009046BD">
        <w:rPr>
          <w:rFonts w:ascii="Times New Roman" w:hAnsi="Times New Roman" w:cs="Times New Roman"/>
          <w:spacing w:val="12"/>
          <w:sz w:val="28"/>
          <w:szCs w:val="28"/>
        </w:rPr>
        <w:t>«5.</w:t>
      </w:r>
      <w:r w:rsidR="00247BE6" w:rsidRPr="009046BD">
        <w:rPr>
          <w:rFonts w:ascii="Times New Roman" w:hAnsi="Times New Roman" w:cs="Times New Roman"/>
          <w:spacing w:val="12"/>
          <w:sz w:val="28"/>
          <w:szCs w:val="28"/>
        </w:rPr>
        <w:t>3.1.</w:t>
      </w:r>
      <w:r w:rsidRPr="009046B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64B41" w:rsidRPr="009046BD">
        <w:rPr>
          <w:rFonts w:ascii="Times New Roman" w:hAnsi="Times New Roman" w:cs="Times New Roman"/>
          <w:spacing w:val="12"/>
          <w:sz w:val="28"/>
          <w:szCs w:val="28"/>
        </w:rPr>
        <w:t>Заявитель или его законный представитель имеет право:</w:t>
      </w:r>
    </w:p>
    <w:p w:rsidR="00C64B41" w:rsidRPr="009046BD" w:rsidRDefault="00C64B41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12"/>
          <w:sz w:val="28"/>
          <w:szCs w:val="28"/>
        </w:rPr>
      </w:pPr>
      <w:r w:rsidRPr="009046BD">
        <w:rPr>
          <w:rFonts w:ascii="Times New Roman" w:hAnsi="Times New Roman" w:cs="Times New Roman"/>
          <w:spacing w:val="12"/>
          <w:sz w:val="28"/>
          <w:szCs w:val="28"/>
        </w:rPr>
        <w:t>-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C64B41" w:rsidRPr="009046BD" w:rsidRDefault="00C64B41" w:rsidP="009A4904">
      <w:pPr>
        <w:pStyle w:val="ConsPlusNormal"/>
        <w:ind w:firstLine="567"/>
        <w:jc w:val="both"/>
        <w:rPr>
          <w:rFonts w:ascii="Times New Roman" w:hAnsi="Times New Roman" w:cs="Times New Roman"/>
          <w:spacing w:val="12"/>
          <w:sz w:val="28"/>
          <w:szCs w:val="28"/>
        </w:rPr>
      </w:pPr>
      <w:r w:rsidRPr="009046BD">
        <w:rPr>
          <w:rFonts w:ascii="Times New Roman" w:hAnsi="Times New Roman" w:cs="Times New Roman"/>
          <w:spacing w:val="12"/>
          <w:sz w:val="28"/>
          <w:szCs w:val="28"/>
        </w:rPr>
        <w:t>-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содержаться сведения, составляющие государственную или иную охраняемую федеральным законом тайну;</w:t>
      </w:r>
    </w:p>
    <w:p w:rsidR="00C64B41" w:rsidRPr="00FF0B21" w:rsidRDefault="00C64B41" w:rsidP="009A49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6BD">
        <w:rPr>
          <w:rFonts w:ascii="Times New Roman" w:hAnsi="Times New Roman" w:cs="Times New Roman"/>
          <w:spacing w:val="12"/>
          <w:sz w:val="28"/>
          <w:szCs w:val="28"/>
        </w:rPr>
        <w:t>-</w:t>
      </w:r>
      <w:r w:rsidR="00310904" w:rsidRPr="009046B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046BD">
        <w:rPr>
          <w:rFonts w:ascii="Times New Roman" w:hAnsi="Times New Roman" w:cs="Times New Roman"/>
          <w:spacing w:val="12"/>
          <w:sz w:val="28"/>
          <w:szCs w:val="28"/>
        </w:rPr>
        <w:t>получать письменный ответ по существу поставленных в жалобе вопросов, за исключением случаев</w:t>
      </w:r>
      <w:r w:rsidR="00310904" w:rsidRPr="009046BD">
        <w:rPr>
          <w:rFonts w:ascii="Times New Roman" w:hAnsi="Times New Roman" w:cs="Times New Roman"/>
          <w:spacing w:val="12"/>
          <w:sz w:val="28"/>
          <w:szCs w:val="28"/>
        </w:rPr>
        <w:t>, указанных в статье 11 Федерального закона от 02.05.2006 года № 59 – ФЗ «О порядке рассмотрения обращений граждан</w:t>
      </w:r>
      <w:r w:rsidR="00310904" w:rsidRPr="00FF0B21">
        <w:rPr>
          <w:rFonts w:ascii="Times New Roman" w:hAnsi="Times New Roman" w:cs="Times New Roman"/>
          <w:sz w:val="28"/>
          <w:szCs w:val="28"/>
        </w:rPr>
        <w:t xml:space="preserve"> Российской Федерации» (далее </w:t>
      </w:r>
      <w:proofErr w:type="gramStart"/>
      <w:r w:rsidR="00310904" w:rsidRPr="00FF0B21">
        <w:rPr>
          <w:rFonts w:ascii="Times New Roman" w:hAnsi="Times New Roman" w:cs="Times New Roman"/>
          <w:sz w:val="28"/>
          <w:szCs w:val="28"/>
        </w:rPr>
        <w:t>–Ф</w:t>
      </w:r>
      <w:proofErr w:type="gramEnd"/>
      <w:r w:rsidR="00310904" w:rsidRPr="00FF0B21">
        <w:rPr>
          <w:rFonts w:ascii="Times New Roman" w:hAnsi="Times New Roman" w:cs="Times New Roman"/>
          <w:sz w:val="28"/>
          <w:szCs w:val="28"/>
        </w:rPr>
        <w:t>едеральный закон №59-ФЗ), а в случае, предусмотренном частью 5.1. статьи 11 Федерального закона №59-ФЗ,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310904" w:rsidRPr="00FF0B21" w:rsidRDefault="00310904" w:rsidP="009A49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B21">
        <w:rPr>
          <w:rFonts w:ascii="Times New Roman" w:hAnsi="Times New Roman" w:cs="Times New Roman"/>
          <w:sz w:val="28"/>
          <w:szCs w:val="28"/>
        </w:rPr>
        <w:t>-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310904" w:rsidRPr="00FF0B21" w:rsidRDefault="00310904" w:rsidP="009A49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B21">
        <w:rPr>
          <w:rFonts w:ascii="Times New Roman" w:hAnsi="Times New Roman" w:cs="Times New Roman"/>
          <w:sz w:val="28"/>
          <w:szCs w:val="28"/>
        </w:rPr>
        <w:t>- обращаться с заявлением о прекращении рассмотрения обращения.</w:t>
      </w:r>
    </w:p>
    <w:p w:rsidR="00310904" w:rsidRPr="00FF0B21" w:rsidRDefault="00310904" w:rsidP="009A49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B21">
        <w:rPr>
          <w:rFonts w:ascii="Times New Roman" w:hAnsi="Times New Roman" w:cs="Times New Roman"/>
          <w:sz w:val="28"/>
          <w:szCs w:val="28"/>
        </w:rPr>
        <w:t>Для ознакомления с документами и материалами или получения информации и документов, необходимых для обоснования и рассмотрения жалобы, заявитель или его законный представитель должен обратиться с соответствующим заявлением к начальнику Отдела.</w:t>
      </w:r>
    </w:p>
    <w:p w:rsidR="00310904" w:rsidRPr="00FF0B21" w:rsidRDefault="00310904" w:rsidP="00247BE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B21">
        <w:rPr>
          <w:rFonts w:ascii="Times New Roman" w:hAnsi="Times New Roman" w:cs="Times New Roman"/>
          <w:sz w:val="28"/>
          <w:szCs w:val="28"/>
        </w:rPr>
        <w:t>Документы, материалы и информация предоставляются заявителю в течение трех рабоч</w:t>
      </w:r>
      <w:r w:rsidR="00247BE6" w:rsidRPr="00FF0B21">
        <w:rPr>
          <w:rFonts w:ascii="Times New Roman" w:hAnsi="Times New Roman" w:cs="Times New Roman"/>
          <w:sz w:val="28"/>
          <w:szCs w:val="28"/>
        </w:rPr>
        <w:t>их дней со дня подачи заявления</w:t>
      </w:r>
      <w:proofErr w:type="gramStart"/>
      <w:r w:rsidR="00247BE6" w:rsidRPr="00FF0B21">
        <w:rPr>
          <w:rFonts w:ascii="Times New Roman" w:hAnsi="Times New Roman" w:cs="Times New Roman"/>
          <w:sz w:val="28"/>
          <w:szCs w:val="28"/>
        </w:rPr>
        <w:t>.</w:t>
      </w:r>
      <w:r w:rsidR="009575EB" w:rsidRPr="00FF0B21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723C3" w:rsidRPr="00FF0B21" w:rsidRDefault="002723C3" w:rsidP="002723C3">
      <w:pPr>
        <w:pStyle w:val="ConsPlusNormal"/>
        <w:numPr>
          <w:ilvl w:val="0"/>
          <w:numId w:val="4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F0B21">
        <w:rPr>
          <w:rFonts w:ascii="Times New Roman" w:hAnsi="Times New Roman" w:cs="Times New Roman"/>
          <w:sz w:val="28"/>
          <w:szCs w:val="28"/>
        </w:rPr>
        <w:t xml:space="preserve">Приложение № 1 к  административному регламенту исполнения муниципальной функции «Осуществление муниципального контроля в области использования и </w:t>
      </w:r>
      <w:proofErr w:type="gramStart"/>
      <w:r w:rsidRPr="00FF0B21">
        <w:rPr>
          <w:rFonts w:ascii="Times New Roman" w:hAnsi="Times New Roman" w:cs="Times New Roman"/>
          <w:sz w:val="28"/>
          <w:szCs w:val="28"/>
        </w:rPr>
        <w:t>охраны</w:t>
      </w:r>
      <w:proofErr w:type="gramEnd"/>
      <w:r w:rsidRPr="00FF0B21"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 местного значения города Липецка»  признать утратившим силу.</w:t>
      </w:r>
    </w:p>
    <w:p w:rsidR="000A48D6" w:rsidRPr="00FF0B21" w:rsidRDefault="000A48D6" w:rsidP="002E1A5F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48D6" w:rsidRPr="00FF0B21" w:rsidRDefault="000A48D6" w:rsidP="00E5084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48D6" w:rsidRPr="00FF0B21" w:rsidRDefault="000A48D6" w:rsidP="00E5084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65A35" w:rsidRPr="00FF0B21" w:rsidRDefault="000A48D6" w:rsidP="00765A3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F0B21">
        <w:rPr>
          <w:rFonts w:ascii="Times New Roman" w:hAnsi="Times New Roman" w:cs="Times New Roman"/>
          <w:sz w:val="28"/>
          <w:szCs w:val="28"/>
        </w:rPr>
        <w:t xml:space="preserve">Глава  города  </w:t>
      </w:r>
      <w:r w:rsidR="00765A35" w:rsidRPr="00FF0B21">
        <w:rPr>
          <w:rFonts w:ascii="Times New Roman" w:hAnsi="Times New Roman" w:cs="Times New Roman"/>
          <w:sz w:val="28"/>
          <w:szCs w:val="28"/>
        </w:rPr>
        <w:t>Липецка</w:t>
      </w:r>
      <w:r w:rsidR="00020CAC" w:rsidRPr="00FF0B21">
        <w:rPr>
          <w:rFonts w:ascii="Times New Roman" w:hAnsi="Times New Roman" w:cs="Times New Roman"/>
          <w:sz w:val="28"/>
          <w:szCs w:val="28"/>
        </w:rPr>
        <w:t xml:space="preserve">   </w:t>
      </w:r>
      <w:r w:rsidR="00765A35" w:rsidRPr="00FF0B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053F13" w:rsidRPr="00FF0B21">
        <w:rPr>
          <w:rFonts w:ascii="Times New Roman" w:hAnsi="Times New Roman" w:cs="Times New Roman"/>
          <w:sz w:val="28"/>
          <w:szCs w:val="28"/>
        </w:rPr>
        <w:t xml:space="preserve"> </w:t>
      </w:r>
      <w:r w:rsidR="00765A35" w:rsidRPr="00FF0B21">
        <w:rPr>
          <w:rFonts w:ascii="Times New Roman" w:hAnsi="Times New Roman" w:cs="Times New Roman"/>
          <w:sz w:val="28"/>
          <w:szCs w:val="28"/>
        </w:rPr>
        <w:t xml:space="preserve">  </w:t>
      </w:r>
      <w:r w:rsidR="00053F13" w:rsidRPr="00FF0B21">
        <w:rPr>
          <w:rFonts w:ascii="Times New Roman" w:hAnsi="Times New Roman" w:cs="Times New Roman"/>
          <w:sz w:val="28"/>
          <w:szCs w:val="28"/>
        </w:rPr>
        <w:t xml:space="preserve"> Е.Ю.Уваркина</w:t>
      </w:r>
      <w:bookmarkStart w:id="0" w:name="_GoBack"/>
      <w:bookmarkEnd w:id="0"/>
    </w:p>
    <w:sectPr w:rsidR="00765A35" w:rsidRPr="00FF0B21" w:rsidSect="00247BE6">
      <w:headerReference w:type="even" r:id="rId11"/>
      <w:headerReference w:type="default" r:id="rId12"/>
      <w:pgSz w:w="11907" w:h="16840" w:code="9"/>
      <w:pgMar w:top="1134" w:right="567" w:bottom="1134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6AC" w:rsidRDefault="00E816AC">
      <w:r>
        <w:separator/>
      </w:r>
    </w:p>
  </w:endnote>
  <w:endnote w:type="continuationSeparator" w:id="0">
    <w:p w:rsidR="00E816AC" w:rsidRDefault="00E8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6AC" w:rsidRDefault="00E816AC">
      <w:r>
        <w:separator/>
      </w:r>
    </w:p>
  </w:footnote>
  <w:footnote w:type="continuationSeparator" w:id="0">
    <w:p w:rsidR="00E816AC" w:rsidRDefault="00E81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DE6" w:rsidRDefault="00B966EF" w:rsidP="00B04B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1DE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1DE6" w:rsidRDefault="004E1DE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DE6" w:rsidRDefault="00B966EF" w:rsidP="00B04B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1DE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2CB6">
      <w:rPr>
        <w:rStyle w:val="a5"/>
        <w:noProof/>
      </w:rPr>
      <w:t>2</w:t>
    </w:r>
    <w:r>
      <w:rPr>
        <w:rStyle w:val="a5"/>
      </w:rPr>
      <w:fldChar w:fldCharType="end"/>
    </w:r>
  </w:p>
  <w:p w:rsidR="004E1DE6" w:rsidRDefault="004E1DE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B1625"/>
    <w:multiLevelType w:val="hybridMultilevel"/>
    <w:tmpl w:val="7B3C4F68"/>
    <w:lvl w:ilvl="0" w:tplc="75A4AF8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5692C45"/>
    <w:multiLevelType w:val="hybridMultilevel"/>
    <w:tmpl w:val="57D634AE"/>
    <w:lvl w:ilvl="0" w:tplc="4B5675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1A6FC9"/>
    <w:multiLevelType w:val="hybridMultilevel"/>
    <w:tmpl w:val="5B74D6FC"/>
    <w:lvl w:ilvl="0" w:tplc="E196CA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91B6E30"/>
    <w:multiLevelType w:val="hybridMultilevel"/>
    <w:tmpl w:val="3B06B0E0"/>
    <w:lvl w:ilvl="0" w:tplc="5880C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6E65"/>
    <w:rsid w:val="00016B73"/>
    <w:rsid w:val="00020CAC"/>
    <w:rsid w:val="0002560E"/>
    <w:rsid w:val="00032CE9"/>
    <w:rsid w:val="00036CD3"/>
    <w:rsid w:val="000403C4"/>
    <w:rsid w:val="00042D6C"/>
    <w:rsid w:val="00043BF4"/>
    <w:rsid w:val="00050C59"/>
    <w:rsid w:val="00053F13"/>
    <w:rsid w:val="00056E97"/>
    <w:rsid w:val="00061330"/>
    <w:rsid w:val="00062F10"/>
    <w:rsid w:val="00067ECB"/>
    <w:rsid w:val="00074570"/>
    <w:rsid w:val="000A0244"/>
    <w:rsid w:val="000A16CA"/>
    <w:rsid w:val="000A2E95"/>
    <w:rsid w:val="000A35AD"/>
    <w:rsid w:val="000A48D6"/>
    <w:rsid w:val="000A7A3D"/>
    <w:rsid w:val="000B5CEE"/>
    <w:rsid w:val="000C6163"/>
    <w:rsid w:val="000D4C0A"/>
    <w:rsid w:val="000E0908"/>
    <w:rsid w:val="000F03DF"/>
    <w:rsid w:val="000F6BD9"/>
    <w:rsid w:val="001006F1"/>
    <w:rsid w:val="001058F1"/>
    <w:rsid w:val="00107E06"/>
    <w:rsid w:val="001159C5"/>
    <w:rsid w:val="001179B4"/>
    <w:rsid w:val="00121B50"/>
    <w:rsid w:val="0014374B"/>
    <w:rsid w:val="00144BA4"/>
    <w:rsid w:val="00145A3E"/>
    <w:rsid w:val="00145CC0"/>
    <w:rsid w:val="00147EB8"/>
    <w:rsid w:val="001552AC"/>
    <w:rsid w:val="0017099C"/>
    <w:rsid w:val="00171509"/>
    <w:rsid w:val="001753E5"/>
    <w:rsid w:val="00180756"/>
    <w:rsid w:val="001B5570"/>
    <w:rsid w:val="001C7E60"/>
    <w:rsid w:val="001E0BC7"/>
    <w:rsid w:val="001E0CB4"/>
    <w:rsid w:val="001F7A7E"/>
    <w:rsid w:val="00206459"/>
    <w:rsid w:val="00221110"/>
    <w:rsid w:val="00227FC5"/>
    <w:rsid w:val="00243287"/>
    <w:rsid w:val="00245B12"/>
    <w:rsid w:val="00247BE6"/>
    <w:rsid w:val="00250746"/>
    <w:rsid w:val="002723C3"/>
    <w:rsid w:val="0028291E"/>
    <w:rsid w:val="002860B3"/>
    <w:rsid w:val="002A35A5"/>
    <w:rsid w:val="002B7F0F"/>
    <w:rsid w:val="002C0648"/>
    <w:rsid w:val="002D04E5"/>
    <w:rsid w:val="002D08F3"/>
    <w:rsid w:val="002E1573"/>
    <w:rsid w:val="002E1A5F"/>
    <w:rsid w:val="00300204"/>
    <w:rsid w:val="0030248F"/>
    <w:rsid w:val="00302C2C"/>
    <w:rsid w:val="00310904"/>
    <w:rsid w:val="00331057"/>
    <w:rsid w:val="003379DA"/>
    <w:rsid w:val="00340B6D"/>
    <w:rsid w:val="00345548"/>
    <w:rsid w:val="003477ED"/>
    <w:rsid w:val="00352772"/>
    <w:rsid w:val="00356EB5"/>
    <w:rsid w:val="00365D40"/>
    <w:rsid w:val="00367E9A"/>
    <w:rsid w:val="0037718E"/>
    <w:rsid w:val="003854CC"/>
    <w:rsid w:val="00390926"/>
    <w:rsid w:val="00390AC6"/>
    <w:rsid w:val="0039282D"/>
    <w:rsid w:val="00396F4D"/>
    <w:rsid w:val="003B187F"/>
    <w:rsid w:val="003B2853"/>
    <w:rsid w:val="003B3417"/>
    <w:rsid w:val="003B7240"/>
    <w:rsid w:val="003C143A"/>
    <w:rsid w:val="003D51A8"/>
    <w:rsid w:val="003D698E"/>
    <w:rsid w:val="003E4C02"/>
    <w:rsid w:val="003F0DD5"/>
    <w:rsid w:val="003F4963"/>
    <w:rsid w:val="003F6780"/>
    <w:rsid w:val="00402049"/>
    <w:rsid w:val="00427DA5"/>
    <w:rsid w:val="00433355"/>
    <w:rsid w:val="004411D7"/>
    <w:rsid w:val="00451C15"/>
    <w:rsid w:val="00452948"/>
    <w:rsid w:val="00460A17"/>
    <w:rsid w:val="00475E03"/>
    <w:rsid w:val="004815B5"/>
    <w:rsid w:val="004842EE"/>
    <w:rsid w:val="004B0DE2"/>
    <w:rsid w:val="004B1F61"/>
    <w:rsid w:val="004B2339"/>
    <w:rsid w:val="004B5F4A"/>
    <w:rsid w:val="004C6835"/>
    <w:rsid w:val="004D15F2"/>
    <w:rsid w:val="004D2ADD"/>
    <w:rsid w:val="004E1DE6"/>
    <w:rsid w:val="004E6E3C"/>
    <w:rsid w:val="004E7940"/>
    <w:rsid w:val="004F4343"/>
    <w:rsid w:val="00512E63"/>
    <w:rsid w:val="00541EE6"/>
    <w:rsid w:val="00543A2B"/>
    <w:rsid w:val="00546602"/>
    <w:rsid w:val="005474A4"/>
    <w:rsid w:val="00552514"/>
    <w:rsid w:val="0059691F"/>
    <w:rsid w:val="005D07EC"/>
    <w:rsid w:val="005D2DE7"/>
    <w:rsid w:val="005D66D5"/>
    <w:rsid w:val="005F018B"/>
    <w:rsid w:val="005F15E5"/>
    <w:rsid w:val="005F294C"/>
    <w:rsid w:val="005F3197"/>
    <w:rsid w:val="005F41EE"/>
    <w:rsid w:val="00616325"/>
    <w:rsid w:val="006417BA"/>
    <w:rsid w:val="006452FF"/>
    <w:rsid w:val="0064530A"/>
    <w:rsid w:val="006527E2"/>
    <w:rsid w:val="00670A1F"/>
    <w:rsid w:val="00681248"/>
    <w:rsid w:val="00693D8F"/>
    <w:rsid w:val="006A39A7"/>
    <w:rsid w:val="006B4EF2"/>
    <w:rsid w:val="006D1B15"/>
    <w:rsid w:val="00705823"/>
    <w:rsid w:val="0071780C"/>
    <w:rsid w:val="00725C66"/>
    <w:rsid w:val="007312AA"/>
    <w:rsid w:val="00735728"/>
    <w:rsid w:val="00745108"/>
    <w:rsid w:val="00757173"/>
    <w:rsid w:val="00764F89"/>
    <w:rsid w:val="00765A35"/>
    <w:rsid w:val="007677BF"/>
    <w:rsid w:val="00773A11"/>
    <w:rsid w:val="00775906"/>
    <w:rsid w:val="00783E3A"/>
    <w:rsid w:val="00795709"/>
    <w:rsid w:val="007B4CFB"/>
    <w:rsid w:val="007C0713"/>
    <w:rsid w:val="007C6D34"/>
    <w:rsid w:val="007D0EB7"/>
    <w:rsid w:val="007E342E"/>
    <w:rsid w:val="007E79AB"/>
    <w:rsid w:val="007F2ED2"/>
    <w:rsid w:val="007F3CF8"/>
    <w:rsid w:val="007F47FD"/>
    <w:rsid w:val="007F4D3A"/>
    <w:rsid w:val="007F70AD"/>
    <w:rsid w:val="007F7FB2"/>
    <w:rsid w:val="00806EE7"/>
    <w:rsid w:val="00824A27"/>
    <w:rsid w:val="00833B40"/>
    <w:rsid w:val="00833D88"/>
    <w:rsid w:val="00835C1F"/>
    <w:rsid w:val="008509FE"/>
    <w:rsid w:val="008554DE"/>
    <w:rsid w:val="00864A0B"/>
    <w:rsid w:val="0086506C"/>
    <w:rsid w:val="008708F9"/>
    <w:rsid w:val="00895A05"/>
    <w:rsid w:val="008962AB"/>
    <w:rsid w:val="0089634B"/>
    <w:rsid w:val="008A1B8A"/>
    <w:rsid w:val="008C2741"/>
    <w:rsid w:val="008C6FDA"/>
    <w:rsid w:val="008D0249"/>
    <w:rsid w:val="008D3184"/>
    <w:rsid w:val="008F3459"/>
    <w:rsid w:val="008F4CF0"/>
    <w:rsid w:val="009046BD"/>
    <w:rsid w:val="00904761"/>
    <w:rsid w:val="00934761"/>
    <w:rsid w:val="00943F77"/>
    <w:rsid w:val="00954470"/>
    <w:rsid w:val="009575EB"/>
    <w:rsid w:val="0096368C"/>
    <w:rsid w:val="0098065D"/>
    <w:rsid w:val="0099007C"/>
    <w:rsid w:val="00995454"/>
    <w:rsid w:val="009A14A5"/>
    <w:rsid w:val="009A3102"/>
    <w:rsid w:val="009A4904"/>
    <w:rsid w:val="009B02E5"/>
    <w:rsid w:val="009B1C35"/>
    <w:rsid w:val="009B3EF2"/>
    <w:rsid w:val="009C540D"/>
    <w:rsid w:val="009D49A7"/>
    <w:rsid w:val="009D49DD"/>
    <w:rsid w:val="009F719A"/>
    <w:rsid w:val="00A0668A"/>
    <w:rsid w:val="00A20FB9"/>
    <w:rsid w:val="00A32209"/>
    <w:rsid w:val="00A32458"/>
    <w:rsid w:val="00A405CA"/>
    <w:rsid w:val="00A500B8"/>
    <w:rsid w:val="00A53988"/>
    <w:rsid w:val="00A6139A"/>
    <w:rsid w:val="00A64594"/>
    <w:rsid w:val="00A74FFA"/>
    <w:rsid w:val="00A85A5B"/>
    <w:rsid w:val="00A85E71"/>
    <w:rsid w:val="00AA0031"/>
    <w:rsid w:val="00AA129B"/>
    <w:rsid w:val="00AA2346"/>
    <w:rsid w:val="00AB1B60"/>
    <w:rsid w:val="00AB363F"/>
    <w:rsid w:val="00AE37A1"/>
    <w:rsid w:val="00AE3A2A"/>
    <w:rsid w:val="00AF6E99"/>
    <w:rsid w:val="00B04BB0"/>
    <w:rsid w:val="00B05E64"/>
    <w:rsid w:val="00B1240D"/>
    <w:rsid w:val="00B178CF"/>
    <w:rsid w:val="00B23FE7"/>
    <w:rsid w:val="00B240DE"/>
    <w:rsid w:val="00B37C2A"/>
    <w:rsid w:val="00B71996"/>
    <w:rsid w:val="00B72437"/>
    <w:rsid w:val="00B73B39"/>
    <w:rsid w:val="00B73F66"/>
    <w:rsid w:val="00B867FB"/>
    <w:rsid w:val="00B966EF"/>
    <w:rsid w:val="00B96CC1"/>
    <w:rsid w:val="00BA66D5"/>
    <w:rsid w:val="00BA681F"/>
    <w:rsid w:val="00BB3A8B"/>
    <w:rsid w:val="00BC0FDB"/>
    <w:rsid w:val="00BC3114"/>
    <w:rsid w:val="00BC4B08"/>
    <w:rsid w:val="00BD16EE"/>
    <w:rsid w:val="00BD2E08"/>
    <w:rsid w:val="00BE03BF"/>
    <w:rsid w:val="00BE2197"/>
    <w:rsid w:val="00BE2CB6"/>
    <w:rsid w:val="00BF07AB"/>
    <w:rsid w:val="00BF1B65"/>
    <w:rsid w:val="00C00A73"/>
    <w:rsid w:val="00C00D6F"/>
    <w:rsid w:val="00C0170C"/>
    <w:rsid w:val="00C406C2"/>
    <w:rsid w:val="00C4138C"/>
    <w:rsid w:val="00C45A71"/>
    <w:rsid w:val="00C53EC3"/>
    <w:rsid w:val="00C63F5D"/>
    <w:rsid w:val="00C64B41"/>
    <w:rsid w:val="00C71C61"/>
    <w:rsid w:val="00C724D0"/>
    <w:rsid w:val="00C7250C"/>
    <w:rsid w:val="00C769BA"/>
    <w:rsid w:val="00C77D33"/>
    <w:rsid w:val="00CB277F"/>
    <w:rsid w:val="00CB44B1"/>
    <w:rsid w:val="00CD33B5"/>
    <w:rsid w:val="00CE1C3D"/>
    <w:rsid w:val="00CE2A58"/>
    <w:rsid w:val="00CE54E7"/>
    <w:rsid w:val="00D32A50"/>
    <w:rsid w:val="00D46720"/>
    <w:rsid w:val="00D47E7B"/>
    <w:rsid w:val="00D5654D"/>
    <w:rsid w:val="00D60884"/>
    <w:rsid w:val="00D6137B"/>
    <w:rsid w:val="00D73A9D"/>
    <w:rsid w:val="00D83487"/>
    <w:rsid w:val="00D844D6"/>
    <w:rsid w:val="00DA3618"/>
    <w:rsid w:val="00DA4C6D"/>
    <w:rsid w:val="00DA559D"/>
    <w:rsid w:val="00DB11DF"/>
    <w:rsid w:val="00DD6DDD"/>
    <w:rsid w:val="00DE6E4A"/>
    <w:rsid w:val="00DF0E24"/>
    <w:rsid w:val="00DF0E40"/>
    <w:rsid w:val="00DF4027"/>
    <w:rsid w:val="00E04AEB"/>
    <w:rsid w:val="00E14A9B"/>
    <w:rsid w:val="00E21F4B"/>
    <w:rsid w:val="00E24C25"/>
    <w:rsid w:val="00E26F74"/>
    <w:rsid w:val="00E30CA8"/>
    <w:rsid w:val="00E332BC"/>
    <w:rsid w:val="00E50849"/>
    <w:rsid w:val="00E66609"/>
    <w:rsid w:val="00E816AC"/>
    <w:rsid w:val="00E87C3D"/>
    <w:rsid w:val="00E908C7"/>
    <w:rsid w:val="00E957C9"/>
    <w:rsid w:val="00E9627F"/>
    <w:rsid w:val="00EA5A62"/>
    <w:rsid w:val="00EA6B0A"/>
    <w:rsid w:val="00EB3500"/>
    <w:rsid w:val="00ED1C11"/>
    <w:rsid w:val="00ED5BE8"/>
    <w:rsid w:val="00EF5077"/>
    <w:rsid w:val="00F02672"/>
    <w:rsid w:val="00F04CE7"/>
    <w:rsid w:val="00F20D2C"/>
    <w:rsid w:val="00F218CC"/>
    <w:rsid w:val="00F22FC6"/>
    <w:rsid w:val="00F40B72"/>
    <w:rsid w:val="00F7335D"/>
    <w:rsid w:val="00FA2BDF"/>
    <w:rsid w:val="00FB051A"/>
    <w:rsid w:val="00FC2E8A"/>
    <w:rsid w:val="00FD25D1"/>
    <w:rsid w:val="00FD7E93"/>
    <w:rsid w:val="00FE3A9E"/>
    <w:rsid w:val="00FE4EA7"/>
    <w:rsid w:val="00FF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D3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04BB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04BB0"/>
  </w:style>
  <w:style w:type="paragraph" w:customStyle="1" w:styleId="ConsPlusNonformat">
    <w:name w:val="ConsPlusNonformat"/>
    <w:uiPriority w:val="99"/>
    <w:rsid w:val="00541EE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41EE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blk">
    <w:name w:val="blk"/>
    <w:rsid w:val="00824A27"/>
  </w:style>
  <w:style w:type="character" w:customStyle="1" w:styleId="apple-converted-space">
    <w:name w:val="apple-converted-space"/>
    <w:rsid w:val="00824A27"/>
  </w:style>
  <w:style w:type="character" w:styleId="a6">
    <w:name w:val="Hyperlink"/>
    <w:uiPriority w:val="99"/>
    <w:unhideWhenUsed/>
    <w:rsid w:val="00824A27"/>
    <w:rPr>
      <w:color w:val="0000FF"/>
      <w:u w:val="single"/>
    </w:rPr>
  </w:style>
  <w:style w:type="paragraph" w:customStyle="1" w:styleId="a7">
    <w:name w:val="Таблицы (моноширинный)"/>
    <w:basedOn w:val="a"/>
    <w:next w:val="a"/>
    <w:uiPriority w:val="99"/>
    <w:rsid w:val="00943F77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  <w:lang w:val="ru-RU"/>
    </w:rPr>
  </w:style>
  <w:style w:type="character" w:customStyle="1" w:styleId="a8">
    <w:name w:val="Сравнение редакций. Добавленный фрагмент"/>
    <w:uiPriority w:val="99"/>
    <w:rsid w:val="00943F77"/>
    <w:rPr>
      <w:color w:val="000000"/>
      <w:shd w:val="clear" w:color="auto" w:fill="C1D7FF"/>
    </w:rPr>
  </w:style>
  <w:style w:type="table" w:styleId="a9">
    <w:name w:val="Table Grid"/>
    <w:basedOn w:val="a1"/>
    <w:rsid w:val="00347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e-a0-000003">
    <w:name w:val="oe-a0-000003"/>
    <w:basedOn w:val="a0"/>
    <w:rsid w:val="00A32458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D3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04BB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04BB0"/>
  </w:style>
  <w:style w:type="paragraph" w:customStyle="1" w:styleId="ConsPlusNonformat">
    <w:name w:val="ConsPlusNonformat"/>
    <w:uiPriority w:val="99"/>
    <w:rsid w:val="00541EE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41EE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blk">
    <w:name w:val="blk"/>
    <w:rsid w:val="00824A27"/>
  </w:style>
  <w:style w:type="character" w:customStyle="1" w:styleId="apple-converted-space">
    <w:name w:val="apple-converted-space"/>
    <w:rsid w:val="00824A27"/>
  </w:style>
  <w:style w:type="character" w:styleId="a6">
    <w:name w:val="Hyperlink"/>
    <w:uiPriority w:val="99"/>
    <w:unhideWhenUsed/>
    <w:rsid w:val="00824A27"/>
    <w:rPr>
      <w:color w:val="0000FF"/>
      <w:u w:val="single"/>
    </w:rPr>
  </w:style>
  <w:style w:type="paragraph" w:customStyle="1" w:styleId="a7">
    <w:name w:val="Таблицы (моноширинный)"/>
    <w:basedOn w:val="a"/>
    <w:next w:val="a"/>
    <w:uiPriority w:val="99"/>
    <w:rsid w:val="00943F77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  <w:lang w:val="ru-RU"/>
    </w:rPr>
  </w:style>
  <w:style w:type="character" w:customStyle="1" w:styleId="a8">
    <w:name w:val="Сравнение редакций. Добавленный фрагмент"/>
    <w:uiPriority w:val="99"/>
    <w:rsid w:val="00943F77"/>
    <w:rPr>
      <w:color w:val="000000"/>
      <w:shd w:val="clear" w:color="auto" w:fill="C1D7FF"/>
    </w:rPr>
  </w:style>
  <w:style w:type="table" w:styleId="a9">
    <w:name w:val="Table Grid"/>
    <w:basedOn w:val="a1"/>
    <w:rsid w:val="00347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e-a0-000003">
    <w:name w:val="oe-a0-000003"/>
    <w:basedOn w:val="a0"/>
    <w:rsid w:val="00A32458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1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7A7977925DCE994EAD596029C5CDDEDE44998F2655E9FD1F06921B1061F05A9FBD910767E130C0657609CuCq5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F2BC3-7382-437A-B347-A45B0DB6E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6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13592</CharactersWithSpaces>
  <SharedDoc>false</SharedDoc>
  <HLinks>
    <vt:vector size="30" baseType="variant">
      <vt:variant>
        <vt:i4>655453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consultantplus://offline/ref=886CD418FBBB1C10D6C57F37E93EA8E67C9315A9B505B86C12D7AA15EB694F6515634A2036159DAB83563360W2H</vt:lpwstr>
      </vt:variant>
      <vt:variant>
        <vt:lpwstr/>
      </vt:variant>
      <vt:variant>
        <vt:i4>655453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consultantplus://offline/ref=886CD418FBBB1C10D6C57F37E93EA8E67C9315A9B505B86C12D7AA15EB694F6515634A2036159DAB83563360W2H</vt:lpwstr>
      </vt:variant>
      <vt:variant>
        <vt:lpwstr/>
      </vt:variant>
      <vt:variant>
        <vt:i4>4915287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consultantplus://offline/ref=D4417C69D2117CD628B9FBBAC7FE4868B00A843FA87C250D53CBB0B7DDD480B45CE52C822AU4P6G</vt:lpwstr>
      </vt:variant>
      <vt:variant>
        <vt:lpwstr/>
      </vt:variant>
      <vt:variant>
        <vt:i4>3604589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consultantplus://offline/ref=9ACAEEE7EE522E33E041FA1FEA536EE42632B9C320F2D23F8BFE0D76320C6E311451F1B288EA0427Q6F8I</vt:lpwstr>
      </vt:variant>
      <vt:variant>
        <vt:lpwstr/>
      </vt:variant>
      <vt:variant>
        <vt:i4>4980829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consultantplus://offline/ref=27A7977925DCE994EAD596029C5CDDEDE44998F2655E9FD1F06921B1061F05A9FBD910767E130C0657609CuCq5F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2020-07-14T05:54:00Z</cp:lastPrinted>
  <dcterms:created xsi:type="dcterms:W3CDTF">2020-08-12T08:04:00Z</dcterms:created>
  <dcterms:modified xsi:type="dcterms:W3CDTF">2020-08-12T08:04:00Z</dcterms:modified>
</cp:coreProperties>
</file>