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FA" w:rsidRDefault="00D75C91" w:rsidP="001A61CF">
      <w:pPr>
        <w:framePr w:h="1055" w:hRule="exact" w:hSpace="180" w:wrap="auto" w:vAnchor="text" w:hAnchor="page" w:x="5806" w:y="-467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3302FD" w:rsidRDefault="002860B3">
      <w:pPr>
        <w:rPr>
          <w:sz w:val="28"/>
          <w:szCs w:val="28"/>
          <w:lang w:val="ru-RU"/>
        </w:rPr>
      </w:pPr>
      <w:r w:rsidRPr="003302FD">
        <w:rPr>
          <w:sz w:val="28"/>
          <w:szCs w:val="28"/>
          <w:lang w:val="ru-RU"/>
        </w:rPr>
        <w:tab/>
      </w:r>
      <w:r w:rsidRPr="003302FD">
        <w:rPr>
          <w:sz w:val="28"/>
          <w:szCs w:val="28"/>
          <w:lang w:val="ru-RU"/>
        </w:rPr>
        <w:tab/>
      </w:r>
      <w:r w:rsidRPr="003302FD">
        <w:rPr>
          <w:sz w:val="28"/>
          <w:szCs w:val="28"/>
          <w:lang w:val="ru-RU"/>
        </w:rPr>
        <w:tab/>
      </w:r>
      <w:r w:rsidRPr="003302FD">
        <w:rPr>
          <w:sz w:val="28"/>
          <w:szCs w:val="28"/>
          <w:lang w:val="ru-RU"/>
        </w:rPr>
        <w:tab/>
      </w:r>
    </w:p>
    <w:p w:rsidR="001A61CF" w:rsidRDefault="002860B3" w:rsidP="001A61CF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Pr="001A61CF" w:rsidRDefault="001A61CF" w:rsidP="001A61CF">
      <w:pPr>
        <w:rPr>
          <w:sz w:val="14"/>
          <w:szCs w:val="14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C23EF4" w:rsidRDefault="00C23EF4">
      <w:pPr>
        <w:jc w:val="both"/>
        <w:rPr>
          <w:rFonts w:ascii="Times New Roman CYR" w:hAnsi="Times New Roman CYR"/>
          <w:sz w:val="28"/>
          <w:lang w:val="ru-RU"/>
        </w:rPr>
      </w:pPr>
    </w:p>
    <w:p w:rsidR="00F218CC" w:rsidRDefault="00ED0FE9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25.12.202</w:t>
      </w:r>
      <w:r w:rsidR="000E26CB">
        <w:rPr>
          <w:rFonts w:ascii="Times New Roman CYR" w:hAnsi="Times New Roman CYR"/>
          <w:sz w:val="28"/>
          <w:lang w:val="ru-RU"/>
        </w:rPr>
        <w:t>3</w:t>
      </w:r>
      <w:bookmarkStart w:id="0" w:name="_GoBack"/>
      <w:bookmarkEnd w:id="0"/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D75C91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 xml:space="preserve">       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 w:rsidR="00C23EF4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4255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AE6100" w:rsidRPr="00D012CE" w:rsidRDefault="00AE6100" w:rsidP="00FA674A">
      <w:pPr>
        <w:outlineLvl w:val="0"/>
        <w:rPr>
          <w:rFonts w:ascii="Times New Roman CYR" w:hAnsi="Times New Roman CYR"/>
          <w:sz w:val="24"/>
          <w:szCs w:val="24"/>
          <w:lang w:val="ru-RU"/>
        </w:rPr>
      </w:pPr>
    </w:p>
    <w:p w:rsidR="00FA674A" w:rsidRPr="00FA674A" w:rsidRDefault="00FA674A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О внесении изменени</w:t>
      </w:r>
      <w:r w:rsidR="0096685F">
        <w:rPr>
          <w:rFonts w:ascii="Times New Roman CYR" w:hAnsi="Times New Roman CYR"/>
          <w:sz w:val="28"/>
          <w:szCs w:val="28"/>
          <w:lang w:val="ru-RU"/>
        </w:rPr>
        <w:t>й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в постановление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администрации города Липецка</w:t>
      </w:r>
    </w:p>
    <w:p w:rsidR="00C52D90" w:rsidRPr="00D012CE" w:rsidRDefault="00117219" w:rsidP="00D012CE">
      <w:pPr>
        <w:pStyle w:val="a4"/>
        <w:tabs>
          <w:tab w:val="left" w:pos="3555"/>
        </w:tabs>
        <w:ind w:firstLine="0"/>
        <w:rPr>
          <w:rFonts w:ascii="Times New Roman" w:hAnsi="Times New Roman"/>
          <w:szCs w:val="24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 xml:space="preserve">от </w:t>
      </w:r>
      <w:r w:rsidRPr="00117219">
        <w:rPr>
          <w:rFonts w:ascii="Times New Roman CYR" w:hAnsi="Times New Roman CYR"/>
          <w:sz w:val="28"/>
          <w:szCs w:val="28"/>
          <w:lang w:val="ru-RU"/>
        </w:rPr>
        <w:t>16.03.2022 № 428</w:t>
      </w:r>
    </w:p>
    <w:p w:rsidR="009873A6" w:rsidRDefault="009873A6" w:rsidP="00B05B21">
      <w:pPr>
        <w:ind w:firstLine="567"/>
        <w:jc w:val="both"/>
        <w:rPr>
          <w:sz w:val="24"/>
          <w:szCs w:val="24"/>
          <w:lang w:val="ru-RU"/>
        </w:rPr>
      </w:pPr>
    </w:p>
    <w:p w:rsidR="0037044D" w:rsidRPr="00D012CE" w:rsidRDefault="0037044D" w:rsidP="00B05B21">
      <w:pPr>
        <w:ind w:firstLine="567"/>
        <w:jc w:val="both"/>
        <w:rPr>
          <w:sz w:val="24"/>
          <w:szCs w:val="24"/>
          <w:lang w:val="ru-RU"/>
        </w:rPr>
      </w:pPr>
    </w:p>
    <w:p w:rsidR="00B20C53" w:rsidRDefault="00D0710B" w:rsidP="00DA4D97">
      <w:pPr>
        <w:ind w:firstLine="709"/>
        <w:jc w:val="both"/>
        <w:rPr>
          <w:sz w:val="28"/>
          <w:szCs w:val="28"/>
          <w:lang w:val="ru-RU"/>
        </w:rPr>
      </w:pPr>
      <w:r w:rsidRPr="00D0710B">
        <w:rPr>
          <w:sz w:val="28"/>
          <w:szCs w:val="28"/>
          <w:lang w:val="ru-RU"/>
        </w:rPr>
        <w:t>В соответствии с решением Липецкого городского Совета депутатов от 26.09.2023 N 592 «О внесении изменений в Бюджет города Липецка на 2</w:t>
      </w:r>
      <w:r w:rsidR="004A1474">
        <w:rPr>
          <w:sz w:val="28"/>
          <w:szCs w:val="28"/>
          <w:lang w:val="ru-RU"/>
        </w:rPr>
        <w:t>023 год и на плановый период 2024 и 2025</w:t>
      </w:r>
      <w:r w:rsidRPr="00D0710B">
        <w:rPr>
          <w:sz w:val="28"/>
          <w:szCs w:val="28"/>
          <w:lang w:val="ru-RU"/>
        </w:rPr>
        <w:t xml:space="preserve"> годов»</w:t>
      </w:r>
      <w:r w:rsidR="00B20C53">
        <w:rPr>
          <w:sz w:val="28"/>
          <w:szCs w:val="28"/>
          <w:lang w:val="ru-RU"/>
        </w:rPr>
        <w:t>,</w:t>
      </w:r>
      <w:r w:rsidR="00B20C53" w:rsidRPr="00B20C53">
        <w:rPr>
          <w:lang w:val="ru-RU"/>
        </w:rPr>
        <w:t xml:space="preserve"> </w:t>
      </w:r>
      <w:r w:rsidR="00B20C53" w:rsidRPr="00B20C53">
        <w:rPr>
          <w:sz w:val="28"/>
          <w:szCs w:val="28"/>
          <w:lang w:val="ru-RU"/>
        </w:rPr>
        <w:t>в связи с изменением сроков реализации муниципальной программы администрация города постановляет:</w:t>
      </w:r>
      <w:r w:rsidRPr="00D0710B">
        <w:rPr>
          <w:sz w:val="28"/>
          <w:szCs w:val="28"/>
          <w:lang w:val="ru-RU"/>
        </w:rPr>
        <w:t xml:space="preserve"> </w:t>
      </w:r>
    </w:p>
    <w:p w:rsidR="0037044D" w:rsidRPr="003867F3" w:rsidRDefault="0037044D" w:rsidP="00DA4D97">
      <w:pPr>
        <w:ind w:firstLine="709"/>
        <w:jc w:val="both"/>
        <w:rPr>
          <w:sz w:val="22"/>
          <w:szCs w:val="22"/>
          <w:lang w:val="ru-RU"/>
        </w:rPr>
      </w:pPr>
    </w:p>
    <w:p w:rsidR="00DA4D97" w:rsidRDefault="00DA4D97" w:rsidP="00DA4D97">
      <w:pPr>
        <w:pStyle w:val="a4"/>
        <w:ind w:firstLine="0"/>
        <w:outlineLvl w:val="0"/>
        <w:rPr>
          <w:rFonts w:ascii="Times New Roman" w:hAnsi="Times New Roman"/>
          <w:sz w:val="28"/>
          <w:szCs w:val="28"/>
          <w:lang w:val="ru-RU"/>
        </w:rPr>
      </w:pPr>
      <w:r w:rsidRPr="003D2D28">
        <w:rPr>
          <w:rFonts w:ascii="Times New Roman" w:hAnsi="Times New Roman"/>
          <w:sz w:val="28"/>
          <w:szCs w:val="28"/>
          <w:lang w:val="ru-RU"/>
        </w:rPr>
        <w:t>П О С Т А Н О В Л Я Е Т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DA4D97" w:rsidRPr="003867F3" w:rsidRDefault="00DA4D97" w:rsidP="00DA4D97">
      <w:pPr>
        <w:pStyle w:val="a4"/>
        <w:ind w:firstLine="0"/>
        <w:outlineLvl w:val="0"/>
        <w:rPr>
          <w:rFonts w:ascii="Times New Roman" w:hAnsi="Times New Roman"/>
          <w:sz w:val="22"/>
          <w:szCs w:val="22"/>
          <w:lang w:val="ru-RU"/>
        </w:rPr>
      </w:pPr>
    </w:p>
    <w:p w:rsidR="00967A9E" w:rsidRDefault="00967A9E" w:rsidP="00B66A9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Pr="00967A9E">
        <w:rPr>
          <w:sz w:val="28"/>
          <w:szCs w:val="28"/>
          <w:lang w:val="ru-RU"/>
        </w:rPr>
        <w:t>нести в постановление администрации города Липецка от 16.03.2022 № 428 «Об утверждении муниципальной программы города Липецка «Профилактика терроризма и экстремистской деятельности на территории города Липецка</w:t>
      </w:r>
      <w:r w:rsidRPr="00C01CA4">
        <w:rPr>
          <w:sz w:val="28"/>
          <w:szCs w:val="28"/>
          <w:lang w:val="ru-RU"/>
        </w:rPr>
        <w:t>»</w:t>
      </w:r>
      <w:r w:rsidR="001B401C" w:rsidRPr="00C01CA4">
        <w:rPr>
          <w:sz w:val="28"/>
          <w:szCs w:val="28"/>
          <w:lang w:val="ru-RU"/>
        </w:rPr>
        <w:t xml:space="preserve"> </w:t>
      </w:r>
      <w:r w:rsidR="003F1444">
        <w:rPr>
          <w:sz w:val="28"/>
          <w:szCs w:val="28"/>
          <w:lang w:val="ru-RU"/>
        </w:rPr>
        <w:t>(в редакции постановлений</w:t>
      </w:r>
      <w:r w:rsidR="00C01CA4" w:rsidRPr="00C01CA4">
        <w:rPr>
          <w:sz w:val="28"/>
          <w:szCs w:val="28"/>
          <w:lang w:val="ru-RU"/>
        </w:rPr>
        <w:t xml:space="preserve"> от 01.11.2022 № 25</w:t>
      </w:r>
      <w:r w:rsidR="00F14748">
        <w:rPr>
          <w:sz w:val="28"/>
          <w:szCs w:val="28"/>
          <w:lang w:val="ru-RU"/>
        </w:rPr>
        <w:t>2</w:t>
      </w:r>
      <w:r w:rsidR="00C01CA4" w:rsidRPr="00C01CA4">
        <w:rPr>
          <w:sz w:val="28"/>
          <w:szCs w:val="28"/>
          <w:lang w:val="ru-RU"/>
        </w:rPr>
        <w:t>3</w:t>
      </w:r>
      <w:r w:rsidR="007614E4">
        <w:rPr>
          <w:sz w:val="28"/>
          <w:szCs w:val="28"/>
          <w:lang w:val="ru-RU"/>
        </w:rPr>
        <w:t xml:space="preserve">, </w:t>
      </w:r>
      <w:r w:rsidR="007614E4" w:rsidRPr="007614E4">
        <w:rPr>
          <w:sz w:val="28"/>
          <w:szCs w:val="28"/>
          <w:lang w:val="ru-RU"/>
        </w:rPr>
        <w:t>от 30.12.2022 № 3428, от 20.03.2023 № 738</w:t>
      </w:r>
      <w:r w:rsidR="00C01CA4" w:rsidRPr="00C01CA4">
        <w:rPr>
          <w:sz w:val="28"/>
          <w:szCs w:val="28"/>
          <w:lang w:val="ru-RU"/>
        </w:rPr>
        <w:t xml:space="preserve">) </w:t>
      </w:r>
      <w:r w:rsidR="001B401C" w:rsidRPr="00C01CA4">
        <w:rPr>
          <w:sz w:val="28"/>
          <w:szCs w:val="28"/>
          <w:lang w:val="ru-RU"/>
        </w:rPr>
        <w:t>следующие</w:t>
      </w:r>
      <w:r w:rsidR="001B401C" w:rsidRPr="001B401C">
        <w:rPr>
          <w:sz w:val="28"/>
          <w:szCs w:val="28"/>
          <w:lang w:val="ru-RU"/>
        </w:rPr>
        <w:t xml:space="preserve"> изменения:</w:t>
      </w:r>
    </w:p>
    <w:p w:rsidR="00B20C53" w:rsidRDefault="00B20C53" w:rsidP="00B66A9B">
      <w:pPr>
        <w:ind w:firstLine="709"/>
        <w:jc w:val="both"/>
        <w:rPr>
          <w:sz w:val="28"/>
          <w:szCs w:val="28"/>
          <w:lang w:val="ru-RU"/>
        </w:rPr>
      </w:pPr>
      <w:r w:rsidRPr="00B20C53">
        <w:rPr>
          <w:sz w:val="28"/>
          <w:szCs w:val="28"/>
          <w:lang w:val="ru-RU"/>
        </w:rPr>
        <w:t>1. В приложении к постановлению:</w:t>
      </w:r>
    </w:p>
    <w:p w:rsidR="007614E4" w:rsidRPr="007614E4" w:rsidRDefault="00B20C53" w:rsidP="007614E4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3F1444">
        <w:rPr>
          <w:sz w:val="28"/>
          <w:szCs w:val="28"/>
          <w:lang w:val="ru-RU"/>
        </w:rPr>
        <w:t xml:space="preserve">1. В разделе </w:t>
      </w:r>
      <w:r>
        <w:rPr>
          <w:sz w:val="28"/>
          <w:szCs w:val="28"/>
          <w:lang w:val="ru-RU"/>
        </w:rPr>
        <w:t>«</w:t>
      </w:r>
      <w:r w:rsidR="003F1444">
        <w:rPr>
          <w:sz w:val="28"/>
          <w:szCs w:val="28"/>
          <w:lang w:val="ru-RU"/>
        </w:rPr>
        <w:t xml:space="preserve">1. </w:t>
      </w:r>
      <w:r w:rsidR="00792B05">
        <w:rPr>
          <w:sz w:val="28"/>
          <w:szCs w:val="28"/>
          <w:lang w:val="ru-RU"/>
        </w:rPr>
        <w:t>«</w:t>
      </w:r>
      <w:r w:rsidR="007614E4" w:rsidRPr="007614E4">
        <w:rPr>
          <w:sz w:val="28"/>
          <w:szCs w:val="28"/>
          <w:lang w:val="ru-RU"/>
        </w:rPr>
        <w:t>Паспорт муниципальной программы города Липецка «Профилактика терроризма и экстремистской деятельности на территории города Липецка»:</w:t>
      </w:r>
    </w:p>
    <w:p w:rsidR="007614E4" w:rsidRPr="007614E4" w:rsidRDefault="007614E4" w:rsidP="007614E4">
      <w:pPr>
        <w:ind w:firstLine="720"/>
        <w:jc w:val="both"/>
        <w:rPr>
          <w:sz w:val="28"/>
          <w:szCs w:val="28"/>
          <w:lang w:val="ru-RU"/>
        </w:rPr>
      </w:pPr>
      <w:r w:rsidRPr="007614E4">
        <w:rPr>
          <w:sz w:val="28"/>
          <w:szCs w:val="28"/>
          <w:lang w:val="ru-RU"/>
        </w:rPr>
        <w:t>1.1.</w:t>
      </w:r>
      <w:r w:rsidR="00B20C53">
        <w:rPr>
          <w:sz w:val="28"/>
          <w:szCs w:val="28"/>
          <w:lang w:val="ru-RU"/>
        </w:rPr>
        <w:t>1.</w:t>
      </w:r>
      <w:r w:rsidRPr="007614E4">
        <w:rPr>
          <w:sz w:val="28"/>
          <w:szCs w:val="28"/>
          <w:lang w:val="ru-RU"/>
        </w:rPr>
        <w:t xml:space="preserve"> В позиции «Сроки реализации» цифры «2025» заменить цифрами «2026».  </w:t>
      </w:r>
    </w:p>
    <w:p w:rsidR="007614E4" w:rsidRPr="007614E4" w:rsidRDefault="007614E4" w:rsidP="007614E4">
      <w:pPr>
        <w:ind w:firstLine="720"/>
        <w:jc w:val="both"/>
        <w:rPr>
          <w:sz w:val="28"/>
          <w:szCs w:val="28"/>
          <w:lang w:val="ru-RU"/>
        </w:rPr>
      </w:pPr>
      <w:r w:rsidRPr="007614E4">
        <w:rPr>
          <w:sz w:val="28"/>
          <w:szCs w:val="28"/>
          <w:lang w:val="ru-RU"/>
        </w:rPr>
        <w:t>1</w:t>
      </w:r>
      <w:r w:rsidR="00B20C53">
        <w:rPr>
          <w:sz w:val="28"/>
          <w:szCs w:val="28"/>
          <w:lang w:val="ru-RU"/>
        </w:rPr>
        <w:t>.1.</w:t>
      </w:r>
      <w:r w:rsidRPr="007614E4">
        <w:rPr>
          <w:sz w:val="28"/>
          <w:szCs w:val="28"/>
          <w:lang w:val="ru-RU"/>
        </w:rPr>
        <w:t>2. Позицию «Объемы финансирования за счет средств бюджета города Липецка с разбивкой по годам» изложить в следующей редакции:</w:t>
      </w:r>
    </w:p>
    <w:p w:rsidR="003214A8" w:rsidRDefault="003214A8" w:rsidP="00B66A9B">
      <w:pPr>
        <w:ind w:firstLine="720"/>
        <w:jc w:val="both"/>
        <w:rPr>
          <w:sz w:val="28"/>
          <w:szCs w:val="28"/>
          <w:lang w:val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800"/>
      </w:tblGrid>
      <w:tr w:rsidR="007614E4" w:rsidRPr="007614E4" w:rsidTr="00A742B6">
        <w:tc>
          <w:tcPr>
            <w:tcW w:w="3118" w:type="dxa"/>
            <w:shd w:val="clear" w:color="auto" w:fill="auto"/>
          </w:tcPr>
          <w:p w:rsidR="007614E4" w:rsidRPr="007614E4" w:rsidRDefault="007614E4" w:rsidP="007614E4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7614E4">
              <w:rPr>
                <w:sz w:val="28"/>
                <w:szCs w:val="28"/>
                <w:lang w:val="ru-RU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800" w:type="dxa"/>
            <w:shd w:val="clear" w:color="auto" w:fill="auto"/>
          </w:tcPr>
          <w:p w:rsidR="007614E4" w:rsidRPr="007614E4" w:rsidRDefault="007614E4" w:rsidP="007614E4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7614E4">
              <w:rPr>
                <w:sz w:val="28"/>
                <w:szCs w:val="28"/>
                <w:lang w:val="ru-RU"/>
              </w:rPr>
              <w:t>Общий объем финансирования программы в 2022 – 2026 годах составит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F7278">
              <w:rPr>
                <w:sz w:val="28"/>
                <w:szCs w:val="28"/>
                <w:lang w:val="ru-RU"/>
              </w:rPr>
              <w:t>89 453</w:t>
            </w:r>
            <w:r w:rsidRPr="00CF7278">
              <w:rPr>
                <w:sz w:val="28"/>
                <w:szCs w:val="28"/>
                <w:lang w:val="ru-RU"/>
              </w:rPr>
              <w:t>,33</w:t>
            </w:r>
            <w:r w:rsidR="00CF7278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614E4">
              <w:rPr>
                <w:sz w:val="28"/>
                <w:szCs w:val="28"/>
                <w:lang w:val="ru-RU"/>
              </w:rPr>
              <w:t xml:space="preserve">тыс. руб., в </w:t>
            </w:r>
            <w:proofErr w:type="spellStart"/>
            <w:r w:rsidRPr="007614E4">
              <w:rPr>
                <w:sz w:val="28"/>
                <w:szCs w:val="28"/>
                <w:lang w:val="ru-RU"/>
              </w:rPr>
              <w:t>т.ч</w:t>
            </w:r>
            <w:proofErr w:type="spellEnd"/>
            <w:r w:rsidRPr="007614E4">
              <w:rPr>
                <w:sz w:val="28"/>
                <w:szCs w:val="28"/>
                <w:lang w:val="ru-RU"/>
              </w:rPr>
              <w:t>. по годам:</w:t>
            </w:r>
          </w:p>
          <w:p w:rsidR="007614E4" w:rsidRPr="007614E4" w:rsidRDefault="007614E4" w:rsidP="007614E4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7614E4">
              <w:rPr>
                <w:sz w:val="28"/>
                <w:szCs w:val="28"/>
                <w:lang w:val="ru-RU"/>
              </w:rPr>
              <w:t>2022 год – 21 865,833 тыс. руб.;</w:t>
            </w:r>
          </w:p>
          <w:p w:rsidR="007614E4" w:rsidRPr="007614E4" w:rsidRDefault="007614E4" w:rsidP="007614E4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7614E4">
              <w:rPr>
                <w:sz w:val="28"/>
                <w:szCs w:val="28"/>
                <w:lang w:val="ru-RU"/>
              </w:rPr>
              <w:t xml:space="preserve">2023 год – </w:t>
            </w:r>
            <w:r>
              <w:rPr>
                <w:sz w:val="28"/>
                <w:szCs w:val="28"/>
                <w:lang w:val="ru-RU"/>
              </w:rPr>
              <w:t>17 944,7</w:t>
            </w:r>
            <w:r w:rsidRPr="007614E4">
              <w:rPr>
                <w:sz w:val="28"/>
                <w:szCs w:val="28"/>
                <w:lang w:val="ru-RU"/>
              </w:rPr>
              <w:t xml:space="preserve"> тыс. руб.;</w:t>
            </w:r>
          </w:p>
          <w:p w:rsidR="007614E4" w:rsidRPr="007614E4" w:rsidRDefault="007614E4" w:rsidP="007614E4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7614E4">
              <w:rPr>
                <w:sz w:val="28"/>
                <w:szCs w:val="28"/>
                <w:lang w:val="ru-RU"/>
              </w:rPr>
              <w:t xml:space="preserve">2024 год – </w:t>
            </w:r>
            <w:r>
              <w:rPr>
                <w:sz w:val="28"/>
                <w:szCs w:val="28"/>
                <w:lang w:val="ru-RU"/>
              </w:rPr>
              <w:t>16 547,6</w:t>
            </w:r>
            <w:r w:rsidR="00F41E15">
              <w:rPr>
                <w:sz w:val="28"/>
                <w:szCs w:val="28"/>
                <w:lang w:val="ru-RU"/>
              </w:rPr>
              <w:t>02</w:t>
            </w:r>
            <w:r w:rsidRPr="007614E4">
              <w:rPr>
                <w:sz w:val="28"/>
                <w:szCs w:val="28"/>
                <w:lang w:val="ru-RU"/>
              </w:rPr>
              <w:t xml:space="preserve"> тыс. руб.;</w:t>
            </w:r>
          </w:p>
          <w:p w:rsidR="007614E4" w:rsidRPr="007614E4" w:rsidRDefault="007614E4" w:rsidP="007614E4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7614E4">
              <w:rPr>
                <w:sz w:val="28"/>
                <w:szCs w:val="28"/>
                <w:lang w:val="ru-RU"/>
              </w:rPr>
              <w:t>2025 год – 16 547,6 тыс. руб.;</w:t>
            </w:r>
          </w:p>
          <w:p w:rsidR="007614E4" w:rsidRPr="007614E4" w:rsidRDefault="007614E4" w:rsidP="007614E4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7614E4">
              <w:rPr>
                <w:sz w:val="28"/>
                <w:szCs w:val="28"/>
                <w:lang w:val="ru-RU"/>
              </w:rPr>
              <w:t>2026 год – 16 547,6 тыс. руб.</w:t>
            </w:r>
          </w:p>
        </w:tc>
      </w:tr>
    </w:tbl>
    <w:p w:rsidR="001B401C" w:rsidRPr="001B401C" w:rsidRDefault="001B401C" w:rsidP="001B401C">
      <w:pPr>
        <w:rPr>
          <w:b/>
          <w:sz w:val="28"/>
          <w:szCs w:val="28"/>
          <w:lang w:val="ru-RU"/>
        </w:rPr>
      </w:pPr>
    </w:p>
    <w:p w:rsidR="00CD5150" w:rsidRPr="00CD5150" w:rsidRDefault="00B20C53" w:rsidP="003F1444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1.</w:t>
      </w:r>
      <w:r w:rsidR="00CD5150" w:rsidRPr="00CD5150">
        <w:rPr>
          <w:sz w:val="28"/>
          <w:szCs w:val="28"/>
          <w:lang w:val="ru-RU"/>
        </w:rPr>
        <w:t>2.  В разделе 4 «Сроки реализации муниципальной программы» цифры «2025» заменить цифр</w:t>
      </w:r>
      <w:r>
        <w:rPr>
          <w:sz w:val="28"/>
          <w:szCs w:val="28"/>
          <w:lang w:val="ru-RU"/>
        </w:rPr>
        <w:t>ами</w:t>
      </w:r>
      <w:r w:rsidR="00CD5150" w:rsidRPr="00CD5150">
        <w:rPr>
          <w:sz w:val="28"/>
          <w:szCs w:val="28"/>
          <w:lang w:val="ru-RU"/>
        </w:rPr>
        <w:t xml:space="preserve"> «2026».</w:t>
      </w:r>
    </w:p>
    <w:p w:rsidR="00B20C53" w:rsidRDefault="00B20C53" w:rsidP="00B20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CD5150" w:rsidRPr="00CD5150">
        <w:rPr>
          <w:sz w:val="28"/>
          <w:szCs w:val="28"/>
          <w:lang w:val="ru-RU"/>
        </w:rPr>
        <w:t xml:space="preserve">3. </w:t>
      </w:r>
      <w:r>
        <w:rPr>
          <w:sz w:val="28"/>
          <w:szCs w:val="28"/>
          <w:lang w:val="ru-RU"/>
        </w:rPr>
        <w:t>В разделе 5 «</w:t>
      </w:r>
      <w:r w:rsidRPr="00B20C53">
        <w:rPr>
          <w:sz w:val="28"/>
          <w:szCs w:val="28"/>
          <w:lang w:val="ru-RU"/>
        </w:rPr>
        <w:t>Подпрограммы му</w:t>
      </w:r>
      <w:r>
        <w:rPr>
          <w:sz w:val="28"/>
          <w:szCs w:val="28"/>
          <w:lang w:val="ru-RU"/>
        </w:rPr>
        <w:t>ниципальной программы» таблицу «</w:t>
      </w:r>
      <w:r w:rsidRPr="00B20C53">
        <w:rPr>
          <w:sz w:val="28"/>
          <w:szCs w:val="28"/>
          <w:lang w:val="ru-RU"/>
        </w:rPr>
        <w:t>Сведения об основных мероприятиях муниципа</w:t>
      </w:r>
      <w:r>
        <w:rPr>
          <w:sz w:val="28"/>
          <w:szCs w:val="28"/>
          <w:lang w:val="ru-RU"/>
        </w:rPr>
        <w:t>льной программы города Липецка «</w:t>
      </w:r>
      <w:r w:rsidRPr="00B20C53">
        <w:rPr>
          <w:sz w:val="28"/>
          <w:szCs w:val="28"/>
          <w:lang w:val="ru-RU"/>
        </w:rPr>
        <w:t>Профилактика терроризма и экстремистской деятельности на территории города Липецка</w:t>
      </w:r>
      <w:r>
        <w:rPr>
          <w:sz w:val="28"/>
          <w:szCs w:val="28"/>
          <w:lang w:val="ru-RU"/>
        </w:rPr>
        <w:t>»</w:t>
      </w:r>
      <w:r w:rsidRPr="00B20C53">
        <w:rPr>
          <w:sz w:val="28"/>
          <w:szCs w:val="28"/>
          <w:lang w:val="ru-RU"/>
        </w:rPr>
        <w:t xml:space="preserve"> изложить в следующей редакции:</w:t>
      </w:r>
    </w:p>
    <w:p w:rsidR="00B20C53" w:rsidRDefault="00B20C53" w:rsidP="00B20C53">
      <w:pPr>
        <w:ind w:firstLine="709"/>
        <w:jc w:val="both"/>
        <w:rPr>
          <w:sz w:val="28"/>
          <w:szCs w:val="28"/>
          <w:lang w:val="ru-RU"/>
        </w:rPr>
      </w:pPr>
    </w:p>
    <w:p w:rsidR="00B20C53" w:rsidRDefault="00CD5150" w:rsidP="00B20C53">
      <w:pPr>
        <w:ind w:firstLine="709"/>
        <w:jc w:val="center"/>
        <w:rPr>
          <w:sz w:val="28"/>
          <w:szCs w:val="28"/>
          <w:lang w:val="ru-RU"/>
        </w:rPr>
      </w:pPr>
      <w:r w:rsidRPr="00CD5150">
        <w:rPr>
          <w:sz w:val="28"/>
          <w:szCs w:val="28"/>
          <w:lang w:val="ru-RU"/>
        </w:rPr>
        <w:t xml:space="preserve">«Сведения об основных мероприятиях муниципальной программы </w:t>
      </w:r>
    </w:p>
    <w:p w:rsidR="00B20C53" w:rsidRDefault="00CD5150" w:rsidP="00B20C53">
      <w:pPr>
        <w:ind w:firstLine="709"/>
        <w:jc w:val="center"/>
        <w:rPr>
          <w:sz w:val="28"/>
          <w:szCs w:val="28"/>
          <w:lang w:val="ru-RU"/>
        </w:rPr>
      </w:pPr>
      <w:r w:rsidRPr="00CD5150">
        <w:rPr>
          <w:sz w:val="28"/>
          <w:szCs w:val="28"/>
          <w:lang w:val="ru-RU"/>
        </w:rPr>
        <w:t>города Липецка «Профилактика терроризма и экстремистской</w:t>
      </w:r>
    </w:p>
    <w:p w:rsidR="001B401C" w:rsidRDefault="00CD5150" w:rsidP="00B20C53">
      <w:pPr>
        <w:ind w:firstLine="709"/>
        <w:jc w:val="center"/>
        <w:rPr>
          <w:sz w:val="28"/>
          <w:szCs w:val="28"/>
          <w:lang w:val="ru-RU"/>
        </w:rPr>
      </w:pPr>
      <w:r w:rsidRPr="00CD5150">
        <w:rPr>
          <w:sz w:val="28"/>
          <w:szCs w:val="28"/>
          <w:lang w:val="ru-RU"/>
        </w:rPr>
        <w:t>деятельности на территории города Липецка»</w:t>
      </w:r>
    </w:p>
    <w:p w:rsidR="00CD5150" w:rsidRPr="00D441C8" w:rsidRDefault="00CD5150" w:rsidP="00CD5150">
      <w:pPr>
        <w:rPr>
          <w:sz w:val="24"/>
          <w:szCs w:val="24"/>
          <w:lang w:val="ru-RU"/>
        </w:rPr>
      </w:pPr>
    </w:p>
    <w:tbl>
      <w:tblPr>
        <w:tblW w:w="1006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1985"/>
        <w:gridCol w:w="1843"/>
        <w:gridCol w:w="708"/>
        <w:gridCol w:w="1134"/>
        <w:gridCol w:w="851"/>
        <w:gridCol w:w="1134"/>
        <w:gridCol w:w="850"/>
        <w:gridCol w:w="851"/>
      </w:tblGrid>
      <w:tr w:rsidR="00CD5150" w:rsidRPr="000E26CB" w:rsidTr="00934A1E">
        <w:tc>
          <w:tcPr>
            <w:tcW w:w="710" w:type="dxa"/>
            <w:vMerge w:val="restart"/>
          </w:tcPr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№</w:t>
            </w:r>
          </w:p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п/п</w:t>
            </w:r>
          </w:p>
        </w:tc>
        <w:tc>
          <w:tcPr>
            <w:tcW w:w="1985" w:type="dxa"/>
            <w:vMerge w:val="restart"/>
          </w:tcPr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843" w:type="dxa"/>
            <w:vMerge w:val="restart"/>
          </w:tcPr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Ответственный исполнитель (соисполнитель)</w:t>
            </w:r>
          </w:p>
        </w:tc>
        <w:tc>
          <w:tcPr>
            <w:tcW w:w="708" w:type="dxa"/>
            <w:vMerge w:val="restart"/>
          </w:tcPr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Сроки исполнения</w:t>
            </w:r>
          </w:p>
        </w:tc>
        <w:tc>
          <w:tcPr>
            <w:tcW w:w="4820" w:type="dxa"/>
            <w:gridSpan w:val="5"/>
          </w:tcPr>
          <w:p w:rsidR="00CD5150" w:rsidRPr="0028685F" w:rsidRDefault="00CD5150" w:rsidP="004753A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Объем финансирования из бюджета города Липецка (тыс. руб.)</w:t>
            </w:r>
          </w:p>
        </w:tc>
      </w:tr>
      <w:tr w:rsidR="00CD5150" w:rsidRPr="0028685F" w:rsidTr="00934A1E">
        <w:trPr>
          <w:trHeight w:val="473"/>
        </w:trPr>
        <w:tc>
          <w:tcPr>
            <w:tcW w:w="710" w:type="dxa"/>
            <w:vMerge/>
          </w:tcPr>
          <w:p w:rsidR="00CD5150" w:rsidRPr="0028685F" w:rsidRDefault="00CD5150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</w:tcPr>
          <w:p w:rsidR="00CD5150" w:rsidRPr="0028685F" w:rsidRDefault="00CD5150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:rsidR="00CD5150" w:rsidRPr="0028685F" w:rsidRDefault="00CD5150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vMerge/>
          </w:tcPr>
          <w:p w:rsidR="00CD5150" w:rsidRPr="0028685F" w:rsidRDefault="00CD5150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CD5150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2022</w:t>
            </w:r>
          </w:p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851" w:type="dxa"/>
          </w:tcPr>
          <w:p w:rsidR="00CD5150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2023</w:t>
            </w:r>
          </w:p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1134" w:type="dxa"/>
          </w:tcPr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850" w:type="dxa"/>
          </w:tcPr>
          <w:p w:rsidR="00CD5150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 xml:space="preserve">2025 </w:t>
            </w:r>
          </w:p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851" w:type="dxa"/>
          </w:tcPr>
          <w:p w:rsidR="00CD5150" w:rsidRPr="00CD5150" w:rsidRDefault="00CD5150" w:rsidP="00CD5150">
            <w:pPr>
              <w:rPr>
                <w:sz w:val="24"/>
                <w:szCs w:val="24"/>
                <w:lang w:val="ru-RU"/>
              </w:rPr>
            </w:pPr>
            <w:r w:rsidRPr="00CD5150">
              <w:rPr>
                <w:sz w:val="24"/>
                <w:szCs w:val="24"/>
                <w:lang w:val="ru-RU"/>
              </w:rPr>
              <w:t>202</w:t>
            </w:r>
            <w:r>
              <w:rPr>
                <w:sz w:val="24"/>
                <w:szCs w:val="24"/>
                <w:lang w:val="ru-RU"/>
              </w:rPr>
              <w:t>6</w:t>
            </w:r>
            <w:r w:rsidRPr="00CD5150">
              <w:rPr>
                <w:sz w:val="24"/>
                <w:szCs w:val="24"/>
                <w:lang w:val="ru-RU"/>
              </w:rPr>
              <w:t xml:space="preserve"> </w:t>
            </w:r>
          </w:p>
          <w:p w:rsidR="00CD5150" w:rsidRPr="0028685F" w:rsidRDefault="00CD5150" w:rsidP="00CD5150">
            <w:pPr>
              <w:rPr>
                <w:sz w:val="24"/>
                <w:szCs w:val="24"/>
                <w:lang w:val="ru-RU"/>
              </w:rPr>
            </w:pPr>
            <w:r w:rsidRPr="00CD5150">
              <w:rPr>
                <w:sz w:val="24"/>
                <w:szCs w:val="24"/>
                <w:lang w:val="ru-RU"/>
              </w:rPr>
              <w:t>год</w:t>
            </w:r>
          </w:p>
        </w:tc>
      </w:tr>
      <w:tr w:rsidR="00CD5150" w:rsidRPr="0028685F" w:rsidTr="00934A1E">
        <w:trPr>
          <w:trHeight w:val="271"/>
        </w:trPr>
        <w:tc>
          <w:tcPr>
            <w:tcW w:w="710" w:type="dxa"/>
          </w:tcPr>
          <w:p w:rsidR="00CD5150" w:rsidRPr="0028685F" w:rsidRDefault="00CD5150" w:rsidP="00D441C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85" w:type="dxa"/>
          </w:tcPr>
          <w:p w:rsidR="00CD5150" w:rsidRPr="0028685F" w:rsidRDefault="00CD5150" w:rsidP="00D441C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:rsidR="00CD5150" w:rsidRPr="0028685F" w:rsidRDefault="00CD5150" w:rsidP="00D441C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08" w:type="dxa"/>
          </w:tcPr>
          <w:p w:rsidR="00CD5150" w:rsidRPr="0028685F" w:rsidRDefault="00CD5150" w:rsidP="00D441C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:rsidR="00CD5150" w:rsidRPr="0028685F" w:rsidRDefault="00CD5150" w:rsidP="00D441C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CD5150" w:rsidRPr="0028685F" w:rsidRDefault="00CD5150" w:rsidP="00D441C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</w:tcPr>
          <w:p w:rsidR="00CD5150" w:rsidRPr="0028685F" w:rsidRDefault="00CD5150" w:rsidP="00D441C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850" w:type="dxa"/>
          </w:tcPr>
          <w:p w:rsidR="00CD5150" w:rsidRPr="0028685F" w:rsidRDefault="00CD5150" w:rsidP="00D441C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CD5150" w:rsidRPr="0028685F" w:rsidRDefault="00CD5150" w:rsidP="00D441C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D5150" w:rsidRPr="0028685F" w:rsidTr="00934A1E">
        <w:tc>
          <w:tcPr>
            <w:tcW w:w="710" w:type="dxa"/>
          </w:tcPr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1985" w:type="dxa"/>
          </w:tcPr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Муниципальная программа «Профилактика терроризма и экстремистской деятельности на территории города Липецка»</w:t>
            </w:r>
          </w:p>
        </w:tc>
        <w:tc>
          <w:tcPr>
            <w:tcW w:w="1843" w:type="dxa"/>
          </w:tcPr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 xml:space="preserve">Администрация города Липецка </w:t>
            </w:r>
          </w:p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образования администрации города Липецка</w:t>
            </w:r>
          </w:p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по физической культуре и спорту администрации города Липецка</w:t>
            </w:r>
          </w:p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культуры и туризма администрации города Липецка</w:t>
            </w:r>
          </w:p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708" w:type="dxa"/>
          </w:tcPr>
          <w:p w:rsidR="00CD5150" w:rsidRPr="00085291" w:rsidRDefault="00CD5150" w:rsidP="00CD5150">
            <w:pPr>
              <w:rPr>
                <w:sz w:val="22"/>
                <w:szCs w:val="22"/>
                <w:lang w:val="ru-RU"/>
              </w:rPr>
            </w:pPr>
            <w:r w:rsidRPr="00085291">
              <w:rPr>
                <w:sz w:val="22"/>
                <w:szCs w:val="22"/>
                <w:lang w:val="ru-RU"/>
              </w:rPr>
              <w:t>2022 - 2026 годы</w:t>
            </w:r>
          </w:p>
        </w:tc>
        <w:tc>
          <w:tcPr>
            <w:tcW w:w="1134" w:type="dxa"/>
          </w:tcPr>
          <w:p w:rsidR="00CD5150" w:rsidRPr="00EE4752" w:rsidRDefault="00CD5150" w:rsidP="009F6119">
            <w:pPr>
              <w:rPr>
                <w:sz w:val="22"/>
                <w:szCs w:val="22"/>
                <w:lang w:val="ru-RU"/>
              </w:rPr>
            </w:pPr>
            <w:r w:rsidRPr="00EE4752">
              <w:rPr>
                <w:sz w:val="22"/>
                <w:szCs w:val="22"/>
                <w:lang w:val="ru-RU"/>
              </w:rPr>
              <w:t>21865,833</w:t>
            </w:r>
          </w:p>
        </w:tc>
        <w:tc>
          <w:tcPr>
            <w:tcW w:w="851" w:type="dxa"/>
          </w:tcPr>
          <w:p w:rsidR="00CD5150" w:rsidRPr="00EE4752" w:rsidRDefault="00CD5150" w:rsidP="00D6665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17944,7</w:t>
            </w:r>
          </w:p>
        </w:tc>
        <w:tc>
          <w:tcPr>
            <w:tcW w:w="1134" w:type="dxa"/>
          </w:tcPr>
          <w:p w:rsidR="00CD5150" w:rsidRPr="00EE4752" w:rsidRDefault="00CD5150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16547,6</w:t>
            </w:r>
            <w:r w:rsidR="00F41E15">
              <w:rPr>
                <w:sz w:val="22"/>
                <w:szCs w:val="22"/>
                <w:lang w:val="ru-RU"/>
              </w:rPr>
              <w:t>02</w:t>
            </w:r>
          </w:p>
        </w:tc>
        <w:tc>
          <w:tcPr>
            <w:tcW w:w="850" w:type="dxa"/>
          </w:tcPr>
          <w:p w:rsidR="00CD5150" w:rsidRPr="00EE4752" w:rsidRDefault="00CD5150" w:rsidP="001B401C">
            <w:pPr>
              <w:rPr>
                <w:sz w:val="22"/>
                <w:szCs w:val="22"/>
                <w:lang w:val="ru-RU"/>
              </w:rPr>
            </w:pPr>
            <w:r w:rsidRPr="00CD5150">
              <w:rPr>
                <w:sz w:val="22"/>
                <w:szCs w:val="22"/>
                <w:lang w:val="ru-RU"/>
              </w:rPr>
              <w:t>16547,6</w:t>
            </w:r>
          </w:p>
        </w:tc>
        <w:tc>
          <w:tcPr>
            <w:tcW w:w="851" w:type="dxa"/>
          </w:tcPr>
          <w:p w:rsidR="00CD5150" w:rsidRPr="00DA5C52" w:rsidRDefault="00CD5150" w:rsidP="001B401C">
            <w:pPr>
              <w:rPr>
                <w:sz w:val="22"/>
                <w:szCs w:val="22"/>
                <w:lang w:val="ru-RU"/>
              </w:rPr>
            </w:pPr>
            <w:r w:rsidRPr="00CD5150">
              <w:rPr>
                <w:sz w:val="22"/>
                <w:szCs w:val="22"/>
                <w:lang w:val="ru-RU"/>
              </w:rPr>
              <w:t>16547,6</w:t>
            </w:r>
          </w:p>
        </w:tc>
      </w:tr>
      <w:tr w:rsidR="00CD5150" w:rsidRPr="0028685F" w:rsidTr="00934A1E">
        <w:tc>
          <w:tcPr>
            <w:tcW w:w="710" w:type="dxa"/>
          </w:tcPr>
          <w:p w:rsidR="00CD5150" w:rsidRPr="0028685F" w:rsidRDefault="00CD5150" w:rsidP="00EE4752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1.1.</w:t>
            </w:r>
          </w:p>
        </w:tc>
        <w:tc>
          <w:tcPr>
            <w:tcW w:w="1985" w:type="dxa"/>
          </w:tcPr>
          <w:p w:rsidR="00CD5150" w:rsidRPr="0028685F" w:rsidRDefault="002542AD" w:rsidP="00EE4752">
            <w:pPr>
              <w:rPr>
                <w:sz w:val="24"/>
                <w:szCs w:val="24"/>
                <w:lang w:val="ru-RU"/>
              </w:rPr>
            </w:pPr>
            <w:r>
              <w:fldChar w:fldCharType="begin"/>
            </w:r>
            <w:r w:rsidRPr="000E26C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E26CB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0E26CB">
              <w:rPr>
                <w:lang w:val="ru-RU"/>
              </w:rPr>
              <w:instrText xml:space="preserve"> "</w:instrText>
            </w:r>
            <w:r>
              <w:instrText>P</w:instrText>
            </w:r>
            <w:r w:rsidRPr="000E26CB">
              <w:rPr>
                <w:lang w:val="ru-RU"/>
              </w:rPr>
              <w:instrText xml:space="preserve">676" </w:instrText>
            </w:r>
            <w:r>
              <w:fldChar w:fldCharType="separate"/>
            </w:r>
            <w:r w:rsidR="00CD5150" w:rsidRPr="0028685F">
              <w:rPr>
                <w:rStyle w:val="ad"/>
                <w:color w:val="auto"/>
                <w:sz w:val="24"/>
                <w:szCs w:val="24"/>
                <w:u w:val="none"/>
                <w:lang w:val="ru-RU"/>
              </w:rPr>
              <w:t xml:space="preserve">Подпрограмма </w:t>
            </w:r>
            <w:r>
              <w:rPr>
                <w:rStyle w:val="ad"/>
                <w:color w:val="auto"/>
                <w:sz w:val="24"/>
                <w:szCs w:val="24"/>
                <w:u w:val="none"/>
                <w:lang w:val="ru-RU"/>
              </w:rPr>
              <w:fldChar w:fldCharType="end"/>
            </w:r>
            <w:r w:rsidR="00CD5150" w:rsidRPr="0028685F">
              <w:rPr>
                <w:sz w:val="24"/>
                <w:szCs w:val="24"/>
                <w:lang w:val="ru-RU"/>
              </w:rPr>
              <w:t xml:space="preserve">1 «Предупреждение   терроризма на </w:t>
            </w:r>
            <w:r w:rsidR="00CD5150" w:rsidRPr="0028685F">
              <w:rPr>
                <w:sz w:val="24"/>
                <w:szCs w:val="24"/>
                <w:lang w:val="ru-RU"/>
              </w:rPr>
              <w:lastRenderedPageBreak/>
              <w:t>территории города Липецка»</w:t>
            </w:r>
          </w:p>
        </w:tc>
        <w:tc>
          <w:tcPr>
            <w:tcW w:w="1843" w:type="dxa"/>
          </w:tcPr>
          <w:p w:rsidR="00CD5150" w:rsidRPr="0028685F" w:rsidRDefault="00CD5150" w:rsidP="00EE4752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lastRenderedPageBreak/>
              <w:t xml:space="preserve">Администрация города Липецка </w:t>
            </w:r>
          </w:p>
          <w:p w:rsidR="00CD5150" w:rsidRPr="0028685F" w:rsidRDefault="00CD5150" w:rsidP="00EE4752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lastRenderedPageBreak/>
              <w:t>Департамент образования администрации города Липецка</w:t>
            </w:r>
          </w:p>
          <w:p w:rsidR="00CD5150" w:rsidRPr="0028685F" w:rsidRDefault="00CD5150" w:rsidP="00EE4752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  <w:p w:rsidR="00CD5150" w:rsidRPr="0028685F" w:rsidRDefault="00CD5150" w:rsidP="00EE4752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по физической культуре и спорту администрации города Липецка</w:t>
            </w:r>
          </w:p>
          <w:p w:rsidR="00CD5150" w:rsidRPr="0028685F" w:rsidRDefault="00CD5150" w:rsidP="00EE4752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культуры и туризма администрации города Липецка</w:t>
            </w:r>
          </w:p>
          <w:p w:rsidR="00CD5150" w:rsidRPr="0028685F" w:rsidRDefault="00CD5150" w:rsidP="00EE4752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708" w:type="dxa"/>
          </w:tcPr>
          <w:p w:rsidR="00CD5150" w:rsidRPr="00085291" w:rsidRDefault="00CD5150" w:rsidP="00DC5CB7">
            <w:pPr>
              <w:rPr>
                <w:sz w:val="22"/>
                <w:szCs w:val="22"/>
                <w:lang w:val="ru-RU"/>
              </w:rPr>
            </w:pPr>
            <w:r w:rsidRPr="00085291">
              <w:rPr>
                <w:sz w:val="22"/>
                <w:szCs w:val="22"/>
                <w:lang w:val="ru-RU"/>
              </w:rPr>
              <w:lastRenderedPageBreak/>
              <w:t>2022 - 202</w:t>
            </w:r>
            <w:r w:rsidR="00DC5CB7" w:rsidRPr="00085291">
              <w:rPr>
                <w:sz w:val="22"/>
                <w:szCs w:val="22"/>
                <w:lang w:val="ru-RU"/>
              </w:rPr>
              <w:t>6</w:t>
            </w:r>
            <w:r w:rsidRPr="00085291">
              <w:rPr>
                <w:sz w:val="22"/>
                <w:szCs w:val="22"/>
                <w:lang w:val="ru-RU"/>
              </w:rPr>
              <w:t xml:space="preserve"> годы</w:t>
            </w:r>
          </w:p>
        </w:tc>
        <w:tc>
          <w:tcPr>
            <w:tcW w:w="1134" w:type="dxa"/>
          </w:tcPr>
          <w:p w:rsidR="00CD5150" w:rsidRPr="00EE4752" w:rsidRDefault="00CD5150" w:rsidP="00EE4752">
            <w:pPr>
              <w:rPr>
                <w:sz w:val="22"/>
                <w:szCs w:val="22"/>
                <w:lang w:val="ru-RU"/>
              </w:rPr>
            </w:pPr>
            <w:r w:rsidRPr="00EE4752">
              <w:rPr>
                <w:sz w:val="22"/>
                <w:szCs w:val="22"/>
                <w:lang w:val="ru-RU"/>
              </w:rPr>
              <w:t>2186</w:t>
            </w:r>
            <w:r>
              <w:rPr>
                <w:sz w:val="22"/>
                <w:szCs w:val="22"/>
                <w:lang w:val="ru-RU"/>
              </w:rPr>
              <w:t>4</w:t>
            </w:r>
            <w:r w:rsidRPr="00EE4752">
              <w:rPr>
                <w:sz w:val="22"/>
                <w:szCs w:val="22"/>
                <w:lang w:val="ru-RU"/>
              </w:rPr>
              <w:t>,833</w:t>
            </w:r>
          </w:p>
        </w:tc>
        <w:tc>
          <w:tcPr>
            <w:tcW w:w="851" w:type="dxa"/>
          </w:tcPr>
          <w:p w:rsidR="00CD5150" w:rsidRPr="00EE4752" w:rsidRDefault="00DC5CB7" w:rsidP="00DC5CB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17939,7</w:t>
            </w:r>
          </w:p>
        </w:tc>
        <w:tc>
          <w:tcPr>
            <w:tcW w:w="1134" w:type="dxa"/>
          </w:tcPr>
          <w:p w:rsidR="00CD5150" w:rsidRPr="00EE4752" w:rsidRDefault="00F41E15" w:rsidP="00EE4752">
            <w:pPr>
              <w:rPr>
                <w:sz w:val="22"/>
                <w:szCs w:val="22"/>
                <w:lang w:val="ru-RU"/>
              </w:rPr>
            </w:pPr>
            <w:r w:rsidRPr="00F41E15">
              <w:rPr>
                <w:sz w:val="22"/>
                <w:szCs w:val="22"/>
                <w:lang w:val="ru-RU"/>
              </w:rPr>
              <w:t>16542,6</w:t>
            </w:r>
            <w:r>
              <w:rPr>
                <w:sz w:val="22"/>
                <w:szCs w:val="22"/>
                <w:lang w:val="ru-RU"/>
              </w:rPr>
              <w:t>02</w:t>
            </w:r>
          </w:p>
        </w:tc>
        <w:tc>
          <w:tcPr>
            <w:tcW w:w="850" w:type="dxa"/>
          </w:tcPr>
          <w:p w:rsidR="00CD5150" w:rsidRPr="00EE4752" w:rsidRDefault="00F41E15" w:rsidP="00EE4752">
            <w:pPr>
              <w:rPr>
                <w:sz w:val="22"/>
                <w:szCs w:val="22"/>
                <w:lang w:val="ru-RU"/>
              </w:rPr>
            </w:pPr>
            <w:r w:rsidRPr="00F41E15">
              <w:rPr>
                <w:sz w:val="22"/>
                <w:szCs w:val="22"/>
                <w:lang w:val="ru-RU"/>
              </w:rPr>
              <w:t>16542,6</w:t>
            </w:r>
          </w:p>
        </w:tc>
        <w:tc>
          <w:tcPr>
            <w:tcW w:w="851" w:type="dxa"/>
          </w:tcPr>
          <w:p w:rsidR="00CD5150" w:rsidRDefault="00F41E15" w:rsidP="00EE4752">
            <w:pPr>
              <w:rPr>
                <w:sz w:val="22"/>
                <w:szCs w:val="22"/>
                <w:lang w:val="ru-RU"/>
              </w:rPr>
            </w:pPr>
            <w:r w:rsidRPr="00F41E15">
              <w:rPr>
                <w:sz w:val="22"/>
                <w:szCs w:val="22"/>
                <w:lang w:val="ru-RU"/>
              </w:rPr>
              <w:t>16542,6</w:t>
            </w:r>
          </w:p>
        </w:tc>
      </w:tr>
      <w:tr w:rsidR="00CD5150" w:rsidRPr="0028685F" w:rsidTr="00934A1E">
        <w:tc>
          <w:tcPr>
            <w:tcW w:w="710" w:type="dxa"/>
            <w:shd w:val="clear" w:color="auto" w:fill="auto"/>
          </w:tcPr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1.1.1.</w:t>
            </w:r>
          </w:p>
        </w:tc>
        <w:tc>
          <w:tcPr>
            <w:tcW w:w="1985" w:type="dxa"/>
            <w:shd w:val="clear" w:color="auto" w:fill="auto"/>
          </w:tcPr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Основное мероприятие 1 подпрограммы 1:</w:t>
            </w:r>
          </w:p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Координация действий органов местного самоуправления по реализации государственной политики по предупреждению террористических актов</w:t>
            </w:r>
          </w:p>
        </w:tc>
        <w:tc>
          <w:tcPr>
            <w:tcW w:w="1843" w:type="dxa"/>
          </w:tcPr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Администрация города Липецка</w:t>
            </w:r>
          </w:p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CD5150" w:rsidRPr="00085291" w:rsidRDefault="00CD5150" w:rsidP="00DC5CB7">
            <w:pPr>
              <w:rPr>
                <w:sz w:val="22"/>
                <w:szCs w:val="22"/>
                <w:lang w:val="ru-RU"/>
              </w:rPr>
            </w:pPr>
            <w:r w:rsidRPr="00085291">
              <w:rPr>
                <w:sz w:val="22"/>
                <w:szCs w:val="22"/>
                <w:lang w:val="ru-RU"/>
              </w:rPr>
              <w:t>2022 - 202</w:t>
            </w:r>
            <w:r w:rsidR="00DC5CB7" w:rsidRPr="00085291">
              <w:rPr>
                <w:sz w:val="22"/>
                <w:szCs w:val="22"/>
                <w:lang w:val="ru-RU"/>
              </w:rPr>
              <w:t>6</w:t>
            </w:r>
            <w:r w:rsidRPr="00085291">
              <w:rPr>
                <w:sz w:val="22"/>
                <w:szCs w:val="22"/>
                <w:lang w:val="ru-RU"/>
              </w:rPr>
              <w:t xml:space="preserve"> годы</w:t>
            </w:r>
          </w:p>
        </w:tc>
        <w:tc>
          <w:tcPr>
            <w:tcW w:w="1134" w:type="dxa"/>
          </w:tcPr>
          <w:p w:rsidR="00CD5150" w:rsidRPr="00AC732C" w:rsidRDefault="00CD5150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</w:tcPr>
          <w:p w:rsidR="00CD5150" w:rsidRPr="00AC732C" w:rsidRDefault="00DC5CB7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34" w:type="dxa"/>
          </w:tcPr>
          <w:p w:rsidR="00CD5150" w:rsidRPr="00AC732C" w:rsidRDefault="00666A96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1,</w:t>
            </w:r>
            <w:r w:rsidR="00CD5150" w:rsidRPr="00AC73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</w:tcPr>
          <w:p w:rsidR="00CD5150" w:rsidRPr="00AC732C" w:rsidRDefault="00666A96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1,</w:t>
            </w:r>
            <w:r w:rsidR="00CD5150" w:rsidRPr="00AC73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</w:tcPr>
          <w:p w:rsidR="00CD5150" w:rsidRPr="00AC732C" w:rsidRDefault="00934A1E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1,</w:t>
            </w:r>
            <w:r w:rsidR="00DC5CB7">
              <w:rPr>
                <w:sz w:val="22"/>
                <w:szCs w:val="22"/>
                <w:lang w:val="ru-RU"/>
              </w:rPr>
              <w:t>0</w:t>
            </w:r>
          </w:p>
        </w:tc>
      </w:tr>
      <w:tr w:rsidR="00F41E15" w:rsidRPr="0028685F" w:rsidTr="00934A1E">
        <w:tc>
          <w:tcPr>
            <w:tcW w:w="710" w:type="dxa"/>
            <w:shd w:val="clear" w:color="auto" w:fill="auto"/>
          </w:tcPr>
          <w:p w:rsidR="00F41E15" w:rsidRPr="0028685F" w:rsidRDefault="00F41E15" w:rsidP="00F41E15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1.1.2.</w:t>
            </w:r>
          </w:p>
        </w:tc>
        <w:tc>
          <w:tcPr>
            <w:tcW w:w="1985" w:type="dxa"/>
            <w:shd w:val="clear" w:color="auto" w:fill="auto"/>
          </w:tcPr>
          <w:p w:rsidR="00F41E15" w:rsidRPr="0028685F" w:rsidRDefault="00F41E15" w:rsidP="00F41E15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 xml:space="preserve">Основное мероприятие 2 </w:t>
            </w:r>
            <w:r w:rsidR="002542AD">
              <w:fldChar w:fldCharType="begin"/>
            </w:r>
            <w:r w:rsidR="002542AD" w:rsidRPr="000E26CB">
              <w:rPr>
                <w:lang w:val="ru-RU"/>
              </w:rPr>
              <w:instrText xml:space="preserve"> </w:instrText>
            </w:r>
            <w:r w:rsidR="002542AD">
              <w:instrText>HYPERLINK</w:instrText>
            </w:r>
            <w:r w:rsidR="002542AD" w:rsidRPr="000E26CB">
              <w:rPr>
                <w:lang w:val="ru-RU"/>
              </w:rPr>
              <w:instrText xml:space="preserve"> \</w:instrText>
            </w:r>
            <w:r w:rsidR="002542AD">
              <w:instrText>l</w:instrText>
            </w:r>
            <w:r w:rsidR="002542AD" w:rsidRPr="000E26CB">
              <w:rPr>
                <w:lang w:val="ru-RU"/>
              </w:rPr>
              <w:instrText xml:space="preserve"> "</w:instrText>
            </w:r>
            <w:r w:rsidR="002542AD">
              <w:instrText>P</w:instrText>
            </w:r>
            <w:r w:rsidR="002542AD" w:rsidRPr="000E26CB">
              <w:rPr>
                <w:lang w:val="ru-RU"/>
              </w:rPr>
              <w:instrText xml:space="preserve">676" </w:instrText>
            </w:r>
            <w:r w:rsidR="002542AD">
              <w:fldChar w:fldCharType="separate"/>
            </w:r>
            <w:r w:rsidRPr="0028685F">
              <w:rPr>
                <w:rStyle w:val="ad"/>
                <w:color w:val="auto"/>
                <w:sz w:val="24"/>
                <w:szCs w:val="24"/>
                <w:u w:val="none"/>
                <w:lang w:val="ru-RU"/>
              </w:rPr>
              <w:t>подпрограммы</w:t>
            </w:r>
            <w:r w:rsidR="002542AD">
              <w:rPr>
                <w:rStyle w:val="ad"/>
                <w:color w:val="auto"/>
                <w:sz w:val="24"/>
                <w:szCs w:val="24"/>
                <w:u w:val="none"/>
                <w:lang w:val="ru-RU"/>
              </w:rPr>
              <w:fldChar w:fldCharType="end"/>
            </w:r>
            <w:r w:rsidRPr="0028685F">
              <w:rPr>
                <w:sz w:val="24"/>
                <w:szCs w:val="24"/>
                <w:lang w:val="ru-RU"/>
              </w:rPr>
              <w:t xml:space="preserve"> 1:</w:t>
            </w:r>
          </w:p>
          <w:p w:rsidR="00F41E15" w:rsidRPr="0028685F" w:rsidRDefault="00F41E15" w:rsidP="00F41E15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 xml:space="preserve">Реализация мероприятий, направленных на выполнение требований антитеррористической защищенности </w:t>
            </w:r>
            <w:r w:rsidRPr="0028685F">
              <w:rPr>
                <w:sz w:val="24"/>
                <w:szCs w:val="24"/>
                <w:lang w:val="ru-RU"/>
              </w:rPr>
              <w:lastRenderedPageBreak/>
              <w:t>образовательных организаций</w:t>
            </w:r>
          </w:p>
        </w:tc>
        <w:tc>
          <w:tcPr>
            <w:tcW w:w="1843" w:type="dxa"/>
          </w:tcPr>
          <w:p w:rsidR="00F41E15" w:rsidRPr="0028685F" w:rsidRDefault="00F41E15" w:rsidP="00F41E15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lastRenderedPageBreak/>
              <w:t>Департамент образования администрации города Липецка</w:t>
            </w:r>
          </w:p>
          <w:p w:rsidR="00F41E15" w:rsidRPr="0028685F" w:rsidRDefault="00F41E15" w:rsidP="00F41E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F41E15" w:rsidRPr="00085291" w:rsidRDefault="00F41E15" w:rsidP="00F41E15">
            <w:pPr>
              <w:rPr>
                <w:sz w:val="22"/>
                <w:szCs w:val="22"/>
                <w:lang w:val="ru-RU"/>
              </w:rPr>
            </w:pPr>
            <w:r w:rsidRPr="00085291">
              <w:rPr>
                <w:sz w:val="22"/>
                <w:szCs w:val="22"/>
                <w:lang w:val="ru-RU"/>
              </w:rPr>
              <w:t>2022 - 2026 годы</w:t>
            </w:r>
          </w:p>
        </w:tc>
        <w:tc>
          <w:tcPr>
            <w:tcW w:w="1134" w:type="dxa"/>
          </w:tcPr>
          <w:p w:rsidR="00F41E15" w:rsidRPr="002B6C64" w:rsidRDefault="00F41E15" w:rsidP="00F41E1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val="ru-RU"/>
              </w:rPr>
            </w:pPr>
            <w:r w:rsidRPr="002B6C64">
              <w:rPr>
                <w:sz w:val="22"/>
                <w:szCs w:val="22"/>
                <w:lang w:val="ru-RU"/>
              </w:rPr>
              <w:t>21 863,833</w:t>
            </w:r>
          </w:p>
        </w:tc>
        <w:tc>
          <w:tcPr>
            <w:tcW w:w="851" w:type="dxa"/>
          </w:tcPr>
          <w:p w:rsidR="00F41E15" w:rsidRPr="002B6C64" w:rsidRDefault="00F41E15" w:rsidP="00F41E15">
            <w:pPr>
              <w:rPr>
                <w:rFonts w:eastAsia="Calibri"/>
                <w:sz w:val="22"/>
                <w:szCs w:val="22"/>
                <w:lang w:val="ru-RU" w:eastAsia="en-US"/>
              </w:rPr>
            </w:pPr>
            <w:r w:rsidRPr="00F41E15">
              <w:rPr>
                <w:rFonts w:eastAsia="Calibri"/>
                <w:sz w:val="22"/>
                <w:szCs w:val="22"/>
                <w:lang w:val="ru-RU" w:eastAsia="en-US"/>
              </w:rPr>
              <w:t>17934,7</w:t>
            </w:r>
          </w:p>
        </w:tc>
        <w:tc>
          <w:tcPr>
            <w:tcW w:w="1134" w:type="dxa"/>
          </w:tcPr>
          <w:p w:rsidR="00F41E15" w:rsidRPr="002B6C64" w:rsidRDefault="00F41E15" w:rsidP="00F41E15">
            <w:pPr>
              <w:jc w:val="center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16537,602</w:t>
            </w:r>
          </w:p>
        </w:tc>
        <w:tc>
          <w:tcPr>
            <w:tcW w:w="850" w:type="dxa"/>
          </w:tcPr>
          <w:p w:rsidR="00F41E15" w:rsidRPr="002B6C64" w:rsidRDefault="00F41E15" w:rsidP="00F41E15">
            <w:pPr>
              <w:jc w:val="center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16537,6</w:t>
            </w:r>
          </w:p>
        </w:tc>
        <w:tc>
          <w:tcPr>
            <w:tcW w:w="851" w:type="dxa"/>
          </w:tcPr>
          <w:p w:rsidR="00F41E15" w:rsidRPr="002B6C64" w:rsidRDefault="00F41E15" w:rsidP="00F41E15">
            <w:pPr>
              <w:jc w:val="center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16537,6</w:t>
            </w:r>
          </w:p>
        </w:tc>
      </w:tr>
      <w:tr w:rsidR="00CD5150" w:rsidRPr="0028685F" w:rsidTr="00934A1E">
        <w:tc>
          <w:tcPr>
            <w:tcW w:w="710" w:type="dxa"/>
            <w:shd w:val="clear" w:color="auto" w:fill="auto"/>
          </w:tcPr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1.1.3.</w:t>
            </w:r>
          </w:p>
        </w:tc>
        <w:tc>
          <w:tcPr>
            <w:tcW w:w="1985" w:type="dxa"/>
            <w:shd w:val="clear" w:color="auto" w:fill="auto"/>
          </w:tcPr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Основное мероприятие 3 подпрограммы 1:</w:t>
            </w:r>
          </w:p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Реализация мероприятий по защите объектов физической культуры и спорта, транспорта, культуры, находящихся в муниципальной собственности или в ведении органов местного самоуправления, а также мест массового пребывания людей от террористических актов</w:t>
            </w:r>
          </w:p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Администрация города Липецка</w:t>
            </w:r>
          </w:p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культуры и туризма администрации города Липецка</w:t>
            </w:r>
          </w:p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по физической культуре и спорту администрации города Липецка</w:t>
            </w:r>
          </w:p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708" w:type="dxa"/>
          </w:tcPr>
          <w:p w:rsidR="00CD5150" w:rsidRPr="00085291" w:rsidRDefault="00CD5150" w:rsidP="00666A96">
            <w:pPr>
              <w:rPr>
                <w:sz w:val="22"/>
                <w:szCs w:val="22"/>
                <w:lang w:val="ru-RU"/>
              </w:rPr>
            </w:pPr>
            <w:r w:rsidRPr="00085291">
              <w:rPr>
                <w:sz w:val="22"/>
                <w:szCs w:val="22"/>
                <w:lang w:val="ru-RU"/>
              </w:rPr>
              <w:t>2022 - 202</w:t>
            </w:r>
            <w:r w:rsidR="00666A96" w:rsidRPr="00085291">
              <w:rPr>
                <w:sz w:val="22"/>
                <w:szCs w:val="22"/>
                <w:lang w:val="ru-RU"/>
              </w:rPr>
              <w:t>6</w:t>
            </w:r>
            <w:r w:rsidRPr="00085291">
              <w:rPr>
                <w:sz w:val="22"/>
                <w:szCs w:val="22"/>
                <w:lang w:val="ru-RU"/>
              </w:rPr>
              <w:t xml:space="preserve"> годы</w:t>
            </w:r>
          </w:p>
        </w:tc>
        <w:tc>
          <w:tcPr>
            <w:tcW w:w="1134" w:type="dxa"/>
          </w:tcPr>
          <w:p w:rsidR="00CD5150" w:rsidRPr="00AC732C" w:rsidRDefault="00CD5150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</w:tcPr>
          <w:p w:rsidR="00CD5150" w:rsidRPr="00AC732C" w:rsidRDefault="00CD5150" w:rsidP="00666A96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34" w:type="dxa"/>
          </w:tcPr>
          <w:p w:rsidR="00CD5150" w:rsidRPr="00AC732C" w:rsidRDefault="00666A96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1,</w:t>
            </w:r>
            <w:r w:rsidR="00CD5150" w:rsidRPr="00AC73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</w:tcPr>
          <w:p w:rsidR="00CD5150" w:rsidRPr="00AC732C" w:rsidRDefault="00666A96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1,</w:t>
            </w:r>
            <w:r w:rsidR="00CD5150" w:rsidRPr="00AC73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</w:tcPr>
          <w:p w:rsidR="00CD5150" w:rsidRPr="00AC732C" w:rsidRDefault="00934A1E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1,</w:t>
            </w:r>
            <w:r w:rsidR="00666A96">
              <w:rPr>
                <w:sz w:val="22"/>
                <w:szCs w:val="22"/>
                <w:lang w:val="ru-RU"/>
              </w:rPr>
              <w:t>0</w:t>
            </w:r>
          </w:p>
        </w:tc>
      </w:tr>
      <w:tr w:rsidR="00CD5150" w:rsidRPr="0028685F" w:rsidTr="00934A1E">
        <w:trPr>
          <w:trHeight w:val="2244"/>
        </w:trPr>
        <w:tc>
          <w:tcPr>
            <w:tcW w:w="710" w:type="dxa"/>
            <w:shd w:val="clear" w:color="auto" w:fill="auto"/>
          </w:tcPr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1.1.4.</w:t>
            </w:r>
          </w:p>
        </w:tc>
        <w:tc>
          <w:tcPr>
            <w:tcW w:w="1985" w:type="dxa"/>
            <w:shd w:val="clear" w:color="auto" w:fill="auto"/>
          </w:tcPr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Основное мероприятие 4 подпрограммы 1:</w:t>
            </w:r>
          </w:p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 xml:space="preserve">Информационно-пропагандистские мероприятия, направленные на профилактику терроризма </w:t>
            </w:r>
          </w:p>
        </w:tc>
        <w:tc>
          <w:tcPr>
            <w:tcW w:w="1843" w:type="dxa"/>
          </w:tcPr>
          <w:p w:rsidR="00CD5150" w:rsidRPr="0028685F" w:rsidRDefault="00CD5150" w:rsidP="00B367FB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Администрация города Липецка</w:t>
            </w:r>
          </w:p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8" w:type="dxa"/>
          </w:tcPr>
          <w:p w:rsidR="00CD5150" w:rsidRPr="00085291" w:rsidRDefault="00CD5150" w:rsidP="00666A96">
            <w:pPr>
              <w:rPr>
                <w:sz w:val="22"/>
                <w:szCs w:val="22"/>
                <w:lang w:val="ru-RU"/>
              </w:rPr>
            </w:pPr>
            <w:r w:rsidRPr="00085291">
              <w:rPr>
                <w:sz w:val="22"/>
                <w:szCs w:val="22"/>
                <w:lang w:val="ru-RU"/>
              </w:rPr>
              <w:t>2022 – 202</w:t>
            </w:r>
            <w:r w:rsidR="00666A96" w:rsidRPr="00085291">
              <w:rPr>
                <w:sz w:val="22"/>
                <w:szCs w:val="22"/>
                <w:lang w:val="ru-RU"/>
              </w:rPr>
              <w:t>6</w:t>
            </w:r>
            <w:r w:rsidRPr="00085291">
              <w:rPr>
                <w:sz w:val="22"/>
                <w:szCs w:val="22"/>
                <w:lang w:val="ru-RU"/>
              </w:rPr>
              <w:t xml:space="preserve"> годы</w:t>
            </w:r>
          </w:p>
        </w:tc>
        <w:tc>
          <w:tcPr>
            <w:tcW w:w="1134" w:type="dxa"/>
          </w:tcPr>
          <w:p w:rsidR="00CD5150" w:rsidRPr="00AC732C" w:rsidRDefault="00CD5150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1,0</w:t>
            </w:r>
          </w:p>
        </w:tc>
        <w:tc>
          <w:tcPr>
            <w:tcW w:w="851" w:type="dxa"/>
          </w:tcPr>
          <w:p w:rsidR="00CD5150" w:rsidRPr="00AC732C" w:rsidRDefault="00666A96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5,0</w:t>
            </w:r>
          </w:p>
        </w:tc>
        <w:tc>
          <w:tcPr>
            <w:tcW w:w="1134" w:type="dxa"/>
          </w:tcPr>
          <w:p w:rsidR="00CD5150" w:rsidRPr="00AC732C" w:rsidRDefault="00666A96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3,0</w:t>
            </w:r>
          </w:p>
        </w:tc>
        <w:tc>
          <w:tcPr>
            <w:tcW w:w="850" w:type="dxa"/>
          </w:tcPr>
          <w:p w:rsidR="00CD5150" w:rsidRPr="00AC732C" w:rsidRDefault="00666A96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3,0</w:t>
            </w:r>
          </w:p>
        </w:tc>
        <w:tc>
          <w:tcPr>
            <w:tcW w:w="851" w:type="dxa"/>
          </w:tcPr>
          <w:p w:rsidR="00CD5150" w:rsidRPr="00AC732C" w:rsidRDefault="00934A1E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  <w:r w:rsidR="00666A96">
              <w:rPr>
                <w:sz w:val="22"/>
                <w:szCs w:val="22"/>
                <w:lang w:val="ru-RU"/>
              </w:rPr>
              <w:t>,0</w:t>
            </w:r>
          </w:p>
        </w:tc>
      </w:tr>
      <w:tr w:rsidR="00CD5150" w:rsidRPr="0028685F" w:rsidTr="00934A1E">
        <w:tc>
          <w:tcPr>
            <w:tcW w:w="710" w:type="dxa"/>
            <w:shd w:val="clear" w:color="auto" w:fill="auto"/>
          </w:tcPr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1.2.</w:t>
            </w:r>
          </w:p>
        </w:tc>
        <w:tc>
          <w:tcPr>
            <w:tcW w:w="1985" w:type="dxa"/>
            <w:shd w:val="clear" w:color="auto" w:fill="auto"/>
          </w:tcPr>
          <w:p w:rsidR="00CD5150" w:rsidRPr="0028685F" w:rsidRDefault="002542AD" w:rsidP="001B401C">
            <w:pPr>
              <w:rPr>
                <w:sz w:val="24"/>
                <w:szCs w:val="24"/>
                <w:lang w:val="ru-RU"/>
              </w:rPr>
            </w:pPr>
            <w:r>
              <w:fldChar w:fldCharType="begin"/>
            </w:r>
            <w:r w:rsidRPr="000E26CB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0E26CB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0E26CB">
              <w:rPr>
                <w:lang w:val="ru-RU"/>
              </w:rPr>
              <w:instrText xml:space="preserve"> "</w:instrText>
            </w:r>
            <w:r>
              <w:instrText>P</w:instrText>
            </w:r>
            <w:r w:rsidRPr="000E26CB">
              <w:rPr>
                <w:lang w:val="ru-RU"/>
              </w:rPr>
              <w:instrText xml:space="preserve">676" </w:instrText>
            </w:r>
            <w:r>
              <w:fldChar w:fldCharType="separate"/>
            </w:r>
            <w:r w:rsidR="00CD5150" w:rsidRPr="0028685F">
              <w:rPr>
                <w:rStyle w:val="ad"/>
                <w:color w:val="auto"/>
                <w:sz w:val="24"/>
                <w:szCs w:val="24"/>
                <w:u w:val="none"/>
                <w:lang w:val="ru-RU"/>
              </w:rPr>
              <w:t xml:space="preserve">Подпрограмма </w:t>
            </w:r>
            <w:r>
              <w:rPr>
                <w:rStyle w:val="ad"/>
                <w:color w:val="auto"/>
                <w:sz w:val="24"/>
                <w:szCs w:val="24"/>
                <w:u w:val="none"/>
                <w:lang w:val="ru-RU"/>
              </w:rPr>
              <w:fldChar w:fldCharType="end"/>
            </w:r>
            <w:r w:rsidR="00CD5150" w:rsidRPr="0028685F">
              <w:rPr>
                <w:sz w:val="24"/>
                <w:szCs w:val="24"/>
                <w:lang w:val="ru-RU"/>
              </w:rPr>
              <w:t>2 «Предупреждение экстремистской деятельности на территории города Липецка»</w:t>
            </w:r>
          </w:p>
        </w:tc>
        <w:tc>
          <w:tcPr>
            <w:tcW w:w="1843" w:type="dxa"/>
          </w:tcPr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Администрация города Липецка</w:t>
            </w:r>
          </w:p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образования администрации города Липецка</w:t>
            </w:r>
          </w:p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культуры и туризма администрации города Липецка</w:t>
            </w:r>
          </w:p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 xml:space="preserve">Департамент по физической культуре и </w:t>
            </w:r>
            <w:r w:rsidRPr="0028685F">
              <w:rPr>
                <w:sz w:val="24"/>
                <w:szCs w:val="24"/>
                <w:lang w:val="ru-RU"/>
              </w:rPr>
              <w:lastRenderedPageBreak/>
              <w:t>спорту администрации города Липецка</w:t>
            </w:r>
          </w:p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708" w:type="dxa"/>
          </w:tcPr>
          <w:p w:rsidR="00CD5150" w:rsidRPr="00085291" w:rsidRDefault="00CD5150" w:rsidP="00666A96">
            <w:pPr>
              <w:rPr>
                <w:sz w:val="22"/>
                <w:szCs w:val="22"/>
                <w:lang w:val="ru-RU"/>
              </w:rPr>
            </w:pPr>
            <w:r w:rsidRPr="00085291">
              <w:rPr>
                <w:sz w:val="22"/>
                <w:szCs w:val="22"/>
                <w:lang w:val="ru-RU"/>
              </w:rPr>
              <w:lastRenderedPageBreak/>
              <w:t>2022 - 202</w:t>
            </w:r>
            <w:r w:rsidR="00666A96" w:rsidRPr="00085291">
              <w:rPr>
                <w:sz w:val="22"/>
                <w:szCs w:val="22"/>
                <w:lang w:val="ru-RU"/>
              </w:rPr>
              <w:t>6</w:t>
            </w:r>
            <w:r w:rsidRPr="00085291">
              <w:rPr>
                <w:sz w:val="22"/>
                <w:szCs w:val="22"/>
                <w:lang w:val="ru-RU"/>
              </w:rPr>
              <w:t xml:space="preserve"> годы</w:t>
            </w:r>
          </w:p>
        </w:tc>
        <w:tc>
          <w:tcPr>
            <w:tcW w:w="1134" w:type="dxa"/>
          </w:tcPr>
          <w:p w:rsidR="00CD5150" w:rsidRPr="00AC732C" w:rsidRDefault="00CD5150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1,0</w:t>
            </w:r>
          </w:p>
        </w:tc>
        <w:tc>
          <w:tcPr>
            <w:tcW w:w="851" w:type="dxa"/>
          </w:tcPr>
          <w:p w:rsidR="00CD5150" w:rsidRPr="00AC732C" w:rsidRDefault="00666A96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  <w:r w:rsidR="00CD5150" w:rsidRPr="00AC732C">
              <w:rPr>
                <w:sz w:val="22"/>
                <w:szCs w:val="22"/>
                <w:lang w:val="ru-RU"/>
              </w:rPr>
              <w:t>,0</w:t>
            </w:r>
          </w:p>
        </w:tc>
        <w:tc>
          <w:tcPr>
            <w:tcW w:w="1134" w:type="dxa"/>
          </w:tcPr>
          <w:p w:rsidR="00CD5150" w:rsidRPr="00AC732C" w:rsidRDefault="00666A96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  <w:r w:rsidR="00CD5150" w:rsidRPr="00AC732C">
              <w:rPr>
                <w:sz w:val="22"/>
                <w:szCs w:val="22"/>
                <w:lang w:val="ru-RU"/>
              </w:rPr>
              <w:t>,0</w:t>
            </w:r>
          </w:p>
        </w:tc>
        <w:tc>
          <w:tcPr>
            <w:tcW w:w="850" w:type="dxa"/>
          </w:tcPr>
          <w:p w:rsidR="00CD5150" w:rsidRPr="00AC732C" w:rsidRDefault="00666A96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  <w:r w:rsidR="00CD5150" w:rsidRPr="00AC732C">
              <w:rPr>
                <w:sz w:val="22"/>
                <w:szCs w:val="22"/>
                <w:lang w:val="ru-RU"/>
              </w:rPr>
              <w:t>,0</w:t>
            </w:r>
          </w:p>
        </w:tc>
        <w:tc>
          <w:tcPr>
            <w:tcW w:w="851" w:type="dxa"/>
          </w:tcPr>
          <w:p w:rsidR="00CD5150" w:rsidRPr="00AC732C" w:rsidRDefault="00666A96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5,0</w:t>
            </w:r>
          </w:p>
        </w:tc>
      </w:tr>
      <w:tr w:rsidR="00CD5150" w:rsidRPr="0028685F" w:rsidTr="00934A1E">
        <w:tc>
          <w:tcPr>
            <w:tcW w:w="710" w:type="dxa"/>
            <w:shd w:val="clear" w:color="auto" w:fill="auto"/>
          </w:tcPr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1.2.1.</w:t>
            </w:r>
          </w:p>
        </w:tc>
        <w:tc>
          <w:tcPr>
            <w:tcW w:w="1985" w:type="dxa"/>
            <w:shd w:val="clear" w:color="auto" w:fill="auto"/>
          </w:tcPr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Основное мероприятие 1 подпрограммы 2:</w:t>
            </w:r>
          </w:p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Пропагандистские и воспитательные мероприятия, направленные на предупреждение экстремистской деятельности</w:t>
            </w:r>
          </w:p>
        </w:tc>
        <w:tc>
          <w:tcPr>
            <w:tcW w:w="1843" w:type="dxa"/>
          </w:tcPr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Администрация города Липецка</w:t>
            </w:r>
          </w:p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образования администрации города Липецка</w:t>
            </w:r>
          </w:p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культуры и туризма администрации города Липецка</w:t>
            </w:r>
          </w:p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по физической культуре и спорту администрации города Липецка</w:t>
            </w:r>
          </w:p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  <w:p w:rsidR="00CD5150" w:rsidRPr="0028685F" w:rsidRDefault="00CD5150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708" w:type="dxa"/>
          </w:tcPr>
          <w:p w:rsidR="00CD5150" w:rsidRPr="00085291" w:rsidRDefault="00666A96" w:rsidP="00B367FB">
            <w:pPr>
              <w:rPr>
                <w:sz w:val="22"/>
                <w:szCs w:val="22"/>
                <w:lang w:val="ru-RU"/>
              </w:rPr>
            </w:pPr>
            <w:r w:rsidRPr="00085291">
              <w:rPr>
                <w:sz w:val="22"/>
                <w:szCs w:val="22"/>
                <w:lang w:val="ru-RU"/>
              </w:rPr>
              <w:t>2022 - 2026</w:t>
            </w:r>
            <w:r w:rsidR="00CD5150" w:rsidRPr="00085291">
              <w:rPr>
                <w:sz w:val="22"/>
                <w:szCs w:val="22"/>
                <w:lang w:val="ru-RU"/>
              </w:rPr>
              <w:t xml:space="preserve"> годы</w:t>
            </w:r>
          </w:p>
        </w:tc>
        <w:tc>
          <w:tcPr>
            <w:tcW w:w="1134" w:type="dxa"/>
          </w:tcPr>
          <w:p w:rsidR="00CD5150" w:rsidRPr="00AC732C" w:rsidRDefault="00CD5150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1,0</w:t>
            </w:r>
          </w:p>
        </w:tc>
        <w:tc>
          <w:tcPr>
            <w:tcW w:w="851" w:type="dxa"/>
          </w:tcPr>
          <w:p w:rsidR="00CD5150" w:rsidRPr="00AC732C" w:rsidRDefault="00666A96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  <w:r w:rsidR="00CD5150" w:rsidRPr="00AC732C">
              <w:rPr>
                <w:sz w:val="22"/>
                <w:szCs w:val="22"/>
                <w:lang w:val="ru-RU"/>
              </w:rPr>
              <w:t>,0</w:t>
            </w:r>
          </w:p>
        </w:tc>
        <w:tc>
          <w:tcPr>
            <w:tcW w:w="1134" w:type="dxa"/>
          </w:tcPr>
          <w:p w:rsidR="00CD5150" w:rsidRPr="00AC732C" w:rsidRDefault="00666A96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  <w:r w:rsidR="00CD5150" w:rsidRPr="00AC732C">
              <w:rPr>
                <w:sz w:val="22"/>
                <w:szCs w:val="22"/>
                <w:lang w:val="ru-RU"/>
              </w:rPr>
              <w:t>,0</w:t>
            </w:r>
          </w:p>
        </w:tc>
        <w:tc>
          <w:tcPr>
            <w:tcW w:w="850" w:type="dxa"/>
          </w:tcPr>
          <w:p w:rsidR="00CD5150" w:rsidRPr="00AC732C" w:rsidRDefault="00666A96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  <w:r w:rsidR="00CD5150" w:rsidRPr="00AC732C">
              <w:rPr>
                <w:sz w:val="22"/>
                <w:szCs w:val="22"/>
                <w:lang w:val="ru-RU"/>
              </w:rPr>
              <w:t>,0</w:t>
            </w:r>
          </w:p>
        </w:tc>
        <w:tc>
          <w:tcPr>
            <w:tcW w:w="851" w:type="dxa"/>
          </w:tcPr>
          <w:p w:rsidR="00CD5150" w:rsidRPr="00AC732C" w:rsidRDefault="00666A96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5,0</w:t>
            </w:r>
          </w:p>
        </w:tc>
      </w:tr>
    </w:tbl>
    <w:p w:rsidR="001B401C" w:rsidRPr="001B401C" w:rsidRDefault="001B401C" w:rsidP="001B401C">
      <w:pPr>
        <w:rPr>
          <w:sz w:val="28"/>
          <w:szCs w:val="28"/>
          <w:lang w:val="ru-RU"/>
        </w:rPr>
      </w:pPr>
    </w:p>
    <w:p w:rsidR="001B401C" w:rsidRPr="001B401C" w:rsidRDefault="00B82C2F" w:rsidP="003F1444">
      <w:pPr>
        <w:ind w:firstLine="709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FF68DB" w:rsidRPr="00FF68DB">
        <w:rPr>
          <w:sz w:val="28"/>
          <w:szCs w:val="28"/>
          <w:lang w:val="ru-RU"/>
        </w:rPr>
        <w:t>4. Раздел 6 «Ресурсное обеспечение муниципальной программы» изложить в следующей редакции:</w:t>
      </w:r>
    </w:p>
    <w:p w:rsidR="00647FFC" w:rsidRDefault="00647FFC">
      <w:pPr>
        <w:rPr>
          <w:b/>
          <w:sz w:val="28"/>
          <w:szCs w:val="28"/>
          <w:lang w:val="ru-RU"/>
        </w:rPr>
      </w:pPr>
    </w:p>
    <w:p w:rsidR="004458C7" w:rsidRDefault="004458C7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37044D" w:rsidRDefault="0037044D" w:rsidP="00270FCC">
      <w:pPr>
        <w:jc w:val="center"/>
        <w:rPr>
          <w:b/>
          <w:sz w:val="28"/>
          <w:szCs w:val="28"/>
          <w:lang w:val="ru-RU"/>
        </w:rPr>
        <w:sectPr w:rsidR="0037044D" w:rsidSect="00635BD9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1134" w:left="1701" w:header="567" w:footer="0" w:gutter="0"/>
          <w:pgNumType w:start="1"/>
          <w:cols w:space="720"/>
          <w:titlePg/>
          <w:docGrid w:linePitch="299"/>
        </w:sectPr>
      </w:pPr>
    </w:p>
    <w:p w:rsidR="00647FFC" w:rsidRPr="00647FFC" w:rsidRDefault="00647FFC" w:rsidP="00270FCC">
      <w:pPr>
        <w:jc w:val="center"/>
        <w:rPr>
          <w:sz w:val="18"/>
          <w:szCs w:val="18"/>
          <w:lang w:val="ru-RU"/>
        </w:rPr>
      </w:pPr>
    </w:p>
    <w:p w:rsidR="001B401C" w:rsidRPr="00B02063" w:rsidRDefault="001B401C" w:rsidP="00270FCC">
      <w:pPr>
        <w:jc w:val="center"/>
        <w:rPr>
          <w:sz w:val="28"/>
          <w:szCs w:val="28"/>
          <w:lang w:val="ru-RU"/>
        </w:rPr>
      </w:pPr>
      <w:r w:rsidRPr="00B02063">
        <w:rPr>
          <w:sz w:val="28"/>
          <w:szCs w:val="28"/>
          <w:lang w:val="ru-RU"/>
        </w:rPr>
        <w:t>«6. Ресурсное обеспечение муниципальной программы.</w:t>
      </w:r>
    </w:p>
    <w:p w:rsidR="001B401C" w:rsidRPr="00B02063" w:rsidRDefault="001B401C" w:rsidP="00270FCC">
      <w:pPr>
        <w:jc w:val="center"/>
        <w:rPr>
          <w:sz w:val="28"/>
          <w:szCs w:val="28"/>
          <w:lang w:val="ru-RU"/>
        </w:rPr>
      </w:pPr>
    </w:p>
    <w:p w:rsidR="001B401C" w:rsidRPr="00B02063" w:rsidRDefault="001B401C" w:rsidP="00270FCC">
      <w:pPr>
        <w:jc w:val="center"/>
        <w:rPr>
          <w:sz w:val="28"/>
          <w:szCs w:val="28"/>
          <w:lang w:val="ru-RU"/>
        </w:rPr>
      </w:pPr>
      <w:r w:rsidRPr="00B02063">
        <w:rPr>
          <w:sz w:val="28"/>
          <w:szCs w:val="28"/>
          <w:lang w:val="ru-RU"/>
        </w:rPr>
        <w:t>Прогнозная оценка расходов по источникам ресурсного</w:t>
      </w:r>
    </w:p>
    <w:p w:rsidR="001B401C" w:rsidRPr="00B02063" w:rsidRDefault="001B401C" w:rsidP="00270FCC">
      <w:pPr>
        <w:jc w:val="center"/>
        <w:rPr>
          <w:sz w:val="28"/>
          <w:szCs w:val="28"/>
          <w:lang w:val="ru-RU"/>
        </w:rPr>
      </w:pPr>
      <w:r w:rsidRPr="00B02063">
        <w:rPr>
          <w:sz w:val="28"/>
          <w:szCs w:val="28"/>
          <w:lang w:val="ru-RU"/>
        </w:rPr>
        <w:t>обеспечения на реализацию муниципальной программы города Липецка</w:t>
      </w:r>
    </w:p>
    <w:p w:rsidR="001B401C" w:rsidRPr="00B02063" w:rsidRDefault="001B401C" w:rsidP="00270FCC">
      <w:pPr>
        <w:jc w:val="center"/>
        <w:rPr>
          <w:sz w:val="28"/>
          <w:szCs w:val="28"/>
          <w:lang w:val="ru-RU"/>
        </w:rPr>
      </w:pPr>
      <w:r w:rsidRPr="00B02063">
        <w:rPr>
          <w:sz w:val="28"/>
          <w:szCs w:val="28"/>
          <w:lang w:val="ru-RU"/>
        </w:rPr>
        <w:t>«Профилактика терроризма и экстремистской деятельности на территории города Липецка»</w:t>
      </w:r>
    </w:p>
    <w:p w:rsidR="001B401C" w:rsidRPr="001B401C" w:rsidRDefault="001B401C" w:rsidP="001B401C">
      <w:pPr>
        <w:rPr>
          <w:b/>
          <w:sz w:val="28"/>
          <w:szCs w:val="28"/>
          <w:lang w:val="ru-RU"/>
        </w:rPr>
      </w:pPr>
    </w:p>
    <w:tbl>
      <w:tblPr>
        <w:tblW w:w="14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482"/>
        <w:gridCol w:w="2977"/>
        <w:gridCol w:w="1559"/>
        <w:gridCol w:w="1559"/>
        <w:gridCol w:w="1560"/>
        <w:gridCol w:w="1417"/>
        <w:gridCol w:w="1417"/>
      </w:tblGrid>
      <w:tr w:rsidR="00666A96" w:rsidRPr="00AF5B8F" w:rsidTr="00F20264">
        <w:tc>
          <w:tcPr>
            <w:tcW w:w="624" w:type="dxa"/>
            <w:vMerge w:val="restart"/>
          </w:tcPr>
          <w:p w:rsidR="00666A96" w:rsidRPr="00AF5B8F" w:rsidRDefault="00666A96" w:rsidP="00666A9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№</w:t>
            </w:r>
          </w:p>
          <w:p w:rsidR="00666A96" w:rsidRPr="00AF5B8F" w:rsidRDefault="00666A96" w:rsidP="00666A9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п/п</w:t>
            </w:r>
          </w:p>
        </w:tc>
        <w:tc>
          <w:tcPr>
            <w:tcW w:w="3482" w:type="dxa"/>
            <w:vMerge w:val="restart"/>
          </w:tcPr>
          <w:p w:rsidR="00666A96" w:rsidRPr="00AF5B8F" w:rsidRDefault="00666A96" w:rsidP="00666A9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Наименование</w:t>
            </w:r>
          </w:p>
        </w:tc>
        <w:tc>
          <w:tcPr>
            <w:tcW w:w="2977" w:type="dxa"/>
            <w:vMerge w:val="restart"/>
          </w:tcPr>
          <w:p w:rsidR="00666A96" w:rsidRPr="00AF5B8F" w:rsidRDefault="00666A96" w:rsidP="00666A9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Источники ресурсного обеспечения</w:t>
            </w:r>
          </w:p>
        </w:tc>
        <w:tc>
          <w:tcPr>
            <w:tcW w:w="7512" w:type="dxa"/>
            <w:gridSpan w:val="5"/>
          </w:tcPr>
          <w:p w:rsidR="00666A96" w:rsidRPr="00AF5B8F" w:rsidRDefault="00666A96" w:rsidP="00666A9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Расходы (тыс. руб.)</w:t>
            </w:r>
          </w:p>
        </w:tc>
      </w:tr>
      <w:tr w:rsidR="00666A96" w:rsidRPr="00AF5B8F" w:rsidTr="00F20264">
        <w:tc>
          <w:tcPr>
            <w:tcW w:w="624" w:type="dxa"/>
            <w:vMerge/>
          </w:tcPr>
          <w:p w:rsidR="00666A96" w:rsidRPr="00AF5B8F" w:rsidRDefault="00666A96" w:rsidP="00666A96">
            <w:pPr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3482" w:type="dxa"/>
            <w:vMerge/>
          </w:tcPr>
          <w:p w:rsidR="00666A96" w:rsidRPr="00AF5B8F" w:rsidRDefault="00666A96" w:rsidP="00666A96">
            <w:pPr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2977" w:type="dxa"/>
            <w:vMerge/>
          </w:tcPr>
          <w:p w:rsidR="00666A96" w:rsidRPr="00AF5B8F" w:rsidRDefault="00666A96" w:rsidP="00666A96">
            <w:pPr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1559" w:type="dxa"/>
          </w:tcPr>
          <w:p w:rsidR="00666A96" w:rsidRPr="00AF5B8F" w:rsidRDefault="00666A96" w:rsidP="00666A9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2022 год</w:t>
            </w:r>
          </w:p>
        </w:tc>
        <w:tc>
          <w:tcPr>
            <w:tcW w:w="1559" w:type="dxa"/>
          </w:tcPr>
          <w:p w:rsidR="00666A96" w:rsidRPr="00AF5B8F" w:rsidRDefault="00666A96" w:rsidP="00666A9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2023 год</w:t>
            </w:r>
          </w:p>
        </w:tc>
        <w:tc>
          <w:tcPr>
            <w:tcW w:w="1560" w:type="dxa"/>
          </w:tcPr>
          <w:p w:rsidR="00666A96" w:rsidRPr="00AF5B8F" w:rsidRDefault="00666A96" w:rsidP="00666A9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2024 год</w:t>
            </w:r>
          </w:p>
        </w:tc>
        <w:tc>
          <w:tcPr>
            <w:tcW w:w="1417" w:type="dxa"/>
          </w:tcPr>
          <w:p w:rsidR="00666A96" w:rsidRPr="00AF5B8F" w:rsidRDefault="00666A96" w:rsidP="00666A9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2025 год</w:t>
            </w:r>
          </w:p>
        </w:tc>
        <w:tc>
          <w:tcPr>
            <w:tcW w:w="1417" w:type="dxa"/>
          </w:tcPr>
          <w:p w:rsidR="00666A96" w:rsidRPr="00AF5B8F" w:rsidRDefault="00666A96" w:rsidP="00666A9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2026 год</w:t>
            </w:r>
          </w:p>
        </w:tc>
      </w:tr>
      <w:tr w:rsidR="00666A96" w:rsidRPr="00AF5B8F" w:rsidTr="00F20264">
        <w:tc>
          <w:tcPr>
            <w:tcW w:w="624" w:type="dxa"/>
          </w:tcPr>
          <w:p w:rsidR="00666A96" w:rsidRPr="00AF5B8F" w:rsidRDefault="00666A96" w:rsidP="00666A9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3482" w:type="dxa"/>
          </w:tcPr>
          <w:p w:rsidR="00666A96" w:rsidRPr="00AF5B8F" w:rsidRDefault="00666A96" w:rsidP="00666A9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2977" w:type="dxa"/>
          </w:tcPr>
          <w:p w:rsidR="00666A96" w:rsidRPr="00AF5B8F" w:rsidRDefault="00666A96" w:rsidP="00666A9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559" w:type="dxa"/>
          </w:tcPr>
          <w:p w:rsidR="00666A96" w:rsidRPr="00AF5B8F" w:rsidRDefault="00666A96" w:rsidP="00666A9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559" w:type="dxa"/>
          </w:tcPr>
          <w:p w:rsidR="00666A96" w:rsidRPr="00AF5B8F" w:rsidRDefault="00666A96" w:rsidP="00666A9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1560" w:type="dxa"/>
          </w:tcPr>
          <w:p w:rsidR="00666A96" w:rsidRPr="00AF5B8F" w:rsidRDefault="00666A96" w:rsidP="00666A9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1417" w:type="dxa"/>
          </w:tcPr>
          <w:p w:rsidR="00666A96" w:rsidRPr="00AF5B8F" w:rsidRDefault="00666A96" w:rsidP="00666A9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1417" w:type="dxa"/>
          </w:tcPr>
          <w:p w:rsidR="00666A96" w:rsidRPr="00AF5B8F" w:rsidRDefault="00666A96" w:rsidP="00666A9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8</w:t>
            </w:r>
          </w:p>
        </w:tc>
      </w:tr>
      <w:tr w:rsidR="00514736" w:rsidRPr="00AF5B8F" w:rsidTr="00F20264">
        <w:tc>
          <w:tcPr>
            <w:tcW w:w="624" w:type="dxa"/>
            <w:vMerge w:val="restart"/>
          </w:tcPr>
          <w:p w:rsidR="00514736" w:rsidRPr="00AF5B8F" w:rsidRDefault="00514736" w:rsidP="0051473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1.</w:t>
            </w:r>
          </w:p>
        </w:tc>
        <w:tc>
          <w:tcPr>
            <w:tcW w:w="3482" w:type="dxa"/>
            <w:vMerge w:val="restart"/>
            <w:shd w:val="clear" w:color="auto" w:fill="auto"/>
          </w:tcPr>
          <w:p w:rsidR="00514736" w:rsidRPr="00AF5B8F" w:rsidRDefault="00514736" w:rsidP="00514736">
            <w:pPr>
              <w:widowControl w:val="0"/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Муниципальная программа «Профилактика терроризма и экстремистской деятельности на территории города Липецка»</w:t>
            </w:r>
          </w:p>
        </w:tc>
        <w:tc>
          <w:tcPr>
            <w:tcW w:w="2977" w:type="dxa"/>
            <w:shd w:val="clear" w:color="auto" w:fill="auto"/>
          </w:tcPr>
          <w:p w:rsidR="00514736" w:rsidRPr="00AF5B8F" w:rsidRDefault="00514736" w:rsidP="00514736">
            <w:pPr>
              <w:widowControl w:val="0"/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Всего</w:t>
            </w:r>
          </w:p>
        </w:tc>
        <w:tc>
          <w:tcPr>
            <w:tcW w:w="1559" w:type="dxa"/>
            <w:shd w:val="clear" w:color="auto" w:fill="auto"/>
          </w:tcPr>
          <w:p w:rsidR="00514736" w:rsidRPr="00AF5B8F" w:rsidRDefault="00514736" w:rsidP="0051473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198 513,762</w:t>
            </w:r>
          </w:p>
        </w:tc>
        <w:tc>
          <w:tcPr>
            <w:tcW w:w="1559" w:type="dxa"/>
            <w:shd w:val="clear" w:color="auto" w:fill="auto"/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167 383,1</w:t>
            </w:r>
          </w:p>
        </w:tc>
        <w:tc>
          <w:tcPr>
            <w:tcW w:w="1560" w:type="dxa"/>
            <w:shd w:val="clear" w:color="auto" w:fill="auto"/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165 386,012</w:t>
            </w:r>
          </w:p>
        </w:tc>
        <w:tc>
          <w:tcPr>
            <w:tcW w:w="1417" w:type="dxa"/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165 386,0</w:t>
            </w:r>
          </w:p>
        </w:tc>
        <w:tc>
          <w:tcPr>
            <w:tcW w:w="1417" w:type="dxa"/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165 386,0</w:t>
            </w:r>
          </w:p>
        </w:tc>
      </w:tr>
      <w:tr w:rsidR="00514736" w:rsidRPr="00AF5B8F" w:rsidTr="00F20264">
        <w:tblPrEx>
          <w:tblBorders>
            <w:insideH w:val="nil"/>
          </w:tblBorders>
        </w:tblPrEx>
        <w:trPr>
          <w:trHeight w:val="313"/>
        </w:trPr>
        <w:tc>
          <w:tcPr>
            <w:tcW w:w="624" w:type="dxa"/>
            <w:vMerge/>
          </w:tcPr>
          <w:p w:rsidR="00514736" w:rsidRPr="00AF5B8F" w:rsidRDefault="00514736" w:rsidP="00514736">
            <w:pPr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3482" w:type="dxa"/>
            <w:vMerge/>
            <w:shd w:val="clear" w:color="auto" w:fill="auto"/>
          </w:tcPr>
          <w:p w:rsidR="00514736" w:rsidRPr="00AF5B8F" w:rsidRDefault="00514736" w:rsidP="00514736">
            <w:pPr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514736" w:rsidRPr="00AF5B8F" w:rsidRDefault="00514736" w:rsidP="00514736">
            <w:pPr>
              <w:widowControl w:val="0"/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федеральный бюджет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</w:tr>
      <w:tr w:rsidR="00514736" w:rsidRPr="00AF5B8F" w:rsidTr="00F20264">
        <w:tblPrEx>
          <w:tblBorders>
            <w:insideH w:val="nil"/>
          </w:tblBorders>
        </w:tblPrEx>
        <w:trPr>
          <w:trHeight w:val="313"/>
        </w:trPr>
        <w:tc>
          <w:tcPr>
            <w:tcW w:w="624" w:type="dxa"/>
            <w:vMerge/>
          </w:tcPr>
          <w:p w:rsidR="00514736" w:rsidRPr="00AF5B8F" w:rsidRDefault="00514736" w:rsidP="00514736">
            <w:pPr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3482" w:type="dxa"/>
            <w:vMerge/>
            <w:shd w:val="clear" w:color="auto" w:fill="auto"/>
          </w:tcPr>
          <w:p w:rsidR="00514736" w:rsidRPr="00AF5B8F" w:rsidRDefault="00514736" w:rsidP="00514736">
            <w:pPr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514736" w:rsidRPr="00AF5B8F" w:rsidRDefault="00514736" w:rsidP="00514736">
            <w:pPr>
              <w:widowControl w:val="0"/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176 647,929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149 438,4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148 838,41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148 838,4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148 838,4</w:t>
            </w:r>
          </w:p>
        </w:tc>
      </w:tr>
      <w:tr w:rsidR="00514736" w:rsidRPr="00AF5B8F" w:rsidTr="00F20264">
        <w:tblPrEx>
          <w:tblBorders>
            <w:insideH w:val="nil"/>
          </w:tblBorders>
        </w:tblPrEx>
        <w:trPr>
          <w:trHeight w:val="313"/>
        </w:trPr>
        <w:tc>
          <w:tcPr>
            <w:tcW w:w="624" w:type="dxa"/>
            <w:vMerge/>
          </w:tcPr>
          <w:p w:rsidR="00514736" w:rsidRPr="00AF5B8F" w:rsidRDefault="00514736" w:rsidP="00514736">
            <w:pPr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3482" w:type="dxa"/>
            <w:vMerge/>
            <w:shd w:val="clear" w:color="auto" w:fill="auto"/>
          </w:tcPr>
          <w:p w:rsidR="00514736" w:rsidRPr="00AF5B8F" w:rsidRDefault="00514736" w:rsidP="00514736">
            <w:pPr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514736" w:rsidRPr="00AF5B8F" w:rsidRDefault="00514736" w:rsidP="00514736">
            <w:pPr>
              <w:widowControl w:val="0"/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бюджет города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21 865,833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17 944,7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16 547,602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16 547,6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16 547,6</w:t>
            </w:r>
          </w:p>
        </w:tc>
      </w:tr>
      <w:tr w:rsidR="00666A96" w:rsidRPr="00AF5B8F" w:rsidTr="00F20264">
        <w:tblPrEx>
          <w:tblBorders>
            <w:insideH w:val="nil"/>
          </w:tblBorders>
        </w:tblPrEx>
        <w:trPr>
          <w:trHeight w:val="1300"/>
        </w:trPr>
        <w:tc>
          <w:tcPr>
            <w:tcW w:w="624" w:type="dxa"/>
            <w:vMerge/>
          </w:tcPr>
          <w:p w:rsidR="00666A96" w:rsidRPr="00AF5B8F" w:rsidRDefault="00666A96" w:rsidP="00666A96">
            <w:pPr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3482" w:type="dxa"/>
            <w:vMerge/>
            <w:shd w:val="clear" w:color="auto" w:fill="auto"/>
          </w:tcPr>
          <w:p w:rsidR="00666A96" w:rsidRPr="00AF5B8F" w:rsidRDefault="00666A96" w:rsidP="00666A96">
            <w:pPr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widowControl w:val="0"/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</w:tr>
      <w:tr w:rsidR="00666A96" w:rsidRPr="00AF5B8F" w:rsidTr="00F20264">
        <w:tblPrEx>
          <w:tblBorders>
            <w:insideH w:val="nil"/>
          </w:tblBorders>
        </w:tblPrEx>
        <w:trPr>
          <w:trHeight w:val="313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666A96" w:rsidRPr="00AF5B8F" w:rsidRDefault="00666A96" w:rsidP="00666A96">
            <w:pPr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348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widowControl w:val="0"/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средства внебюджетных источников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</w:tr>
      <w:tr w:rsidR="00514736" w:rsidRPr="00AF5B8F" w:rsidTr="00F20264">
        <w:tc>
          <w:tcPr>
            <w:tcW w:w="624" w:type="dxa"/>
            <w:vMerge w:val="restart"/>
          </w:tcPr>
          <w:p w:rsidR="00514736" w:rsidRPr="00AF5B8F" w:rsidRDefault="00514736" w:rsidP="0051473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1.1.</w:t>
            </w:r>
          </w:p>
        </w:tc>
        <w:tc>
          <w:tcPr>
            <w:tcW w:w="3482" w:type="dxa"/>
            <w:vMerge w:val="restart"/>
            <w:shd w:val="clear" w:color="auto" w:fill="auto"/>
          </w:tcPr>
          <w:p w:rsidR="00514736" w:rsidRPr="00AF5B8F" w:rsidRDefault="00514736" w:rsidP="00514736">
            <w:pPr>
              <w:widowControl w:val="0"/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 xml:space="preserve">Подпрограмма 1 «Предупреждение терроризма на территории </w:t>
            </w:r>
            <w:r w:rsidRPr="00AF5B8F">
              <w:rPr>
                <w:sz w:val="26"/>
                <w:szCs w:val="26"/>
                <w:lang w:val="ru-RU"/>
              </w:rPr>
              <w:lastRenderedPageBreak/>
              <w:t>города Липецка»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514736" w:rsidRPr="00AF5B8F" w:rsidRDefault="00514736" w:rsidP="00F20264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514736" w:rsidRPr="00AF5B8F" w:rsidRDefault="00514736" w:rsidP="0051473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198 512,762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167 378,1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165 381,012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165 381,0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165 381,0</w:t>
            </w:r>
          </w:p>
        </w:tc>
      </w:tr>
      <w:tr w:rsidR="00514736" w:rsidRPr="00AF5B8F" w:rsidTr="00F20264">
        <w:trPr>
          <w:trHeight w:val="476"/>
        </w:trPr>
        <w:tc>
          <w:tcPr>
            <w:tcW w:w="624" w:type="dxa"/>
            <w:vMerge/>
          </w:tcPr>
          <w:p w:rsidR="00514736" w:rsidRPr="00AF5B8F" w:rsidRDefault="00514736" w:rsidP="0051473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3482" w:type="dxa"/>
            <w:vMerge/>
            <w:shd w:val="clear" w:color="auto" w:fill="auto"/>
          </w:tcPr>
          <w:p w:rsidR="00514736" w:rsidRPr="00AF5B8F" w:rsidRDefault="00514736" w:rsidP="00514736">
            <w:pPr>
              <w:widowControl w:val="0"/>
              <w:autoSpaceDE w:val="0"/>
              <w:autoSpaceDN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514736" w:rsidRPr="00AF5B8F" w:rsidRDefault="00514736" w:rsidP="00F20264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</w:tr>
      <w:tr w:rsidR="00514736" w:rsidRPr="00AF5B8F" w:rsidTr="00F20264">
        <w:trPr>
          <w:trHeight w:val="473"/>
        </w:trPr>
        <w:tc>
          <w:tcPr>
            <w:tcW w:w="624" w:type="dxa"/>
            <w:vMerge/>
          </w:tcPr>
          <w:p w:rsidR="00514736" w:rsidRPr="00AF5B8F" w:rsidRDefault="00514736" w:rsidP="0051473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3482" w:type="dxa"/>
            <w:vMerge/>
            <w:shd w:val="clear" w:color="auto" w:fill="auto"/>
          </w:tcPr>
          <w:p w:rsidR="00514736" w:rsidRPr="00AF5B8F" w:rsidRDefault="00514736" w:rsidP="00514736">
            <w:pPr>
              <w:widowControl w:val="0"/>
              <w:autoSpaceDE w:val="0"/>
              <w:autoSpaceDN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514736" w:rsidRPr="00AF5B8F" w:rsidRDefault="00514736" w:rsidP="00F20264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176 647,929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4736" w:rsidRPr="00AF5B8F" w:rsidRDefault="008A175A" w:rsidP="008A175A">
            <w:pPr>
              <w:jc w:val="center"/>
              <w:rPr>
                <w:rFonts w:eastAsia="Calibri"/>
                <w:sz w:val="26"/>
                <w:szCs w:val="26"/>
                <w:highlight w:val="yellow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149</w:t>
            </w:r>
            <w:r w:rsidR="00514736" w:rsidRPr="00AF5B8F">
              <w:rPr>
                <w:rFonts w:eastAsia="Calibri"/>
                <w:sz w:val="26"/>
                <w:szCs w:val="26"/>
                <w:lang w:val="ru-RU" w:eastAsia="en-US"/>
              </w:rPr>
              <w:t> 43</w:t>
            </w: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8</w:t>
            </w:r>
            <w:r w:rsidR="00514736" w:rsidRPr="00AF5B8F">
              <w:rPr>
                <w:rFonts w:eastAsia="Calibri"/>
                <w:sz w:val="26"/>
                <w:szCs w:val="26"/>
                <w:lang w:val="ru-RU" w:eastAsia="en-US"/>
              </w:rPr>
              <w:t>,4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148 838,41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148 838,4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148 838,4</w:t>
            </w:r>
          </w:p>
        </w:tc>
      </w:tr>
      <w:tr w:rsidR="00514736" w:rsidRPr="00AF5B8F" w:rsidTr="00F20264">
        <w:tblPrEx>
          <w:tblBorders>
            <w:insideH w:val="nil"/>
          </w:tblBorders>
        </w:tblPrEx>
        <w:trPr>
          <w:trHeight w:val="45"/>
        </w:trPr>
        <w:tc>
          <w:tcPr>
            <w:tcW w:w="624" w:type="dxa"/>
            <w:vMerge/>
          </w:tcPr>
          <w:p w:rsidR="00514736" w:rsidRPr="00AF5B8F" w:rsidRDefault="00514736" w:rsidP="00514736">
            <w:pPr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3482" w:type="dxa"/>
            <w:vMerge/>
            <w:shd w:val="clear" w:color="auto" w:fill="auto"/>
          </w:tcPr>
          <w:p w:rsidR="00514736" w:rsidRPr="00AF5B8F" w:rsidRDefault="00514736" w:rsidP="00514736">
            <w:pPr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4736" w:rsidRPr="00AF5B8F" w:rsidRDefault="00514736" w:rsidP="00F20264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бюджет города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21 864,833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highlight w:val="yellow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17 939,7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16 542,602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16 542,6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14736" w:rsidRPr="00AF5B8F" w:rsidRDefault="00514736" w:rsidP="0051473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16 542,6</w:t>
            </w:r>
          </w:p>
        </w:tc>
      </w:tr>
      <w:tr w:rsidR="00666A96" w:rsidRPr="00AF5B8F" w:rsidTr="00F20264">
        <w:tblPrEx>
          <w:tblBorders>
            <w:insideH w:val="nil"/>
          </w:tblBorders>
        </w:tblPrEx>
        <w:trPr>
          <w:trHeight w:val="1201"/>
        </w:trPr>
        <w:tc>
          <w:tcPr>
            <w:tcW w:w="624" w:type="dxa"/>
            <w:vMerge/>
          </w:tcPr>
          <w:p w:rsidR="00666A96" w:rsidRPr="00AF5B8F" w:rsidRDefault="00666A96" w:rsidP="00666A96">
            <w:pPr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3482" w:type="dxa"/>
            <w:vMerge/>
            <w:shd w:val="clear" w:color="auto" w:fill="auto"/>
          </w:tcPr>
          <w:p w:rsidR="00666A96" w:rsidRPr="00AF5B8F" w:rsidRDefault="00666A96" w:rsidP="00666A96">
            <w:pPr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F20264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</w:tr>
      <w:tr w:rsidR="00666A96" w:rsidRPr="00AF5B8F" w:rsidTr="00F20264">
        <w:tblPrEx>
          <w:tblBorders>
            <w:insideH w:val="nil"/>
          </w:tblBorders>
        </w:tblPrEx>
        <w:trPr>
          <w:trHeight w:val="322"/>
        </w:trPr>
        <w:tc>
          <w:tcPr>
            <w:tcW w:w="624" w:type="dxa"/>
            <w:vMerge/>
          </w:tcPr>
          <w:p w:rsidR="00666A96" w:rsidRPr="00AF5B8F" w:rsidRDefault="00666A96" w:rsidP="00666A96">
            <w:pPr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3482" w:type="dxa"/>
            <w:vMerge/>
            <w:shd w:val="clear" w:color="auto" w:fill="auto"/>
          </w:tcPr>
          <w:p w:rsidR="00666A96" w:rsidRPr="00AF5B8F" w:rsidRDefault="00666A96" w:rsidP="00666A96">
            <w:pPr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66A96" w:rsidRPr="00AF5B8F" w:rsidRDefault="00666A96" w:rsidP="00F20264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средства внебюджетных источников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</w:tr>
      <w:tr w:rsidR="00666A96" w:rsidRPr="00AF5B8F" w:rsidTr="00AF5B8F">
        <w:tblPrEx>
          <w:tblBorders>
            <w:insideH w:val="nil"/>
          </w:tblBorders>
        </w:tblPrEx>
        <w:trPr>
          <w:trHeight w:val="135"/>
        </w:trPr>
        <w:tc>
          <w:tcPr>
            <w:tcW w:w="624" w:type="dxa"/>
            <w:tcBorders>
              <w:bottom w:val="single" w:sz="4" w:space="0" w:color="auto"/>
            </w:tcBorders>
          </w:tcPr>
          <w:p w:rsidR="00666A96" w:rsidRPr="00AF5B8F" w:rsidRDefault="00666A96" w:rsidP="00666A9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3482" w:type="dxa"/>
            <w:tcBorders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widowControl w:val="0"/>
              <w:autoSpaceDE w:val="0"/>
              <w:autoSpaceDN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F20264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</w:tr>
      <w:tr w:rsidR="00666A96" w:rsidRPr="00AF5B8F" w:rsidTr="00F20264">
        <w:tblPrEx>
          <w:tblBorders>
            <w:insideH w:val="nil"/>
          </w:tblBorders>
        </w:tblPrEx>
        <w:trPr>
          <w:trHeight w:val="20"/>
        </w:trPr>
        <w:tc>
          <w:tcPr>
            <w:tcW w:w="624" w:type="dxa"/>
            <w:vMerge w:val="restart"/>
          </w:tcPr>
          <w:p w:rsidR="00666A96" w:rsidRPr="00AF5B8F" w:rsidRDefault="00666A96" w:rsidP="00666A9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1.2.</w:t>
            </w:r>
          </w:p>
        </w:tc>
        <w:tc>
          <w:tcPr>
            <w:tcW w:w="3482" w:type="dxa"/>
            <w:vMerge w:val="restart"/>
            <w:shd w:val="clear" w:color="auto" w:fill="auto"/>
          </w:tcPr>
          <w:p w:rsidR="00AF5B8F" w:rsidRPr="00AF5B8F" w:rsidRDefault="00666A96" w:rsidP="00BA7D17">
            <w:pPr>
              <w:widowControl w:val="0"/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Подпрограмма 2 «Предупреждение экстремистской деятельности на территории города Липецка»</w:t>
            </w:r>
          </w:p>
          <w:p w:rsidR="00AF5B8F" w:rsidRPr="00AF5B8F" w:rsidRDefault="00AF5B8F" w:rsidP="00AF5B8F">
            <w:pPr>
              <w:rPr>
                <w:sz w:val="26"/>
                <w:szCs w:val="26"/>
                <w:lang w:val="ru-RU"/>
              </w:rPr>
            </w:pPr>
          </w:p>
          <w:p w:rsidR="00AF5B8F" w:rsidRPr="00AF5B8F" w:rsidRDefault="00AF5B8F" w:rsidP="00AF5B8F">
            <w:pPr>
              <w:rPr>
                <w:sz w:val="26"/>
                <w:szCs w:val="26"/>
                <w:lang w:val="ru-RU"/>
              </w:rPr>
            </w:pPr>
          </w:p>
          <w:p w:rsidR="00AF5B8F" w:rsidRPr="00AF5B8F" w:rsidRDefault="00AF5B8F" w:rsidP="00AF5B8F">
            <w:pPr>
              <w:rPr>
                <w:sz w:val="26"/>
                <w:szCs w:val="26"/>
                <w:lang w:val="ru-RU"/>
              </w:rPr>
            </w:pPr>
          </w:p>
          <w:p w:rsidR="00AF5B8F" w:rsidRPr="00AF5B8F" w:rsidRDefault="00AF5B8F" w:rsidP="00AF5B8F">
            <w:pPr>
              <w:rPr>
                <w:sz w:val="26"/>
                <w:szCs w:val="26"/>
                <w:lang w:val="ru-RU"/>
              </w:rPr>
            </w:pPr>
          </w:p>
          <w:p w:rsidR="00AF5B8F" w:rsidRPr="00AF5B8F" w:rsidRDefault="00AF5B8F" w:rsidP="00AF5B8F">
            <w:pPr>
              <w:rPr>
                <w:sz w:val="26"/>
                <w:szCs w:val="26"/>
                <w:lang w:val="ru-RU"/>
              </w:rPr>
            </w:pPr>
          </w:p>
          <w:p w:rsidR="00AF5B8F" w:rsidRPr="00AF5B8F" w:rsidRDefault="00AF5B8F" w:rsidP="00AF5B8F">
            <w:pPr>
              <w:rPr>
                <w:sz w:val="26"/>
                <w:szCs w:val="26"/>
                <w:lang w:val="ru-RU"/>
              </w:rPr>
            </w:pPr>
          </w:p>
          <w:p w:rsidR="00AF5B8F" w:rsidRPr="00AF5B8F" w:rsidRDefault="00AF5B8F" w:rsidP="00AF5B8F">
            <w:pPr>
              <w:rPr>
                <w:sz w:val="26"/>
                <w:szCs w:val="26"/>
                <w:lang w:val="ru-RU"/>
              </w:rPr>
            </w:pPr>
          </w:p>
          <w:p w:rsidR="00AF5B8F" w:rsidRPr="00AF5B8F" w:rsidRDefault="00AF5B8F" w:rsidP="00AF5B8F">
            <w:pPr>
              <w:rPr>
                <w:sz w:val="26"/>
                <w:szCs w:val="26"/>
                <w:lang w:val="ru-RU"/>
              </w:rPr>
            </w:pPr>
          </w:p>
          <w:p w:rsidR="00666A96" w:rsidRPr="00AF5B8F" w:rsidRDefault="00666A96" w:rsidP="00AF5B8F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F20264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5,0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5,0</w:t>
            </w:r>
          </w:p>
        </w:tc>
      </w:tr>
      <w:tr w:rsidR="00666A96" w:rsidRPr="00AF5B8F" w:rsidTr="00F20264">
        <w:tblPrEx>
          <w:tblBorders>
            <w:insideH w:val="nil"/>
          </w:tblBorders>
        </w:tblPrEx>
        <w:trPr>
          <w:trHeight w:val="501"/>
        </w:trPr>
        <w:tc>
          <w:tcPr>
            <w:tcW w:w="624" w:type="dxa"/>
            <w:vMerge/>
          </w:tcPr>
          <w:p w:rsidR="00666A96" w:rsidRPr="00AF5B8F" w:rsidRDefault="00666A96" w:rsidP="00666A9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3482" w:type="dxa"/>
            <w:vMerge/>
            <w:shd w:val="clear" w:color="auto" w:fill="auto"/>
          </w:tcPr>
          <w:p w:rsidR="00666A96" w:rsidRPr="00AF5B8F" w:rsidRDefault="00666A96" w:rsidP="00666A96">
            <w:pPr>
              <w:widowControl w:val="0"/>
              <w:autoSpaceDE w:val="0"/>
              <w:autoSpaceDN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F20264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</w:tr>
      <w:tr w:rsidR="00666A96" w:rsidRPr="00AF5B8F" w:rsidTr="00F20264">
        <w:tblPrEx>
          <w:tblBorders>
            <w:insideH w:val="nil"/>
          </w:tblBorders>
        </w:tblPrEx>
        <w:trPr>
          <w:trHeight w:val="499"/>
        </w:trPr>
        <w:tc>
          <w:tcPr>
            <w:tcW w:w="624" w:type="dxa"/>
            <w:vMerge/>
          </w:tcPr>
          <w:p w:rsidR="00666A96" w:rsidRPr="00AF5B8F" w:rsidRDefault="00666A96" w:rsidP="00666A9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3482" w:type="dxa"/>
            <w:vMerge/>
            <w:shd w:val="clear" w:color="auto" w:fill="auto"/>
          </w:tcPr>
          <w:p w:rsidR="00666A96" w:rsidRPr="00AF5B8F" w:rsidRDefault="00666A96" w:rsidP="00666A96">
            <w:pPr>
              <w:widowControl w:val="0"/>
              <w:autoSpaceDE w:val="0"/>
              <w:autoSpaceDN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F20264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</w:tr>
      <w:tr w:rsidR="00666A96" w:rsidRPr="00AF5B8F" w:rsidTr="00F20264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666A96" w:rsidRPr="00AF5B8F" w:rsidRDefault="00666A96" w:rsidP="00666A96">
            <w:pPr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3482" w:type="dxa"/>
            <w:vMerge/>
            <w:shd w:val="clear" w:color="auto" w:fill="auto"/>
          </w:tcPr>
          <w:p w:rsidR="00666A96" w:rsidRPr="00AF5B8F" w:rsidRDefault="00666A96" w:rsidP="00666A96">
            <w:pPr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F20264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бюджет города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5,0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5,0</w:t>
            </w:r>
          </w:p>
        </w:tc>
      </w:tr>
      <w:tr w:rsidR="00666A96" w:rsidRPr="00AF5B8F" w:rsidTr="00F20264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666A96" w:rsidRPr="00AF5B8F" w:rsidRDefault="00666A96" w:rsidP="00666A96">
            <w:pPr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3482" w:type="dxa"/>
            <w:vMerge/>
            <w:shd w:val="clear" w:color="auto" w:fill="auto"/>
          </w:tcPr>
          <w:p w:rsidR="00666A96" w:rsidRPr="00AF5B8F" w:rsidRDefault="00666A96" w:rsidP="00666A96">
            <w:pPr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F20264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</w:tr>
      <w:tr w:rsidR="00666A96" w:rsidRPr="00AF5B8F" w:rsidTr="00AF5B8F">
        <w:tblPrEx>
          <w:tblBorders>
            <w:insideH w:val="nil"/>
          </w:tblBorders>
        </w:tblPrEx>
        <w:trPr>
          <w:trHeight w:val="627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666A96" w:rsidRPr="00AF5B8F" w:rsidRDefault="00666A96" w:rsidP="00666A96">
            <w:pPr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348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widowControl w:val="0"/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5B8F">
              <w:rPr>
                <w:sz w:val="26"/>
                <w:szCs w:val="26"/>
                <w:lang w:val="ru-RU"/>
              </w:rPr>
              <w:t>средства внебюджетных источников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66A96" w:rsidRPr="00AF5B8F" w:rsidRDefault="00666A96" w:rsidP="00666A96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 w:rsidRPr="00AF5B8F">
              <w:rPr>
                <w:rFonts w:eastAsia="Calibri"/>
                <w:sz w:val="26"/>
                <w:szCs w:val="26"/>
                <w:lang w:val="ru-RU" w:eastAsia="en-US"/>
              </w:rPr>
              <w:t>-</w:t>
            </w:r>
          </w:p>
        </w:tc>
      </w:tr>
    </w:tbl>
    <w:p w:rsidR="00AF5B8F" w:rsidRDefault="00AF5B8F" w:rsidP="00AF5B8F">
      <w:pPr>
        <w:widowControl w:val="0"/>
        <w:autoSpaceDE w:val="0"/>
        <w:autoSpaceDN w:val="0"/>
        <w:ind w:firstLine="709"/>
        <w:outlineLvl w:val="1"/>
        <w:rPr>
          <w:sz w:val="28"/>
          <w:szCs w:val="28"/>
          <w:lang w:val="ru-RU"/>
        </w:rPr>
      </w:pPr>
    </w:p>
    <w:p w:rsidR="00AF5B8F" w:rsidRPr="00AF5B8F" w:rsidRDefault="00AF5B8F" w:rsidP="00AF5B8F">
      <w:pPr>
        <w:widowControl w:val="0"/>
        <w:autoSpaceDE w:val="0"/>
        <w:autoSpaceDN w:val="0"/>
        <w:ind w:firstLine="709"/>
        <w:outlineLvl w:val="1"/>
        <w:rPr>
          <w:sz w:val="28"/>
          <w:szCs w:val="28"/>
          <w:lang w:val="ru-RU"/>
        </w:rPr>
      </w:pPr>
      <w:r w:rsidRPr="00AF5B8F">
        <w:rPr>
          <w:sz w:val="28"/>
          <w:szCs w:val="28"/>
          <w:lang w:val="ru-RU"/>
        </w:rPr>
        <w:t>1.5. Раздел 9 "Целевые индикаторы и показатели задач муниципальной программы" изложить в следующей редакции:</w:t>
      </w:r>
    </w:p>
    <w:p w:rsidR="00AF5B8F" w:rsidRDefault="00AF5B8F" w:rsidP="00A742B6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  <w:lang w:val="ru-RU"/>
        </w:rPr>
      </w:pPr>
    </w:p>
    <w:p w:rsidR="00A742B6" w:rsidRPr="00A742B6" w:rsidRDefault="00A742B6" w:rsidP="00AF5B8F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  <w:lang w:val="ru-RU"/>
        </w:rPr>
      </w:pPr>
      <w:r w:rsidRPr="00A742B6">
        <w:rPr>
          <w:b/>
          <w:sz w:val="28"/>
          <w:szCs w:val="28"/>
          <w:lang w:val="ru-RU"/>
        </w:rPr>
        <w:lastRenderedPageBreak/>
        <w:t>«9. Целевые индикаторы и показатели задач</w:t>
      </w:r>
    </w:p>
    <w:p w:rsidR="00A742B6" w:rsidRPr="00A742B6" w:rsidRDefault="00A742B6" w:rsidP="00A742B6">
      <w:pPr>
        <w:widowControl w:val="0"/>
        <w:autoSpaceDE w:val="0"/>
        <w:autoSpaceDN w:val="0"/>
        <w:jc w:val="center"/>
        <w:rPr>
          <w:b/>
          <w:sz w:val="28"/>
          <w:szCs w:val="28"/>
          <w:lang w:val="ru-RU"/>
        </w:rPr>
      </w:pPr>
      <w:r w:rsidRPr="00A742B6">
        <w:rPr>
          <w:b/>
          <w:sz w:val="28"/>
          <w:szCs w:val="28"/>
          <w:lang w:val="ru-RU"/>
        </w:rPr>
        <w:t>муниципальной программы.</w:t>
      </w:r>
    </w:p>
    <w:p w:rsidR="00A742B6" w:rsidRPr="00A742B6" w:rsidRDefault="00A742B6" w:rsidP="00A742B6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</w:p>
    <w:p w:rsidR="00A742B6" w:rsidRPr="00A742B6" w:rsidRDefault="00A742B6" w:rsidP="00A742B6">
      <w:pPr>
        <w:widowControl w:val="0"/>
        <w:autoSpaceDE w:val="0"/>
        <w:autoSpaceDN w:val="0"/>
        <w:jc w:val="center"/>
        <w:outlineLvl w:val="2"/>
        <w:rPr>
          <w:b/>
          <w:sz w:val="28"/>
          <w:szCs w:val="28"/>
          <w:lang w:val="ru-RU"/>
        </w:rPr>
      </w:pPr>
      <w:r w:rsidRPr="00A742B6">
        <w:rPr>
          <w:b/>
          <w:sz w:val="28"/>
          <w:szCs w:val="28"/>
          <w:lang w:val="ru-RU"/>
        </w:rPr>
        <w:t>Сведения о целевых индикаторах и показателях задач</w:t>
      </w:r>
    </w:p>
    <w:p w:rsidR="00A742B6" w:rsidRPr="00A742B6" w:rsidRDefault="00A742B6" w:rsidP="00A742B6">
      <w:pPr>
        <w:widowControl w:val="0"/>
        <w:autoSpaceDE w:val="0"/>
        <w:autoSpaceDN w:val="0"/>
        <w:jc w:val="center"/>
        <w:rPr>
          <w:b/>
          <w:sz w:val="28"/>
          <w:szCs w:val="28"/>
          <w:lang w:val="ru-RU"/>
        </w:rPr>
      </w:pPr>
      <w:r w:rsidRPr="00A742B6">
        <w:rPr>
          <w:b/>
          <w:sz w:val="28"/>
          <w:szCs w:val="28"/>
          <w:lang w:val="ru-RU"/>
        </w:rPr>
        <w:t>муниципальной программы города Липецка</w:t>
      </w:r>
    </w:p>
    <w:p w:rsidR="00A742B6" w:rsidRPr="00A742B6" w:rsidRDefault="00A742B6" w:rsidP="00A742B6">
      <w:pPr>
        <w:widowControl w:val="0"/>
        <w:autoSpaceDE w:val="0"/>
        <w:autoSpaceDN w:val="0"/>
        <w:jc w:val="center"/>
        <w:rPr>
          <w:b/>
          <w:sz w:val="28"/>
          <w:szCs w:val="28"/>
          <w:lang w:val="ru-RU"/>
        </w:rPr>
      </w:pPr>
      <w:r w:rsidRPr="00A742B6">
        <w:rPr>
          <w:b/>
          <w:sz w:val="28"/>
          <w:szCs w:val="28"/>
          <w:lang w:val="ru-RU"/>
        </w:rPr>
        <w:t>«Профилактика терроризма и экстремистской деятельности на территории города Липецка»</w:t>
      </w: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843"/>
        <w:gridCol w:w="1276"/>
        <w:gridCol w:w="850"/>
        <w:gridCol w:w="1105"/>
        <w:gridCol w:w="880"/>
        <w:gridCol w:w="850"/>
        <w:gridCol w:w="851"/>
        <w:gridCol w:w="992"/>
        <w:gridCol w:w="865"/>
        <w:gridCol w:w="2112"/>
      </w:tblGrid>
      <w:tr w:rsidR="00A742B6" w:rsidRPr="000E26CB" w:rsidTr="00A742B6">
        <w:tc>
          <w:tcPr>
            <w:tcW w:w="567" w:type="dxa"/>
            <w:vMerge w:val="restart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№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п/п</w:t>
            </w:r>
          </w:p>
        </w:tc>
        <w:tc>
          <w:tcPr>
            <w:tcW w:w="2268" w:type="dxa"/>
            <w:vMerge w:val="restart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843" w:type="dxa"/>
            <w:vMerge w:val="restart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Ответственный исполнитель (соисполнитель)</w:t>
            </w:r>
          </w:p>
        </w:tc>
        <w:tc>
          <w:tcPr>
            <w:tcW w:w="1276" w:type="dxa"/>
            <w:vMerge w:val="restart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Единица измерения</w:t>
            </w:r>
          </w:p>
        </w:tc>
        <w:tc>
          <w:tcPr>
            <w:tcW w:w="6393" w:type="dxa"/>
            <w:gridSpan w:val="7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Значение целевых индикаторов (показателей задач)</w:t>
            </w:r>
          </w:p>
        </w:tc>
        <w:tc>
          <w:tcPr>
            <w:tcW w:w="2112" w:type="dxa"/>
            <w:vMerge w:val="restart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Методика формирования целевых индикаторов (показателей задач)</w:t>
            </w:r>
          </w:p>
        </w:tc>
      </w:tr>
      <w:tr w:rsidR="00A742B6" w:rsidRPr="00A742B6" w:rsidTr="00A742B6">
        <w:tc>
          <w:tcPr>
            <w:tcW w:w="567" w:type="dxa"/>
            <w:vMerge/>
          </w:tcPr>
          <w:p w:rsidR="00A742B6" w:rsidRPr="00A742B6" w:rsidRDefault="00A742B6" w:rsidP="00A742B6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2268" w:type="dxa"/>
            <w:vMerge/>
          </w:tcPr>
          <w:p w:rsidR="00A742B6" w:rsidRPr="00A742B6" w:rsidRDefault="00A742B6" w:rsidP="00A742B6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  <w:vMerge/>
          </w:tcPr>
          <w:p w:rsidR="00A742B6" w:rsidRPr="00A742B6" w:rsidRDefault="00A742B6" w:rsidP="00A742B6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1276" w:type="dxa"/>
            <w:vMerge/>
          </w:tcPr>
          <w:p w:rsidR="00A742B6" w:rsidRPr="00A742B6" w:rsidRDefault="00A742B6" w:rsidP="00A742B6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1955" w:type="dxa"/>
            <w:gridSpan w:val="2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2 года, предшествующие реализации муниципальной программы</w:t>
            </w:r>
          </w:p>
        </w:tc>
        <w:tc>
          <w:tcPr>
            <w:tcW w:w="4438" w:type="dxa"/>
            <w:gridSpan w:val="5"/>
          </w:tcPr>
          <w:p w:rsidR="00A742B6" w:rsidRPr="00A742B6" w:rsidRDefault="00A742B6" w:rsidP="00A742B6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r w:rsidRPr="00A742B6">
              <w:rPr>
                <w:rFonts w:eastAsia="Calibri"/>
                <w:sz w:val="24"/>
                <w:szCs w:val="24"/>
                <w:lang w:val="ru-RU" w:eastAsia="en-US"/>
              </w:rPr>
              <w:t>Годы реализации муниципальной программы</w:t>
            </w:r>
          </w:p>
        </w:tc>
        <w:tc>
          <w:tcPr>
            <w:tcW w:w="2112" w:type="dxa"/>
            <w:vMerge/>
          </w:tcPr>
          <w:p w:rsidR="00A742B6" w:rsidRPr="00A742B6" w:rsidRDefault="00A742B6" w:rsidP="00A742B6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A742B6" w:rsidRPr="00A742B6" w:rsidTr="00A742B6">
        <w:tc>
          <w:tcPr>
            <w:tcW w:w="567" w:type="dxa"/>
            <w:vMerge/>
          </w:tcPr>
          <w:p w:rsidR="00A742B6" w:rsidRPr="00A742B6" w:rsidRDefault="00A742B6" w:rsidP="00A742B6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2268" w:type="dxa"/>
            <w:vMerge/>
          </w:tcPr>
          <w:p w:rsidR="00A742B6" w:rsidRPr="00A742B6" w:rsidRDefault="00A742B6" w:rsidP="00A742B6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  <w:vMerge/>
          </w:tcPr>
          <w:p w:rsidR="00A742B6" w:rsidRPr="00A742B6" w:rsidRDefault="00A742B6" w:rsidP="00A742B6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1276" w:type="dxa"/>
            <w:vMerge/>
          </w:tcPr>
          <w:p w:rsidR="00A742B6" w:rsidRPr="00A742B6" w:rsidRDefault="00A742B6" w:rsidP="00A742B6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850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2020 (факт)</w:t>
            </w:r>
          </w:p>
        </w:tc>
        <w:tc>
          <w:tcPr>
            <w:tcW w:w="1105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2021 (оценка)</w:t>
            </w:r>
          </w:p>
        </w:tc>
        <w:tc>
          <w:tcPr>
            <w:tcW w:w="880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2022 (план)</w:t>
            </w:r>
          </w:p>
        </w:tc>
        <w:tc>
          <w:tcPr>
            <w:tcW w:w="850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2023 (план)</w:t>
            </w:r>
          </w:p>
        </w:tc>
        <w:tc>
          <w:tcPr>
            <w:tcW w:w="851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2024 (план)</w:t>
            </w:r>
          </w:p>
        </w:tc>
        <w:tc>
          <w:tcPr>
            <w:tcW w:w="992" w:type="dxa"/>
          </w:tcPr>
          <w:p w:rsidR="00A742B6" w:rsidRPr="00A742B6" w:rsidRDefault="00A742B6" w:rsidP="00A742B6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A742B6">
              <w:rPr>
                <w:rFonts w:eastAsia="Calibri"/>
                <w:sz w:val="24"/>
                <w:szCs w:val="24"/>
                <w:lang w:val="ru-RU" w:eastAsia="en-US"/>
              </w:rPr>
              <w:t>2025 (план)</w:t>
            </w:r>
          </w:p>
        </w:tc>
        <w:tc>
          <w:tcPr>
            <w:tcW w:w="865" w:type="dxa"/>
          </w:tcPr>
          <w:p w:rsidR="00A742B6" w:rsidRPr="00A742B6" w:rsidRDefault="00A742B6" w:rsidP="00A742B6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r w:rsidRPr="00A742B6">
              <w:rPr>
                <w:rFonts w:eastAsia="Calibri"/>
                <w:sz w:val="24"/>
                <w:szCs w:val="24"/>
                <w:lang w:val="ru-RU" w:eastAsia="en-US"/>
              </w:rPr>
              <w:t>2026 (план)</w:t>
            </w:r>
          </w:p>
        </w:tc>
        <w:tc>
          <w:tcPr>
            <w:tcW w:w="2112" w:type="dxa"/>
          </w:tcPr>
          <w:p w:rsidR="00A742B6" w:rsidRPr="00A742B6" w:rsidRDefault="00A742B6" w:rsidP="00A742B6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A742B6" w:rsidRPr="00A742B6" w:rsidTr="00A742B6">
        <w:tc>
          <w:tcPr>
            <w:tcW w:w="567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105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80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850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992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865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112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12</w:t>
            </w:r>
          </w:p>
        </w:tc>
      </w:tr>
      <w:tr w:rsidR="00A742B6" w:rsidRPr="000E26CB" w:rsidTr="00A742B6">
        <w:tc>
          <w:tcPr>
            <w:tcW w:w="567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13892" w:type="dxa"/>
            <w:gridSpan w:val="11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Цель: совершенствование мер по профилактике терроризма и экстремистской деятельности</w:t>
            </w:r>
          </w:p>
        </w:tc>
      </w:tr>
      <w:tr w:rsidR="00A742B6" w:rsidRPr="000E26CB" w:rsidTr="00A742B6">
        <w:tc>
          <w:tcPr>
            <w:tcW w:w="567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1.1.</w:t>
            </w:r>
          </w:p>
        </w:tc>
        <w:tc>
          <w:tcPr>
            <w:tcW w:w="2268" w:type="dxa"/>
          </w:tcPr>
          <w:p w:rsidR="00A742B6" w:rsidRPr="00A742B6" w:rsidRDefault="00A742B6" w:rsidP="00AF5B8F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Целевой индикатор:</w:t>
            </w:r>
          </w:p>
          <w:p w:rsidR="00A742B6" w:rsidRPr="00A742B6" w:rsidRDefault="00A742B6" w:rsidP="00AF5B8F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Доля граждан, негативно относящихся к идеологии терроризма и экстремизма</w:t>
            </w:r>
          </w:p>
        </w:tc>
        <w:tc>
          <w:tcPr>
            <w:tcW w:w="1843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Администрация города Липецка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850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05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80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850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851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865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2112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Показатель определяется по итогам опроса респондентов, проживающих на территории города Липецка</w:t>
            </w:r>
          </w:p>
        </w:tc>
      </w:tr>
      <w:tr w:rsidR="00A742B6" w:rsidRPr="000E26CB" w:rsidTr="00A742B6">
        <w:tc>
          <w:tcPr>
            <w:tcW w:w="567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3892" w:type="dxa"/>
            <w:gridSpan w:val="11"/>
          </w:tcPr>
          <w:p w:rsidR="00A742B6" w:rsidRPr="00A742B6" w:rsidRDefault="00A742B6" w:rsidP="00A742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A742B6">
              <w:rPr>
                <w:rFonts w:eastAsia="Calibri"/>
                <w:sz w:val="24"/>
                <w:szCs w:val="24"/>
                <w:lang w:val="ru-RU" w:eastAsia="en-US"/>
              </w:rPr>
              <w:t xml:space="preserve">Задача 1: Осуществление деятельности </w:t>
            </w:r>
            <w:r w:rsidRPr="00A742B6">
              <w:rPr>
                <w:rFonts w:eastAsia="Calibri"/>
                <w:sz w:val="24"/>
                <w:szCs w:val="24"/>
                <w:shd w:val="clear" w:color="auto" w:fill="FFFFFF"/>
                <w:lang w:val="ru-RU" w:eastAsia="en-US"/>
              </w:rPr>
              <w:t>органов местного самоуправления по реализации государственной политики по профилактике терроризма, а также минимизации и ликвидации последствий его проявлений, и у</w:t>
            </w:r>
            <w:r w:rsidRPr="00A742B6">
              <w:rPr>
                <w:rFonts w:eastAsia="Calibri"/>
                <w:sz w:val="24"/>
                <w:szCs w:val="24"/>
                <w:lang w:val="ru-RU" w:eastAsia="en-US"/>
              </w:rPr>
              <w:t>частию в мероприятиях, организуемых федеральными органами исполнительной власти и (или) органами исполнительной власти Липецкой области по пресечению терроризма</w:t>
            </w:r>
          </w:p>
        </w:tc>
      </w:tr>
      <w:tr w:rsidR="00A742B6" w:rsidRPr="00A742B6" w:rsidTr="00A742B6">
        <w:tc>
          <w:tcPr>
            <w:tcW w:w="567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lastRenderedPageBreak/>
              <w:t>2.1.</w:t>
            </w:r>
          </w:p>
        </w:tc>
        <w:tc>
          <w:tcPr>
            <w:tcW w:w="2268" w:type="dxa"/>
          </w:tcPr>
          <w:p w:rsidR="00A742B6" w:rsidRPr="00A742B6" w:rsidRDefault="00A742B6" w:rsidP="00AF5B8F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Показатель 1 задачи 1:</w:t>
            </w:r>
          </w:p>
          <w:p w:rsidR="00A742B6" w:rsidRPr="00A742B6" w:rsidRDefault="00A742B6" w:rsidP="00AF5B8F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Количество проведенных учений и тренировок на объектах органов местного самоуправления, образования, физической культуры и спорта, культуры и транспорта по отработке действий населения по профилактике терроризма, а также по минимизации и (или) ликвидации последствий его проявлений, в том числе организуемых федеральными органами исполнительной власти и (или) органами исполнительной власти Липецкой области</w:t>
            </w:r>
          </w:p>
        </w:tc>
        <w:tc>
          <w:tcPr>
            <w:tcW w:w="1843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Администрация города Липецка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Ед.</w:t>
            </w:r>
          </w:p>
        </w:tc>
        <w:tc>
          <w:tcPr>
            <w:tcW w:w="850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05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80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255</w:t>
            </w:r>
          </w:p>
        </w:tc>
        <w:tc>
          <w:tcPr>
            <w:tcW w:w="850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255</w:t>
            </w:r>
          </w:p>
        </w:tc>
        <w:tc>
          <w:tcPr>
            <w:tcW w:w="851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255</w:t>
            </w:r>
          </w:p>
        </w:tc>
        <w:tc>
          <w:tcPr>
            <w:tcW w:w="992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260</w:t>
            </w:r>
          </w:p>
        </w:tc>
        <w:tc>
          <w:tcPr>
            <w:tcW w:w="865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265</w:t>
            </w:r>
          </w:p>
        </w:tc>
        <w:tc>
          <w:tcPr>
            <w:tcW w:w="2112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Данные мониторинга</w:t>
            </w:r>
          </w:p>
          <w:p w:rsidR="00A742B6" w:rsidRPr="00A742B6" w:rsidRDefault="00A742B6" w:rsidP="00A742B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/>
              </w:rPr>
            </w:pPr>
          </w:p>
          <w:p w:rsidR="00A742B6" w:rsidRPr="00A742B6" w:rsidRDefault="00A742B6" w:rsidP="00A742B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/>
              </w:rPr>
            </w:pPr>
          </w:p>
          <w:p w:rsidR="00A742B6" w:rsidRPr="00A742B6" w:rsidRDefault="00A742B6" w:rsidP="00A742B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/>
              </w:rPr>
            </w:pPr>
          </w:p>
          <w:p w:rsidR="00A742B6" w:rsidRPr="00A742B6" w:rsidRDefault="00A742B6" w:rsidP="00A742B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/>
              </w:rPr>
            </w:pPr>
          </w:p>
          <w:p w:rsidR="00A742B6" w:rsidRPr="00A742B6" w:rsidRDefault="00A742B6" w:rsidP="00A742B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/>
              </w:rPr>
            </w:pPr>
          </w:p>
          <w:p w:rsidR="00A742B6" w:rsidRPr="00A742B6" w:rsidRDefault="00A742B6" w:rsidP="00A742B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/>
              </w:rPr>
            </w:pPr>
          </w:p>
          <w:p w:rsidR="00A742B6" w:rsidRPr="00A742B6" w:rsidRDefault="00A742B6" w:rsidP="00A742B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/>
              </w:rPr>
            </w:pPr>
          </w:p>
          <w:p w:rsidR="00A742B6" w:rsidRPr="00A742B6" w:rsidRDefault="00A742B6" w:rsidP="00A742B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/>
              </w:rPr>
            </w:pPr>
          </w:p>
          <w:p w:rsidR="00A742B6" w:rsidRPr="00A742B6" w:rsidRDefault="00A742B6" w:rsidP="00A742B6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/>
              </w:rPr>
            </w:pPr>
          </w:p>
        </w:tc>
      </w:tr>
      <w:tr w:rsidR="00A742B6" w:rsidRPr="00A742B6" w:rsidTr="00A742B6">
        <w:tc>
          <w:tcPr>
            <w:tcW w:w="567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2.2.</w:t>
            </w:r>
          </w:p>
        </w:tc>
        <w:tc>
          <w:tcPr>
            <w:tcW w:w="2268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Показатель 2 задачи 1:</w:t>
            </w:r>
          </w:p>
          <w:p w:rsidR="00A742B6" w:rsidRPr="00A742B6" w:rsidRDefault="00A742B6" w:rsidP="00AF5B8F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rFonts w:cs="Calibri"/>
                <w:sz w:val="24"/>
                <w:szCs w:val="24"/>
                <w:lang w:val="ru-RU"/>
              </w:rPr>
              <w:lastRenderedPageBreak/>
              <w:t>Количество проведенных заседаний антитеррористической комиссии в городе Липецке</w:t>
            </w:r>
          </w:p>
        </w:tc>
        <w:tc>
          <w:tcPr>
            <w:tcW w:w="1843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lastRenderedPageBreak/>
              <w:t>Администрация города Липецка</w:t>
            </w:r>
          </w:p>
        </w:tc>
        <w:tc>
          <w:tcPr>
            <w:tcW w:w="1276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Ед.</w:t>
            </w:r>
          </w:p>
        </w:tc>
        <w:tc>
          <w:tcPr>
            <w:tcW w:w="850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 xml:space="preserve">3 </w:t>
            </w:r>
          </w:p>
        </w:tc>
        <w:tc>
          <w:tcPr>
            <w:tcW w:w="1105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80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не менее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850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lastRenderedPageBreak/>
              <w:t>не менее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851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lastRenderedPageBreak/>
              <w:t>не менее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992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lastRenderedPageBreak/>
              <w:t>не менее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865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lastRenderedPageBreak/>
              <w:t xml:space="preserve">не менее </w:t>
            </w:r>
            <w:r w:rsidRPr="00A742B6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2112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lastRenderedPageBreak/>
              <w:t>Данные мониторинга</w:t>
            </w:r>
          </w:p>
        </w:tc>
      </w:tr>
      <w:tr w:rsidR="00A742B6" w:rsidRPr="000E26CB" w:rsidTr="00A742B6">
        <w:tc>
          <w:tcPr>
            <w:tcW w:w="567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13892" w:type="dxa"/>
            <w:gridSpan w:val="11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Задача 2: Обеспечение антитеррористической защищенности объектов, находящихся в муниципальной собственности или в ведении органов местного самоуправления, а также мест массового пребывания людей</w:t>
            </w:r>
          </w:p>
        </w:tc>
      </w:tr>
      <w:tr w:rsidR="00A742B6" w:rsidRPr="00A742B6" w:rsidTr="00A742B6">
        <w:trPr>
          <w:trHeight w:val="878"/>
        </w:trPr>
        <w:tc>
          <w:tcPr>
            <w:tcW w:w="567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3.1.</w:t>
            </w:r>
          </w:p>
        </w:tc>
        <w:tc>
          <w:tcPr>
            <w:tcW w:w="2268" w:type="dxa"/>
          </w:tcPr>
          <w:p w:rsidR="00A742B6" w:rsidRPr="00A742B6" w:rsidRDefault="00A742B6" w:rsidP="00AF5B8F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Показатель 1 задачи 2:</w:t>
            </w:r>
          </w:p>
          <w:p w:rsidR="00A742B6" w:rsidRPr="00A742B6" w:rsidRDefault="00A742B6" w:rsidP="00AF5B8F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shd w:val="clear" w:color="auto" w:fill="FFFFFF"/>
                <w:lang w:val="ru-RU"/>
              </w:rPr>
              <w:t xml:space="preserve">Доля </w:t>
            </w:r>
            <w:r w:rsidRPr="00A742B6">
              <w:rPr>
                <w:sz w:val="24"/>
                <w:szCs w:val="24"/>
                <w:lang w:val="ru-RU"/>
              </w:rPr>
              <w:t xml:space="preserve">объектов, находящихся в муниципальной собственности или в ведении органов местного самоуправления, в которых улучшены условия антитеррористической защищенности, </w:t>
            </w:r>
            <w:r w:rsidRPr="00A742B6">
              <w:rPr>
                <w:sz w:val="24"/>
                <w:szCs w:val="24"/>
                <w:shd w:val="clear" w:color="auto" w:fill="FFFFFF"/>
                <w:lang w:val="ru-RU"/>
              </w:rPr>
              <w:t xml:space="preserve">в общем </w:t>
            </w:r>
            <w:r w:rsidRPr="00A742B6">
              <w:rPr>
                <w:sz w:val="24"/>
                <w:szCs w:val="24"/>
                <w:lang w:val="ru-RU"/>
              </w:rPr>
              <w:t xml:space="preserve">количестве объектов, в которых запланировано улучшение условий антитеррористической защищенности на текущий год 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Администрация города Липецка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Департамент дорожного хозяйства и благоустройства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администрации города Липецка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Департамент культуры и туризма администрации города Липецка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Департамент по физической культуре и спорту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администрации города Липецка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Департамент образования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администрации города Липецка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850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105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880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850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851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865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2112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 xml:space="preserve">Показатель определяется по формуле П.3.1=Д/Кх100, где Д – количество объектов, находящихся в муниципальной собственности или в ведении органов местного самоуправления, в которых в отчетном периоде улучшены условия </w:t>
            </w:r>
            <w:r w:rsidRPr="00A742B6">
              <w:rPr>
                <w:sz w:val="22"/>
                <w:szCs w:val="22"/>
                <w:lang w:val="ru-RU"/>
              </w:rPr>
              <w:t>антитеррористической</w:t>
            </w:r>
            <w:r w:rsidRPr="00A742B6">
              <w:rPr>
                <w:sz w:val="24"/>
                <w:szCs w:val="24"/>
                <w:lang w:val="ru-RU"/>
              </w:rPr>
              <w:t xml:space="preserve"> защищенности,   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 xml:space="preserve">К – количество  объектов, находящихся в муниципальной собственности или  в ведении органов местного </w:t>
            </w:r>
            <w:r w:rsidRPr="00A742B6">
              <w:rPr>
                <w:sz w:val="24"/>
                <w:szCs w:val="24"/>
                <w:lang w:val="ru-RU"/>
              </w:rPr>
              <w:lastRenderedPageBreak/>
              <w:t>самоуправления, запланированных к проведению мероприятий по улучшению  условий антитеррористической защищенности в отчетном году</w:t>
            </w:r>
          </w:p>
        </w:tc>
      </w:tr>
      <w:tr w:rsidR="00A742B6" w:rsidRPr="000E26CB" w:rsidTr="00AF5B8F">
        <w:trPr>
          <w:trHeight w:val="596"/>
        </w:trPr>
        <w:tc>
          <w:tcPr>
            <w:tcW w:w="567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lastRenderedPageBreak/>
              <w:t>3.2.</w:t>
            </w:r>
          </w:p>
        </w:tc>
        <w:tc>
          <w:tcPr>
            <w:tcW w:w="2268" w:type="dxa"/>
          </w:tcPr>
          <w:p w:rsidR="00A742B6" w:rsidRPr="00A742B6" w:rsidRDefault="00A742B6" w:rsidP="00AF5B8F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Показатель 2 задачи 2:</w:t>
            </w:r>
          </w:p>
          <w:p w:rsidR="00A742B6" w:rsidRPr="00A742B6" w:rsidRDefault="00A742B6" w:rsidP="00AF5B8F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 xml:space="preserve">Доля мест массового пребывания людей города Липецка, объектов (территорий) образования, физической культуры и спорта, транспорта, культуры, находящихся в муниципальной собственности или в ведении органов местного самоуправления, на которые подготовлены паспорта безопасности в соответствии с </w:t>
            </w:r>
            <w:r w:rsidRPr="00A742B6">
              <w:rPr>
                <w:sz w:val="24"/>
                <w:szCs w:val="24"/>
                <w:lang w:val="ru-RU"/>
              </w:rPr>
              <w:lastRenderedPageBreak/>
              <w:t>действующим законодательством</w:t>
            </w:r>
          </w:p>
        </w:tc>
        <w:tc>
          <w:tcPr>
            <w:tcW w:w="1843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lastRenderedPageBreak/>
              <w:t>Департамент дорожного хозяйства и благоустройства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администрации города Липецка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Департамент культуры и туризма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администрации города Липецка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 xml:space="preserve">Департамент по физической культуре и спорту 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администрации города Липецка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1276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850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105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880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850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851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865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2112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 xml:space="preserve">Показатель определяется 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 xml:space="preserve">по формуле 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П.3.</w:t>
            </w:r>
            <w:proofErr w:type="gramStart"/>
            <w:r w:rsidRPr="00A742B6">
              <w:rPr>
                <w:sz w:val="24"/>
                <w:szCs w:val="24"/>
                <w:lang w:val="ru-RU"/>
              </w:rPr>
              <w:t>2.=</w:t>
            </w:r>
            <w:proofErr w:type="gramEnd"/>
            <w:r w:rsidRPr="00A742B6">
              <w:rPr>
                <w:sz w:val="24"/>
                <w:szCs w:val="24"/>
                <w:lang w:val="ru-RU"/>
              </w:rPr>
              <w:t xml:space="preserve"> Ф/Мх100, 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 xml:space="preserve">где Ф – фактическое количество мест массового пребывания людей, на 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которые подготовлены паспорта безопасности,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М – количество мест массового пребывания людей, на которые должны быть в наличии паспорта безопасности</w:t>
            </w:r>
          </w:p>
        </w:tc>
      </w:tr>
      <w:tr w:rsidR="00A742B6" w:rsidRPr="000E26CB" w:rsidTr="00A742B6">
        <w:tc>
          <w:tcPr>
            <w:tcW w:w="567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13892" w:type="dxa"/>
            <w:gridSpan w:val="11"/>
          </w:tcPr>
          <w:p w:rsidR="00A742B6" w:rsidRPr="00A742B6" w:rsidRDefault="00A742B6" w:rsidP="00A742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A742B6">
              <w:rPr>
                <w:rFonts w:eastAsia="Calibri"/>
                <w:sz w:val="24"/>
                <w:szCs w:val="24"/>
                <w:lang w:val="ru-RU" w:eastAsia="en-US"/>
              </w:rPr>
              <w:t>Задача 3: Формирование у граждан неприятия идеологии терроризма, проведение разъяснительной работы и иных мероприятий</w:t>
            </w:r>
          </w:p>
        </w:tc>
      </w:tr>
      <w:tr w:rsidR="00A742B6" w:rsidRPr="000E26CB" w:rsidTr="00A742B6">
        <w:tc>
          <w:tcPr>
            <w:tcW w:w="567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4.1.</w:t>
            </w:r>
          </w:p>
        </w:tc>
        <w:tc>
          <w:tcPr>
            <w:tcW w:w="2268" w:type="dxa"/>
          </w:tcPr>
          <w:p w:rsidR="00A742B6" w:rsidRPr="00A742B6" w:rsidRDefault="00A742B6" w:rsidP="00AF5B8F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Показатель 1 задачи 3:</w:t>
            </w:r>
          </w:p>
          <w:p w:rsidR="00A742B6" w:rsidRPr="00A742B6" w:rsidRDefault="00A742B6" w:rsidP="00AF5B8F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Количество информации, размещенной в средствах массовой информации по разъяснению сущности терроризма, его общественной опасности и формированию у граждан неприятия идеологии терроризма</w:t>
            </w:r>
          </w:p>
        </w:tc>
        <w:tc>
          <w:tcPr>
            <w:tcW w:w="1843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Администрация города Липецка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Материал</w:t>
            </w:r>
          </w:p>
        </w:tc>
        <w:tc>
          <w:tcPr>
            <w:tcW w:w="850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105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880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850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851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992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865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2112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Количество информационных материалов, размещенных на официальном сайте и официальных страницах социальных сетей администрации города Липецка</w:t>
            </w:r>
          </w:p>
        </w:tc>
      </w:tr>
      <w:tr w:rsidR="00A742B6" w:rsidRPr="00A742B6" w:rsidTr="00A742B6">
        <w:tc>
          <w:tcPr>
            <w:tcW w:w="567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4.2.</w:t>
            </w:r>
          </w:p>
        </w:tc>
        <w:tc>
          <w:tcPr>
            <w:tcW w:w="2268" w:type="dxa"/>
          </w:tcPr>
          <w:p w:rsidR="00A742B6" w:rsidRPr="00A742B6" w:rsidRDefault="00A742B6" w:rsidP="00AF5B8F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Показатель 2 задачи 3:</w:t>
            </w:r>
          </w:p>
          <w:p w:rsidR="00A742B6" w:rsidRPr="00A742B6" w:rsidRDefault="00A742B6" w:rsidP="00AF5B8F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 xml:space="preserve">Количество распространенных информационных материалов, печатной продукции по профилактике терроризма </w:t>
            </w:r>
          </w:p>
        </w:tc>
        <w:tc>
          <w:tcPr>
            <w:tcW w:w="1843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Администрация города Липецка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Экземпляр</w:t>
            </w:r>
          </w:p>
        </w:tc>
        <w:tc>
          <w:tcPr>
            <w:tcW w:w="850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05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80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200</w:t>
            </w:r>
          </w:p>
        </w:tc>
        <w:tc>
          <w:tcPr>
            <w:tcW w:w="850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200</w:t>
            </w:r>
          </w:p>
        </w:tc>
        <w:tc>
          <w:tcPr>
            <w:tcW w:w="851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200</w:t>
            </w:r>
          </w:p>
        </w:tc>
        <w:tc>
          <w:tcPr>
            <w:tcW w:w="992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210</w:t>
            </w:r>
          </w:p>
        </w:tc>
        <w:tc>
          <w:tcPr>
            <w:tcW w:w="865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220</w:t>
            </w:r>
          </w:p>
        </w:tc>
        <w:tc>
          <w:tcPr>
            <w:tcW w:w="2112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 xml:space="preserve">Данные мониторинга </w:t>
            </w:r>
          </w:p>
        </w:tc>
      </w:tr>
      <w:tr w:rsidR="00A742B6" w:rsidRPr="000E26CB" w:rsidTr="00A742B6">
        <w:tc>
          <w:tcPr>
            <w:tcW w:w="567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13892" w:type="dxa"/>
            <w:gridSpan w:val="11"/>
          </w:tcPr>
          <w:p w:rsidR="00A742B6" w:rsidRPr="00A742B6" w:rsidRDefault="00A742B6" w:rsidP="00A742B6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Задача 4: Осуществление профилактических, в том числе воспитательных и пропагандистских мер, направленных на предупреждение экстремистской деятельности</w:t>
            </w:r>
          </w:p>
        </w:tc>
      </w:tr>
      <w:tr w:rsidR="00A742B6" w:rsidRPr="00A742B6" w:rsidTr="00A742B6">
        <w:tc>
          <w:tcPr>
            <w:tcW w:w="567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lastRenderedPageBreak/>
              <w:t>5.1.</w:t>
            </w:r>
          </w:p>
        </w:tc>
        <w:tc>
          <w:tcPr>
            <w:tcW w:w="2268" w:type="dxa"/>
          </w:tcPr>
          <w:p w:rsidR="00A742B6" w:rsidRPr="00A742B6" w:rsidRDefault="00A742B6" w:rsidP="00AF5B8F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 xml:space="preserve">Показатель 1 задачи 4: </w:t>
            </w:r>
          </w:p>
          <w:p w:rsidR="00A742B6" w:rsidRPr="00A742B6" w:rsidRDefault="00A742B6" w:rsidP="00AF5B8F">
            <w:pPr>
              <w:widowControl w:val="0"/>
              <w:autoSpaceDE w:val="0"/>
              <w:autoSpaceDN w:val="0"/>
              <w:rPr>
                <w:sz w:val="24"/>
                <w:szCs w:val="24"/>
                <w:highlight w:val="yellow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Количество проведенных профилактических, пропагандистских мероприятий воспитательного характера, в том числе по формированию у подрастающего поколения уважительного отношения ко всем национальностям, этносам и религиям</w:t>
            </w:r>
          </w:p>
        </w:tc>
        <w:tc>
          <w:tcPr>
            <w:tcW w:w="1843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Администрация города Липецка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Департамент образования администрации города Липецка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Департамент культуры и туризма администрации города Липецка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Департамент по физической культуре и спорту администрации города Липецка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1276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Ед.</w:t>
            </w:r>
          </w:p>
        </w:tc>
        <w:tc>
          <w:tcPr>
            <w:tcW w:w="850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5993</w:t>
            </w:r>
          </w:p>
        </w:tc>
        <w:tc>
          <w:tcPr>
            <w:tcW w:w="1105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6224</w:t>
            </w:r>
          </w:p>
        </w:tc>
        <w:tc>
          <w:tcPr>
            <w:tcW w:w="880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6415</w:t>
            </w:r>
          </w:p>
        </w:tc>
        <w:tc>
          <w:tcPr>
            <w:tcW w:w="850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6676</w:t>
            </w:r>
          </w:p>
        </w:tc>
        <w:tc>
          <w:tcPr>
            <w:tcW w:w="851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6936</w:t>
            </w:r>
          </w:p>
        </w:tc>
        <w:tc>
          <w:tcPr>
            <w:tcW w:w="992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6940</w:t>
            </w:r>
          </w:p>
        </w:tc>
        <w:tc>
          <w:tcPr>
            <w:tcW w:w="865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7000</w:t>
            </w:r>
          </w:p>
        </w:tc>
        <w:tc>
          <w:tcPr>
            <w:tcW w:w="2112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742B6">
              <w:rPr>
                <w:sz w:val="24"/>
                <w:szCs w:val="24"/>
                <w:lang w:val="ru-RU"/>
              </w:rPr>
              <w:t>Данные мониторинга</w:t>
            </w:r>
          </w:p>
        </w:tc>
      </w:tr>
    </w:tbl>
    <w:p w:rsidR="001B401C" w:rsidRPr="001B401C" w:rsidRDefault="001B401C" w:rsidP="001B401C">
      <w:pPr>
        <w:rPr>
          <w:sz w:val="28"/>
          <w:szCs w:val="28"/>
          <w:lang w:val="ru-RU"/>
        </w:rPr>
      </w:pPr>
    </w:p>
    <w:p w:rsidR="001B401C" w:rsidRPr="001B401C" w:rsidRDefault="00D651CF" w:rsidP="001B401C">
      <w:pPr>
        <w:rPr>
          <w:sz w:val="28"/>
          <w:szCs w:val="28"/>
          <w:lang w:val="ru-RU"/>
        </w:rPr>
        <w:sectPr w:rsidR="001B401C" w:rsidRPr="001B401C" w:rsidSect="00115385">
          <w:pgSz w:w="16838" w:h="11906" w:orient="landscape"/>
          <w:pgMar w:top="1134" w:right="1134" w:bottom="1134" w:left="1701" w:header="397" w:footer="340" w:gutter="0"/>
          <w:cols w:space="720"/>
          <w:docGrid w:linePitch="299"/>
        </w:sectPr>
      </w:pPr>
      <w:r>
        <w:rPr>
          <w:sz w:val="28"/>
          <w:szCs w:val="28"/>
          <w:lang w:val="ru-RU"/>
        </w:rPr>
        <w:t xml:space="preserve"> </w:t>
      </w:r>
    </w:p>
    <w:p w:rsidR="00694B14" w:rsidRDefault="00694B14" w:rsidP="00A742B6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pacing w:val="-4"/>
          <w:sz w:val="28"/>
          <w:szCs w:val="28"/>
          <w:lang w:val="ru-RU"/>
        </w:rPr>
      </w:pPr>
      <w:r>
        <w:rPr>
          <w:spacing w:val="-4"/>
          <w:sz w:val="28"/>
          <w:szCs w:val="28"/>
          <w:lang w:val="ru-RU"/>
        </w:rPr>
        <w:lastRenderedPageBreak/>
        <w:t>2</w:t>
      </w:r>
      <w:r w:rsidR="003F1444">
        <w:rPr>
          <w:spacing w:val="-4"/>
          <w:sz w:val="28"/>
          <w:szCs w:val="28"/>
          <w:lang w:val="ru-RU"/>
        </w:rPr>
        <w:t>. В п</w:t>
      </w:r>
      <w:r w:rsidR="00A742B6" w:rsidRPr="00A742B6">
        <w:rPr>
          <w:spacing w:val="-4"/>
          <w:sz w:val="28"/>
          <w:szCs w:val="28"/>
          <w:lang w:val="ru-RU"/>
        </w:rPr>
        <w:t>риложении № 1 к муниципальной программе «Профилактика терроризма и экстремистской деятельности на территории города Липецка»</w:t>
      </w:r>
      <w:r>
        <w:rPr>
          <w:spacing w:val="-4"/>
          <w:sz w:val="28"/>
          <w:szCs w:val="28"/>
          <w:lang w:val="ru-RU"/>
        </w:rPr>
        <w:t>:</w:t>
      </w:r>
    </w:p>
    <w:p w:rsidR="00A742B6" w:rsidRPr="00A742B6" w:rsidRDefault="00694B14" w:rsidP="00A742B6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pacing w:val="-4"/>
          <w:sz w:val="28"/>
          <w:szCs w:val="28"/>
          <w:lang w:val="ru-RU"/>
        </w:rPr>
      </w:pPr>
      <w:r>
        <w:rPr>
          <w:spacing w:val="-4"/>
          <w:sz w:val="28"/>
          <w:szCs w:val="28"/>
          <w:lang w:val="ru-RU"/>
        </w:rPr>
        <w:t>2.1.</w:t>
      </w:r>
      <w:r w:rsidR="00A742B6" w:rsidRPr="00A742B6">
        <w:rPr>
          <w:spacing w:val="-4"/>
          <w:sz w:val="28"/>
          <w:szCs w:val="28"/>
          <w:lang w:val="ru-RU"/>
        </w:rPr>
        <w:t xml:space="preserve"> </w:t>
      </w:r>
      <w:r>
        <w:rPr>
          <w:spacing w:val="-4"/>
          <w:sz w:val="28"/>
          <w:szCs w:val="28"/>
          <w:lang w:val="ru-RU"/>
        </w:rPr>
        <w:t>В</w:t>
      </w:r>
      <w:r w:rsidR="00A742B6" w:rsidRPr="00A742B6">
        <w:rPr>
          <w:spacing w:val="-4"/>
          <w:sz w:val="28"/>
          <w:szCs w:val="28"/>
          <w:lang w:val="ru-RU"/>
        </w:rPr>
        <w:t xml:space="preserve"> разделе 1 «Паспорт подпрограммы 1 «Предупреждение терроризма на территории города Липецка» муниципальной программы «Профилактика терроризма и экстремистской деятельности на территории города Липецка»:</w:t>
      </w:r>
    </w:p>
    <w:p w:rsidR="00A742B6" w:rsidRPr="00A742B6" w:rsidRDefault="00694B14" w:rsidP="00A742B6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pacing w:val="-4"/>
          <w:sz w:val="28"/>
          <w:szCs w:val="28"/>
          <w:lang w:val="ru-RU"/>
        </w:rPr>
      </w:pPr>
      <w:r>
        <w:rPr>
          <w:spacing w:val="-4"/>
          <w:sz w:val="28"/>
          <w:szCs w:val="28"/>
          <w:lang w:val="ru-RU"/>
        </w:rPr>
        <w:t>2</w:t>
      </w:r>
      <w:r w:rsidR="00A742B6" w:rsidRPr="00A742B6">
        <w:rPr>
          <w:spacing w:val="-4"/>
          <w:sz w:val="28"/>
          <w:szCs w:val="28"/>
          <w:lang w:val="ru-RU"/>
        </w:rPr>
        <w:t>.1.</w:t>
      </w:r>
      <w:r>
        <w:rPr>
          <w:spacing w:val="-4"/>
          <w:sz w:val="28"/>
          <w:szCs w:val="28"/>
          <w:lang w:val="ru-RU"/>
        </w:rPr>
        <w:t>1.</w:t>
      </w:r>
      <w:r w:rsidR="00A742B6" w:rsidRPr="00A742B6">
        <w:rPr>
          <w:spacing w:val="-4"/>
          <w:sz w:val="28"/>
          <w:szCs w:val="28"/>
          <w:lang w:val="ru-RU"/>
        </w:rPr>
        <w:t xml:space="preserve"> В позиции «Сроки реализации» цифры «2025» заменить </w:t>
      </w:r>
      <w:r>
        <w:rPr>
          <w:spacing w:val="-4"/>
          <w:sz w:val="28"/>
          <w:szCs w:val="28"/>
          <w:lang w:val="ru-RU"/>
        </w:rPr>
        <w:t>цифрами</w:t>
      </w:r>
      <w:r w:rsidR="00A742B6" w:rsidRPr="00A742B6">
        <w:rPr>
          <w:spacing w:val="-4"/>
          <w:sz w:val="28"/>
          <w:szCs w:val="28"/>
          <w:lang w:val="ru-RU"/>
        </w:rPr>
        <w:t xml:space="preserve"> «2026».</w:t>
      </w:r>
    </w:p>
    <w:p w:rsidR="00A742B6" w:rsidRPr="008A175A" w:rsidRDefault="00694B14" w:rsidP="00A742B6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pacing w:val="-4"/>
          <w:sz w:val="28"/>
          <w:szCs w:val="28"/>
          <w:lang w:val="ru-RU"/>
        </w:rPr>
      </w:pPr>
      <w:r>
        <w:rPr>
          <w:spacing w:val="-4"/>
          <w:sz w:val="28"/>
          <w:szCs w:val="28"/>
          <w:lang w:val="ru-RU"/>
        </w:rPr>
        <w:t>2.2</w:t>
      </w:r>
      <w:r w:rsidR="00A742B6" w:rsidRPr="008A175A">
        <w:rPr>
          <w:spacing w:val="-4"/>
          <w:sz w:val="28"/>
          <w:szCs w:val="28"/>
          <w:lang w:val="ru-RU"/>
        </w:rPr>
        <w:t>.2. Позицию «Объемы финансирования за счет средств бюджета города Липецка с разбивкой по годам» изложить в следующей редакции: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16"/>
      </w:tblGrid>
      <w:tr w:rsidR="00A742B6" w:rsidRPr="00A742B6" w:rsidTr="00A742B6">
        <w:tc>
          <w:tcPr>
            <w:tcW w:w="3118" w:type="dxa"/>
          </w:tcPr>
          <w:p w:rsidR="00A742B6" w:rsidRPr="008A175A" w:rsidRDefault="00A742B6" w:rsidP="00A742B6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8A175A">
              <w:rPr>
                <w:sz w:val="28"/>
                <w:szCs w:val="28"/>
                <w:lang w:val="ru-RU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516" w:type="dxa"/>
          </w:tcPr>
          <w:p w:rsidR="00A742B6" w:rsidRPr="008A175A" w:rsidRDefault="00A742B6" w:rsidP="00A742B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8A175A">
              <w:rPr>
                <w:sz w:val="28"/>
                <w:szCs w:val="28"/>
                <w:lang w:val="ru-RU"/>
              </w:rPr>
              <w:t xml:space="preserve">Общий объем финансирования программы в 2022 – 2026 годах составит </w:t>
            </w:r>
            <w:r w:rsidR="004F1534" w:rsidRPr="008A175A">
              <w:rPr>
                <w:sz w:val="28"/>
                <w:szCs w:val="28"/>
                <w:lang w:val="ru-RU"/>
              </w:rPr>
              <w:t>89 </w:t>
            </w:r>
            <w:r w:rsidR="008A175A">
              <w:rPr>
                <w:sz w:val="28"/>
                <w:szCs w:val="28"/>
                <w:lang w:val="ru-RU"/>
              </w:rPr>
              <w:t>453</w:t>
            </w:r>
            <w:r w:rsidR="004F1534" w:rsidRPr="008A175A">
              <w:rPr>
                <w:sz w:val="28"/>
                <w:szCs w:val="28"/>
                <w:lang w:val="ru-RU"/>
              </w:rPr>
              <w:t>,335</w:t>
            </w:r>
            <w:r w:rsidRPr="008A175A">
              <w:rPr>
                <w:sz w:val="28"/>
                <w:szCs w:val="28"/>
                <w:lang w:val="ru-RU"/>
              </w:rPr>
              <w:t xml:space="preserve"> тыс. руб., в т. ч. по годам:</w:t>
            </w:r>
          </w:p>
          <w:p w:rsidR="00A742B6" w:rsidRPr="008A175A" w:rsidRDefault="00A742B6" w:rsidP="00A742B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8A175A">
              <w:rPr>
                <w:sz w:val="28"/>
                <w:szCs w:val="28"/>
                <w:lang w:val="ru-RU"/>
              </w:rPr>
              <w:t>2022 год – 21 865,833 тыс. руб.;</w:t>
            </w:r>
          </w:p>
          <w:p w:rsidR="00A742B6" w:rsidRPr="008A175A" w:rsidRDefault="004F1534" w:rsidP="00A742B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8A175A">
              <w:rPr>
                <w:sz w:val="28"/>
                <w:szCs w:val="28"/>
                <w:lang w:val="ru-RU"/>
              </w:rPr>
              <w:t>2023 год – 17 9</w:t>
            </w:r>
            <w:r w:rsidR="008A175A">
              <w:rPr>
                <w:sz w:val="28"/>
                <w:szCs w:val="28"/>
                <w:lang w:val="ru-RU"/>
              </w:rPr>
              <w:t>44</w:t>
            </w:r>
            <w:r w:rsidR="00A742B6" w:rsidRPr="008A175A">
              <w:rPr>
                <w:sz w:val="28"/>
                <w:szCs w:val="28"/>
                <w:lang w:val="ru-RU"/>
              </w:rPr>
              <w:t>,7 тыс. руб.;</w:t>
            </w:r>
          </w:p>
          <w:p w:rsidR="00A742B6" w:rsidRPr="008A175A" w:rsidRDefault="00A742B6" w:rsidP="00A742B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8A175A">
              <w:rPr>
                <w:sz w:val="28"/>
                <w:szCs w:val="28"/>
                <w:lang w:val="ru-RU"/>
              </w:rPr>
              <w:t>2024 год – 16 547,602 тыс. руб.;</w:t>
            </w:r>
          </w:p>
          <w:p w:rsidR="00A742B6" w:rsidRPr="008A175A" w:rsidRDefault="00A742B6" w:rsidP="00A742B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8A175A">
              <w:rPr>
                <w:sz w:val="28"/>
                <w:szCs w:val="28"/>
                <w:lang w:val="ru-RU"/>
              </w:rPr>
              <w:t>2025 год – 16 547,6 тыс. руб.;</w:t>
            </w:r>
          </w:p>
          <w:p w:rsidR="00A742B6" w:rsidRPr="008A175A" w:rsidRDefault="00A742B6" w:rsidP="00A742B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8A175A">
              <w:rPr>
                <w:sz w:val="28"/>
                <w:szCs w:val="28"/>
                <w:lang w:val="ru-RU"/>
              </w:rPr>
              <w:t>2026 год – 16 547,6 тыс. руб.</w:t>
            </w:r>
          </w:p>
        </w:tc>
      </w:tr>
    </w:tbl>
    <w:p w:rsidR="00A742B6" w:rsidRPr="00A742B6" w:rsidRDefault="00694B14" w:rsidP="00A742B6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pacing w:val="-4"/>
          <w:sz w:val="28"/>
          <w:szCs w:val="28"/>
          <w:lang w:val="ru-RU"/>
        </w:rPr>
      </w:pPr>
      <w:r>
        <w:rPr>
          <w:spacing w:val="-4"/>
          <w:sz w:val="28"/>
          <w:szCs w:val="28"/>
          <w:lang w:val="ru-RU"/>
        </w:rPr>
        <w:t>2.2</w:t>
      </w:r>
      <w:r w:rsidR="00595E3E">
        <w:rPr>
          <w:spacing w:val="-4"/>
          <w:sz w:val="28"/>
          <w:szCs w:val="28"/>
          <w:lang w:val="ru-RU"/>
        </w:rPr>
        <w:t>. В</w:t>
      </w:r>
      <w:r>
        <w:rPr>
          <w:spacing w:val="-4"/>
          <w:sz w:val="28"/>
          <w:szCs w:val="28"/>
          <w:lang w:val="ru-RU"/>
        </w:rPr>
        <w:t xml:space="preserve"> </w:t>
      </w:r>
      <w:r w:rsidR="00A742B6" w:rsidRPr="00A742B6">
        <w:rPr>
          <w:spacing w:val="-4"/>
          <w:sz w:val="28"/>
          <w:szCs w:val="28"/>
          <w:lang w:val="ru-RU"/>
        </w:rPr>
        <w:t xml:space="preserve">разделе 4 «Сроки реализации подпрограммы 1» цифры «2025» заменить </w:t>
      </w:r>
      <w:r>
        <w:rPr>
          <w:spacing w:val="-4"/>
          <w:sz w:val="28"/>
          <w:szCs w:val="28"/>
          <w:lang w:val="ru-RU"/>
        </w:rPr>
        <w:t>цифрами</w:t>
      </w:r>
      <w:r w:rsidR="00A742B6" w:rsidRPr="00A742B6">
        <w:rPr>
          <w:spacing w:val="-4"/>
          <w:sz w:val="28"/>
          <w:szCs w:val="28"/>
          <w:lang w:val="ru-RU"/>
        </w:rPr>
        <w:t xml:space="preserve"> «2026».</w:t>
      </w:r>
    </w:p>
    <w:p w:rsidR="00A742B6" w:rsidRPr="00A742B6" w:rsidRDefault="00694B14" w:rsidP="00A742B6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pacing w:val="-4"/>
          <w:sz w:val="28"/>
          <w:szCs w:val="28"/>
          <w:lang w:val="ru-RU"/>
        </w:rPr>
      </w:pPr>
      <w:r>
        <w:rPr>
          <w:spacing w:val="-4"/>
          <w:sz w:val="28"/>
          <w:szCs w:val="28"/>
          <w:lang w:val="ru-RU"/>
        </w:rPr>
        <w:t>2.3</w:t>
      </w:r>
      <w:r w:rsidR="00595E3E">
        <w:rPr>
          <w:spacing w:val="-4"/>
          <w:sz w:val="28"/>
          <w:szCs w:val="28"/>
          <w:lang w:val="ru-RU"/>
        </w:rPr>
        <w:t xml:space="preserve">. </w:t>
      </w:r>
      <w:r>
        <w:rPr>
          <w:spacing w:val="-4"/>
          <w:sz w:val="28"/>
          <w:szCs w:val="28"/>
          <w:lang w:val="ru-RU"/>
        </w:rPr>
        <w:t>Р</w:t>
      </w:r>
      <w:r w:rsidR="00A742B6" w:rsidRPr="00A742B6">
        <w:rPr>
          <w:spacing w:val="-4"/>
          <w:sz w:val="28"/>
          <w:szCs w:val="28"/>
          <w:lang w:val="ru-RU"/>
        </w:rPr>
        <w:t>аздел 6 «Ресурсное обеспечение подпрограммы 1» изложить в следующей редакции:</w:t>
      </w:r>
    </w:p>
    <w:p w:rsidR="00A742B6" w:rsidRPr="00A742B6" w:rsidRDefault="00A742B6" w:rsidP="00A742B6">
      <w:pPr>
        <w:widowControl w:val="0"/>
        <w:autoSpaceDE w:val="0"/>
        <w:autoSpaceDN w:val="0"/>
        <w:jc w:val="center"/>
        <w:outlineLvl w:val="2"/>
        <w:rPr>
          <w:b/>
          <w:sz w:val="28"/>
          <w:szCs w:val="28"/>
          <w:lang w:val="ru-RU"/>
        </w:rPr>
      </w:pPr>
    </w:p>
    <w:p w:rsidR="00A742B6" w:rsidRPr="00595E3E" w:rsidRDefault="00A742B6" w:rsidP="00A742B6">
      <w:pPr>
        <w:widowControl w:val="0"/>
        <w:autoSpaceDE w:val="0"/>
        <w:autoSpaceDN w:val="0"/>
        <w:jc w:val="center"/>
        <w:outlineLvl w:val="2"/>
        <w:rPr>
          <w:sz w:val="28"/>
          <w:szCs w:val="28"/>
          <w:lang w:val="ru-RU"/>
        </w:rPr>
      </w:pPr>
      <w:r w:rsidRPr="00A742B6">
        <w:rPr>
          <w:sz w:val="28"/>
          <w:szCs w:val="28"/>
          <w:lang w:val="ru-RU"/>
        </w:rPr>
        <w:t xml:space="preserve"> </w:t>
      </w:r>
      <w:r w:rsidRPr="00595E3E">
        <w:rPr>
          <w:sz w:val="28"/>
          <w:szCs w:val="28"/>
          <w:lang w:val="ru-RU"/>
        </w:rPr>
        <w:t>«6. Ресурсное обеспечение подпрограммы 1</w:t>
      </w:r>
    </w:p>
    <w:p w:rsidR="00A742B6" w:rsidRPr="00A742B6" w:rsidRDefault="00A742B6" w:rsidP="00A742B6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</w:p>
    <w:p w:rsidR="00A742B6" w:rsidRPr="00A742B6" w:rsidRDefault="00A742B6" w:rsidP="00A742B6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val="ru-RU"/>
        </w:rPr>
      </w:pPr>
      <w:r w:rsidRPr="00A742B6">
        <w:rPr>
          <w:sz w:val="28"/>
          <w:szCs w:val="28"/>
          <w:lang w:val="ru-RU"/>
        </w:rPr>
        <w:t>Общий объем финансирования из бюджета города Липецка в 2022 – 2026 годах составит 89 4</w:t>
      </w:r>
      <w:r w:rsidR="004F1534">
        <w:rPr>
          <w:sz w:val="28"/>
          <w:szCs w:val="28"/>
          <w:lang w:val="ru-RU"/>
        </w:rPr>
        <w:t>32</w:t>
      </w:r>
      <w:r w:rsidRPr="00A742B6">
        <w:rPr>
          <w:sz w:val="28"/>
          <w:szCs w:val="28"/>
          <w:lang w:val="ru-RU"/>
        </w:rPr>
        <w:t>,3</w:t>
      </w:r>
      <w:r w:rsidR="004F1534">
        <w:rPr>
          <w:sz w:val="28"/>
          <w:szCs w:val="28"/>
          <w:lang w:val="ru-RU"/>
        </w:rPr>
        <w:t>35</w:t>
      </w:r>
      <w:r w:rsidRPr="00A742B6">
        <w:rPr>
          <w:sz w:val="28"/>
          <w:szCs w:val="28"/>
          <w:lang w:val="ru-RU"/>
        </w:rPr>
        <w:t xml:space="preserve"> тыс. руб., в т.</w:t>
      </w:r>
      <w:r w:rsidR="006A36D9">
        <w:rPr>
          <w:sz w:val="28"/>
          <w:szCs w:val="28"/>
          <w:lang w:val="ru-RU"/>
        </w:rPr>
        <w:t xml:space="preserve"> </w:t>
      </w:r>
      <w:r w:rsidRPr="00A742B6">
        <w:rPr>
          <w:sz w:val="28"/>
          <w:szCs w:val="28"/>
          <w:lang w:val="ru-RU"/>
        </w:rPr>
        <w:t>ч. по годам:</w:t>
      </w:r>
    </w:p>
    <w:p w:rsidR="00A742B6" w:rsidRPr="00A742B6" w:rsidRDefault="00A742B6" w:rsidP="00A742B6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A742B6">
        <w:rPr>
          <w:sz w:val="28"/>
          <w:szCs w:val="28"/>
          <w:lang w:val="ru-RU"/>
        </w:rPr>
        <w:t>2022 год – 21 864,833 тыс. руб.;</w:t>
      </w:r>
    </w:p>
    <w:p w:rsidR="00A742B6" w:rsidRPr="00A742B6" w:rsidRDefault="00A742B6" w:rsidP="00A742B6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A742B6">
        <w:rPr>
          <w:sz w:val="28"/>
          <w:szCs w:val="28"/>
          <w:lang w:val="ru-RU"/>
        </w:rPr>
        <w:t>2023 год – 1</w:t>
      </w:r>
      <w:r w:rsidR="001746A2">
        <w:rPr>
          <w:sz w:val="28"/>
          <w:szCs w:val="28"/>
          <w:lang w:val="ru-RU"/>
        </w:rPr>
        <w:t xml:space="preserve">7 939,7 </w:t>
      </w:r>
      <w:r w:rsidRPr="00A742B6">
        <w:rPr>
          <w:sz w:val="28"/>
          <w:szCs w:val="28"/>
          <w:lang w:val="ru-RU"/>
        </w:rPr>
        <w:t>тыс. руб.;</w:t>
      </w:r>
    </w:p>
    <w:p w:rsidR="00A742B6" w:rsidRPr="00A742B6" w:rsidRDefault="00A742B6" w:rsidP="00A742B6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A742B6">
        <w:rPr>
          <w:sz w:val="28"/>
          <w:szCs w:val="28"/>
          <w:lang w:val="ru-RU"/>
        </w:rPr>
        <w:t>2024 год – 16 542,602 тыс. руб.;</w:t>
      </w:r>
    </w:p>
    <w:p w:rsidR="00A742B6" w:rsidRPr="00A742B6" w:rsidRDefault="00A742B6" w:rsidP="00A742B6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A742B6">
        <w:rPr>
          <w:sz w:val="28"/>
          <w:szCs w:val="28"/>
          <w:lang w:val="ru-RU"/>
        </w:rPr>
        <w:t>2025 год – 16 542,6 тыс. руб.;</w:t>
      </w:r>
    </w:p>
    <w:p w:rsidR="00A742B6" w:rsidRPr="00A742B6" w:rsidRDefault="00A742B6" w:rsidP="00A742B6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A742B6">
        <w:rPr>
          <w:sz w:val="28"/>
          <w:szCs w:val="28"/>
          <w:lang w:val="ru-RU"/>
        </w:rPr>
        <w:t>2026 год – 16 542,6 тыс. руб.»</w:t>
      </w:r>
    </w:p>
    <w:p w:rsidR="00CF40A6" w:rsidRDefault="00CF40A6" w:rsidP="00A742B6">
      <w:pPr>
        <w:widowControl w:val="0"/>
        <w:autoSpaceDE w:val="0"/>
        <w:autoSpaceDN w:val="0"/>
        <w:ind w:firstLine="720"/>
        <w:jc w:val="both"/>
        <w:rPr>
          <w:sz w:val="28"/>
          <w:szCs w:val="28"/>
          <w:lang w:val="ru-RU"/>
        </w:rPr>
      </w:pPr>
    </w:p>
    <w:p w:rsidR="00694B14" w:rsidRDefault="00694B14" w:rsidP="00A742B6">
      <w:pPr>
        <w:widowControl w:val="0"/>
        <w:autoSpaceDE w:val="0"/>
        <w:autoSpaceDN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A742B6" w:rsidRPr="00A742B6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В приложении №</w:t>
      </w:r>
      <w:r w:rsidRPr="00694B14">
        <w:rPr>
          <w:sz w:val="28"/>
          <w:szCs w:val="28"/>
          <w:lang w:val="ru-RU"/>
        </w:rPr>
        <w:t xml:space="preserve"> 2 к муниципальной программе города Липецка "Профилактика терроризма и экстремистской деятельности на территории города Липецка":</w:t>
      </w:r>
    </w:p>
    <w:p w:rsidR="00A742B6" w:rsidRPr="00A742B6" w:rsidRDefault="00694B14" w:rsidP="00A742B6">
      <w:pPr>
        <w:widowControl w:val="0"/>
        <w:autoSpaceDE w:val="0"/>
        <w:autoSpaceDN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3.1. В </w:t>
      </w:r>
      <w:r w:rsidR="00A742B6" w:rsidRPr="00A742B6">
        <w:rPr>
          <w:sz w:val="28"/>
          <w:szCs w:val="28"/>
          <w:lang w:val="ru-RU"/>
        </w:rPr>
        <w:t>раздел</w:t>
      </w:r>
      <w:r>
        <w:rPr>
          <w:sz w:val="28"/>
          <w:szCs w:val="28"/>
          <w:lang w:val="ru-RU"/>
        </w:rPr>
        <w:t>е</w:t>
      </w:r>
      <w:r w:rsidR="00A742B6" w:rsidRPr="00A742B6">
        <w:rPr>
          <w:sz w:val="28"/>
          <w:szCs w:val="28"/>
          <w:lang w:val="ru-RU"/>
        </w:rPr>
        <w:t xml:space="preserve"> 1 «Паспорт подпрограммы 2 «Предупреждение экстремистской деятельности на территории города Липецка» муниципальной программы города Липецка «Профилактика терроризма и экстремистской деятельности на территории города Липецка»:</w:t>
      </w:r>
    </w:p>
    <w:p w:rsidR="00A742B6" w:rsidRPr="00A742B6" w:rsidRDefault="00694B14" w:rsidP="00A742B6">
      <w:pPr>
        <w:widowControl w:val="0"/>
        <w:autoSpaceDE w:val="0"/>
        <w:autoSpaceDN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3.1.</w:t>
      </w:r>
      <w:r w:rsidR="00A742B6" w:rsidRPr="00A742B6">
        <w:rPr>
          <w:sz w:val="28"/>
          <w:szCs w:val="28"/>
          <w:lang w:val="ru-RU"/>
        </w:rPr>
        <w:t>1. В позиции «Сроки реализации» цифры «2025» заменить цифр</w:t>
      </w:r>
      <w:r>
        <w:rPr>
          <w:sz w:val="28"/>
          <w:szCs w:val="28"/>
          <w:lang w:val="ru-RU"/>
        </w:rPr>
        <w:t>ами</w:t>
      </w:r>
      <w:r w:rsidR="00A742B6" w:rsidRPr="00A742B6">
        <w:rPr>
          <w:sz w:val="28"/>
          <w:szCs w:val="28"/>
          <w:lang w:val="ru-RU"/>
        </w:rPr>
        <w:t xml:space="preserve"> 2026».</w:t>
      </w:r>
    </w:p>
    <w:p w:rsidR="00A742B6" w:rsidRDefault="00694B14" w:rsidP="00A742B6">
      <w:pPr>
        <w:widowControl w:val="0"/>
        <w:autoSpaceDE w:val="0"/>
        <w:autoSpaceDN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3.1</w:t>
      </w:r>
      <w:r w:rsidR="00A742B6" w:rsidRPr="00A742B6">
        <w:rPr>
          <w:sz w:val="28"/>
          <w:szCs w:val="28"/>
          <w:lang w:val="ru-RU"/>
        </w:rPr>
        <w:t>.2.</w:t>
      </w:r>
      <w:r w:rsidR="00A742B6" w:rsidRPr="00A742B6">
        <w:rPr>
          <w:spacing w:val="-2"/>
          <w:sz w:val="28"/>
          <w:szCs w:val="28"/>
          <w:lang w:val="ru-RU"/>
        </w:rPr>
        <w:t xml:space="preserve"> </w:t>
      </w:r>
      <w:r w:rsidR="00A742B6" w:rsidRPr="00A742B6">
        <w:rPr>
          <w:sz w:val="28"/>
          <w:szCs w:val="28"/>
          <w:lang w:val="ru-RU"/>
        </w:rPr>
        <w:t>Позицию «Объемы финансирования за счет средств бюджета города Липецка с разбивкой по годам» изложить в следующей редакции: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16"/>
      </w:tblGrid>
      <w:tr w:rsidR="00A742B6" w:rsidRPr="00A742B6" w:rsidTr="00A742B6">
        <w:trPr>
          <w:trHeight w:val="1599"/>
        </w:trPr>
        <w:tc>
          <w:tcPr>
            <w:tcW w:w="3118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A742B6">
              <w:rPr>
                <w:sz w:val="28"/>
                <w:szCs w:val="28"/>
                <w:lang w:val="ru-RU"/>
              </w:rPr>
              <w:lastRenderedPageBreak/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516" w:type="dxa"/>
          </w:tcPr>
          <w:p w:rsidR="00A742B6" w:rsidRPr="00A742B6" w:rsidRDefault="00A742B6" w:rsidP="00A742B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A742B6">
              <w:rPr>
                <w:sz w:val="28"/>
                <w:szCs w:val="28"/>
                <w:lang w:val="ru-RU"/>
              </w:rPr>
              <w:t xml:space="preserve">Общий объем финансирования в 2022 – 2026 годах составит 21,0 тыс. руб., в </w:t>
            </w:r>
            <w:proofErr w:type="spellStart"/>
            <w:r w:rsidRPr="00A742B6">
              <w:rPr>
                <w:sz w:val="28"/>
                <w:szCs w:val="28"/>
                <w:lang w:val="ru-RU"/>
              </w:rPr>
              <w:t>т.ч</w:t>
            </w:r>
            <w:proofErr w:type="spellEnd"/>
            <w:r w:rsidRPr="00A742B6">
              <w:rPr>
                <w:sz w:val="28"/>
                <w:szCs w:val="28"/>
                <w:lang w:val="ru-RU"/>
              </w:rPr>
              <w:t>. по годам: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A742B6">
              <w:rPr>
                <w:sz w:val="28"/>
                <w:szCs w:val="28"/>
                <w:lang w:val="ru-RU"/>
              </w:rPr>
              <w:t>2022 год – 1,0 тыс. руб.;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A742B6">
              <w:rPr>
                <w:sz w:val="28"/>
                <w:szCs w:val="28"/>
                <w:lang w:val="ru-RU"/>
              </w:rPr>
              <w:t>2023 год – 5,0 тыс. руб.;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A742B6">
              <w:rPr>
                <w:sz w:val="28"/>
                <w:szCs w:val="28"/>
                <w:lang w:val="ru-RU"/>
              </w:rPr>
              <w:t>2024 год – 5,0 тыс. руб.;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A742B6">
              <w:rPr>
                <w:sz w:val="28"/>
                <w:szCs w:val="28"/>
                <w:lang w:val="ru-RU"/>
              </w:rPr>
              <w:t>2025 год – 5,0 тыс. руб.;</w:t>
            </w:r>
          </w:p>
          <w:p w:rsidR="00A742B6" w:rsidRPr="00A742B6" w:rsidRDefault="00A742B6" w:rsidP="00A742B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highlight w:val="yellow"/>
                <w:lang w:val="ru-RU"/>
              </w:rPr>
            </w:pPr>
            <w:r w:rsidRPr="00A742B6">
              <w:rPr>
                <w:sz w:val="28"/>
                <w:szCs w:val="28"/>
                <w:lang w:val="ru-RU"/>
              </w:rPr>
              <w:t>2026 год – 5,0 тыс. руб.</w:t>
            </w:r>
          </w:p>
        </w:tc>
      </w:tr>
    </w:tbl>
    <w:p w:rsidR="00A742B6" w:rsidRDefault="00A742B6" w:rsidP="00A742B6">
      <w:pPr>
        <w:widowControl w:val="0"/>
        <w:autoSpaceDE w:val="0"/>
        <w:autoSpaceDN w:val="0"/>
        <w:ind w:firstLine="720"/>
        <w:jc w:val="both"/>
        <w:rPr>
          <w:sz w:val="28"/>
          <w:szCs w:val="28"/>
          <w:lang w:val="ru-RU"/>
        </w:rPr>
      </w:pPr>
    </w:p>
    <w:p w:rsidR="00A742B6" w:rsidRPr="00A742B6" w:rsidRDefault="00694B14" w:rsidP="00A742B6">
      <w:pPr>
        <w:widowControl w:val="0"/>
        <w:autoSpaceDE w:val="0"/>
        <w:autoSpaceDN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3.2</w:t>
      </w:r>
      <w:r w:rsidR="00A742B6" w:rsidRPr="00A742B6">
        <w:rPr>
          <w:sz w:val="28"/>
          <w:szCs w:val="28"/>
          <w:lang w:val="ru-RU"/>
        </w:rPr>
        <w:t xml:space="preserve">. В разделе 4 «Сроки реализации подпрограммы 2» цифры «2025» заменить </w:t>
      </w:r>
      <w:r>
        <w:rPr>
          <w:sz w:val="28"/>
          <w:szCs w:val="28"/>
          <w:lang w:val="ru-RU"/>
        </w:rPr>
        <w:t>цифрами</w:t>
      </w:r>
      <w:r w:rsidR="00A742B6" w:rsidRPr="00A742B6">
        <w:rPr>
          <w:sz w:val="28"/>
          <w:szCs w:val="28"/>
          <w:lang w:val="ru-RU"/>
        </w:rPr>
        <w:t xml:space="preserve"> «2026».</w:t>
      </w:r>
    </w:p>
    <w:p w:rsidR="00A742B6" w:rsidRPr="00A742B6" w:rsidRDefault="00694B14" w:rsidP="00A742B6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pacing w:val="-4"/>
          <w:sz w:val="28"/>
          <w:szCs w:val="28"/>
          <w:lang w:val="ru-RU"/>
        </w:rPr>
      </w:pPr>
      <w:r>
        <w:rPr>
          <w:spacing w:val="-4"/>
          <w:sz w:val="28"/>
          <w:szCs w:val="28"/>
          <w:lang w:val="ru-RU"/>
        </w:rPr>
        <w:t>3.3</w:t>
      </w:r>
      <w:r w:rsidR="00A742B6" w:rsidRPr="00A742B6">
        <w:rPr>
          <w:spacing w:val="-4"/>
          <w:sz w:val="28"/>
          <w:szCs w:val="28"/>
          <w:lang w:val="ru-RU"/>
        </w:rPr>
        <w:t xml:space="preserve">. </w:t>
      </w:r>
      <w:r>
        <w:rPr>
          <w:spacing w:val="-4"/>
          <w:sz w:val="28"/>
          <w:szCs w:val="28"/>
          <w:lang w:val="ru-RU"/>
        </w:rPr>
        <w:t>Р</w:t>
      </w:r>
      <w:r w:rsidR="00A742B6" w:rsidRPr="00A742B6">
        <w:rPr>
          <w:spacing w:val="-4"/>
          <w:sz w:val="28"/>
          <w:szCs w:val="28"/>
          <w:lang w:val="ru-RU"/>
        </w:rPr>
        <w:t>аздел 6 «Ресурсное обеспечение подпрограммы 2» изложить в следующей редакции:</w:t>
      </w:r>
    </w:p>
    <w:p w:rsidR="00A742B6" w:rsidRDefault="00A742B6" w:rsidP="00A742B6">
      <w:pPr>
        <w:widowControl w:val="0"/>
        <w:autoSpaceDE w:val="0"/>
        <w:autoSpaceDN w:val="0"/>
        <w:jc w:val="center"/>
        <w:outlineLvl w:val="2"/>
        <w:rPr>
          <w:b/>
          <w:sz w:val="28"/>
          <w:szCs w:val="28"/>
          <w:lang w:val="ru-RU"/>
        </w:rPr>
      </w:pPr>
    </w:p>
    <w:p w:rsidR="00A742B6" w:rsidRPr="00595E3E" w:rsidRDefault="00A742B6" w:rsidP="00A742B6">
      <w:pPr>
        <w:widowControl w:val="0"/>
        <w:autoSpaceDE w:val="0"/>
        <w:autoSpaceDN w:val="0"/>
        <w:jc w:val="center"/>
        <w:outlineLvl w:val="2"/>
        <w:rPr>
          <w:sz w:val="28"/>
          <w:szCs w:val="28"/>
          <w:lang w:val="ru-RU"/>
        </w:rPr>
      </w:pPr>
      <w:r w:rsidRPr="00595E3E">
        <w:rPr>
          <w:sz w:val="28"/>
          <w:szCs w:val="28"/>
          <w:lang w:val="ru-RU"/>
        </w:rPr>
        <w:t>«6. Ресурсное обеспечение подпрограммы 2</w:t>
      </w:r>
    </w:p>
    <w:p w:rsidR="00A742B6" w:rsidRPr="00A742B6" w:rsidRDefault="00A742B6" w:rsidP="00A742B6">
      <w:pPr>
        <w:widowControl w:val="0"/>
        <w:autoSpaceDE w:val="0"/>
        <w:autoSpaceDN w:val="0"/>
        <w:jc w:val="center"/>
        <w:outlineLvl w:val="2"/>
        <w:rPr>
          <w:b/>
          <w:lang w:val="ru-RU"/>
        </w:rPr>
      </w:pPr>
    </w:p>
    <w:p w:rsidR="00A742B6" w:rsidRPr="00A742B6" w:rsidRDefault="00A742B6" w:rsidP="00A742B6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val="ru-RU"/>
        </w:rPr>
      </w:pPr>
      <w:r w:rsidRPr="00A742B6">
        <w:rPr>
          <w:sz w:val="28"/>
          <w:szCs w:val="28"/>
          <w:lang w:val="ru-RU"/>
        </w:rPr>
        <w:t>Общий объем финансирования из бюджета города Липецка в 2022 – 2026 годах составит 2</w:t>
      </w:r>
      <w:r>
        <w:rPr>
          <w:sz w:val="28"/>
          <w:szCs w:val="28"/>
          <w:lang w:val="ru-RU"/>
        </w:rPr>
        <w:t>1</w:t>
      </w:r>
      <w:r w:rsidRPr="00A742B6">
        <w:rPr>
          <w:sz w:val="28"/>
          <w:szCs w:val="28"/>
          <w:lang w:val="ru-RU"/>
        </w:rPr>
        <w:t>,0 тыс. руб., в т.</w:t>
      </w:r>
      <w:r>
        <w:rPr>
          <w:sz w:val="28"/>
          <w:szCs w:val="28"/>
          <w:lang w:val="ru-RU"/>
        </w:rPr>
        <w:t xml:space="preserve"> </w:t>
      </w:r>
      <w:r w:rsidRPr="00A742B6">
        <w:rPr>
          <w:sz w:val="28"/>
          <w:szCs w:val="28"/>
          <w:lang w:val="ru-RU"/>
        </w:rPr>
        <w:t>ч. по годам:</w:t>
      </w:r>
    </w:p>
    <w:p w:rsidR="00A742B6" w:rsidRPr="00A742B6" w:rsidRDefault="00A742B6" w:rsidP="00A742B6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A742B6">
        <w:rPr>
          <w:sz w:val="28"/>
          <w:szCs w:val="28"/>
          <w:lang w:val="ru-RU"/>
        </w:rPr>
        <w:t>2022 год – 1,0 тыс. руб.;</w:t>
      </w:r>
    </w:p>
    <w:p w:rsidR="00A742B6" w:rsidRPr="00A742B6" w:rsidRDefault="00A742B6" w:rsidP="00A742B6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A742B6">
        <w:rPr>
          <w:sz w:val="28"/>
          <w:szCs w:val="28"/>
          <w:lang w:val="ru-RU"/>
        </w:rPr>
        <w:t>2023 год – 5,0 тыс. руб.;</w:t>
      </w:r>
    </w:p>
    <w:p w:rsidR="00A742B6" w:rsidRPr="00A742B6" w:rsidRDefault="00A742B6" w:rsidP="00A742B6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A742B6">
        <w:rPr>
          <w:sz w:val="28"/>
          <w:szCs w:val="28"/>
          <w:lang w:val="ru-RU"/>
        </w:rPr>
        <w:t>2024 год – 5,0 тыс. руб.;</w:t>
      </w:r>
    </w:p>
    <w:p w:rsidR="00A742B6" w:rsidRPr="00A742B6" w:rsidRDefault="00A742B6" w:rsidP="00A742B6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A742B6">
        <w:rPr>
          <w:sz w:val="28"/>
          <w:szCs w:val="28"/>
          <w:lang w:val="ru-RU"/>
        </w:rPr>
        <w:t>2025 год – 5,0 тыс. руб.;</w:t>
      </w:r>
    </w:p>
    <w:p w:rsidR="00A742B6" w:rsidRPr="00A742B6" w:rsidRDefault="00A742B6" w:rsidP="00A742B6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A742B6">
        <w:rPr>
          <w:sz w:val="28"/>
          <w:szCs w:val="28"/>
          <w:lang w:val="ru-RU"/>
        </w:rPr>
        <w:t>2026 год – 5,0 тыс. руб.»</w:t>
      </w:r>
    </w:p>
    <w:p w:rsidR="00A742B6" w:rsidRPr="00A742B6" w:rsidRDefault="00A742B6" w:rsidP="00A742B6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pacing w:val="-4"/>
          <w:sz w:val="28"/>
          <w:szCs w:val="28"/>
          <w:lang w:val="ru-RU"/>
        </w:rPr>
      </w:pPr>
    </w:p>
    <w:p w:rsidR="00A742B6" w:rsidRPr="00A742B6" w:rsidRDefault="00A742B6" w:rsidP="00A742B6">
      <w:pPr>
        <w:widowControl w:val="0"/>
        <w:autoSpaceDE w:val="0"/>
        <w:autoSpaceDN w:val="0"/>
        <w:ind w:firstLine="720"/>
        <w:jc w:val="both"/>
        <w:rPr>
          <w:sz w:val="28"/>
          <w:szCs w:val="28"/>
          <w:lang w:val="ru-RU"/>
        </w:rPr>
      </w:pPr>
    </w:p>
    <w:p w:rsidR="00A742B6" w:rsidRPr="00186D80" w:rsidRDefault="00A742B6" w:rsidP="00F37D11">
      <w:pPr>
        <w:ind w:firstLine="720"/>
        <w:jc w:val="both"/>
        <w:rPr>
          <w:sz w:val="28"/>
          <w:szCs w:val="28"/>
          <w:lang w:val="ru-RU"/>
        </w:rPr>
      </w:pPr>
    </w:p>
    <w:p w:rsidR="00061D72" w:rsidRPr="00390CC8" w:rsidRDefault="00061D72" w:rsidP="003302FD">
      <w:pPr>
        <w:rPr>
          <w:sz w:val="28"/>
          <w:szCs w:val="28"/>
          <w:highlight w:val="yellow"/>
          <w:lang w:val="ru-RU"/>
        </w:rPr>
      </w:pPr>
    </w:p>
    <w:p w:rsidR="00061D72" w:rsidRPr="00A67462" w:rsidRDefault="00061D72" w:rsidP="003302FD">
      <w:pPr>
        <w:rPr>
          <w:sz w:val="28"/>
          <w:szCs w:val="28"/>
          <w:lang w:val="ru-RU"/>
        </w:rPr>
      </w:pPr>
    </w:p>
    <w:p w:rsidR="003D2D28" w:rsidRDefault="00390CC8" w:rsidP="003302FD">
      <w:pPr>
        <w:rPr>
          <w:sz w:val="28"/>
          <w:szCs w:val="28"/>
          <w:lang w:val="ru-RU"/>
        </w:rPr>
      </w:pPr>
      <w:r w:rsidRPr="00A67462">
        <w:rPr>
          <w:sz w:val="28"/>
          <w:szCs w:val="28"/>
          <w:lang w:val="ru-RU"/>
        </w:rPr>
        <w:t>Г</w:t>
      </w:r>
      <w:r w:rsidR="003302FD" w:rsidRPr="00A67462">
        <w:rPr>
          <w:sz w:val="28"/>
          <w:szCs w:val="28"/>
          <w:lang w:val="ru-RU"/>
        </w:rPr>
        <w:t>лав</w:t>
      </w:r>
      <w:r w:rsidRPr="00A67462">
        <w:rPr>
          <w:sz w:val="28"/>
          <w:szCs w:val="28"/>
          <w:lang w:val="ru-RU"/>
        </w:rPr>
        <w:t>а</w:t>
      </w:r>
      <w:r w:rsidR="003302FD" w:rsidRPr="00A67462">
        <w:rPr>
          <w:sz w:val="28"/>
          <w:szCs w:val="28"/>
          <w:lang w:val="ru-RU"/>
        </w:rPr>
        <w:t xml:space="preserve"> города Липецка                                        </w:t>
      </w:r>
      <w:r w:rsidR="002371E0" w:rsidRPr="00A67462">
        <w:rPr>
          <w:sz w:val="28"/>
          <w:szCs w:val="28"/>
          <w:lang w:val="ru-RU"/>
        </w:rPr>
        <w:t xml:space="preserve"> </w:t>
      </w:r>
      <w:r w:rsidR="003302FD" w:rsidRPr="00A67462">
        <w:rPr>
          <w:sz w:val="28"/>
          <w:szCs w:val="28"/>
          <w:lang w:val="ru-RU"/>
        </w:rPr>
        <w:t xml:space="preserve">  </w:t>
      </w:r>
      <w:r w:rsidR="00A67462" w:rsidRPr="00A67462">
        <w:rPr>
          <w:sz w:val="28"/>
          <w:szCs w:val="28"/>
          <w:lang w:val="ru-RU"/>
        </w:rPr>
        <w:t xml:space="preserve">   </w:t>
      </w:r>
      <w:r w:rsidR="003302FD" w:rsidRPr="00A67462">
        <w:rPr>
          <w:sz w:val="28"/>
          <w:szCs w:val="28"/>
          <w:lang w:val="ru-RU"/>
        </w:rPr>
        <w:t xml:space="preserve">         </w:t>
      </w:r>
      <w:r w:rsidRPr="00A67462">
        <w:rPr>
          <w:sz w:val="28"/>
          <w:szCs w:val="28"/>
          <w:lang w:val="ru-RU"/>
        </w:rPr>
        <w:t xml:space="preserve">      </w:t>
      </w:r>
      <w:r w:rsidR="003302FD" w:rsidRPr="00A67462">
        <w:rPr>
          <w:sz w:val="28"/>
          <w:szCs w:val="28"/>
          <w:lang w:val="ru-RU"/>
        </w:rPr>
        <w:t xml:space="preserve">            </w:t>
      </w:r>
      <w:r w:rsidRPr="00A67462">
        <w:rPr>
          <w:sz w:val="28"/>
          <w:szCs w:val="28"/>
          <w:lang w:val="ru-RU"/>
        </w:rPr>
        <w:t>Е.Ю. Уваркина</w:t>
      </w:r>
    </w:p>
    <w:p w:rsidR="00DC15C5" w:rsidRPr="00CB1215" w:rsidRDefault="00DC15C5" w:rsidP="00D66FE7">
      <w:pPr>
        <w:tabs>
          <w:tab w:val="left" w:pos="709"/>
        </w:tabs>
        <w:ind w:firstLine="709"/>
        <w:rPr>
          <w:rFonts w:ascii="Times New Roman CYR" w:hAnsi="Times New Roman CYR"/>
          <w:color w:val="FFFFFF"/>
          <w:lang w:val="ru-RU"/>
        </w:rPr>
      </w:pPr>
    </w:p>
    <w:sectPr w:rsidR="00DC15C5" w:rsidRPr="00CB1215" w:rsidSect="00D66FE7">
      <w:headerReference w:type="first" r:id="rId13"/>
      <w:pgSz w:w="11906" w:h="16838"/>
      <w:pgMar w:top="851" w:right="567" w:bottom="295" w:left="1701" w:header="142" w:footer="3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2AD" w:rsidRDefault="002542AD">
      <w:r>
        <w:separator/>
      </w:r>
    </w:p>
  </w:endnote>
  <w:endnote w:type="continuationSeparator" w:id="0">
    <w:p w:rsidR="002542AD" w:rsidRDefault="00254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FE9" w:rsidRDefault="00ED0FE9">
    <w:pPr>
      <w:pStyle w:val="aa"/>
      <w:jc w:val="center"/>
    </w:pPr>
  </w:p>
  <w:p w:rsidR="00ED0FE9" w:rsidRDefault="00ED0FE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FE9" w:rsidRPr="00FB1243" w:rsidRDefault="00ED0FE9" w:rsidP="00FB1243">
    <w:pPr>
      <w:pStyle w:val="aa"/>
      <w:jc w:val="center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2AD" w:rsidRDefault="002542AD">
      <w:r>
        <w:separator/>
      </w:r>
    </w:p>
  </w:footnote>
  <w:footnote w:type="continuationSeparator" w:id="0">
    <w:p w:rsidR="002542AD" w:rsidRDefault="00254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1034425"/>
      <w:docPartObj>
        <w:docPartGallery w:val="Page Numbers (Top of Page)"/>
        <w:docPartUnique/>
      </w:docPartObj>
    </w:sdtPr>
    <w:sdtEndPr/>
    <w:sdtContent>
      <w:p w:rsidR="00ED0FE9" w:rsidRDefault="00ED0FE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6CB" w:rsidRPr="000E26CB">
          <w:rPr>
            <w:noProof/>
            <w:lang w:val="ru-RU"/>
          </w:rPr>
          <w:t>2</w:t>
        </w:r>
        <w:r>
          <w:fldChar w:fldCharType="end"/>
        </w:r>
      </w:p>
    </w:sdtContent>
  </w:sdt>
  <w:p w:rsidR="00ED0FE9" w:rsidRDefault="00ED0FE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FE9" w:rsidRPr="00381287" w:rsidRDefault="00ED0FE9">
    <w:pPr>
      <w:pStyle w:val="a8"/>
      <w:jc w:val="center"/>
      <w:rPr>
        <w:lang w:val="ru-RU"/>
      </w:rPr>
    </w:pPr>
  </w:p>
  <w:p w:rsidR="00ED0FE9" w:rsidRPr="00860386" w:rsidRDefault="00ED0FE9" w:rsidP="00860386">
    <w:pPr>
      <w:pStyle w:val="a8"/>
      <w:jc w:val="center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4411842"/>
      <w:docPartObj>
        <w:docPartGallery w:val="Page Numbers (Top of Page)"/>
        <w:docPartUnique/>
      </w:docPartObj>
    </w:sdtPr>
    <w:sdtEndPr/>
    <w:sdtContent>
      <w:p w:rsidR="00ED0FE9" w:rsidRDefault="00ED0FE9">
        <w:pPr>
          <w:pStyle w:val="a8"/>
          <w:jc w:val="center"/>
        </w:pPr>
      </w:p>
      <w:p w:rsidR="00ED0FE9" w:rsidRDefault="002542AD">
        <w:pPr>
          <w:pStyle w:val="a8"/>
          <w:jc w:val="center"/>
        </w:pPr>
      </w:p>
    </w:sdtContent>
  </w:sdt>
  <w:p w:rsidR="00ED0FE9" w:rsidRDefault="00ED0FE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90B99"/>
    <w:multiLevelType w:val="hybridMultilevel"/>
    <w:tmpl w:val="4B509058"/>
    <w:lvl w:ilvl="0" w:tplc="F6F6FC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0C05DB"/>
    <w:multiLevelType w:val="hybridMultilevel"/>
    <w:tmpl w:val="91D637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B037E37"/>
    <w:multiLevelType w:val="multilevel"/>
    <w:tmpl w:val="9EDAC1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20E2347"/>
    <w:multiLevelType w:val="hybridMultilevel"/>
    <w:tmpl w:val="39F01F08"/>
    <w:lvl w:ilvl="0" w:tplc="3A5E7692">
      <w:start w:val="1"/>
      <w:numFmt w:val="decimal"/>
      <w:lvlText w:val="%1."/>
      <w:lvlJc w:val="left"/>
      <w:pPr>
        <w:tabs>
          <w:tab w:val="num" w:pos="1284"/>
        </w:tabs>
        <w:ind w:left="128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9"/>
        </w:tabs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9"/>
        </w:tabs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9"/>
        </w:tabs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9"/>
        </w:tabs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9"/>
        </w:tabs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9"/>
        </w:tabs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9"/>
        </w:tabs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9"/>
        </w:tabs>
        <w:ind w:left="6939" w:hanging="180"/>
      </w:pPr>
    </w:lvl>
  </w:abstractNum>
  <w:abstractNum w:abstractNumId="4" w15:restartNumberingAfterBreak="0">
    <w:nsid w:val="3A284AB4"/>
    <w:multiLevelType w:val="multilevel"/>
    <w:tmpl w:val="A01E2F3E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8" w:hanging="2160"/>
      </w:pPr>
      <w:rPr>
        <w:rFonts w:hint="default"/>
      </w:rPr>
    </w:lvl>
  </w:abstractNum>
  <w:abstractNum w:abstractNumId="5" w15:restartNumberingAfterBreak="0">
    <w:nsid w:val="4066387D"/>
    <w:multiLevelType w:val="hybridMultilevel"/>
    <w:tmpl w:val="7A22DD18"/>
    <w:lvl w:ilvl="0" w:tplc="0B7CE4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37D44DA"/>
    <w:multiLevelType w:val="hybridMultilevel"/>
    <w:tmpl w:val="EECA614E"/>
    <w:lvl w:ilvl="0" w:tplc="19064A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4890E72"/>
    <w:multiLevelType w:val="hybridMultilevel"/>
    <w:tmpl w:val="E0A24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4483B"/>
    <w:multiLevelType w:val="multilevel"/>
    <w:tmpl w:val="9AAADC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5D0A189E"/>
    <w:multiLevelType w:val="hybridMultilevel"/>
    <w:tmpl w:val="754207F8"/>
    <w:lvl w:ilvl="0" w:tplc="242AC7E0">
      <w:start w:val="1"/>
      <w:numFmt w:val="decimal"/>
      <w:lvlText w:val="%1."/>
      <w:lvlJc w:val="left"/>
      <w:pPr>
        <w:ind w:left="11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0" w15:restartNumberingAfterBreak="0">
    <w:nsid w:val="61A54B6A"/>
    <w:multiLevelType w:val="hybridMultilevel"/>
    <w:tmpl w:val="FCBA1A24"/>
    <w:lvl w:ilvl="0" w:tplc="63148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CF12BA9"/>
    <w:multiLevelType w:val="multilevel"/>
    <w:tmpl w:val="552E23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71D7123D"/>
    <w:multiLevelType w:val="hybridMultilevel"/>
    <w:tmpl w:val="50089E40"/>
    <w:lvl w:ilvl="0" w:tplc="8CB442C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2759EE"/>
    <w:multiLevelType w:val="hybridMultilevel"/>
    <w:tmpl w:val="AA00653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8B1525"/>
    <w:multiLevelType w:val="hybridMultilevel"/>
    <w:tmpl w:val="A0883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475720"/>
    <w:multiLevelType w:val="hybridMultilevel"/>
    <w:tmpl w:val="6A0A9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4"/>
  </w:num>
  <w:num w:numId="5">
    <w:abstractNumId w:val="11"/>
  </w:num>
  <w:num w:numId="6">
    <w:abstractNumId w:val="8"/>
  </w:num>
  <w:num w:numId="7">
    <w:abstractNumId w:val="2"/>
  </w:num>
  <w:num w:numId="8">
    <w:abstractNumId w:val="10"/>
  </w:num>
  <w:num w:numId="9">
    <w:abstractNumId w:val="6"/>
  </w:num>
  <w:num w:numId="10">
    <w:abstractNumId w:val="1"/>
  </w:num>
  <w:num w:numId="11">
    <w:abstractNumId w:val="5"/>
  </w:num>
  <w:num w:numId="12">
    <w:abstractNumId w:val="15"/>
  </w:num>
  <w:num w:numId="13">
    <w:abstractNumId w:val="14"/>
  </w:num>
  <w:num w:numId="14">
    <w:abstractNumId w:val="7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4149"/>
    <w:rsid w:val="00004FE2"/>
    <w:rsid w:val="00007A40"/>
    <w:rsid w:val="00007DC9"/>
    <w:rsid w:val="000110D4"/>
    <w:rsid w:val="00021F80"/>
    <w:rsid w:val="0002288A"/>
    <w:rsid w:val="000322B9"/>
    <w:rsid w:val="00040C23"/>
    <w:rsid w:val="00042E94"/>
    <w:rsid w:val="000440A5"/>
    <w:rsid w:val="0004418B"/>
    <w:rsid w:val="0005039E"/>
    <w:rsid w:val="0005074D"/>
    <w:rsid w:val="00060FE6"/>
    <w:rsid w:val="00061D0F"/>
    <w:rsid w:val="00061D72"/>
    <w:rsid w:val="000621E6"/>
    <w:rsid w:val="0006223C"/>
    <w:rsid w:val="0006331C"/>
    <w:rsid w:val="000635F6"/>
    <w:rsid w:val="00067BEC"/>
    <w:rsid w:val="00070FD7"/>
    <w:rsid w:val="00071915"/>
    <w:rsid w:val="00074DAB"/>
    <w:rsid w:val="000820A2"/>
    <w:rsid w:val="0008271E"/>
    <w:rsid w:val="00082C5A"/>
    <w:rsid w:val="00085291"/>
    <w:rsid w:val="00085E1B"/>
    <w:rsid w:val="000916F2"/>
    <w:rsid w:val="00091CE2"/>
    <w:rsid w:val="0009302D"/>
    <w:rsid w:val="00096170"/>
    <w:rsid w:val="00097775"/>
    <w:rsid w:val="000A3BEE"/>
    <w:rsid w:val="000B3244"/>
    <w:rsid w:val="000B39C3"/>
    <w:rsid w:val="000B436A"/>
    <w:rsid w:val="000B5104"/>
    <w:rsid w:val="000C3B4F"/>
    <w:rsid w:val="000C4062"/>
    <w:rsid w:val="000C4E6A"/>
    <w:rsid w:val="000D10E1"/>
    <w:rsid w:val="000D6FE5"/>
    <w:rsid w:val="000E26CB"/>
    <w:rsid w:val="000E72F5"/>
    <w:rsid w:val="000F7BAA"/>
    <w:rsid w:val="00110BC8"/>
    <w:rsid w:val="00115385"/>
    <w:rsid w:val="00117219"/>
    <w:rsid w:val="00124BB7"/>
    <w:rsid w:val="00126850"/>
    <w:rsid w:val="00126B20"/>
    <w:rsid w:val="00134C05"/>
    <w:rsid w:val="00140EF1"/>
    <w:rsid w:val="00141684"/>
    <w:rsid w:val="00141935"/>
    <w:rsid w:val="00143192"/>
    <w:rsid w:val="0016729E"/>
    <w:rsid w:val="00170B93"/>
    <w:rsid w:val="001746A2"/>
    <w:rsid w:val="001760DA"/>
    <w:rsid w:val="00185687"/>
    <w:rsid w:val="00186C2F"/>
    <w:rsid w:val="00186D80"/>
    <w:rsid w:val="00197D6E"/>
    <w:rsid w:val="001A18FD"/>
    <w:rsid w:val="001A2108"/>
    <w:rsid w:val="001A5D24"/>
    <w:rsid w:val="001A60F1"/>
    <w:rsid w:val="001A61CF"/>
    <w:rsid w:val="001B1891"/>
    <w:rsid w:val="001B401C"/>
    <w:rsid w:val="001B73DB"/>
    <w:rsid w:val="001C4627"/>
    <w:rsid w:val="001C62EB"/>
    <w:rsid w:val="001D1697"/>
    <w:rsid w:val="001D6846"/>
    <w:rsid w:val="001E0A8F"/>
    <w:rsid w:val="001E0D13"/>
    <w:rsid w:val="001E1523"/>
    <w:rsid w:val="001E27AB"/>
    <w:rsid w:val="001E6A21"/>
    <w:rsid w:val="001E7141"/>
    <w:rsid w:val="001E741E"/>
    <w:rsid w:val="001F48CD"/>
    <w:rsid w:val="001F51C2"/>
    <w:rsid w:val="001F7D3C"/>
    <w:rsid w:val="001F7EF0"/>
    <w:rsid w:val="001F7F58"/>
    <w:rsid w:val="00205A8C"/>
    <w:rsid w:val="00206F41"/>
    <w:rsid w:val="00207CB5"/>
    <w:rsid w:val="00210527"/>
    <w:rsid w:val="002115E7"/>
    <w:rsid w:val="00215B17"/>
    <w:rsid w:val="00223251"/>
    <w:rsid w:val="002233AC"/>
    <w:rsid w:val="002249A0"/>
    <w:rsid w:val="002314F2"/>
    <w:rsid w:val="002371E0"/>
    <w:rsid w:val="0024135B"/>
    <w:rsid w:val="00247E70"/>
    <w:rsid w:val="00250BBC"/>
    <w:rsid w:val="00252B61"/>
    <w:rsid w:val="002542AD"/>
    <w:rsid w:val="00254AAA"/>
    <w:rsid w:val="0026165A"/>
    <w:rsid w:val="002632E5"/>
    <w:rsid w:val="00266BBB"/>
    <w:rsid w:val="00270F9F"/>
    <w:rsid w:val="00270FCC"/>
    <w:rsid w:val="00270FD7"/>
    <w:rsid w:val="002773D1"/>
    <w:rsid w:val="00277A6E"/>
    <w:rsid w:val="00281732"/>
    <w:rsid w:val="00282793"/>
    <w:rsid w:val="00284CA8"/>
    <w:rsid w:val="002860B3"/>
    <w:rsid w:val="0028634E"/>
    <w:rsid w:val="00286816"/>
    <w:rsid w:val="0028685F"/>
    <w:rsid w:val="00287CE1"/>
    <w:rsid w:val="0029248A"/>
    <w:rsid w:val="002967E9"/>
    <w:rsid w:val="002A0284"/>
    <w:rsid w:val="002A062C"/>
    <w:rsid w:val="002A0B86"/>
    <w:rsid w:val="002A5A9E"/>
    <w:rsid w:val="002A72B0"/>
    <w:rsid w:val="002B200A"/>
    <w:rsid w:val="002B7F0F"/>
    <w:rsid w:val="002C1ADB"/>
    <w:rsid w:val="002D388E"/>
    <w:rsid w:val="002D69A7"/>
    <w:rsid w:val="002E0E1E"/>
    <w:rsid w:val="002E1ABC"/>
    <w:rsid w:val="002E3327"/>
    <w:rsid w:val="002F055F"/>
    <w:rsid w:val="002F1836"/>
    <w:rsid w:val="002F1E67"/>
    <w:rsid w:val="002F2DA6"/>
    <w:rsid w:val="002F465B"/>
    <w:rsid w:val="00302356"/>
    <w:rsid w:val="00302FC2"/>
    <w:rsid w:val="003057DE"/>
    <w:rsid w:val="00310C71"/>
    <w:rsid w:val="003111A4"/>
    <w:rsid w:val="003128A9"/>
    <w:rsid w:val="00313084"/>
    <w:rsid w:val="00316500"/>
    <w:rsid w:val="003171B2"/>
    <w:rsid w:val="00320584"/>
    <w:rsid w:val="0032086D"/>
    <w:rsid w:val="003214A8"/>
    <w:rsid w:val="00321F80"/>
    <w:rsid w:val="00322323"/>
    <w:rsid w:val="00322A89"/>
    <w:rsid w:val="0032641A"/>
    <w:rsid w:val="003302FD"/>
    <w:rsid w:val="003303C5"/>
    <w:rsid w:val="00332EEF"/>
    <w:rsid w:val="003379DA"/>
    <w:rsid w:val="0034710E"/>
    <w:rsid w:val="00347786"/>
    <w:rsid w:val="00350507"/>
    <w:rsid w:val="00350700"/>
    <w:rsid w:val="003547EE"/>
    <w:rsid w:val="003660C7"/>
    <w:rsid w:val="0037044D"/>
    <w:rsid w:val="00372017"/>
    <w:rsid w:val="00374B9F"/>
    <w:rsid w:val="003806FA"/>
    <w:rsid w:val="00381063"/>
    <w:rsid w:val="00381287"/>
    <w:rsid w:val="0038486E"/>
    <w:rsid w:val="00384BDC"/>
    <w:rsid w:val="00385493"/>
    <w:rsid w:val="003867F3"/>
    <w:rsid w:val="00390CC8"/>
    <w:rsid w:val="003915D5"/>
    <w:rsid w:val="003944B2"/>
    <w:rsid w:val="00395024"/>
    <w:rsid w:val="00396101"/>
    <w:rsid w:val="003962FA"/>
    <w:rsid w:val="00396BEA"/>
    <w:rsid w:val="003A0BB8"/>
    <w:rsid w:val="003A34FB"/>
    <w:rsid w:val="003A4CCF"/>
    <w:rsid w:val="003B4ACC"/>
    <w:rsid w:val="003B7240"/>
    <w:rsid w:val="003C7AB4"/>
    <w:rsid w:val="003D2D28"/>
    <w:rsid w:val="003D2DEA"/>
    <w:rsid w:val="003D49D0"/>
    <w:rsid w:val="003D4D67"/>
    <w:rsid w:val="003D7A8D"/>
    <w:rsid w:val="003E07A7"/>
    <w:rsid w:val="003E3A0D"/>
    <w:rsid w:val="003E61DD"/>
    <w:rsid w:val="003F1444"/>
    <w:rsid w:val="003F2A04"/>
    <w:rsid w:val="00402575"/>
    <w:rsid w:val="004033E8"/>
    <w:rsid w:val="00403F75"/>
    <w:rsid w:val="0040475F"/>
    <w:rsid w:val="00405CC6"/>
    <w:rsid w:val="004071D4"/>
    <w:rsid w:val="004105F9"/>
    <w:rsid w:val="00410617"/>
    <w:rsid w:val="004108CA"/>
    <w:rsid w:val="004154B6"/>
    <w:rsid w:val="00415CED"/>
    <w:rsid w:val="004218E6"/>
    <w:rsid w:val="00424400"/>
    <w:rsid w:val="00427BF7"/>
    <w:rsid w:val="0043237A"/>
    <w:rsid w:val="0043612A"/>
    <w:rsid w:val="004401EB"/>
    <w:rsid w:val="004403F4"/>
    <w:rsid w:val="004458C7"/>
    <w:rsid w:val="00446789"/>
    <w:rsid w:val="00450B81"/>
    <w:rsid w:val="00451FF5"/>
    <w:rsid w:val="00454FF4"/>
    <w:rsid w:val="00457B5A"/>
    <w:rsid w:val="004622BD"/>
    <w:rsid w:val="004644DB"/>
    <w:rsid w:val="0046577E"/>
    <w:rsid w:val="004753AC"/>
    <w:rsid w:val="00475ED3"/>
    <w:rsid w:val="00477BC5"/>
    <w:rsid w:val="00482F42"/>
    <w:rsid w:val="0048349E"/>
    <w:rsid w:val="00492048"/>
    <w:rsid w:val="00493ACC"/>
    <w:rsid w:val="004A1474"/>
    <w:rsid w:val="004B27DE"/>
    <w:rsid w:val="004C79F3"/>
    <w:rsid w:val="004D1034"/>
    <w:rsid w:val="004D104A"/>
    <w:rsid w:val="004D2A5C"/>
    <w:rsid w:val="004D4B3B"/>
    <w:rsid w:val="004E0327"/>
    <w:rsid w:val="004E0D65"/>
    <w:rsid w:val="004E193D"/>
    <w:rsid w:val="004E3982"/>
    <w:rsid w:val="004E596B"/>
    <w:rsid w:val="004F1534"/>
    <w:rsid w:val="004F317D"/>
    <w:rsid w:val="004F478E"/>
    <w:rsid w:val="00500202"/>
    <w:rsid w:val="00505AE8"/>
    <w:rsid w:val="00505EB3"/>
    <w:rsid w:val="00506ABE"/>
    <w:rsid w:val="005111EE"/>
    <w:rsid w:val="005129BD"/>
    <w:rsid w:val="0051359F"/>
    <w:rsid w:val="00514736"/>
    <w:rsid w:val="00515A86"/>
    <w:rsid w:val="005161F1"/>
    <w:rsid w:val="00516F2A"/>
    <w:rsid w:val="00525641"/>
    <w:rsid w:val="005271D8"/>
    <w:rsid w:val="005273FD"/>
    <w:rsid w:val="00530C5E"/>
    <w:rsid w:val="00545863"/>
    <w:rsid w:val="00545F08"/>
    <w:rsid w:val="0054703E"/>
    <w:rsid w:val="005511DB"/>
    <w:rsid w:val="00551DA8"/>
    <w:rsid w:val="0055219A"/>
    <w:rsid w:val="00554E13"/>
    <w:rsid w:val="00561521"/>
    <w:rsid w:val="00595E3E"/>
    <w:rsid w:val="005A11FE"/>
    <w:rsid w:val="005A54DD"/>
    <w:rsid w:val="005A7FA2"/>
    <w:rsid w:val="005C6CDB"/>
    <w:rsid w:val="005D0B73"/>
    <w:rsid w:val="005D2DE7"/>
    <w:rsid w:val="005D32E1"/>
    <w:rsid w:val="005E0FE4"/>
    <w:rsid w:val="005E4C91"/>
    <w:rsid w:val="005F294C"/>
    <w:rsid w:val="005F7EDD"/>
    <w:rsid w:val="006015C8"/>
    <w:rsid w:val="0060346F"/>
    <w:rsid w:val="00603CE9"/>
    <w:rsid w:val="00603F42"/>
    <w:rsid w:val="00620069"/>
    <w:rsid w:val="00623EA3"/>
    <w:rsid w:val="006244BF"/>
    <w:rsid w:val="006256DD"/>
    <w:rsid w:val="006302A4"/>
    <w:rsid w:val="006327C3"/>
    <w:rsid w:val="00632C08"/>
    <w:rsid w:val="00634250"/>
    <w:rsid w:val="006346B9"/>
    <w:rsid w:val="00634C40"/>
    <w:rsid w:val="00635BD9"/>
    <w:rsid w:val="0064530A"/>
    <w:rsid w:val="00645D12"/>
    <w:rsid w:val="006461A4"/>
    <w:rsid w:val="006474B5"/>
    <w:rsid w:val="006476CB"/>
    <w:rsid w:val="00647FFC"/>
    <w:rsid w:val="00650845"/>
    <w:rsid w:val="006649DE"/>
    <w:rsid w:val="00666A96"/>
    <w:rsid w:val="00671F5B"/>
    <w:rsid w:val="00674534"/>
    <w:rsid w:val="0067638A"/>
    <w:rsid w:val="00677B03"/>
    <w:rsid w:val="006804C7"/>
    <w:rsid w:val="00680F78"/>
    <w:rsid w:val="0068434D"/>
    <w:rsid w:val="00686462"/>
    <w:rsid w:val="00690D34"/>
    <w:rsid w:val="00694B14"/>
    <w:rsid w:val="006A36D9"/>
    <w:rsid w:val="006A42C3"/>
    <w:rsid w:val="006A5848"/>
    <w:rsid w:val="006B3797"/>
    <w:rsid w:val="006B41C7"/>
    <w:rsid w:val="006B5ADC"/>
    <w:rsid w:val="006C230C"/>
    <w:rsid w:val="006C3BCB"/>
    <w:rsid w:val="006C50B6"/>
    <w:rsid w:val="006C65BC"/>
    <w:rsid w:val="006D14FF"/>
    <w:rsid w:val="006D2EF8"/>
    <w:rsid w:val="006D4F39"/>
    <w:rsid w:val="006D6DD3"/>
    <w:rsid w:val="006E0886"/>
    <w:rsid w:val="006E4E9D"/>
    <w:rsid w:val="006E5686"/>
    <w:rsid w:val="006E60EA"/>
    <w:rsid w:val="006E6DE6"/>
    <w:rsid w:val="006F6960"/>
    <w:rsid w:val="006F7B6A"/>
    <w:rsid w:val="00704FC2"/>
    <w:rsid w:val="0071244B"/>
    <w:rsid w:val="00714D98"/>
    <w:rsid w:val="00716E0E"/>
    <w:rsid w:val="0072352C"/>
    <w:rsid w:val="00725930"/>
    <w:rsid w:val="007310F1"/>
    <w:rsid w:val="00737978"/>
    <w:rsid w:val="00741305"/>
    <w:rsid w:val="00747DA4"/>
    <w:rsid w:val="00752B8A"/>
    <w:rsid w:val="00754B53"/>
    <w:rsid w:val="007614E4"/>
    <w:rsid w:val="00761D2D"/>
    <w:rsid w:val="00764F89"/>
    <w:rsid w:val="00765B1C"/>
    <w:rsid w:val="00765B90"/>
    <w:rsid w:val="00770173"/>
    <w:rsid w:val="00776522"/>
    <w:rsid w:val="00780B04"/>
    <w:rsid w:val="0078189A"/>
    <w:rsid w:val="00782D70"/>
    <w:rsid w:val="00784C4A"/>
    <w:rsid w:val="00785B1C"/>
    <w:rsid w:val="007923C5"/>
    <w:rsid w:val="00792B05"/>
    <w:rsid w:val="00797C0E"/>
    <w:rsid w:val="007A044E"/>
    <w:rsid w:val="007A393D"/>
    <w:rsid w:val="007A493F"/>
    <w:rsid w:val="007B0143"/>
    <w:rsid w:val="007B0E45"/>
    <w:rsid w:val="007B2142"/>
    <w:rsid w:val="007B68A2"/>
    <w:rsid w:val="007C0A5B"/>
    <w:rsid w:val="007C2007"/>
    <w:rsid w:val="007C30DB"/>
    <w:rsid w:val="007C4608"/>
    <w:rsid w:val="007C4A58"/>
    <w:rsid w:val="007C6C8E"/>
    <w:rsid w:val="007D30F1"/>
    <w:rsid w:val="007D532D"/>
    <w:rsid w:val="007D73A5"/>
    <w:rsid w:val="007E66A5"/>
    <w:rsid w:val="007E724F"/>
    <w:rsid w:val="007E789B"/>
    <w:rsid w:val="007E79AB"/>
    <w:rsid w:val="007F1C31"/>
    <w:rsid w:val="007F70AD"/>
    <w:rsid w:val="0080523C"/>
    <w:rsid w:val="008130DB"/>
    <w:rsid w:val="008142D3"/>
    <w:rsid w:val="0081574E"/>
    <w:rsid w:val="008211F3"/>
    <w:rsid w:val="0082163E"/>
    <w:rsid w:val="00824649"/>
    <w:rsid w:val="008310A2"/>
    <w:rsid w:val="00832018"/>
    <w:rsid w:val="0083231C"/>
    <w:rsid w:val="008326D2"/>
    <w:rsid w:val="00833AB9"/>
    <w:rsid w:val="008447BF"/>
    <w:rsid w:val="008457F5"/>
    <w:rsid w:val="00847710"/>
    <w:rsid w:val="0084787B"/>
    <w:rsid w:val="00847DE6"/>
    <w:rsid w:val="008504C3"/>
    <w:rsid w:val="008509FE"/>
    <w:rsid w:val="008577D9"/>
    <w:rsid w:val="00860386"/>
    <w:rsid w:val="008609EA"/>
    <w:rsid w:val="00864A7C"/>
    <w:rsid w:val="008662D5"/>
    <w:rsid w:val="008664AA"/>
    <w:rsid w:val="00867456"/>
    <w:rsid w:val="00871B2D"/>
    <w:rsid w:val="0088773D"/>
    <w:rsid w:val="00891071"/>
    <w:rsid w:val="00891523"/>
    <w:rsid w:val="00893DA5"/>
    <w:rsid w:val="00893F10"/>
    <w:rsid w:val="008A175A"/>
    <w:rsid w:val="008B0B41"/>
    <w:rsid w:val="008B1F1A"/>
    <w:rsid w:val="008B51E5"/>
    <w:rsid w:val="008C1501"/>
    <w:rsid w:val="008C2486"/>
    <w:rsid w:val="008D07BD"/>
    <w:rsid w:val="008D1B1C"/>
    <w:rsid w:val="008D43AA"/>
    <w:rsid w:val="008D56C8"/>
    <w:rsid w:val="008E7409"/>
    <w:rsid w:val="008E751F"/>
    <w:rsid w:val="008F390B"/>
    <w:rsid w:val="008F604F"/>
    <w:rsid w:val="008F79C2"/>
    <w:rsid w:val="00901243"/>
    <w:rsid w:val="009019E0"/>
    <w:rsid w:val="009041FD"/>
    <w:rsid w:val="00907045"/>
    <w:rsid w:val="0091065D"/>
    <w:rsid w:val="0091122E"/>
    <w:rsid w:val="00920807"/>
    <w:rsid w:val="00921637"/>
    <w:rsid w:val="00921B20"/>
    <w:rsid w:val="009221D2"/>
    <w:rsid w:val="009254C0"/>
    <w:rsid w:val="0092599D"/>
    <w:rsid w:val="009270C4"/>
    <w:rsid w:val="00934A1E"/>
    <w:rsid w:val="0094519C"/>
    <w:rsid w:val="00945BB5"/>
    <w:rsid w:val="00952B29"/>
    <w:rsid w:val="00953566"/>
    <w:rsid w:val="00954281"/>
    <w:rsid w:val="00955BE8"/>
    <w:rsid w:val="00956274"/>
    <w:rsid w:val="00961D9F"/>
    <w:rsid w:val="0096685F"/>
    <w:rsid w:val="00966FE7"/>
    <w:rsid w:val="0096725B"/>
    <w:rsid w:val="00967A9E"/>
    <w:rsid w:val="00967EC5"/>
    <w:rsid w:val="009735F5"/>
    <w:rsid w:val="00974107"/>
    <w:rsid w:val="00985ED1"/>
    <w:rsid w:val="00987284"/>
    <w:rsid w:val="009873A6"/>
    <w:rsid w:val="00987B51"/>
    <w:rsid w:val="009921A3"/>
    <w:rsid w:val="00992705"/>
    <w:rsid w:val="00996C74"/>
    <w:rsid w:val="009A0BC3"/>
    <w:rsid w:val="009A110F"/>
    <w:rsid w:val="009A4D7A"/>
    <w:rsid w:val="009B2BD5"/>
    <w:rsid w:val="009B6607"/>
    <w:rsid w:val="009C0884"/>
    <w:rsid w:val="009C113E"/>
    <w:rsid w:val="009C1E6E"/>
    <w:rsid w:val="009C782E"/>
    <w:rsid w:val="009F1ADE"/>
    <w:rsid w:val="009F6119"/>
    <w:rsid w:val="00A0291F"/>
    <w:rsid w:val="00A033DA"/>
    <w:rsid w:val="00A0506B"/>
    <w:rsid w:val="00A05E15"/>
    <w:rsid w:val="00A07E77"/>
    <w:rsid w:val="00A12DB6"/>
    <w:rsid w:val="00A14297"/>
    <w:rsid w:val="00A14E51"/>
    <w:rsid w:val="00A179DE"/>
    <w:rsid w:val="00A17AE7"/>
    <w:rsid w:val="00A2424A"/>
    <w:rsid w:val="00A32D59"/>
    <w:rsid w:val="00A41F2D"/>
    <w:rsid w:val="00A468F0"/>
    <w:rsid w:val="00A55BCB"/>
    <w:rsid w:val="00A60C43"/>
    <w:rsid w:val="00A61C9F"/>
    <w:rsid w:val="00A63047"/>
    <w:rsid w:val="00A67462"/>
    <w:rsid w:val="00A715D1"/>
    <w:rsid w:val="00A742B6"/>
    <w:rsid w:val="00A74FFA"/>
    <w:rsid w:val="00A80095"/>
    <w:rsid w:val="00A80CE2"/>
    <w:rsid w:val="00A80E99"/>
    <w:rsid w:val="00A866B6"/>
    <w:rsid w:val="00A92298"/>
    <w:rsid w:val="00A92A80"/>
    <w:rsid w:val="00A955C2"/>
    <w:rsid w:val="00A95F3E"/>
    <w:rsid w:val="00A96156"/>
    <w:rsid w:val="00A96AA9"/>
    <w:rsid w:val="00AA24A8"/>
    <w:rsid w:val="00AA5EAC"/>
    <w:rsid w:val="00AB1B8D"/>
    <w:rsid w:val="00AB3540"/>
    <w:rsid w:val="00AB4D68"/>
    <w:rsid w:val="00AB6001"/>
    <w:rsid w:val="00AC123D"/>
    <w:rsid w:val="00AC1A61"/>
    <w:rsid w:val="00AC1F37"/>
    <w:rsid w:val="00AC4267"/>
    <w:rsid w:val="00AC658C"/>
    <w:rsid w:val="00AC732C"/>
    <w:rsid w:val="00AD4BB1"/>
    <w:rsid w:val="00AD5DE1"/>
    <w:rsid w:val="00AD6551"/>
    <w:rsid w:val="00AE1B7D"/>
    <w:rsid w:val="00AE2029"/>
    <w:rsid w:val="00AE4033"/>
    <w:rsid w:val="00AE6100"/>
    <w:rsid w:val="00AE7E54"/>
    <w:rsid w:val="00AF21E8"/>
    <w:rsid w:val="00AF277C"/>
    <w:rsid w:val="00AF5B8F"/>
    <w:rsid w:val="00B02063"/>
    <w:rsid w:val="00B0361E"/>
    <w:rsid w:val="00B05B21"/>
    <w:rsid w:val="00B07252"/>
    <w:rsid w:val="00B07ADC"/>
    <w:rsid w:val="00B1230B"/>
    <w:rsid w:val="00B14286"/>
    <w:rsid w:val="00B15A87"/>
    <w:rsid w:val="00B17EBD"/>
    <w:rsid w:val="00B20C53"/>
    <w:rsid w:val="00B33A9A"/>
    <w:rsid w:val="00B34159"/>
    <w:rsid w:val="00B3672A"/>
    <w:rsid w:val="00B367FB"/>
    <w:rsid w:val="00B409F1"/>
    <w:rsid w:val="00B5603C"/>
    <w:rsid w:val="00B5649E"/>
    <w:rsid w:val="00B57858"/>
    <w:rsid w:val="00B66A9B"/>
    <w:rsid w:val="00B70BE3"/>
    <w:rsid w:val="00B71197"/>
    <w:rsid w:val="00B75C36"/>
    <w:rsid w:val="00B75EDA"/>
    <w:rsid w:val="00B817A5"/>
    <w:rsid w:val="00B82C2F"/>
    <w:rsid w:val="00B87FC6"/>
    <w:rsid w:val="00B91865"/>
    <w:rsid w:val="00B91B67"/>
    <w:rsid w:val="00B920C5"/>
    <w:rsid w:val="00B933DE"/>
    <w:rsid w:val="00B94D9A"/>
    <w:rsid w:val="00B95090"/>
    <w:rsid w:val="00BA0763"/>
    <w:rsid w:val="00BA27D2"/>
    <w:rsid w:val="00BA27D3"/>
    <w:rsid w:val="00BA4143"/>
    <w:rsid w:val="00BA7D17"/>
    <w:rsid w:val="00BB7B92"/>
    <w:rsid w:val="00BC0CCD"/>
    <w:rsid w:val="00BC5C8F"/>
    <w:rsid w:val="00BC764A"/>
    <w:rsid w:val="00BD01E1"/>
    <w:rsid w:val="00BD16EE"/>
    <w:rsid w:val="00BD209E"/>
    <w:rsid w:val="00BD3529"/>
    <w:rsid w:val="00BE21A5"/>
    <w:rsid w:val="00BE499D"/>
    <w:rsid w:val="00BE5623"/>
    <w:rsid w:val="00BF4541"/>
    <w:rsid w:val="00BF77FD"/>
    <w:rsid w:val="00BF78A2"/>
    <w:rsid w:val="00C0170C"/>
    <w:rsid w:val="00C01CA4"/>
    <w:rsid w:val="00C051A2"/>
    <w:rsid w:val="00C054BC"/>
    <w:rsid w:val="00C10C2D"/>
    <w:rsid w:val="00C12AD7"/>
    <w:rsid w:val="00C177FC"/>
    <w:rsid w:val="00C23EF4"/>
    <w:rsid w:val="00C31845"/>
    <w:rsid w:val="00C31BCA"/>
    <w:rsid w:val="00C32F65"/>
    <w:rsid w:val="00C33564"/>
    <w:rsid w:val="00C418DE"/>
    <w:rsid w:val="00C418EB"/>
    <w:rsid w:val="00C52D90"/>
    <w:rsid w:val="00C603C6"/>
    <w:rsid w:val="00C60AE7"/>
    <w:rsid w:val="00C64EB1"/>
    <w:rsid w:val="00C81ECD"/>
    <w:rsid w:val="00C90E12"/>
    <w:rsid w:val="00C910CB"/>
    <w:rsid w:val="00C92A9D"/>
    <w:rsid w:val="00CA327E"/>
    <w:rsid w:val="00CA57C1"/>
    <w:rsid w:val="00CB1215"/>
    <w:rsid w:val="00CC1EAB"/>
    <w:rsid w:val="00CC473B"/>
    <w:rsid w:val="00CD1083"/>
    <w:rsid w:val="00CD21BA"/>
    <w:rsid w:val="00CD33B5"/>
    <w:rsid w:val="00CD40CA"/>
    <w:rsid w:val="00CD5150"/>
    <w:rsid w:val="00CD5462"/>
    <w:rsid w:val="00CD75DB"/>
    <w:rsid w:val="00CE0403"/>
    <w:rsid w:val="00CE1555"/>
    <w:rsid w:val="00CF0831"/>
    <w:rsid w:val="00CF0AA1"/>
    <w:rsid w:val="00CF2C8F"/>
    <w:rsid w:val="00CF4034"/>
    <w:rsid w:val="00CF40A6"/>
    <w:rsid w:val="00CF508E"/>
    <w:rsid w:val="00CF7278"/>
    <w:rsid w:val="00D007FC"/>
    <w:rsid w:val="00D012CE"/>
    <w:rsid w:val="00D01369"/>
    <w:rsid w:val="00D03D1C"/>
    <w:rsid w:val="00D052F3"/>
    <w:rsid w:val="00D0710B"/>
    <w:rsid w:val="00D07B4D"/>
    <w:rsid w:val="00D111D0"/>
    <w:rsid w:val="00D16647"/>
    <w:rsid w:val="00D2117B"/>
    <w:rsid w:val="00D23409"/>
    <w:rsid w:val="00D23DD9"/>
    <w:rsid w:val="00D24B53"/>
    <w:rsid w:val="00D264A1"/>
    <w:rsid w:val="00D26ED8"/>
    <w:rsid w:val="00D34E8D"/>
    <w:rsid w:val="00D375E9"/>
    <w:rsid w:val="00D43257"/>
    <w:rsid w:val="00D441C8"/>
    <w:rsid w:val="00D44407"/>
    <w:rsid w:val="00D5692C"/>
    <w:rsid w:val="00D6111A"/>
    <w:rsid w:val="00D63C2D"/>
    <w:rsid w:val="00D64453"/>
    <w:rsid w:val="00D6470D"/>
    <w:rsid w:val="00D651CF"/>
    <w:rsid w:val="00D66656"/>
    <w:rsid w:val="00D66E7C"/>
    <w:rsid w:val="00D66FE7"/>
    <w:rsid w:val="00D75C91"/>
    <w:rsid w:val="00D75E6E"/>
    <w:rsid w:val="00D7680D"/>
    <w:rsid w:val="00D874FC"/>
    <w:rsid w:val="00D96A71"/>
    <w:rsid w:val="00D975B5"/>
    <w:rsid w:val="00DA4D97"/>
    <w:rsid w:val="00DA4EB9"/>
    <w:rsid w:val="00DA5C52"/>
    <w:rsid w:val="00DB4EAB"/>
    <w:rsid w:val="00DB77D3"/>
    <w:rsid w:val="00DC15C5"/>
    <w:rsid w:val="00DC5307"/>
    <w:rsid w:val="00DC5CB7"/>
    <w:rsid w:val="00DE2619"/>
    <w:rsid w:val="00DF1BF3"/>
    <w:rsid w:val="00DF5779"/>
    <w:rsid w:val="00DF6406"/>
    <w:rsid w:val="00DF70AC"/>
    <w:rsid w:val="00E00C3F"/>
    <w:rsid w:val="00E020A6"/>
    <w:rsid w:val="00E07319"/>
    <w:rsid w:val="00E115AE"/>
    <w:rsid w:val="00E11A77"/>
    <w:rsid w:val="00E12314"/>
    <w:rsid w:val="00E13562"/>
    <w:rsid w:val="00E136AC"/>
    <w:rsid w:val="00E1462E"/>
    <w:rsid w:val="00E1639E"/>
    <w:rsid w:val="00E20D83"/>
    <w:rsid w:val="00E217DC"/>
    <w:rsid w:val="00E230C3"/>
    <w:rsid w:val="00E25E1A"/>
    <w:rsid w:val="00E36C5B"/>
    <w:rsid w:val="00E418B5"/>
    <w:rsid w:val="00E4200A"/>
    <w:rsid w:val="00E44336"/>
    <w:rsid w:val="00E51C32"/>
    <w:rsid w:val="00E54A1E"/>
    <w:rsid w:val="00E60468"/>
    <w:rsid w:val="00E61D88"/>
    <w:rsid w:val="00E645B5"/>
    <w:rsid w:val="00E65658"/>
    <w:rsid w:val="00E66D47"/>
    <w:rsid w:val="00E70026"/>
    <w:rsid w:val="00E768E7"/>
    <w:rsid w:val="00E76DD8"/>
    <w:rsid w:val="00E77AE9"/>
    <w:rsid w:val="00E77BBE"/>
    <w:rsid w:val="00E80C61"/>
    <w:rsid w:val="00E84288"/>
    <w:rsid w:val="00E9073A"/>
    <w:rsid w:val="00E90F1A"/>
    <w:rsid w:val="00E95E0B"/>
    <w:rsid w:val="00EA1402"/>
    <w:rsid w:val="00EA1618"/>
    <w:rsid w:val="00EA16F7"/>
    <w:rsid w:val="00EA2326"/>
    <w:rsid w:val="00EA31DD"/>
    <w:rsid w:val="00EA39E4"/>
    <w:rsid w:val="00EB32F2"/>
    <w:rsid w:val="00EB33CA"/>
    <w:rsid w:val="00EB69D0"/>
    <w:rsid w:val="00EC130B"/>
    <w:rsid w:val="00EC23DA"/>
    <w:rsid w:val="00EC287B"/>
    <w:rsid w:val="00EC43CB"/>
    <w:rsid w:val="00EC5412"/>
    <w:rsid w:val="00EC54D7"/>
    <w:rsid w:val="00EC6670"/>
    <w:rsid w:val="00ED0FE9"/>
    <w:rsid w:val="00ED115E"/>
    <w:rsid w:val="00ED1B8C"/>
    <w:rsid w:val="00ED47CA"/>
    <w:rsid w:val="00ED47F1"/>
    <w:rsid w:val="00ED668E"/>
    <w:rsid w:val="00EE117A"/>
    <w:rsid w:val="00EE372C"/>
    <w:rsid w:val="00EE4752"/>
    <w:rsid w:val="00EE5957"/>
    <w:rsid w:val="00F00CD2"/>
    <w:rsid w:val="00F01B14"/>
    <w:rsid w:val="00F020A8"/>
    <w:rsid w:val="00F04EDD"/>
    <w:rsid w:val="00F11D8E"/>
    <w:rsid w:val="00F139D0"/>
    <w:rsid w:val="00F14748"/>
    <w:rsid w:val="00F20264"/>
    <w:rsid w:val="00F2153C"/>
    <w:rsid w:val="00F217FE"/>
    <w:rsid w:val="00F218CC"/>
    <w:rsid w:val="00F255C1"/>
    <w:rsid w:val="00F25CBF"/>
    <w:rsid w:val="00F31661"/>
    <w:rsid w:val="00F319EB"/>
    <w:rsid w:val="00F32C8A"/>
    <w:rsid w:val="00F357A7"/>
    <w:rsid w:val="00F3602B"/>
    <w:rsid w:val="00F37CA5"/>
    <w:rsid w:val="00F37D11"/>
    <w:rsid w:val="00F41E15"/>
    <w:rsid w:val="00F46E0E"/>
    <w:rsid w:val="00F551DE"/>
    <w:rsid w:val="00F554DE"/>
    <w:rsid w:val="00F61402"/>
    <w:rsid w:val="00F66775"/>
    <w:rsid w:val="00F71F97"/>
    <w:rsid w:val="00F74481"/>
    <w:rsid w:val="00F814A9"/>
    <w:rsid w:val="00F84B39"/>
    <w:rsid w:val="00F9761E"/>
    <w:rsid w:val="00FA02A0"/>
    <w:rsid w:val="00FA674A"/>
    <w:rsid w:val="00FA6B56"/>
    <w:rsid w:val="00FB1243"/>
    <w:rsid w:val="00FB18FE"/>
    <w:rsid w:val="00FB24C3"/>
    <w:rsid w:val="00FB2FAE"/>
    <w:rsid w:val="00FB361B"/>
    <w:rsid w:val="00FB3E76"/>
    <w:rsid w:val="00FC1026"/>
    <w:rsid w:val="00FD57B4"/>
    <w:rsid w:val="00FE054B"/>
    <w:rsid w:val="00FE271C"/>
    <w:rsid w:val="00FE50A5"/>
    <w:rsid w:val="00FE6DBC"/>
    <w:rsid w:val="00FE6FDD"/>
    <w:rsid w:val="00FF1F70"/>
    <w:rsid w:val="00FF3196"/>
    <w:rsid w:val="00FF3B38"/>
    <w:rsid w:val="00FF422B"/>
    <w:rsid w:val="00FF68DB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BC3ABE"/>
  <w15:docId w15:val="{06FE2834-5EC6-4591-AE78-88AB36AE5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2B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List Paragraph"/>
    <w:basedOn w:val="a"/>
    <w:uiPriority w:val="34"/>
    <w:qFormat/>
    <w:rsid w:val="006C3BCB"/>
    <w:pPr>
      <w:ind w:left="720"/>
      <w:contextualSpacing/>
    </w:pPr>
  </w:style>
  <w:style w:type="character" w:styleId="ad">
    <w:name w:val="Hyperlink"/>
    <w:basedOn w:val="a0"/>
    <w:unhideWhenUsed/>
    <w:rsid w:val="001B401C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7"/>
    <w:rsid w:val="00E61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AD778-1B6D-407B-8379-2B9F16F3D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</Pages>
  <Words>2440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16322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Бокова Елена</dc:creator>
  <dc:description>A REGIONALIZAЗГO Й UM ERRO COLOSSAL!</dc:description>
  <cp:lastModifiedBy>Шарапова Ирина Александровна</cp:lastModifiedBy>
  <cp:revision>4</cp:revision>
  <cp:lastPrinted>2023-12-15T08:37:00Z</cp:lastPrinted>
  <dcterms:created xsi:type="dcterms:W3CDTF">2024-02-15T07:52:00Z</dcterms:created>
  <dcterms:modified xsi:type="dcterms:W3CDTF">2024-02-16T07:14:00Z</dcterms:modified>
</cp:coreProperties>
</file>