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F0DD5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84BC0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31.05.2019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1011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B04BB0" w:rsidRDefault="00B04BB0" w:rsidP="007E79AB">
      <w:pPr>
        <w:rPr>
          <w:rFonts w:ascii="Times New Roman CYR" w:hAnsi="Times New Roman CYR"/>
          <w:sz w:val="28"/>
          <w:lang w:val="ru-RU"/>
        </w:rPr>
      </w:pPr>
    </w:p>
    <w:p w:rsidR="0030248F" w:rsidRDefault="0030248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 внесении изменений </w:t>
      </w:r>
    </w:p>
    <w:p w:rsidR="0030248F" w:rsidRDefault="0030248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в постановление администрации </w:t>
      </w:r>
    </w:p>
    <w:p w:rsidR="0030248F" w:rsidRDefault="0030248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25.03.2016 № 411</w:t>
      </w:r>
    </w:p>
    <w:p w:rsidR="0030248F" w:rsidRDefault="0030248F" w:rsidP="007E79AB">
      <w:pPr>
        <w:rPr>
          <w:rFonts w:ascii="Times New Roman CYR" w:hAnsi="Times New Roman CYR"/>
          <w:sz w:val="28"/>
          <w:lang w:val="ru-RU"/>
        </w:rPr>
      </w:pPr>
    </w:p>
    <w:p w:rsidR="0030248F" w:rsidRDefault="0030248F" w:rsidP="007E79AB">
      <w:pPr>
        <w:rPr>
          <w:rFonts w:ascii="Times New Roman CYR" w:hAnsi="Times New Roman CYR"/>
          <w:sz w:val="28"/>
          <w:lang w:val="ru-RU"/>
        </w:rPr>
      </w:pPr>
    </w:p>
    <w:p w:rsidR="0030248F" w:rsidRDefault="0030248F" w:rsidP="007E79AB">
      <w:pPr>
        <w:rPr>
          <w:rFonts w:ascii="Times New Roman CYR" w:hAnsi="Times New Roman CYR"/>
          <w:sz w:val="28"/>
          <w:lang w:val="ru-RU"/>
        </w:rPr>
      </w:pPr>
    </w:p>
    <w:p w:rsidR="0030248F" w:rsidRPr="00904761" w:rsidRDefault="007D6234" w:rsidP="0025074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740906">
        <w:rPr>
          <w:sz w:val="28"/>
          <w:szCs w:val="28"/>
          <w:lang w:val="ru-RU"/>
        </w:rPr>
        <w:t>связи с изменением перерыва для отдыха и питания администрации города Липецка</w:t>
      </w:r>
      <w:r>
        <w:rPr>
          <w:sz w:val="28"/>
          <w:szCs w:val="28"/>
          <w:lang w:val="ru-RU"/>
        </w:rPr>
        <w:t xml:space="preserve"> </w:t>
      </w:r>
      <w:r w:rsidR="00250746" w:rsidRPr="00250746">
        <w:rPr>
          <w:sz w:val="28"/>
          <w:szCs w:val="28"/>
          <w:lang w:val="ru-RU"/>
        </w:rPr>
        <w:t xml:space="preserve"> администрация города </w:t>
      </w:r>
    </w:p>
    <w:p w:rsidR="00541EE6" w:rsidRDefault="00541EE6" w:rsidP="00541E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EE6" w:rsidRPr="00DF009E" w:rsidRDefault="00541EE6" w:rsidP="00541E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EE6" w:rsidRPr="00DF009E" w:rsidRDefault="00541EE6" w:rsidP="00541EE6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proofErr w:type="gramStart"/>
      <w:r w:rsidRPr="00DF00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F009E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  <w:r w:rsidRPr="00DF009E">
        <w:rPr>
          <w:rFonts w:ascii="Times New Roman" w:hAnsi="Times New Roman" w:cs="Times New Roman"/>
          <w:sz w:val="28"/>
          <w:szCs w:val="28"/>
        </w:rPr>
        <w:tab/>
      </w:r>
    </w:p>
    <w:p w:rsidR="00541EE6" w:rsidRPr="00B15215" w:rsidRDefault="00541EE6" w:rsidP="00541EE6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541EE6" w:rsidRDefault="00541EE6" w:rsidP="00541EE6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541EE6" w:rsidRPr="009A14A5" w:rsidRDefault="009E3C8E" w:rsidP="008F3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41EE6" w:rsidRPr="008F3459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Липецка от 25.03.2016 №</w:t>
      </w:r>
      <w:r w:rsidR="00541EE6" w:rsidRPr="008F3459">
        <w:rPr>
          <w:rFonts w:ascii="Times New Roman" w:hAnsi="Times New Roman" w:cs="Times New Roman"/>
          <w:color w:val="FFFFFF"/>
          <w:sz w:val="28"/>
          <w:szCs w:val="28"/>
        </w:rPr>
        <w:t>_</w:t>
      </w:r>
      <w:r w:rsidR="00541EE6" w:rsidRPr="008F3459">
        <w:rPr>
          <w:rFonts w:ascii="Times New Roman" w:hAnsi="Times New Roman" w:cs="Times New Roman"/>
          <w:sz w:val="28"/>
          <w:szCs w:val="28"/>
        </w:rPr>
        <w:t xml:space="preserve">411 «Об утверждении административного </w:t>
      </w:r>
      <w:hyperlink r:id="rId10" w:history="1">
        <w:r w:rsidR="00541EE6" w:rsidRPr="008F345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541EE6" w:rsidRPr="008F3459">
        <w:rPr>
          <w:rFonts w:ascii="Times New Roman" w:hAnsi="Times New Roman" w:cs="Times New Roman"/>
          <w:sz w:val="28"/>
          <w:szCs w:val="28"/>
        </w:rPr>
        <w:t xml:space="preserve">а исполнения муниципальной функции «Осуществление муниципального контроля в области использования и </w:t>
      </w:r>
      <w:proofErr w:type="gramStart"/>
      <w:r w:rsidR="00541EE6" w:rsidRPr="008F3459">
        <w:rPr>
          <w:rFonts w:ascii="Times New Roman" w:hAnsi="Times New Roman" w:cs="Times New Roman"/>
          <w:sz w:val="28"/>
          <w:szCs w:val="28"/>
        </w:rPr>
        <w:t>охраны</w:t>
      </w:r>
      <w:proofErr w:type="gramEnd"/>
      <w:r w:rsidR="00541EE6" w:rsidRPr="008F3459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местного значения города Липецка» </w:t>
      </w:r>
      <w:r w:rsidR="006767A0" w:rsidRPr="006767A0">
        <w:rPr>
          <w:rFonts w:ascii="Times New Roman" w:hAnsi="Times New Roman" w:cs="Times New Roman"/>
          <w:sz w:val="28"/>
          <w:szCs w:val="28"/>
        </w:rPr>
        <w:t>(</w:t>
      </w:r>
      <w:r w:rsidR="006767A0">
        <w:rPr>
          <w:rFonts w:ascii="Times New Roman" w:hAnsi="Times New Roman" w:cs="Times New Roman"/>
          <w:sz w:val="28"/>
          <w:szCs w:val="28"/>
        </w:rPr>
        <w:t xml:space="preserve">в редакции постановления от 17.01.2019 №19) </w:t>
      </w:r>
      <w:r w:rsidR="00541EE6" w:rsidRPr="008F345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41EE6" w:rsidRDefault="00864A0B" w:rsidP="00541EE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40906">
        <w:rPr>
          <w:sz w:val="28"/>
          <w:szCs w:val="28"/>
          <w:lang w:val="ru-RU"/>
        </w:rPr>
        <w:t>в</w:t>
      </w:r>
      <w:r w:rsidR="00541EE6" w:rsidRPr="008F3459">
        <w:rPr>
          <w:sz w:val="28"/>
          <w:szCs w:val="28"/>
          <w:lang w:val="ru-RU"/>
        </w:rPr>
        <w:t xml:space="preserve"> приложении к постановлению:</w:t>
      </w:r>
    </w:p>
    <w:p w:rsidR="00BE2197" w:rsidRDefault="00740906" w:rsidP="009E3C8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="009E3C8E">
        <w:rPr>
          <w:sz w:val="28"/>
          <w:szCs w:val="28"/>
          <w:lang w:val="ru-RU"/>
        </w:rPr>
        <w:t>бзац</w:t>
      </w:r>
      <w:r>
        <w:rPr>
          <w:sz w:val="28"/>
          <w:szCs w:val="28"/>
          <w:lang w:val="ru-RU"/>
        </w:rPr>
        <w:t>ы</w:t>
      </w:r>
      <w:r w:rsidR="009E3C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четвертый и пятый</w:t>
      </w:r>
      <w:r w:rsidR="009E3C8E">
        <w:rPr>
          <w:sz w:val="28"/>
          <w:szCs w:val="28"/>
          <w:lang w:val="ru-RU"/>
        </w:rPr>
        <w:t xml:space="preserve"> пункта 2.1.1. </w:t>
      </w:r>
      <w:r w:rsidR="00460A17">
        <w:rPr>
          <w:sz w:val="28"/>
          <w:szCs w:val="28"/>
          <w:lang w:val="ru-RU"/>
        </w:rPr>
        <w:t>раздел</w:t>
      </w:r>
      <w:r w:rsidR="009E3C8E">
        <w:rPr>
          <w:sz w:val="28"/>
          <w:szCs w:val="28"/>
          <w:lang w:val="ru-RU"/>
        </w:rPr>
        <w:t>а</w:t>
      </w:r>
      <w:r w:rsidR="00460A17">
        <w:rPr>
          <w:sz w:val="28"/>
          <w:szCs w:val="28"/>
          <w:lang w:val="ru-RU"/>
        </w:rPr>
        <w:t xml:space="preserve"> </w:t>
      </w:r>
      <w:r w:rsidR="006767A0">
        <w:rPr>
          <w:sz w:val="28"/>
          <w:szCs w:val="28"/>
          <w:lang w:val="ru-RU"/>
        </w:rPr>
        <w:t>2</w:t>
      </w:r>
      <w:r w:rsidR="00460A17">
        <w:rPr>
          <w:sz w:val="28"/>
          <w:szCs w:val="28"/>
          <w:lang w:val="ru-RU"/>
        </w:rPr>
        <w:t>. «</w:t>
      </w:r>
      <w:r w:rsidR="006767A0">
        <w:rPr>
          <w:sz w:val="28"/>
          <w:szCs w:val="28"/>
          <w:lang w:val="ru-RU"/>
        </w:rPr>
        <w:t>Требования к порядку осуществления муниципального контроля</w:t>
      </w:r>
      <w:r w:rsidR="00460A17">
        <w:rPr>
          <w:sz w:val="28"/>
          <w:szCs w:val="28"/>
          <w:lang w:val="ru-RU"/>
        </w:rPr>
        <w:t>»</w:t>
      </w:r>
      <w:r w:rsidR="009E3C8E">
        <w:rPr>
          <w:sz w:val="28"/>
          <w:szCs w:val="28"/>
          <w:lang w:val="ru-RU"/>
        </w:rPr>
        <w:t xml:space="preserve"> </w:t>
      </w:r>
      <w:r w:rsidR="00D92AD0">
        <w:rPr>
          <w:sz w:val="28"/>
          <w:szCs w:val="28"/>
          <w:lang w:val="ru-RU"/>
        </w:rPr>
        <w:t>изложить в следующей редакции:</w:t>
      </w:r>
    </w:p>
    <w:p w:rsidR="00D92AD0" w:rsidRDefault="00FB051A" w:rsidP="0035277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D92AD0">
        <w:rPr>
          <w:rFonts w:ascii="Times New Roman" w:hAnsi="Times New Roman" w:cs="Times New Roman"/>
          <w:sz w:val="28"/>
          <w:szCs w:val="28"/>
        </w:rPr>
        <w:t>Понедельник – четверг: 09.00 – 13.00, 14.00 – 17.00.</w:t>
      </w:r>
    </w:p>
    <w:p w:rsidR="00D92AD0" w:rsidRDefault="00D92AD0" w:rsidP="00D92AD0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09.00 – 1</w:t>
      </w:r>
      <w:r w:rsidR="00D25E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.00, 1</w:t>
      </w:r>
      <w:r w:rsidR="00D25E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 – 16.00.».</w:t>
      </w:r>
    </w:p>
    <w:p w:rsidR="007D6234" w:rsidRPr="00367E9A" w:rsidRDefault="007D6234" w:rsidP="00D92AD0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4090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</w:t>
      </w:r>
      <w:r w:rsidR="009E3C8E">
        <w:rPr>
          <w:rFonts w:ascii="Times New Roman" w:hAnsi="Times New Roman" w:cs="Times New Roman"/>
          <w:sz w:val="28"/>
          <w:szCs w:val="28"/>
        </w:rPr>
        <w:t>ще</w:t>
      </w:r>
      <w:r w:rsidR="00740906">
        <w:rPr>
          <w:rFonts w:ascii="Times New Roman" w:hAnsi="Times New Roman" w:cs="Times New Roman"/>
          <w:sz w:val="28"/>
          <w:szCs w:val="28"/>
        </w:rPr>
        <w:t>е</w:t>
      </w:r>
      <w:r w:rsidR="009E3C8E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740906">
        <w:rPr>
          <w:rFonts w:ascii="Times New Roman" w:hAnsi="Times New Roman" w:cs="Times New Roman"/>
          <w:sz w:val="28"/>
          <w:szCs w:val="28"/>
        </w:rPr>
        <w:t>е</w:t>
      </w:r>
      <w:r w:rsidR="009E3C8E">
        <w:rPr>
          <w:rFonts w:ascii="Times New Roman" w:hAnsi="Times New Roman" w:cs="Times New Roman"/>
          <w:sz w:val="28"/>
          <w:szCs w:val="28"/>
        </w:rPr>
        <w:t xml:space="preserve"> вступает в силу с 01.06.2019.</w:t>
      </w:r>
    </w:p>
    <w:p w:rsidR="00E50849" w:rsidRDefault="00352772" w:rsidP="00D92A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8D6" w:rsidRDefault="000A48D6" w:rsidP="00E5084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48D6" w:rsidRDefault="000A48D6" w:rsidP="00E5084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48D6" w:rsidRDefault="000A48D6" w:rsidP="00E5084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65A35" w:rsidRPr="001B5AA5" w:rsidRDefault="009E3C8E" w:rsidP="00765A3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0A48D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A48D6">
        <w:rPr>
          <w:rFonts w:ascii="Times New Roman" w:hAnsi="Times New Roman" w:cs="Times New Roman"/>
          <w:sz w:val="28"/>
          <w:szCs w:val="28"/>
        </w:rPr>
        <w:t xml:space="preserve">  города  </w:t>
      </w:r>
      <w:r w:rsidR="00765A35" w:rsidRPr="001B5AA5">
        <w:rPr>
          <w:rFonts w:ascii="Times New Roman" w:hAnsi="Times New Roman" w:cs="Times New Roman"/>
          <w:sz w:val="28"/>
          <w:szCs w:val="28"/>
        </w:rPr>
        <w:t>Липецка</w:t>
      </w:r>
      <w:r w:rsidR="00020CAC">
        <w:rPr>
          <w:rFonts w:ascii="Times New Roman" w:hAnsi="Times New Roman" w:cs="Times New Roman"/>
          <w:sz w:val="28"/>
          <w:szCs w:val="28"/>
        </w:rPr>
        <w:t xml:space="preserve">   </w:t>
      </w:r>
      <w:r w:rsidR="00765A35" w:rsidRPr="001B5AA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Е.Ю. Уваркина</w:t>
      </w:r>
    </w:p>
    <w:p w:rsidR="007312AA" w:rsidRDefault="007312AA" w:rsidP="007312AA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  <w:bookmarkStart w:id="0" w:name="_GoBack"/>
      <w:bookmarkEnd w:id="0"/>
    </w:p>
    <w:sectPr w:rsidR="007312AA" w:rsidSect="004F4343">
      <w:headerReference w:type="even" r:id="rId11"/>
      <w:headerReference w:type="default" r:id="rId12"/>
      <w:pgSz w:w="11907" w:h="16840" w:code="9"/>
      <w:pgMar w:top="1134" w:right="567" w:bottom="851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49B" w:rsidRDefault="006F349B">
      <w:r>
        <w:separator/>
      </w:r>
    </w:p>
  </w:endnote>
  <w:endnote w:type="continuationSeparator" w:id="0">
    <w:p w:rsidR="006F349B" w:rsidRDefault="006F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49B" w:rsidRDefault="006F349B">
      <w:r>
        <w:separator/>
      </w:r>
    </w:p>
  </w:footnote>
  <w:footnote w:type="continuationSeparator" w:id="0">
    <w:p w:rsidR="006F349B" w:rsidRDefault="006F3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249" w:rsidRDefault="005F018B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024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249" w:rsidRDefault="008D02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249" w:rsidRDefault="005F018B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024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4BC0">
      <w:rPr>
        <w:rStyle w:val="a5"/>
        <w:noProof/>
      </w:rPr>
      <w:t>2</w:t>
    </w:r>
    <w:r>
      <w:rPr>
        <w:rStyle w:val="a5"/>
      </w:rPr>
      <w:fldChar w:fldCharType="end"/>
    </w:r>
  </w:p>
  <w:p w:rsidR="008D0249" w:rsidRDefault="008D02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A6FC9"/>
    <w:multiLevelType w:val="hybridMultilevel"/>
    <w:tmpl w:val="5B74D6FC"/>
    <w:lvl w:ilvl="0" w:tplc="E196C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6E65"/>
    <w:rsid w:val="00020CAC"/>
    <w:rsid w:val="0002560E"/>
    <w:rsid w:val="00036CD3"/>
    <w:rsid w:val="000403C4"/>
    <w:rsid w:val="00042D6C"/>
    <w:rsid w:val="00050C59"/>
    <w:rsid w:val="00056E97"/>
    <w:rsid w:val="00061330"/>
    <w:rsid w:val="00067ECB"/>
    <w:rsid w:val="00074570"/>
    <w:rsid w:val="000A16CA"/>
    <w:rsid w:val="000A2E95"/>
    <w:rsid w:val="000A35AD"/>
    <w:rsid w:val="000A48D6"/>
    <w:rsid w:val="000A7A3D"/>
    <w:rsid w:val="000B5CEE"/>
    <w:rsid w:val="000C6163"/>
    <w:rsid w:val="000D4C0A"/>
    <w:rsid w:val="000E0908"/>
    <w:rsid w:val="000F03DF"/>
    <w:rsid w:val="001006F1"/>
    <w:rsid w:val="00107E06"/>
    <w:rsid w:val="001159C5"/>
    <w:rsid w:val="001179B4"/>
    <w:rsid w:val="00121B50"/>
    <w:rsid w:val="00144BA4"/>
    <w:rsid w:val="00145CC0"/>
    <w:rsid w:val="00147EB8"/>
    <w:rsid w:val="0017099C"/>
    <w:rsid w:val="00171509"/>
    <w:rsid w:val="00180756"/>
    <w:rsid w:val="00184BC0"/>
    <w:rsid w:val="001C7E60"/>
    <w:rsid w:val="001E0BC7"/>
    <w:rsid w:val="001E0CB4"/>
    <w:rsid w:val="001F7A7E"/>
    <w:rsid w:val="00206459"/>
    <w:rsid w:val="00221110"/>
    <w:rsid w:val="00227FC5"/>
    <w:rsid w:val="00250746"/>
    <w:rsid w:val="0028291E"/>
    <w:rsid w:val="002860B3"/>
    <w:rsid w:val="002B7F0F"/>
    <w:rsid w:val="002C0648"/>
    <w:rsid w:val="002D04E5"/>
    <w:rsid w:val="002D08F3"/>
    <w:rsid w:val="00300204"/>
    <w:rsid w:val="0030248F"/>
    <w:rsid w:val="00302C2C"/>
    <w:rsid w:val="00331057"/>
    <w:rsid w:val="003379DA"/>
    <w:rsid w:val="003453B2"/>
    <w:rsid w:val="00345548"/>
    <w:rsid w:val="003477ED"/>
    <w:rsid w:val="00352772"/>
    <w:rsid w:val="00365D40"/>
    <w:rsid w:val="00367E9A"/>
    <w:rsid w:val="0037718E"/>
    <w:rsid w:val="00390926"/>
    <w:rsid w:val="00390AC6"/>
    <w:rsid w:val="0039282D"/>
    <w:rsid w:val="00396F4D"/>
    <w:rsid w:val="003B187F"/>
    <w:rsid w:val="003B2853"/>
    <w:rsid w:val="003B3417"/>
    <w:rsid w:val="003B7240"/>
    <w:rsid w:val="003C143A"/>
    <w:rsid w:val="003F0DD5"/>
    <w:rsid w:val="003F6780"/>
    <w:rsid w:val="00402049"/>
    <w:rsid w:val="00427DA5"/>
    <w:rsid w:val="00433355"/>
    <w:rsid w:val="004411D7"/>
    <w:rsid w:val="00460A17"/>
    <w:rsid w:val="004B0DE2"/>
    <w:rsid w:val="004B1F61"/>
    <w:rsid w:val="004B5F4A"/>
    <w:rsid w:val="004C6835"/>
    <w:rsid w:val="004D15F2"/>
    <w:rsid w:val="004D2ADD"/>
    <w:rsid w:val="004E6E3C"/>
    <w:rsid w:val="004E7940"/>
    <w:rsid w:val="004F4343"/>
    <w:rsid w:val="00512E63"/>
    <w:rsid w:val="00541EE6"/>
    <w:rsid w:val="00543A2B"/>
    <w:rsid w:val="005474A4"/>
    <w:rsid w:val="00552514"/>
    <w:rsid w:val="0059691F"/>
    <w:rsid w:val="005D2DE7"/>
    <w:rsid w:val="005D66D5"/>
    <w:rsid w:val="005F018B"/>
    <w:rsid w:val="005F15E5"/>
    <w:rsid w:val="005F294C"/>
    <w:rsid w:val="005F3197"/>
    <w:rsid w:val="005F41EE"/>
    <w:rsid w:val="00616325"/>
    <w:rsid w:val="006417BA"/>
    <w:rsid w:val="0064530A"/>
    <w:rsid w:val="006527E2"/>
    <w:rsid w:val="00670A1F"/>
    <w:rsid w:val="006767A0"/>
    <w:rsid w:val="00681248"/>
    <w:rsid w:val="00693D8F"/>
    <w:rsid w:val="006A39A7"/>
    <w:rsid w:val="006B4EF2"/>
    <w:rsid w:val="006D1B15"/>
    <w:rsid w:val="006F349B"/>
    <w:rsid w:val="00705823"/>
    <w:rsid w:val="0071780C"/>
    <w:rsid w:val="007312AA"/>
    <w:rsid w:val="00735728"/>
    <w:rsid w:val="00740906"/>
    <w:rsid w:val="00757173"/>
    <w:rsid w:val="00764F89"/>
    <w:rsid w:val="00765A35"/>
    <w:rsid w:val="00773A11"/>
    <w:rsid w:val="00775906"/>
    <w:rsid w:val="00783E3A"/>
    <w:rsid w:val="00795709"/>
    <w:rsid w:val="007B4CFB"/>
    <w:rsid w:val="007C6D34"/>
    <w:rsid w:val="007D0EB7"/>
    <w:rsid w:val="007D6234"/>
    <w:rsid w:val="007E342E"/>
    <w:rsid w:val="007E79AB"/>
    <w:rsid w:val="007F47FD"/>
    <w:rsid w:val="007F4D3A"/>
    <w:rsid w:val="007F70AD"/>
    <w:rsid w:val="007F7FB2"/>
    <w:rsid w:val="00824A27"/>
    <w:rsid w:val="00833B40"/>
    <w:rsid w:val="00833D88"/>
    <w:rsid w:val="00835C1F"/>
    <w:rsid w:val="008509FE"/>
    <w:rsid w:val="008554DE"/>
    <w:rsid w:val="00864A0B"/>
    <w:rsid w:val="0086506C"/>
    <w:rsid w:val="008708F9"/>
    <w:rsid w:val="00895A05"/>
    <w:rsid w:val="008962AB"/>
    <w:rsid w:val="008A1B8A"/>
    <w:rsid w:val="008C2741"/>
    <w:rsid w:val="008D0249"/>
    <w:rsid w:val="008D3184"/>
    <w:rsid w:val="008F3459"/>
    <w:rsid w:val="00904761"/>
    <w:rsid w:val="00934761"/>
    <w:rsid w:val="00943F77"/>
    <w:rsid w:val="00954470"/>
    <w:rsid w:val="0096368C"/>
    <w:rsid w:val="0099007C"/>
    <w:rsid w:val="009A14A5"/>
    <w:rsid w:val="009A3102"/>
    <w:rsid w:val="009A4904"/>
    <w:rsid w:val="009B1C35"/>
    <w:rsid w:val="009B3EF2"/>
    <w:rsid w:val="009C540D"/>
    <w:rsid w:val="009D49DD"/>
    <w:rsid w:val="009E3C8E"/>
    <w:rsid w:val="009F719A"/>
    <w:rsid w:val="00A0668A"/>
    <w:rsid w:val="00A20FB9"/>
    <w:rsid w:val="00A32209"/>
    <w:rsid w:val="00A405CA"/>
    <w:rsid w:val="00A500B8"/>
    <w:rsid w:val="00A6139A"/>
    <w:rsid w:val="00A64594"/>
    <w:rsid w:val="00A74FFA"/>
    <w:rsid w:val="00A85E71"/>
    <w:rsid w:val="00AA129B"/>
    <w:rsid w:val="00AA2346"/>
    <w:rsid w:val="00AB1B60"/>
    <w:rsid w:val="00AB363F"/>
    <w:rsid w:val="00AE37A1"/>
    <w:rsid w:val="00AE3A2A"/>
    <w:rsid w:val="00B04BB0"/>
    <w:rsid w:val="00B1240D"/>
    <w:rsid w:val="00B178CF"/>
    <w:rsid w:val="00B23FE7"/>
    <w:rsid w:val="00B37C2A"/>
    <w:rsid w:val="00B71996"/>
    <w:rsid w:val="00B73F66"/>
    <w:rsid w:val="00B867FB"/>
    <w:rsid w:val="00B96CC1"/>
    <w:rsid w:val="00BA681F"/>
    <w:rsid w:val="00BB3A8B"/>
    <w:rsid w:val="00BC3114"/>
    <w:rsid w:val="00BD16EE"/>
    <w:rsid w:val="00BD2E08"/>
    <w:rsid w:val="00BE03BF"/>
    <w:rsid w:val="00BE2197"/>
    <w:rsid w:val="00BF07AB"/>
    <w:rsid w:val="00BF1B65"/>
    <w:rsid w:val="00C00A73"/>
    <w:rsid w:val="00C00D6F"/>
    <w:rsid w:val="00C0170C"/>
    <w:rsid w:val="00C4138C"/>
    <w:rsid w:val="00C45A71"/>
    <w:rsid w:val="00C53EC3"/>
    <w:rsid w:val="00C63F5D"/>
    <w:rsid w:val="00C724D0"/>
    <w:rsid w:val="00C7250C"/>
    <w:rsid w:val="00C769BA"/>
    <w:rsid w:val="00CB277F"/>
    <w:rsid w:val="00CB44B1"/>
    <w:rsid w:val="00CD33B5"/>
    <w:rsid w:val="00CE2A58"/>
    <w:rsid w:val="00D25EB9"/>
    <w:rsid w:val="00D32A50"/>
    <w:rsid w:val="00D47E7B"/>
    <w:rsid w:val="00D5654D"/>
    <w:rsid w:val="00D6137B"/>
    <w:rsid w:val="00D73A9D"/>
    <w:rsid w:val="00D83487"/>
    <w:rsid w:val="00D844D6"/>
    <w:rsid w:val="00D92AD0"/>
    <w:rsid w:val="00DA3618"/>
    <w:rsid w:val="00DA4C6D"/>
    <w:rsid w:val="00DA559D"/>
    <w:rsid w:val="00DB11DF"/>
    <w:rsid w:val="00DD6DDD"/>
    <w:rsid w:val="00DE6E4A"/>
    <w:rsid w:val="00DF0E24"/>
    <w:rsid w:val="00DF0E40"/>
    <w:rsid w:val="00DF4027"/>
    <w:rsid w:val="00E14A9B"/>
    <w:rsid w:val="00E21F4B"/>
    <w:rsid w:val="00E332BC"/>
    <w:rsid w:val="00E50849"/>
    <w:rsid w:val="00E66609"/>
    <w:rsid w:val="00E87C3D"/>
    <w:rsid w:val="00E957C9"/>
    <w:rsid w:val="00E9627F"/>
    <w:rsid w:val="00EA5A62"/>
    <w:rsid w:val="00EB3500"/>
    <w:rsid w:val="00ED1C11"/>
    <w:rsid w:val="00ED5BE8"/>
    <w:rsid w:val="00F02672"/>
    <w:rsid w:val="00F04CE7"/>
    <w:rsid w:val="00F218CC"/>
    <w:rsid w:val="00F40B72"/>
    <w:rsid w:val="00F7335D"/>
    <w:rsid w:val="00FA2BDF"/>
    <w:rsid w:val="00FB051A"/>
    <w:rsid w:val="00FC2E8A"/>
    <w:rsid w:val="00FD7E93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D3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04BB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BB0"/>
  </w:style>
  <w:style w:type="paragraph" w:customStyle="1" w:styleId="ConsPlusNonformat">
    <w:name w:val="ConsPlusNonformat"/>
    <w:uiPriority w:val="99"/>
    <w:rsid w:val="00541EE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41EE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rsid w:val="00824A27"/>
  </w:style>
  <w:style w:type="character" w:customStyle="1" w:styleId="apple-converted-space">
    <w:name w:val="apple-converted-space"/>
    <w:rsid w:val="00824A27"/>
  </w:style>
  <w:style w:type="character" w:styleId="a6">
    <w:name w:val="Hyperlink"/>
    <w:uiPriority w:val="99"/>
    <w:unhideWhenUsed/>
    <w:rsid w:val="00824A27"/>
    <w:rPr>
      <w:color w:val="0000FF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943F77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character" w:customStyle="1" w:styleId="a8">
    <w:name w:val="Сравнение редакций. Добавленный фрагмент"/>
    <w:uiPriority w:val="99"/>
    <w:rsid w:val="00943F77"/>
    <w:rPr>
      <w:color w:val="000000"/>
      <w:shd w:val="clear" w:color="auto" w:fill="C1D7FF"/>
    </w:rPr>
  </w:style>
  <w:style w:type="table" w:styleId="a9">
    <w:name w:val="Table Grid"/>
    <w:basedOn w:val="a1"/>
    <w:rsid w:val="00347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D3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04BB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BB0"/>
  </w:style>
  <w:style w:type="paragraph" w:customStyle="1" w:styleId="ConsPlusNonformat">
    <w:name w:val="ConsPlusNonformat"/>
    <w:uiPriority w:val="99"/>
    <w:rsid w:val="00541EE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41EE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rsid w:val="00824A27"/>
  </w:style>
  <w:style w:type="character" w:customStyle="1" w:styleId="apple-converted-space">
    <w:name w:val="apple-converted-space"/>
    <w:rsid w:val="00824A27"/>
  </w:style>
  <w:style w:type="character" w:styleId="a6">
    <w:name w:val="Hyperlink"/>
    <w:uiPriority w:val="99"/>
    <w:unhideWhenUsed/>
    <w:rsid w:val="00824A27"/>
    <w:rPr>
      <w:color w:val="0000FF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943F77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character" w:customStyle="1" w:styleId="a8">
    <w:name w:val="Сравнение редакций. Добавленный фрагмент"/>
    <w:uiPriority w:val="99"/>
    <w:rsid w:val="00943F77"/>
    <w:rPr>
      <w:color w:val="000000"/>
      <w:shd w:val="clear" w:color="auto" w:fill="C1D7FF"/>
    </w:rPr>
  </w:style>
  <w:style w:type="table" w:styleId="a9">
    <w:name w:val="Table Grid"/>
    <w:basedOn w:val="a1"/>
    <w:rsid w:val="00347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7A7977925DCE994EAD596029C5CDDEDE44998F2655E9FD1F06921B1061F05A9FBD910767E130C0657609CuCq5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803FC-63CD-42AD-AC11-CA58E19B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1266</CharactersWithSpaces>
  <SharedDoc>false</SharedDoc>
  <HLinks>
    <vt:vector size="30" baseType="variant"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consultantplus://offline/ref=886CD418FBBB1C10D6C57F37E93EA8E67C9315A9B505B86C12D7AA15EB694F6515634A2036159DAB83563360W2H</vt:lpwstr>
      </vt:variant>
      <vt:variant>
        <vt:lpwstr/>
      </vt:variant>
      <vt:variant>
        <vt:i4>655453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consultantplus://offline/ref=886CD418FBBB1C10D6C57F37E93EA8E67C9315A9B505B86C12D7AA15EB694F6515634A2036159DAB83563360W2H</vt:lpwstr>
      </vt:variant>
      <vt:variant>
        <vt:lpwstr/>
      </vt:variant>
      <vt:variant>
        <vt:i4>4915287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consultantplus://offline/ref=D4417C69D2117CD628B9FBBAC7FE4868B00A843FA87C250D53CBB0B7DDD480B45CE52C822AU4P6G</vt:lpwstr>
      </vt:variant>
      <vt:variant>
        <vt:lpwstr/>
      </vt:variant>
      <vt:variant>
        <vt:i4>3604589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consultantplus://offline/ref=9ACAEEE7EE522E33E041FA1FEA536EE42632B9C320F2D23F8BFE0D76320C6E311451F1B288EA0427Q6F8I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consultantplus://offline/ref=27A7977925DCE994EAD596029C5CDDEDE44998F2655E9FD1F06921B1061F05A9FBD910767E130C0657609CuCq5F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2019-05-29T11:47:00Z</cp:lastPrinted>
  <dcterms:created xsi:type="dcterms:W3CDTF">2019-06-04T13:58:00Z</dcterms:created>
  <dcterms:modified xsi:type="dcterms:W3CDTF">2019-06-04T13:58:00Z</dcterms:modified>
</cp:coreProperties>
</file>