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4710F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11.10.2022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2282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A86CF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A86CF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A86CF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 w:rsidR="00576D05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0103F8">
        <w:rPr>
          <w:sz w:val="28"/>
          <w:szCs w:val="28"/>
          <w:lang w:val="ru-RU"/>
        </w:rPr>
        <w:t>2</w:t>
      </w:r>
      <w:r w:rsidR="00B2598B">
        <w:rPr>
          <w:sz w:val="28"/>
          <w:szCs w:val="28"/>
          <w:lang w:val="ru-RU"/>
        </w:rPr>
        <w:t>8</w:t>
      </w:r>
      <w:r w:rsidRPr="00E63F73">
        <w:rPr>
          <w:sz w:val="28"/>
          <w:szCs w:val="28"/>
          <w:lang w:val="ru-RU"/>
        </w:rPr>
        <w:t>.</w:t>
      </w:r>
      <w:r w:rsidR="00112374">
        <w:rPr>
          <w:sz w:val="28"/>
          <w:szCs w:val="28"/>
          <w:lang w:val="ru-RU"/>
        </w:rPr>
        <w:t>0</w:t>
      </w:r>
      <w:r w:rsidR="00B2598B">
        <w:rPr>
          <w:sz w:val="28"/>
          <w:szCs w:val="28"/>
          <w:lang w:val="ru-RU"/>
        </w:rPr>
        <w:t>6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112374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0103F8">
        <w:rPr>
          <w:sz w:val="28"/>
          <w:szCs w:val="28"/>
          <w:lang w:val="ru-RU"/>
        </w:rPr>
        <w:t>3</w:t>
      </w:r>
      <w:r w:rsidR="00B2598B">
        <w:rPr>
          <w:sz w:val="28"/>
          <w:szCs w:val="28"/>
          <w:lang w:val="ru-RU"/>
        </w:rPr>
        <w:t>5</w:t>
      </w:r>
      <w:r w:rsidR="000103F8">
        <w:rPr>
          <w:sz w:val="28"/>
          <w:szCs w:val="28"/>
          <w:lang w:val="ru-RU"/>
        </w:rPr>
        <w:t xml:space="preserve">3 </w:t>
      </w:r>
      <w:r w:rsidRPr="009D2A99">
        <w:rPr>
          <w:sz w:val="28"/>
          <w:szCs w:val="28"/>
          <w:lang w:val="ru-RU"/>
        </w:rPr>
        <w:t xml:space="preserve">«О </w:t>
      </w:r>
      <w:r w:rsidR="00112374">
        <w:rPr>
          <w:sz w:val="28"/>
          <w:szCs w:val="28"/>
          <w:lang w:val="ru-RU"/>
        </w:rPr>
        <w:t xml:space="preserve">внесении изменений в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 w:rsidR="00576D05">
        <w:rPr>
          <w:sz w:val="28"/>
          <w:szCs w:val="28"/>
          <w:lang w:val="ru-RU"/>
        </w:rPr>
        <w:t xml:space="preserve"> и в связи с изменением срока реализации </w:t>
      </w:r>
      <w:r w:rsidR="00576D05" w:rsidRPr="003B667C">
        <w:rPr>
          <w:sz w:val="28"/>
          <w:szCs w:val="28"/>
          <w:lang w:val="ru-RU"/>
        </w:rPr>
        <w:t>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A86CF9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A86CF9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A86CF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A86CF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>от 13.11.2018 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112374">
        <w:rPr>
          <w:sz w:val="28"/>
          <w:szCs w:val="28"/>
          <w:lang w:val="ru-RU"/>
        </w:rPr>
        <w:t>, от 21.02.2022 № 270</w:t>
      </w:r>
      <w:r w:rsidR="000103F8">
        <w:rPr>
          <w:sz w:val="28"/>
          <w:szCs w:val="28"/>
          <w:lang w:val="ru-RU"/>
        </w:rPr>
        <w:t>, от 12.04.2022             № 745</w:t>
      </w:r>
      <w:r w:rsidR="00B2598B">
        <w:rPr>
          <w:sz w:val="28"/>
          <w:szCs w:val="28"/>
          <w:lang w:val="ru-RU"/>
        </w:rPr>
        <w:t xml:space="preserve">, </w:t>
      </w:r>
      <w:r w:rsidR="00B2598B" w:rsidRPr="00F63A89">
        <w:rPr>
          <w:sz w:val="28"/>
          <w:szCs w:val="28"/>
          <w:lang w:val="ru-RU"/>
        </w:rPr>
        <w:t xml:space="preserve">от </w:t>
      </w:r>
      <w:r w:rsidR="00A86CF9" w:rsidRPr="00F63A89">
        <w:rPr>
          <w:sz w:val="28"/>
          <w:szCs w:val="28"/>
          <w:lang w:val="ru-RU"/>
        </w:rPr>
        <w:t>0</w:t>
      </w:r>
      <w:r w:rsidR="00F63A89" w:rsidRPr="00F63A89">
        <w:rPr>
          <w:sz w:val="28"/>
          <w:szCs w:val="28"/>
          <w:lang w:val="ru-RU"/>
        </w:rPr>
        <w:t>1</w:t>
      </w:r>
      <w:r w:rsidR="00B2598B" w:rsidRPr="00F63A89">
        <w:rPr>
          <w:sz w:val="28"/>
          <w:szCs w:val="28"/>
          <w:lang w:val="ru-RU"/>
        </w:rPr>
        <w:t>.0</w:t>
      </w:r>
      <w:r w:rsidR="00F63A89" w:rsidRPr="00F63A89">
        <w:rPr>
          <w:sz w:val="28"/>
          <w:szCs w:val="28"/>
          <w:lang w:val="ru-RU"/>
        </w:rPr>
        <w:t>8</w:t>
      </w:r>
      <w:r w:rsidR="00B2598B" w:rsidRPr="00F63A89">
        <w:rPr>
          <w:sz w:val="28"/>
          <w:szCs w:val="28"/>
          <w:lang w:val="ru-RU"/>
        </w:rPr>
        <w:t xml:space="preserve">.2022 № </w:t>
      </w:r>
      <w:r w:rsidR="00F63A89" w:rsidRPr="00F63A89">
        <w:rPr>
          <w:sz w:val="28"/>
          <w:szCs w:val="28"/>
          <w:lang w:val="ru-RU"/>
        </w:rPr>
        <w:t>1658</w:t>
      </w:r>
      <w:r w:rsidR="00E63F73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112374" w:rsidRPr="007B2D35" w:rsidRDefault="00112374" w:rsidP="00112374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827664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827664">
        <w:rPr>
          <w:sz w:val="28"/>
          <w:szCs w:val="28"/>
          <w:lang w:val="ru-RU"/>
        </w:rPr>
        <w:t>:</w:t>
      </w:r>
    </w:p>
    <w:p w:rsidR="00827664" w:rsidRDefault="00827664" w:rsidP="005C7A3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1.1.1. </w:t>
      </w:r>
      <w:r w:rsidR="003D4F49">
        <w:rPr>
          <w:sz w:val="28"/>
          <w:szCs w:val="28"/>
          <w:lang w:val="ru-RU"/>
        </w:rPr>
        <w:t>В п</w:t>
      </w:r>
      <w:r>
        <w:rPr>
          <w:sz w:val="28"/>
          <w:szCs w:val="28"/>
          <w:lang w:val="ru-RU"/>
        </w:rPr>
        <w:t>озици</w:t>
      </w:r>
      <w:r w:rsidR="003D4F49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C7A37">
        <w:rPr>
          <w:sz w:val="28"/>
          <w:szCs w:val="28"/>
          <w:lang w:val="ru-RU"/>
        </w:rPr>
        <w:t>«Сроки реализации» цифры «2024» заменить цифрами «2025»;</w:t>
      </w:r>
      <w:r w:rsidR="00112374" w:rsidRPr="007B2D35">
        <w:rPr>
          <w:sz w:val="28"/>
          <w:szCs w:val="28"/>
          <w:lang w:val="ru-RU"/>
        </w:rPr>
        <w:t xml:space="preserve"> </w:t>
      </w:r>
    </w:p>
    <w:p w:rsidR="00F15572" w:rsidRDefault="0082766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1.1.2.</w:t>
      </w:r>
      <w:r w:rsidR="00F15572" w:rsidRPr="00F15572">
        <w:rPr>
          <w:lang w:val="ru-RU"/>
        </w:rPr>
        <w:t xml:space="preserve"> </w:t>
      </w:r>
      <w:hyperlink r:id="rId9" w:history="1">
        <w:r w:rsidR="00F15572" w:rsidRPr="00F15572">
          <w:rPr>
            <w:sz w:val="28"/>
            <w:szCs w:val="28"/>
            <w:lang w:val="ru-RU"/>
          </w:rPr>
          <w:t>Позицию</w:t>
        </w:r>
      </w:hyperlink>
      <w:r w:rsidR="00F15572" w:rsidRPr="00F15572">
        <w:rPr>
          <w:sz w:val="28"/>
          <w:szCs w:val="28"/>
          <w:lang w:val="ru-RU"/>
        </w:rPr>
        <w:t xml:space="preserve"> </w:t>
      </w:r>
      <w:r w:rsidR="00F15572">
        <w:rPr>
          <w:sz w:val="28"/>
          <w:szCs w:val="28"/>
          <w:lang w:val="ru-RU"/>
        </w:rPr>
        <w:t>«</w:t>
      </w:r>
      <w:r w:rsidR="00F15572" w:rsidRPr="00F15572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 w:rsidR="00F15572">
        <w:rPr>
          <w:sz w:val="28"/>
          <w:szCs w:val="28"/>
          <w:lang w:val="ru-RU"/>
        </w:rPr>
        <w:t>»</w:t>
      </w:r>
      <w:r w:rsidR="00F15572" w:rsidRPr="00F15572">
        <w:rPr>
          <w:sz w:val="28"/>
          <w:szCs w:val="28"/>
          <w:lang w:val="ru-RU"/>
        </w:rPr>
        <w:t xml:space="preserve"> изложить в следующей редакции:</w:t>
      </w:r>
      <w:r w:rsidRPr="00F15572">
        <w:rPr>
          <w:sz w:val="28"/>
          <w:szCs w:val="28"/>
          <w:lang w:val="ru-RU"/>
        </w:rPr>
        <w:t xml:space="preserve"> </w:t>
      </w:r>
    </w:p>
    <w:p w:rsidR="00F15572" w:rsidRDefault="00F15572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F15572" w:rsidRPr="00F15572" w:rsidRDefault="00F15572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6233"/>
      </w:tblGrid>
      <w:tr w:rsidR="00F15572" w:rsidRPr="004710F5" w:rsidTr="00F15572">
        <w:tc>
          <w:tcPr>
            <w:tcW w:w="3118" w:type="dxa"/>
          </w:tcPr>
          <w:p w:rsidR="00F15572" w:rsidRPr="00F15572" w:rsidRDefault="00F15572" w:rsidP="00F1557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233" w:type="dxa"/>
          </w:tcPr>
          <w:p w:rsidR="00F15572" w:rsidRPr="00F15572" w:rsidRDefault="00F15572" w:rsidP="00E63A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>2017 - 202</w:t>
            </w:r>
            <w:r w:rsidR="00D61C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00">
              <w:rPr>
                <w:rFonts w:ascii="Times New Roman" w:hAnsi="Times New Roman" w:cs="Times New Roman"/>
                <w:sz w:val="28"/>
                <w:szCs w:val="28"/>
              </w:rPr>
              <w:t>18717807,812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2017316,443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1972358,06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2113489,777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2004586,761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2321488,779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00">
              <w:rPr>
                <w:rFonts w:ascii="Times New Roman" w:hAnsi="Times New Roman" w:cs="Times New Roman"/>
                <w:sz w:val="28"/>
                <w:szCs w:val="28"/>
              </w:rPr>
              <w:t>2313492,356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00">
              <w:rPr>
                <w:rFonts w:ascii="Times New Roman" w:hAnsi="Times New Roman" w:cs="Times New Roman"/>
                <w:sz w:val="28"/>
                <w:szCs w:val="28"/>
              </w:rPr>
              <w:t>1974909,48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F15572" w:rsidRPr="00F15572" w:rsidRDefault="00F15572" w:rsidP="007273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2000083,078 тыс. руб.</w:t>
            </w:r>
          </w:p>
          <w:p w:rsidR="00F15572" w:rsidRPr="00F15572" w:rsidRDefault="00F15572" w:rsidP="00EC767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 w:rsidR="00EC76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7675" w:rsidRPr="00F155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1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00" w:rsidRPr="00D61C00">
              <w:rPr>
                <w:rFonts w:ascii="Times New Roman" w:hAnsi="Times New Roman" w:cs="Times New Roman"/>
                <w:sz w:val="28"/>
                <w:szCs w:val="28"/>
              </w:rPr>
              <w:t>2000083,078 тыс. руб.</w:t>
            </w:r>
          </w:p>
        </w:tc>
      </w:tr>
    </w:tbl>
    <w:p w:rsidR="00F15572" w:rsidRDefault="00F15572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112374" w:rsidRPr="00F15572" w:rsidRDefault="00F15572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D61C00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. </w:t>
      </w:r>
      <w:r w:rsidRPr="00F15572">
        <w:rPr>
          <w:sz w:val="28"/>
          <w:szCs w:val="28"/>
          <w:lang w:val="ru-RU"/>
        </w:rPr>
        <w:t xml:space="preserve">В </w:t>
      </w:r>
      <w:hyperlink r:id="rId10" w:history="1">
        <w:r w:rsidRPr="00F15572">
          <w:rPr>
            <w:sz w:val="28"/>
            <w:szCs w:val="28"/>
            <w:lang w:val="ru-RU"/>
          </w:rPr>
          <w:t>разделе 4</w:t>
        </w:r>
      </w:hyperlink>
      <w:r w:rsidRPr="00F155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F15572">
        <w:rPr>
          <w:sz w:val="28"/>
          <w:szCs w:val="28"/>
          <w:lang w:val="ru-RU"/>
        </w:rPr>
        <w:t>Сроки реализации муниципальной программы</w:t>
      </w:r>
      <w:r>
        <w:rPr>
          <w:sz w:val="28"/>
          <w:szCs w:val="28"/>
          <w:lang w:val="ru-RU"/>
        </w:rPr>
        <w:t>»</w:t>
      </w:r>
      <w:r w:rsidR="0031244B">
        <w:rPr>
          <w:sz w:val="28"/>
          <w:szCs w:val="28"/>
          <w:lang w:val="ru-RU"/>
        </w:rPr>
        <w:t xml:space="preserve"> цифры</w:t>
      </w:r>
      <w:r w:rsidRPr="00F155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F15572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4»</w:t>
      </w:r>
      <w:r w:rsidRPr="00F15572">
        <w:rPr>
          <w:sz w:val="28"/>
          <w:szCs w:val="28"/>
          <w:lang w:val="ru-RU"/>
        </w:rPr>
        <w:t xml:space="preserve"> заменить </w:t>
      </w:r>
      <w:r w:rsidR="00F55E88">
        <w:rPr>
          <w:sz w:val="28"/>
          <w:szCs w:val="28"/>
          <w:lang w:val="ru-RU"/>
        </w:rPr>
        <w:t>цифрами</w:t>
      </w:r>
      <w:r w:rsidRPr="00F155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F15572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5»</w:t>
      </w:r>
      <w:r w:rsidRPr="00F15572">
        <w:rPr>
          <w:sz w:val="28"/>
          <w:szCs w:val="28"/>
          <w:lang w:val="ru-RU"/>
        </w:rPr>
        <w:t>.</w:t>
      </w:r>
    </w:p>
    <w:p w:rsidR="00112374" w:rsidRPr="007B2D35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</w:t>
      </w:r>
      <w:r w:rsidR="00D61C00">
        <w:rPr>
          <w:sz w:val="28"/>
          <w:szCs w:val="28"/>
          <w:lang w:val="ru-RU"/>
        </w:rPr>
        <w:t>3</w:t>
      </w:r>
      <w:r w:rsidRPr="007B2D35">
        <w:rPr>
          <w:sz w:val="28"/>
          <w:szCs w:val="28"/>
          <w:lang w:val="ru-RU"/>
        </w:rPr>
        <w:t>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112374" w:rsidRPr="007B2D35" w:rsidRDefault="00112374" w:rsidP="0011237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12374" w:rsidRPr="007B2D35" w:rsidSect="006177CF">
          <w:headerReference w:type="default" r:id="rId11"/>
          <w:headerReference w:type="first" r:id="rId12"/>
          <w:pgSz w:w="11907" w:h="16840" w:code="9"/>
          <w:pgMar w:top="1021" w:right="567" w:bottom="1021" w:left="1588" w:header="510" w:footer="0" w:gutter="0"/>
          <w:cols w:space="720"/>
          <w:titlePg/>
          <w:docGrid w:linePitch="272"/>
        </w:sectPr>
      </w:pPr>
    </w:p>
    <w:p w:rsidR="00C76A4D" w:rsidRDefault="00112374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  <w:r w:rsidR="0071578F" w:rsidRPr="007B2D35">
        <w:rPr>
          <w:sz w:val="28"/>
          <w:szCs w:val="28"/>
          <w:lang w:val="ru-RU"/>
        </w:rPr>
        <w:t xml:space="preserve">«Основные мероприятия и ведомственные целевые программы муниципальной программы города Липецка </w:t>
      </w:r>
    </w:p>
    <w:p w:rsidR="0071578F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0247EA" w:rsidRDefault="000247EA" w:rsidP="0071578F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61"/>
        <w:gridCol w:w="1606"/>
        <w:gridCol w:w="928"/>
        <w:gridCol w:w="1202"/>
        <w:gridCol w:w="1213"/>
        <w:gridCol w:w="1208"/>
        <w:gridCol w:w="1207"/>
        <w:gridCol w:w="1208"/>
        <w:gridCol w:w="1208"/>
        <w:gridCol w:w="1208"/>
        <w:gridCol w:w="1185"/>
        <w:gridCol w:w="1275"/>
      </w:tblGrid>
      <w:tr w:rsidR="00D71B71" w:rsidRPr="004710F5" w:rsidTr="00A05C1A">
        <w:trPr>
          <w:trHeight w:val="460"/>
        </w:trPr>
        <w:tc>
          <w:tcPr>
            <w:tcW w:w="567" w:type="dxa"/>
            <w:vMerge w:val="restart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№№ п</w:t>
            </w:r>
            <w:r w:rsidRPr="00616D1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61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606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4" w:type="dxa"/>
            <w:gridSpan w:val="9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Объем финансирования из бюджета города (тыс. руб.)</w:t>
            </w:r>
          </w:p>
        </w:tc>
      </w:tr>
      <w:tr w:rsidR="00D71B71" w:rsidRPr="00B4273F" w:rsidTr="00A05C1A">
        <w:tc>
          <w:tcPr>
            <w:tcW w:w="567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61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606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928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202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1213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07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185" w:type="dxa"/>
          </w:tcPr>
          <w:p w:rsidR="00D71B71" w:rsidRPr="00616D11" w:rsidRDefault="00D71B71" w:rsidP="00D71B71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275" w:type="dxa"/>
          </w:tcPr>
          <w:p w:rsidR="00D71B71" w:rsidRPr="00616D11" w:rsidRDefault="00D71B71" w:rsidP="00D71B71">
            <w:pPr>
              <w:pStyle w:val="ConsPlusNormal"/>
              <w:ind w:firstLine="43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</w:tr>
      <w:tr w:rsidR="000247EA" w:rsidRPr="00B4273F" w:rsidTr="000247EA">
        <w:trPr>
          <w:trHeight w:val="205"/>
        </w:trPr>
        <w:tc>
          <w:tcPr>
            <w:tcW w:w="567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1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06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28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13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07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5" w:type="dxa"/>
          </w:tcPr>
          <w:p w:rsidR="000247EA" w:rsidRPr="00616D11" w:rsidRDefault="000247EA" w:rsidP="000247EA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0247EA" w:rsidRDefault="000247EA" w:rsidP="000247EA">
            <w:pPr>
              <w:pStyle w:val="ConsPlusNormal"/>
              <w:ind w:firstLine="43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jc w:val="both"/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Муниципальная программа </w:t>
            </w:r>
          </w:p>
          <w:p w:rsidR="007A4F27" w:rsidRPr="0020183D" w:rsidRDefault="007A4F27" w:rsidP="007A4F2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0183D">
              <w:rPr>
                <w:rFonts w:ascii="Times New Roman" w:hAnsi="Times New Roman" w:cs="Times New Roman"/>
              </w:rPr>
              <w:t>«Развитие образования города Липецка»</w:t>
            </w:r>
          </w:p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 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администрация города Липецка, департамент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2017316,443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1972358,06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2113489</w:t>
            </w:r>
            <w:r w:rsidRPr="0020183D">
              <w:rPr>
                <w:lang w:val="ru-RU"/>
              </w:rPr>
              <w:t>,</w:t>
            </w:r>
            <w:r w:rsidRPr="0020183D">
              <w:t>777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2004586,761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2321488,779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2313492,356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1 </w:t>
            </w:r>
            <w:r w:rsidRPr="0020183D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20183D">
              <w:rPr>
                <w:bCs/>
                <w:lang w:val="ru-RU"/>
              </w:rPr>
              <w:t xml:space="preserve">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управление опеки (попечительства) </w:t>
            </w:r>
            <w:r w:rsidRPr="0020183D">
              <w:rPr>
                <w:lang w:val="ru-RU"/>
              </w:rPr>
              <w:lastRenderedPageBreak/>
              <w:t xml:space="preserve">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1154235,5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1135440,393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rPr>
                <w:lang w:val="ru-RU"/>
              </w:rPr>
              <w:t>1215567,551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1244971,376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1496182,591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1438033,991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1166760,039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</w:tr>
      <w:tr w:rsidR="007A4F27" w:rsidRPr="00B4273F" w:rsidTr="00A05C1A">
        <w:trPr>
          <w:trHeight w:val="300"/>
        </w:trPr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iCs/>
                <w:lang w:val="ru-RU"/>
              </w:rPr>
            </w:pPr>
            <w:r w:rsidRPr="0020183D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535616,5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540156,55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580261,062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555568,035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618410,986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593213,0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598312,0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386643,3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435355,143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502649,78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534716,422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576744,827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572380,0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565418,139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1000,1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2315,8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270,35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6041CA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27369,2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3619,945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88648,265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Управление опеки (попечительства) и охраны прав детства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«Ресурсное обеспечение и развитие системы </w:t>
            </w:r>
            <w:r w:rsidRPr="0020183D">
              <w:rPr>
                <w:lang w:val="ru-RU"/>
              </w:rPr>
              <w:lastRenderedPageBreak/>
              <w:t>общего образования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118197,1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96866,375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48571,287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46723,85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118697,571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183600,142</w:t>
            </w: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3029,9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5</w:t>
            </w:r>
            <w:r w:rsidRPr="0020183D">
              <w:rPr>
                <w:iCs/>
                <w:lang w:val="ru-RU"/>
              </w:rPr>
              <w:t xml:space="preserve"> подпрограммы 1: </w:t>
            </w:r>
            <w:r w:rsidRPr="0020183D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2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110478,6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34693,025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13738,953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5065,3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57862,29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88758,049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3300,0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692,6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120673,203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5514,119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7,65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7A4F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861" w:type="dxa"/>
            <w:vAlign w:val="center"/>
          </w:tcPr>
          <w:p w:rsidR="00576D05" w:rsidRPr="007B2D35" w:rsidRDefault="00576D05" w:rsidP="00576D05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A4F27" w:rsidRPr="0020183D" w:rsidRDefault="00576D05" w:rsidP="00576D05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DA27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47677,405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6976,019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3523,364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9887,853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6488,935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1331,347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.13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2 </w:t>
            </w:r>
            <w:r w:rsidRPr="0020183D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741257,743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708643,142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759997,006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616024,739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690359,294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721493,801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700360,257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177347,8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195911,2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214312,975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232192,7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267300,125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275494,17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283092,025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туризма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228702,0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256193,7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284022,479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307226,836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333440,278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351342,122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339030,322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2017-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253678,7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220294,244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170328,515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65917,96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71935,5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74002,88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6140,8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8319,2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4870,0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3078,3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7224,656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4247,4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2538,5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</w:t>
            </w:r>
          </w:p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4696,0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8648,1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17750,2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1476,659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3504,463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5813,889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 </w:t>
            </w:r>
          </w:p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70692,443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13326,698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14144,237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3274,984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6249,711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4601,2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616D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lastRenderedPageBreak/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lastRenderedPageBreak/>
              <w:t>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lastRenderedPageBreak/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lastRenderedPageBreak/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5950,0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53918,6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2857,3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650,0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2021-2022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704,561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5992,14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3 </w:t>
            </w:r>
            <w:r w:rsidRPr="002018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36866,0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37478,9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36743,87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27068,846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28160,802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30456,275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49377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 xml:space="preserve">Совершенствование форм организации отдыха детей и трудоустройства </w:t>
            </w:r>
            <w:proofErr w:type="spellStart"/>
            <w:r w:rsidRPr="0020183D">
              <w:rPr>
                <w:lang w:val="ru-RU"/>
              </w:rPr>
              <w:t>несовершеннолет</w:t>
            </w:r>
            <w:proofErr w:type="spellEnd"/>
          </w:p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них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15000,0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16921,2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16921,2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12919,55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15324,532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</w:t>
            </w:r>
            <w:r w:rsidR="004937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4161,0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4322,4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4396,17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1549,296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2616,27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17705,0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16155,3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15426,5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12600,0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10220,0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10050,0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администрация города Липецка,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116521,8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106786,092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123508,289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, </w:t>
            </w:r>
          </w:p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администрация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города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Липецка</w:t>
            </w:r>
            <w:proofErr w:type="spellEnd"/>
            <w:r w:rsidRPr="0020183D">
              <w:t xml:space="preserve"> </w:t>
            </w:r>
          </w:p>
          <w:p w:rsidR="007A4F27" w:rsidRPr="0020183D" w:rsidRDefault="007A4F27" w:rsidP="007A4F27">
            <w:pPr>
              <w:jc w:val="both"/>
            </w:pP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98780,4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103574,988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111467,0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78307,0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повышение квалификации </w:t>
            </w:r>
            <w:r w:rsidRPr="0020183D">
              <w:rPr>
                <w:bCs/>
                <w:lang w:val="ru-RU"/>
              </w:rPr>
              <w:lastRenderedPageBreak/>
              <w:t>педагогических работников муниципальных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5209,7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246,564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247,871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238,213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49377D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 w:rsidR="0049377D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1620,0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1821,27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380,0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440,653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5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</w:t>
            </w:r>
            <w:r w:rsidRPr="0020183D">
              <w:rPr>
                <w:bCs/>
                <w:lang w:val="ru-RU"/>
              </w:rPr>
              <w:lastRenderedPageBreak/>
              <w:t xml:space="preserve">условий для инклюзивного образования детей-инвалидов, в том числе создание универсальной </w:t>
            </w:r>
            <w:proofErr w:type="spellStart"/>
            <w:r w:rsidRPr="0020183D">
              <w:rPr>
                <w:bCs/>
                <w:lang w:val="ru-RU"/>
              </w:rPr>
              <w:t>безбарьерной</w:t>
            </w:r>
            <w:proofErr w:type="spellEnd"/>
            <w:r w:rsidRPr="0020183D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552,2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587,043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8211,7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3447,517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b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 xml:space="preserve">Реализация мероприятий, </w:t>
            </w:r>
            <w:r w:rsidRPr="0020183D">
              <w:rPr>
                <w:lang w:val="ru-RU"/>
              </w:rPr>
              <w:lastRenderedPageBreak/>
              <w:t>направленных на модернизацию муниципальных детских школ искусств по видам искусств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20183D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6845,901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CE169B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44.9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2023-2025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</w:tbl>
    <w:p w:rsidR="0071578F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6B7BBA" w:rsidRDefault="006B7BBA" w:rsidP="0071578F">
      <w:pPr>
        <w:ind w:firstLine="720"/>
        <w:jc w:val="both"/>
        <w:rPr>
          <w:sz w:val="28"/>
          <w:szCs w:val="28"/>
          <w:lang w:val="ru-RU"/>
        </w:rPr>
      </w:pPr>
    </w:p>
    <w:p w:rsidR="0072737C" w:rsidRPr="007B2D35" w:rsidRDefault="0072737C" w:rsidP="0071578F">
      <w:pPr>
        <w:ind w:firstLine="720"/>
        <w:jc w:val="both"/>
        <w:rPr>
          <w:sz w:val="28"/>
          <w:szCs w:val="28"/>
          <w:lang w:val="ru-RU"/>
        </w:rPr>
      </w:pPr>
    </w:p>
    <w:p w:rsidR="00DF504B" w:rsidRPr="00A1443D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1.</w:t>
      </w:r>
      <w:r w:rsidR="00707008">
        <w:rPr>
          <w:sz w:val="28"/>
          <w:szCs w:val="28"/>
          <w:lang w:val="ru-RU"/>
        </w:rPr>
        <w:t>4</w:t>
      </w:r>
      <w:r w:rsidRPr="00A1443D">
        <w:rPr>
          <w:sz w:val="28"/>
          <w:szCs w:val="28"/>
          <w:lang w:val="ru-RU"/>
        </w:rPr>
        <w:t>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0247EA" w:rsidRDefault="000247EA" w:rsidP="00BB65B1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7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559"/>
        <w:gridCol w:w="1275"/>
        <w:gridCol w:w="1276"/>
        <w:gridCol w:w="1275"/>
        <w:gridCol w:w="1276"/>
        <w:gridCol w:w="1276"/>
        <w:gridCol w:w="1276"/>
        <w:gridCol w:w="1275"/>
        <w:gridCol w:w="1560"/>
        <w:gridCol w:w="1276"/>
      </w:tblGrid>
      <w:tr w:rsidR="0070381E" w:rsidRPr="00A1443D" w:rsidTr="00B4153B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lastRenderedPageBreak/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7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9181891,244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8374283,71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471592,092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5485806,796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5131957,899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2313492,356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6989139,851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7838642,05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7518478,499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353170,492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4531089,3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5177437,567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5125302,129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</w:tr>
      <w:tr w:rsidR="0072737C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1438033,991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945613,061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721493,801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</w:t>
            </w:r>
            <w:r w:rsidRPr="00A1443D">
              <w:rPr>
                <w:lang w:val="ru-RU"/>
              </w:rPr>
              <w:lastRenderedPageBreak/>
              <w:t>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46456,275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30456,275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351179,858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86338,679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6655,77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123508,289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</w:tbl>
    <w:p w:rsidR="00024697" w:rsidRDefault="0012153C" w:rsidP="009828F7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4C3877" w:rsidRDefault="004C3877" w:rsidP="000247EA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4C3877" w:rsidRDefault="004C3877" w:rsidP="000247EA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024697" w:rsidRDefault="00024697" w:rsidP="000247EA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</w:t>
      </w:r>
      <w:r w:rsidR="00707008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 w:rsidR="00B363CD">
        <w:rPr>
          <w:sz w:val="28"/>
          <w:szCs w:val="28"/>
          <w:lang w:val="ru-RU"/>
        </w:rPr>
        <w:t>Р</w:t>
      </w:r>
      <w:r w:rsidRPr="00376B9B">
        <w:rPr>
          <w:sz w:val="28"/>
          <w:szCs w:val="28"/>
          <w:lang w:val="ru-RU"/>
        </w:rPr>
        <w:t xml:space="preserve">аздел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таблиц</w:t>
      </w:r>
      <w:r w:rsidR="002B6C52">
        <w:rPr>
          <w:sz w:val="28"/>
          <w:szCs w:val="28"/>
          <w:lang w:val="ru-RU"/>
        </w:rPr>
        <w:t>у</w:t>
      </w:r>
      <w:r w:rsidRPr="00376B9B">
        <w:rPr>
          <w:sz w:val="28"/>
          <w:szCs w:val="28"/>
          <w:lang w:val="ru-RU"/>
        </w:rPr>
        <w:t xml:space="preserve"> «Сведения о целевых индикаторах и показателях задач муниципальной программы «Развитие образования города Липецка»</w:t>
      </w:r>
      <w:r w:rsidR="00B363CD">
        <w:rPr>
          <w:sz w:val="28"/>
          <w:szCs w:val="28"/>
          <w:lang w:val="ru-RU"/>
        </w:rPr>
        <w:t xml:space="preserve"> </w:t>
      </w:r>
      <w:r w:rsidRPr="00E9091F">
        <w:rPr>
          <w:sz w:val="28"/>
          <w:szCs w:val="28"/>
          <w:lang w:val="ru-RU"/>
        </w:rPr>
        <w:t>изложить в следующей редакции:</w:t>
      </w:r>
    </w:p>
    <w:p w:rsidR="004C3877" w:rsidRPr="000C7CE0" w:rsidRDefault="004C3877" w:rsidP="000247EA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2136"/>
        <w:gridCol w:w="1560"/>
        <w:gridCol w:w="567"/>
        <w:gridCol w:w="708"/>
        <w:gridCol w:w="851"/>
        <w:gridCol w:w="709"/>
        <w:gridCol w:w="709"/>
        <w:gridCol w:w="704"/>
        <w:gridCol w:w="713"/>
        <w:gridCol w:w="709"/>
        <w:gridCol w:w="842"/>
        <w:gridCol w:w="14"/>
        <w:gridCol w:w="837"/>
        <w:gridCol w:w="13"/>
        <w:gridCol w:w="708"/>
        <w:gridCol w:w="704"/>
        <w:gridCol w:w="2552"/>
      </w:tblGrid>
      <w:tr w:rsidR="00340215" w:rsidRPr="004710F5" w:rsidTr="00340215">
        <w:tc>
          <w:tcPr>
            <w:tcW w:w="558" w:type="dxa"/>
            <w:vMerge w:val="restart"/>
          </w:tcPr>
          <w:p w:rsidR="00F03BAF" w:rsidRPr="00F03BAF" w:rsidRDefault="00F03BAF" w:rsidP="00D11EA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36" w:type="dxa"/>
            <w:vMerge w:val="restart"/>
          </w:tcPr>
          <w:p w:rsidR="00F03BAF" w:rsidRPr="00F03BAF" w:rsidRDefault="00F03BAF" w:rsidP="007F1D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vMerge w:val="restart"/>
          </w:tcPr>
          <w:p w:rsidR="00F03BAF" w:rsidRPr="00F03BAF" w:rsidRDefault="00F03BAF" w:rsidP="00D11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(соисполнитель)</w:t>
            </w:r>
          </w:p>
        </w:tc>
        <w:tc>
          <w:tcPr>
            <w:tcW w:w="567" w:type="dxa"/>
            <w:vMerge w:val="restart"/>
          </w:tcPr>
          <w:p w:rsidR="00F03BAF" w:rsidRPr="00F03BAF" w:rsidRDefault="00F03BAF" w:rsidP="00D11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221" w:type="dxa"/>
            <w:gridSpan w:val="13"/>
          </w:tcPr>
          <w:p w:rsidR="00F03BAF" w:rsidRPr="000064CF" w:rsidRDefault="00F03BAF" w:rsidP="001E2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Значения индикаторов (показателей задач)</w:t>
            </w:r>
          </w:p>
        </w:tc>
        <w:tc>
          <w:tcPr>
            <w:tcW w:w="2552" w:type="dxa"/>
          </w:tcPr>
          <w:p w:rsidR="00F03BAF" w:rsidRPr="00F03BAF" w:rsidRDefault="00F03BAF" w:rsidP="009966DE">
            <w:pPr>
              <w:pStyle w:val="ConsPlusNormal"/>
              <w:ind w:left="225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формирования целевых индикаторов </w:t>
            </w:r>
          </w:p>
          <w:p w:rsidR="00F03BAF" w:rsidRPr="00F03BAF" w:rsidRDefault="00F03BAF" w:rsidP="009966DE">
            <w:pPr>
              <w:pStyle w:val="ConsPlusNormal"/>
              <w:ind w:left="225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(показателей задач)</w:t>
            </w:r>
          </w:p>
        </w:tc>
      </w:tr>
      <w:tr w:rsidR="00732F8D" w:rsidRPr="00F03BAF" w:rsidTr="00340215">
        <w:tc>
          <w:tcPr>
            <w:tcW w:w="558" w:type="dxa"/>
            <w:vMerge/>
          </w:tcPr>
          <w:p w:rsidR="00F03BAF" w:rsidRPr="00F03BAF" w:rsidRDefault="00F03BAF" w:rsidP="001E2413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vMerge/>
          </w:tcPr>
          <w:p w:rsidR="00F03BAF" w:rsidRPr="00F03BAF" w:rsidRDefault="00F03BAF" w:rsidP="001E2413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560" w:type="dxa"/>
            <w:vMerge/>
          </w:tcPr>
          <w:p w:rsidR="00F03BAF" w:rsidRPr="00F03BAF" w:rsidRDefault="00F03BAF" w:rsidP="001E2413">
            <w:pPr>
              <w:spacing w:line="0" w:lineRule="atLeas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03BAF" w:rsidRPr="00F03BAF" w:rsidRDefault="00F03BAF" w:rsidP="001E2413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F03BAF" w:rsidRPr="000064CF" w:rsidRDefault="00F03BAF" w:rsidP="00D11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6662" w:type="dxa"/>
            <w:gridSpan w:val="11"/>
          </w:tcPr>
          <w:p w:rsidR="00F03BAF" w:rsidRPr="000064CF" w:rsidRDefault="00F03BAF" w:rsidP="000064CF">
            <w:pPr>
              <w:spacing w:line="0" w:lineRule="atLeast"/>
              <w:ind w:left="-771" w:firstLine="771"/>
              <w:jc w:val="center"/>
            </w:pPr>
            <w:proofErr w:type="spellStart"/>
            <w:r w:rsidRPr="000064CF">
              <w:t>Годы</w:t>
            </w:r>
            <w:proofErr w:type="spellEnd"/>
            <w:r w:rsidRPr="000064CF">
              <w:t xml:space="preserve"> </w:t>
            </w:r>
            <w:proofErr w:type="spellStart"/>
            <w:r w:rsidRPr="000064CF">
              <w:t>реализации</w:t>
            </w:r>
            <w:proofErr w:type="spellEnd"/>
            <w:r w:rsidRPr="000064CF">
              <w:t xml:space="preserve"> </w:t>
            </w:r>
            <w:proofErr w:type="spellStart"/>
            <w:r w:rsidRPr="000064CF">
              <w:t>муниципальной</w:t>
            </w:r>
            <w:proofErr w:type="spellEnd"/>
            <w:r w:rsidRPr="000064CF">
              <w:t xml:space="preserve"> </w:t>
            </w:r>
            <w:proofErr w:type="spellStart"/>
            <w:r w:rsidRPr="000064CF">
              <w:t>программы</w:t>
            </w:r>
            <w:proofErr w:type="spellEnd"/>
          </w:p>
        </w:tc>
        <w:tc>
          <w:tcPr>
            <w:tcW w:w="2552" w:type="dxa"/>
          </w:tcPr>
          <w:p w:rsidR="00F03BAF" w:rsidRPr="00F03BAF" w:rsidRDefault="00F03BAF" w:rsidP="006A11FD">
            <w:pPr>
              <w:spacing w:line="0" w:lineRule="atLeast"/>
              <w:ind w:left="-771" w:firstLine="771"/>
            </w:pPr>
          </w:p>
        </w:tc>
      </w:tr>
      <w:tr w:rsidR="00340215" w:rsidRPr="00F03BAF" w:rsidTr="00340215">
        <w:tc>
          <w:tcPr>
            <w:tcW w:w="558" w:type="dxa"/>
            <w:vMerge/>
          </w:tcPr>
          <w:p w:rsidR="00B600DC" w:rsidRPr="00F03BAF" w:rsidRDefault="00B600DC" w:rsidP="001E2413">
            <w:pPr>
              <w:spacing w:line="0" w:lineRule="atLeast"/>
            </w:pPr>
          </w:p>
        </w:tc>
        <w:tc>
          <w:tcPr>
            <w:tcW w:w="2136" w:type="dxa"/>
            <w:vMerge/>
          </w:tcPr>
          <w:p w:rsidR="00B600DC" w:rsidRPr="00F03BAF" w:rsidRDefault="00B600DC" w:rsidP="001E2413">
            <w:pPr>
              <w:spacing w:line="0" w:lineRule="atLeast"/>
            </w:pPr>
          </w:p>
        </w:tc>
        <w:tc>
          <w:tcPr>
            <w:tcW w:w="1560" w:type="dxa"/>
            <w:vMerge/>
          </w:tcPr>
          <w:p w:rsidR="00B600DC" w:rsidRPr="00F03BAF" w:rsidRDefault="00B600DC" w:rsidP="001E2413">
            <w:pPr>
              <w:spacing w:line="0" w:lineRule="atLeast"/>
            </w:pPr>
          </w:p>
        </w:tc>
        <w:tc>
          <w:tcPr>
            <w:tcW w:w="567" w:type="dxa"/>
            <w:vMerge/>
          </w:tcPr>
          <w:p w:rsidR="00B600DC" w:rsidRPr="00F03BAF" w:rsidRDefault="00B600DC" w:rsidP="001E2413">
            <w:pPr>
              <w:spacing w:line="0" w:lineRule="atLeast"/>
            </w:pPr>
          </w:p>
        </w:tc>
        <w:tc>
          <w:tcPr>
            <w:tcW w:w="708" w:type="dxa"/>
          </w:tcPr>
          <w:p w:rsidR="00B600DC" w:rsidRPr="000064CF" w:rsidRDefault="00B600DC" w:rsidP="00D11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2015 факт</w:t>
            </w:r>
          </w:p>
        </w:tc>
        <w:tc>
          <w:tcPr>
            <w:tcW w:w="851" w:type="dxa"/>
          </w:tcPr>
          <w:p w:rsidR="00B600DC" w:rsidRPr="000064CF" w:rsidRDefault="00B600DC" w:rsidP="00D11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2016 оценка</w:t>
            </w:r>
          </w:p>
        </w:tc>
        <w:tc>
          <w:tcPr>
            <w:tcW w:w="709" w:type="dxa"/>
          </w:tcPr>
          <w:p w:rsidR="00B600DC" w:rsidRPr="000064CF" w:rsidRDefault="00B600DC" w:rsidP="00D11EA8">
            <w:pPr>
              <w:pStyle w:val="ConsPlusNormal"/>
              <w:ind w:left="-81" w:firstLine="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2017 план</w:t>
            </w:r>
          </w:p>
        </w:tc>
        <w:tc>
          <w:tcPr>
            <w:tcW w:w="709" w:type="dxa"/>
          </w:tcPr>
          <w:p w:rsidR="00B600DC" w:rsidRPr="000064CF" w:rsidRDefault="00B600DC" w:rsidP="007F1DA2">
            <w:pPr>
              <w:pStyle w:val="ConsPlusNormal"/>
              <w:ind w:left="8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2018 план</w:t>
            </w:r>
          </w:p>
        </w:tc>
        <w:tc>
          <w:tcPr>
            <w:tcW w:w="704" w:type="dxa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2019 план</w:t>
            </w:r>
          </w:p>
        </w:tc>
        <w:tc>
          <w:tcPr>
            <w:tcW w:w="713" w:type="dxa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2020 план</w:t>
            </w:r>
          </w:p>
        </w:tc>
        <w:tc>
          <w:tcPr>
            <w:tcW w:w="709" w:type="dxa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2021 план</w:t>
            </w:r>
          </w:p>
        </w:tc>
        <w:tc>
          <w:tcPr>
            <w:tcW w:w="842" w:type="dxa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2022 план</w:t>
            </w:r>
          </w:p>
        </w:tc>
        <w:tc>
          <w:tcPr>
            <w:tcW w:w="851" w:type="dxa"/>
            <w:gridSpan w:val="2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2023 план</w:t>
            </w:r>
          </w:p>
        </w:tc>
        <w:tc>
          <w:tcPr>
            <w:tcW w:w="721" w:type="dxa"/>
            <w:gridSpan w:val="2"/>
          </w:tcPr>
          <w:p w:rsidR="00B600DC" w:rsidRPr="000064CF" w:rsidRDefault="00B600DC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2024 план</w:t>
            </w:r>
          </w:p>
        </w:tc>
        <w:tc>
          <w:tcPr>
            <w:tcW w:w="704" w:type="dxa"/>
          </w:tcPr>
          <w:p w:rsidR="00B600DC" w:rsidRPr="000064CF" w:rsidRDefault="00B600DC" w:rsidP="00B600DC">
            <w:pPr>
              <w:spacing w:line="0" w:lineRule="atLeast"/>
              <w:jc w:val="center"/>
            </w:pPr>
            <w:r w:rsidRPr="000064CF">
              <w:t>2025</w:t>
            </w:r>
          </w:p>
          <w:p w:rsidR="00B600DC" w:rsidRPr="000064CF" w:rsidRDefault="00B600DC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552" w:type="dxa"/>
          </w:tcPr>
          <w:p w:rsidR="00B600DC" w:rsidRPr="00F03BAF" w:rsidRDefault="00B600DC" w:rsidP="00B600DC">
            <w:pPr>
              <w:spacing w:line="0" w:lineRule="atLeast"/>
            </w:pPr>
          </w:p>
        </w:tc>
      </w:tr>
      <w:tr w:rsidR="001418D6" w:rsidRPr="004710F5" w:rsidTr="00340215">
        <w:tc>
          <w:tcPr>
            <w:tcW w:w="558" w:type="dxa"/>
          </w:tcPr>
          <w:p w:rsidR="00B600DC" w:rsidRPr="00F03BAF" w:rsidRDefault="00B600DC" w:rsidP="00D11EA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036" w:type="dxa"/>
            <w:gridSpan w:val="17"/>
          </w:tcPr>
          <w:p w:rsidR="00B600DC" w:rsidRPr="000064CF" w:rsidRDefault="00B600DC" w:rsidP="00B600DC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Цель «Повышение доступности и качества предоставляемых услуг за счет развития ресурсов системы образования и их эффективного использования»</w:t>
            </w:r>
          </w:p>
        </w:tc>
      </w:tr>
      <w:tr w:rsidR="00340215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bottom w:val="single" w:sz="4" w:space="0" w:color="auto"/>
            </w:tcBorders>
          </w:tcPr>
          <w:p w:rsidR="009966DE" w:rsidRPr="00F03BAF" w:rsidRDefault="009966DE" w:rsidP="00D11EA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966DE" w:rsidRPr="00F03BAF" w:rsidRDefault="009966DE" w:rsidP="00D11EA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1</w:t>
            </w:r>
          </w:p>
          <w:p w:rsidR="009966DE" w:rsidRPr="00F03BAF" w:rsidRDefault="009966DE" w:rsidP="007F1DA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Удовлетворенность населения качеством предоставления услуг в сфере дошкольного образования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66DE" w:rsidRPr="00F03BAF" w:rsidRDefault="009966DE" w:rsidP="007F1DA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66DE" w:rsidRPr="00F03BAF" w:rsidRDefault="009966DE" w:rsidP="00D11EA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66DE" w:rsidRPr="000064CF" w:rsidRDefault="009966DE" w:rsidP="007F1DA2">
            <w:pPr>
              <w:pStyle w:val="ConsPlusNormal"/>
              <w:ind w:right="-1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66DE" w:rsidRPr="000064CF" w:rsidRDefault="009966DE" w:rsidP="007F1D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7F1D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7F1D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7F1DA2">
            <w:pPr>
              <w:pStyle w:val="ConsPlusNormal"/>
              <w:ind w:left="82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A57B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66DE" w:rsidRPr="00F03BAF" w:rsidRDefault="009966DE" w:rsidP="00A57B9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340215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2</w:t>
            </w:r>
          </w:p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города Липецка</w:t>
            </w:r>
          </w:p>
        </w:tc>
      </w:tr>
      <w:tr w:rsidR="00340215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Целевой индикатор 3</w:t>
            </w:r>
          </w:p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Удовлетворенность населения качеством предоставления услуг в сфере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3257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418D6" w:rsidRPr="000064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257CF" w:rsidRPr="000064CF">
              <w:rPr>
                <w:rStyle w:val="ae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3257CF" w:rsidRPr="00006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49,1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1418D6" w:rsidRPr="004710F5" w:rsidTr="00340215">
        <w:tc>
          <w:tcPr>
            <w:tcW w:w="558" w:type="dxa"/>
          </w:tcPr>
          <w:p w:rsidR="006A11FD" w:rsidRPr="00F03BAF" w:rsidRDefault="006A11FD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036" w:type="dxa"/>
            <w:gridSpan w:val="17"/>
          </w:tcPr>
          <w:p w:rsidR="006A11FD" w:rsidRPr="000064CF" w:rsidRDefault="006A11FD" w:rsidP="006A11FD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1 «Обеспечение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детей»</w:t>
            </w:r>
          </w:p>
        </w:tc>
      </w:tr>
      <w:tr w:rsidR="00340215" w:rsidRPr="004710F5" w:rsidTr="00340215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966DE" w:rsidRPr="00F03BAF" w:rsidRDefault="009966DE" w:rsidP="006A11F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1</w:t>
            </w:r>
          </w:p>
          <w:p w:rsidR="009966DE" w:rsidRDefault="009966DE" w:rsidP="006A11F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детей от 2 мес. до 7 лет, обеспеченных местами в образовательных учреждениях, реализующих программы дошкольного образования, в общей численности детей данной возрастной категории, поставленных на учет по предоставлению места в ДОУ в текущем году</w:t>
            </w:r>
          </w:p>
          <w:p w:rsidR="00611EF1" w:rsidRPr="00F03BAF" w:rsidRDefault="00611EF1" w:rsidP="006A11F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66DE" w:rsidRPr="00F03BAF" w:rsidRDefault="009966DE" w:rsidP="006A11F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66DE" w:rsidRPr="00F03BAF" w:rsidRDefault="009966DE" w:rsidP="006A11F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left="-202" w:firstLine="2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left="-6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tabs>
                <w:tab w:val="left" w:pos="845"/>
              </w:tabs>
              <w:ind w:left="-629" w:firstLine="6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6A1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по формуле</w:t>
            </w:r>
          </w:p>
          <w:p w:rsidR="009966DE" w:rsidRPr="00F03BA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 / У x 100, где</w:t>
            </w:r>
          </w:p>
          <w:p w:rsidR="009966DE" w:rsidRPr="00F03BA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B600D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 - численность детей от 2 мес. до 7 лет, обеспеченных местами в ОУ; У - общая численность детей от 2 мес. до 7 лет, поставленных на учет по предоставлению места в ДОУ г. Липецка в текущем году</w:t>
            </w:r>
          </w:p>
        </w:tc>
      </w:tr>
      <w:tr w:rsidR="00340215" w:rsidRPr="004710F5" w:rsidTr="00340215">
        <w:tc>
          <w:tcPr>
            <w:tcW w:w="558" w:type="dxa"/>
            <w:vMerge/>
            <w:tcBorders>
              <w:top w:val="single" w:sz="4" w:space="0" w:color="auto"/>
            </w:tcBorders>
          </w:tcPr>
          <w:p w:rsidR="009966DE" w:rsidRPr="00F03BAF" w:rsidRDefault="009966DE" w:rsidP="00B600DC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9966DE" w:rsidRPr="00F03BA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  <w:p w:rsidR="009966DE" w:rsidRPr="00F03BA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от 2 мес. до 3 лет, обеспеченных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местами в образовательных учреждениях, реализующих программы дошкольного образования, в общей численности детей, поставленных на учет по предоставлению места в ДОУ в текущем году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966DE" w:rsidRPr="00F03BA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966DE" w:rsidRPr="00F03BA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9966DE" w:rsidRPr="000064CF" w:rsidRDefault="009966DE" w:rsidP="00B600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9966DE" w:rsidRPr="000064CF" w:rsidRDefault="009966DE" w:rsidP="00D271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966DE" w:rsidRPr="00F03BAF" w:rsidRDefault="009966DE" w:rsidP="00D271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Индикатор определяется по формуле</w:t>
            </w:r>
          </w:p>
          <w:p w:rsidR="009966DE" w:rsidRPr="00F03BAF" w:rsidRDefault="009966DE" w:rsidP="00D271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1/2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НР / УР x 100, где</w:t>
            </w:r>
          </w:p>
          <w:p w:rsidR="009966DE" w:rsidRPr="00F03BAF" w:rsidRDefault="009966DE" w:rsidP="00D2717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D27178">
            <w:pPr>
              <w:pStyle w:val="ConsPlusNormal"/>
              <w:ind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НР - численность детей от 2 мес. до 3 лет, обеспеченных местами в ОУ; УР - общая численность детей от 2 мес. до 7 лет, поставленных на учет по предоставлению места в ДОУ г. Липецка в текущем году</w:t>
            </w:r>
          </w:p>
        </w:tc>
      </w:tr>
      <w:tr w:rsidR="00340215" w:rsidRPr="004710F5" w:rsidTr="00340215">
        <w:tc>
          <w:tcPr>
            <w:tcW w:w="558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2 задачи 1</w:t>
            </w: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учреждений, занимающихся в первую смену, в общей численности учащихся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9966DE" w:rsidRPr="000064CF" w:rsidRDefault="00D437B9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83,0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D437B9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9966DE" w:rsidRPr="00F03BA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D437B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1/3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ПС / О x 100, где</w:t>
            </w: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ПС - численность учащихся общеобразовательных учреждений, занимающихся в первую смену; О - общая численность учащихся общеобразовательных учреждений</w:t>
            </w:r>
          </w:p>
        </w:tc>
      </w:tr>
      <w:tr w:rsidR="00340215" w:rsidRPr="004710F5" w:rsidTr="00340215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3 задачи 1</w:t>
            </w: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общеобразовательных учреждений, охваченных горячим питанием, в общей численности учащихся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right="17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9966DE" w:rsidRPr="000064CF" w:rsidRDefault="000B1380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966DE" w:rsidRPr="000064CF" w:rsidRDefault="009966DE" w:rsidP="000B1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74,</w:t>
            </w:r>
            <w:r w:rsidR="000B13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9966DE" w:rsidRPr="00F03BA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1/4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ГП / О x 100, где</w:t>
            </w:r>
          </w:p>
          <w:p w:rsidR="009966DE" w:rsidRPr="00F03BA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ГП - численность учащихся общеобразовательных учреждений, охваченных горячим; О - общая численность учащихся общеобразовательных учреждений</w:t>
            </w:r>
          </w:p>
        </w:tc>
      </w:tr>
      <w:tr w:rsidR="00340215" w:rsidRPr="004710F5" w:rsidTr="00340215">
        <w:tblPrEx>
          <w:tblBorders>
            <w:insideH w:val="nil"/>
          </w:tblBorders>
        </w:tblPrEx>
        <w:trPr>
          <w:trHeight w:val="2819"/>
        </w:trPr>
        <w:tc>
          <w:tcPr>
            <w:tcW w:w="558" w:type="dxa"/>
            <w:vMerge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00533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 1 - 4 классов общеобразовательных учреждений, охваченных горячим питанием, в общей численности учащихся 1 - 4 классов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005332">
            <w:pPr>
              <w:pStyle w:val="ConsPlusNormal"/>
              <w:ind w:hanging="9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732F8D">
            <w:pPr>
              <w:pStyle w:val="ConsPlusNormal"/>
              <w:ind w:left="-62" w:right="-6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ind w:left="-5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:rsidR="009966DE" w:rsidRPr="000064CF" w:rsidRDefault="009966DE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9966DE" w:rsidRPr="00F03BA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1/5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НП / НО x 100, где</w:t>
            </w:r>
          </w:p>
          <w:p w:rsidR="009966DE" w:rsidRPr="00F03BAF" w:rsidRDefault="009966DE" w:rsidP="0000533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6DE" w:rsidRPr="00F03BAF" w:rsidRDefault="009966DE" w:rsidP="0000533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НП - численность учащихся 1 - 4 классов общеобразовательных учреждений, охваченных горячим; НО - общая численность учащихся 1 - 4 классов общеобразовательных учреждений</w:t>
            </w:r>
          </w:p>
        </w:tc>
      </w:tr>
      <w:tr w:rsidR="00340215" w:rsidRPr="004710F5" w:rsidTr="00340215">
        <w:tc>
          <w:tcPr>
            <w:tcW w:w="558" w:type="dxa"/>
            <w:tcBorders>
              <w:bottom w:val="single" w:sz="4" w:space="0" w:color="auto"/>
            </w:tcBorders>
          </w:tcPr>
          <w:p w:rsidR="008D6F71" w:rsidRPr="00F03BAF" w:rsidRDefault="008D6F71" w:rsidP="000053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8D6F71" w:rsidRPr="00F03BAF" w:rsidRDefault="008D6F71" w:rsidP="000132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4 задачи 1</w:t>
            </w:r>
          </w:p>
          <w:p w:rsidR="008D6F71" w:rsidRPr="00F03BAF" w:rsidRDefault="008D6F71" w:rsidP="000132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муниципальных общеобразовательных учреждений, соответствующих современным требованиям к реализации основных общеобразовательных программ, в общем количестве общеобразовательных учреждений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6F71" w:rsidRPr="00F03BAF" w:rsidRDefault="008D6F71" w:rsidP="000132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D6F71" w:rsidRPr="00F03BAF" w:rsidRDefault="008D6F71" w:rsidP="000132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86,2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8D6F71" w:rsidRPr="000064CF" w:rsidRDefault="008D6F71" w:rsidP="000132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8D6F71" w:rsidRPr="000064CF" w:rsidRDefault="008D6F71" w:rsidP="000064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94,</w:t>
            </w:r>
            <w:r w:rsidR="000064CF" w:rsidRPr="000064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D6F71" w:rsidRPr="00F03BAF" w:rsidRDefault="008D6F71" w:rsidP="0001325B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Данные государственной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статотчетности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(сводная форма Д-4 по программе МОРФ)</w:t>
            </w:r>
          </w:p>
        </w:tc>
      </w:tr>
      <w:tr w:rsidR="00340215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F03BA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F03BA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5 задачи 1 Доля муниципальных дошкольных и общеобразовательных учреждений, имеющих условия доступной среды, в общем количестве муниципальных дошкольных и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F03BAF" w:rsidRDefault="008D6F71" w:rsidP="002375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F03BA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right="-6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right="-6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0064C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D6F71" w:rsidRPr="00F03BA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8D6F71" w:rsidRPr="00F03BAF" w:rsidRDefault="008D6F71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F71" w:rsidRPr="00F03BA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1/5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Д / К x 100, где</w:t>
            </w:r>
          </w:p>
          <w:p w:rsidR="008D6F71" w:rsidRPr="00F03BAF" w:rsidRDefault="008D6F71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6F71" w:rsidRPr="00F03BAF" w:rsidRDefault="008D6F71" w:rsidP="008D6F7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 - кол-во дошкольных и общеобразовательных учреждений, имеющих условия доступной среды (данные ведомственной отчетности);</w:t>
            </w:r>
          </w:p>
          <w:p w:rsidR="008D6F71" w:rsidRPr="00F03BAF" w:rsidRDefault="008D6F71" w:rsidP="00732F8D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К - общее кол-во муниципальных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дошкольных и общеобразовательных учреждений</w:t>
            </w:r>
          </w:p>
        </w:tc>
      </w:tr>
      <w:tr w:rsidR="00340215" w:rsidRPr="004710F5" w:rsidTr="00340215">
        <w:tc>
          <w:tcPr>
            <w:tcW w:w="558" w:type="dxa"/>
            <w:tcBorders>
              <w:top w:val="single" w:sz="4" w:space="0" w:color="auto"/>
            </w:tcBorders>
          </w:tcPr>
          <w:p w:rsidR="002A0B30" w:rsidRPr="00F03BAF" w:rsidRDefault="002A0B30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2A0B30" w:rsidRPr="00F03BAF" w:rsidRDefault="002A0B30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6 задачи 1</w:t>
            </w:r>
          </w:p>
          <w:p w:rsidR="002A0B30" w:rsidRPr="00F03BAF" w:rsidRDefault="002A0B30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общеобразовательных учреждений, выполняющих функции классного руководителя и получающих за это соответствующую доплату, в общей численности педагогических работников общеобразовательных учреждений, выполняющих функции классного руководителя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A0B30" w:rsidRPr="00F03BAF" w:rsidRDefault="002A0B30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A0B30" w:rsidRPr="00F03BAF" w:rsidRDefault="002A0B30" w:rsidP="002375F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A0B30" w:rsidRPr="000064CF" w:rsidRDefault="002A0B30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0B30" w:rsidRPr="000064CF" w:rsidRDefault="002A0B30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0B30" w:rsidRPr="000064CF" w:rsidRDefault="002A0B30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0B30" w:rsidRPr="000064CF" w:rsidRDefault="002A0B30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2A0B30" w:rsidRPr="000064CF" w:rsidRDefault="002A0B30" w:rsidP="002375F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2A0B30" w:rsidRPr="000064CF" w:rsidRDefault="002A0B30" w:rsidP="008D6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A0B30" w:rsidRPr="000064CF" w:rsidRDefault="002A0B30" w:rsidP="00E458D7">
            <w:pPr>
              <w:pStyle w:val="ConsPlusNormal"/>
              <w:ind w:right="-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2A0B30" w:rsidRPr="000064CF" w:rsidRDefault="002A0B30" w:rsidP="008D6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2A0B30" w:rsidRPr="000064CF" w:rsidRDefault="002A0B30" w:rsidP="008D6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2A0B30" w:rsidRPr="000064CF" w:rsidRDefault="002A0B30" w:rsidP="008D6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2A0B30" w:rsidRPr="000064CF" w:rsidRDefault="002A0B30" w:rsidP="008D6F71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A0B30" w:rsidRPr="00F03BAF" w:rsidRDefault="002A0B30" w:rsidP="008D6F7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2A0B30" w:rsidRPr="00F03BAF" w:rsidRDefault="002A0B30" w:rsidP="008D6F7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0B30" w:rsidRPr="00F03BAF" w:rsidRDefault="002A0B30" w:rsidP="008D6F7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1/6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КД / К x 100, где</w:t>
            </w:r>
          </w:p>
          <w:p w:rsidR="002A0B30" w:rsidRPr="00F03BAF" w:rsidRDefault="002A0B30" w:rsidP="008D6F7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0B30" w:rsidRPr="00F03BAF" w:rsidRDefault="002A0B30" w:rsidP="008D6F7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КД - кол-во педагогических работников общеобразовательных учреждений, выполняющих функции классного руководителя и получающих за это соответствующую доплату,</w:t>
            </w:r>
          </w:p>
          <w:p w:rsidR="002A0B30" w:rsidRPr="00F03BAF" w:rsidRDefault="002A0B30" w:rsidP="008D6F7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общая численность педагогических работников общеобразовательных учреждений, выполняющих функции классного руководителя</w:t>
            </w:r>
          </w:p>
        </w:tc>
      </w:tr>
      <w:tr w:rsidR="001418D6" w:rsidRPr="004710F5" w:rsidTr="00340215">
        <w:tc>
          <w:tcPr>
            <w:tcW w:w="558" w:type="dxa"/>
          </w:tcPr>
          <w:p w:rsidR="006409FE" w:rsidRPr="00F03BAF" w:rsidRDefault="006409FE" w:rsidP="002375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036" w:type="dxa"/>
            <w:gridSpan w:val="17"/>
          </w:tcPr>
          <w:p w:rsidR="006409FE" w:rsidRPr="000064CF" w:rsidRDefault="006409FE" w:rsidP="002A0B30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2 «Обеспечение условий для достижения новых образовательных результатов в соответствии с федеральными государственными образовательными стандартами»</w:t>
            </w:r>
          </w:p>
        </w:tc>
      </w:tr>
      <w:tr w:rsidR="00340215" w:rsidRPr="004710F5" w:rsidTr="00340215">
        <w:tc>
          <w:tcPr>
            <w:tcW w:w="558" w:type="dxa"/>
          </w:tcPr>
          <w:p w:rsidR="002A0B30" w:rsidRPr="00F03BA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36" w:type="dxa"/>
          </w:tcPr>
          <w:p w:rsidR="002A0B30" w:rsidRPr="00F03BAF" w:rsidRDefault="002A0B30" w:rsidP="002A0B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Показатель 1 задачи 2 Доля учащихся общеобразовательных учреждений, осваивающих обновленные федеральные государственные образовательные стандарты, в общей численности учащихся общеобразовательных учреждений</w:t>
            </w:r>
          </w:p>
        </w:tc>
        <w:tc>
          <w:tcPr>
            <w:tcW w:w="1560" w:type="dxa"/>
          </w:tcPr>
          <w:p w:rsidR="002A0B30" w:rsidRPr="00F03BAF" w:rsidRDefault="002A0B30" w:rsidP="002A0B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</w:tcPr>
          <w:p w:rsidR="002A0B30" w:rsidRPr="00F03BAF" w:rsidRDefault="002A0B30" w:rsidP="002A0B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851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709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709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87,3</w:t>
            </w:r>
          </w:p>
        </w:tc>
        <w:tc>
          <w:tcPr>
            <w:tcW w:w="704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3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1" w:type="dxa"/>
            <w:gridSpan w:val="2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  <w:tc>
          <w:tcPr>
            <w:tcW w:w="721" w:type="dxa"/>
            <w:gridSpan w:val="2"/>
          </w:tcPr>
          <w:p w:rsidR="002A0B30" w:rsidRPr="000064CF" w:rsidRDefault="002A0B30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704" w:type="dxa"/>
          </w:tcPr>
          <w:p w:rsidR="002A0B30" w:rsidRPr="000064CF" w:rsidRDefault="002A0B30" w:rsidP="002A0B30">
            <w:pPr>
              <w:pStyle w:val="ConsPlusNormal"/>
              <w:ind w:left="-5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2552" w:type="dxa"/>
          </w:tcPr>
          <w:p w:rsidR="002A0B30" w:rsidRPr="00F03BAF" w:rsidRDefault="002A0B30" w:rsidP="002A0B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Показатель определяется по формуле</w:t>
            </w:r>
          </w:p>
          <w:p w:rsidR="002A0B30" w:rsidRPr="00F03BAF" w:rsidRDefault="002A0B30" w:rsidP="002A0B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И</w:t>
            </w:r>
            <w:r w:rsidRPr="00F03BAF">
              <w:rPr>
                <w:vertAlign w:val="subscript"/>
                <w:lang w:val="ru-RU"/>
              </w:rPr>
              <w:t>2/1</w:t>
            </w:r>
            <w:r w:rsidRPr="00F03BAF">
              <w:rPr>
                <w:lang w:val="ru-RU"/>
              </w:rPr>
              <w:t xml:space="preserve"> = А / О </w:t>
            </w:r>
            <w:r w:rsidRPr="00F03BAF">
              <w:t>x</w:t>
            </w:r>
            <w:r w:rsidRPr="00F03BAF">
              <w:rPr>
                <w:lang w:val="ru-RU"/>
              </w:rPr>
              <w:t xml:space="preserve"> 100, где</w:t>
            </w:r>
          </w:p>
          <w:p w:rsidR="002A0B30" w:rsidRPr="00F03BAF" w:rsidRDefault="002A0B30" w:rsidP="002A0B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А - численность учащихся общеобразовательных учреждений, осваивающих обновленные федеральные государственные образовательные стандарты (данные вед. отчетности);</w:t>
            </w:r>
          </w:p>
          <w:p w:rsidR="002A0B30" w:rsidRPr="00F03BAF" w:rsidRDefault="002A0B30" w:rsidP="002A0B3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03BAF">
              <w:rPr>
                <w:lang w:val="ru-RU"/>
              </w:rPr>
              <w:t>О - общая численность учащихся общеобразовательных учреждений</w:t>
            </w:r>
          </w:p>
        </w:tc>
      </w:tr>
      <w:tr w:rsidR="001418D6" w:rsidRPr="004710F5" w:rsidTr="00340215">
        <w:tc>
          <w:tcPr>
            <w:tcW w:w="558" w:type="dxa"/>
          </w:tcPr>
          <w:p w:rsidR="00812E78" w:rsidRPr="00F03BAF" w:rsidRDefault="00812E78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036" w:type="dxa"/>
            <w:gridSpan w:val="17"/>
          </w:tcPr>
          <w:p w:rsidR="00812E78" w:rsidRPr="000064CF" w:rsidRDefault="00812E78" w:rsidP="00DE1694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3 «Обеспечение условий для интеллектуального, творческого и физического развития детей и подростков»</w:t>
            </w:r>
          </w:p>
        </w:tc>
      </w:tr>
      <w:tr w:rsidR="00F03BAF" w:rsidRPr="004710F5" w:rsidTr="00340215">
        <w:tc>
          <w:tcPr>
            <w:tcW w:w="558" w:type="dxa"/>
            <w:vMerge w:val="restart"/>
            <w:tcBorders>
              <w:bottom w:val="single" w:sz="4" w:space="0" w:color="auto"/>
            </w:tcBorders>
          </w:tcPr>
          <w:p w:rsidR="009E4AF9" w:rsidRPr="00F03BAF" w:rsidRDefault="009E4AF9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3</w:t>
            </w:r>
          </w:p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учащихся, осваивающих дополнительные общеобразовательные программы, в общей численности детей и молодежи от 5 до 18 лет в учреждениях, подведомственных</w:t>
            </w:r>
          </w:p>
        </w:tc>
        <w:tc>
          <w:tcPr>
            <w:tcW w:w="1560" w:type="dxa"/>
          </w:tcPr>
          <w:p w:rsidR="009E4AF9" w:rsidRPr="00F03BAF" w:rsidRDefault="009E4AF9" w:rsidP="00E458D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E4AF9" w:rsidRPr="00F03BAF" w:rsidRDefault="009E4AF9" w:rsidP="00E458D7">
            <w:pPr>
              <w:pStyle w:val="ConsPlusNormal"/>
              <w:ind w:left="-18" w:right="-103" w:firstLine="73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E4AF9" w:rsidRPr="000064CF" w:rsidRDefault="009E4AF9" w:rsidP="00E458D7">
            <w:pPr>
              <w:pStyle w:val="ConsPlusNormal"/>
              <w:ind w:right="-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E4AF9" w:rsidRPr="000064CF" w:rsidRDefault="009E4AF9" w:rsidP="00E458D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9E4AF9" w:rsidRPr="000064CF" w:rsidRDefault="009E4AF9" w:rsidP="00E458D7">
            <w:pPr>
              <w:pStyle w:val="ConsPlusNormal"/>
              <w:ind w:right="-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E4AF9" w:rsidRPr="000064CF" w:rsidRDefault="009E4AF9" w:rsidP="00E458D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2"/>
          </w:tcPr>
          <w:p w:rsidR="009E4AF9" w:rsidRPr="000064CF" w:rsidRDefault="009E4AF9" w:rsidP="002A0B3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</w:tcPr>
          <w:p w:rsidR="009E4AF9" w:rsidRPr="000064CF" w:rsidRDefault="009E4AF9" w:rsidP="00E458D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9E4AF9" w:rsidRPr="00F03BAF" w:rsidRDefault="009E4AF9" w:rsidP="00B023F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9E4AF9" w:rsidRPr="00F03BAF" w:rsidRDefault="009E4AF9" w:rsidP="00B023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AF9" w:rsidRPr="00F03BAF" w:rsidRDefault="009E4AF9" w:rsidP="00B023F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В / О x 100, где</w:t>
            </w:r>
          </w:p>
          <w:p w:rsidR="009E4AF9" w:rsidRPr="00F03BAF" w:rsidRDefault="009E4AF9" w:rsidP="00B023F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AF9" w:rsidRPr="00F03BAF" w:rsidRDefault="009E4AF9" w:rsidP="00B023F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В - численность учащихся, осваивающих программы дополнительного образования в учреждениях, подведомственных ДО,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ДФКиС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ДКиТ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E4AF9" w:rsidRPr="00F03BAF" w:rsidRDefault="009E4AF9" w:rsidP="00B023F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Об - общая численность детей и молодежи 5 - 18 лет</w:t>
            </w:r>
          </w:p>
        </w:tc>
      </w:tr>
      <w:tr w:rsidR="00F03BAF" w:rsidRPr="00F03BAF" w:rsidTr="00340215">
        <w:tc>
          <w:tcPr>
            <w:tcW w:w="558" w:type="dxa"/>
            <w:vMerge/>
            <w:tcBorders>
              <w:top w:val="single" w:sz="4" w:space="0" w:color="auto"/>
              <w:bottom w:val="nil"/>
            </w:tcBorders>
          </w:tcPr>
          <w:p w:rsidR="009E4AF9" w:rsidRPr="00F03BAF" w:rsidRDefault="009E4AF9" w:rsidP="002A0B30">
            <w:pPr>
              <w:spacing w:line="0" w:lineRule="atLeast"/>
              <w:rPr>
                <w:lang w:val="ru-RU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а) департаменту образования</w:t>
            </w:r>
          </w:p>
        </w:tc>
        <w:tc>
          <w:tcPr>
            <w:tcW w:w="1560" w:type="dxa"/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9E4AF9" w:rsidRPr="000064CF" w:rsidRDefault="009E4AF9" w:rsidP="00812E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851" w:type="dxa"/>
          </w:tcPr>
          <w:p w:rsidR="009E4AF9" w:rsidRPr="000064CF" w:rsidRDefault="009E4AF9" w:rsidP="00812E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9" w:type="dxa"/>
          </w:tcPr>
          <w:p w:rsidR="009E4AF9" w:rsidRPr="000064CF" w:rsidRDefault="009E4AF9" w:rsidP="00812E78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9" w:type="dxa"/>
          </w:tcPr>
          <w:p w:rsidR="009E4AF9" w:rsidRPr="000064CF" w:rsidRDefault="009E4AF9" w:rsidP="001E2413">
            <w:pPr>
              <w:pStyle w:val="ConsPlusNormal"/>
              <w:ind w:left="79"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04" w:type="dxa"/>
          </w:tcPr>
          <w:p w:rsidR="009E4AF9" w:rsidRPr="000064CF" w:rsidRDefault="009E4AF9" w:rsidP="001E2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713" w:type="dxa"/>
          </w:tcPr>
          <w:p w:rsidR="009E4AF9" w:rsidRPr="000064CF" w:rsidRDefault="009E4AF9" w:rsidP="00E458D7">
            <w:pPr>
              <w:pStyle w:val="ConsPlusNormal"/>
              <w:tabs>
                <w:tab w:val="left" w:pos="932"/>
              </w:tabs>
              <w:ind w:right="-5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709" w:type="dxa"/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842" w:type="dxa"/>
          </w:tcPr>
          <w:p w:rsidR="009E4AF9" w:rsidRPr="000064CF" w:rsidRDefault="009E4AF9" w:rsidP="00E458D7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gridSpan w:val="2"/>
          </w:tcPr>
          <w:p w:rsidR="009E4AF9" w:rsidRPr="000064CF" w:rsidRDefault="009E4AF9" w:rsidP="00E458D7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721" w:type="dxa"/>
            <w:gridSpan w:val="2"/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4" w:type="dxa"/>
          </w:tcPr>
          <w:p w:rsidR="009E4AF9" w:rsidRPr="000064CF" w:rsidRDefault="009E4AF9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2552" w:type="dxa"/>
            <w:vMerge/>
          </w:tcPr>
          <w:p w:rsidR="009E4AF9" w:rsidRPr="00F03BAF" w:rsidRDefault="009E4AF9" w:rsidP="002A0B30">
            <w:pPr>
              <w:spacing w:line="0" w:lineRule="atLeast"/>
              <w:rPr>
                <w:color w:val="FF0000"/>
              </w:rPr>
            </w:pPr>
          </w:p>
        </w:tc>
      </w:tr>
      <w:tr w:rsidR="00F03BAF" w:rsidRPr="00F03BAF" w:rsidTr="00340215">
        <w:tc>
          <w:tcPr>
            <w:tcW w:w="558" w:type="dxa"/>
            <w:vMerge/>
            <w:tcBorders>
              <w:bottom w:val="nil"/>
            </w:tcBorders>
          </w:tcPr>
          <w:p w:rsidR="009E4AF9" w:rsidRPr="00F03BAF" w:rsidRDefault="009E4AF9" w:rsidP="002A0B30">
            <w:pPr>
              <w:spacing w:line="0" w:lineRule="atLeast"/>
            </w:pPr>
          </w:p>
        </w:tc>
        <w:tc>
          <w:tcPr>
            <w:tcW w:w="2136" w:type="dxa"/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б) департаменту по физической культуре и спорту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по физической культуре и спорту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E4AF9" w:rsidRPr="000064CF" w:rsidRDefault="009E4AF9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064CF" w:rsidRPr="000064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vMerge/>
          </w:tcPr>
          <w:p w:rsidR="009E4AF9" w:rsidRPr="00F03BAF" w:rsidRDefault="009E4AF9" w:rsidP="002A0B30">
            <w:pPr>
              <w:spacing w:line="0" w:lineRule="atLeast"/>
              <w:rPr>
                <w:color w:val="FF0000"/>
              </w:rPr>
            </w:pPr>
          </w:p>
        </w:tc>
      </w:tr>
      <w:tr w:rsidR="00F03BAF" w:rsidRPr="00F03BAF" w:rsidTr="00340215">
        <w:tblPrEx>
          <w:tblBorders>
            <w:insideH w:val="nil"/>
          </w:tblBorders>
        </w:tblPrEx>
        <w:tc>
          <w:tcPr>
            <w:tcW w:w="558" w:type="dxa"/>
            <w:vMerge/>
            <w:tcBorders>
              <w:bottom w:val="single" w:sz="4" w:space="0" w:color="auto"/>
            </w:tcBorders>
          </w:tcPr>
          <w:p w:rsidR="009E4AF9" w:rsidRPr="00F03BAF" w:rsidRDefault="009E4AF9" w:rsidP="002A0B30">
            <w:pPr>
              <w:spacing w:line="0" w:lineRule="atLeast"/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в) департаменту культуры и туризма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F03BAF" w:rsidRDefault="009E4AF9" w:rsidP="00812E7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tabs>
                <w:tab w:val="left" w:pos="359"/>
              </w:tabs>
              <w:ind w:right="-6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812E78">
            <w:pPr>
              <w:pStyle w:val="ConsPlusNormal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1E2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E458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9E4AF9" w:rsidRPr="000064CF" w:rsidRDefault="009E4AF9" w:rsidP="000064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0064CF" w:rsidRPr="000064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E4AF9" w:rsidRPr="00F03BAF" w:rsidRDefault="009E4AF9" w:rsidP="002A0B30">
            <w:pPr>
              <w:spacing w:line="0" w:lineRule="atLeast"/>
              <w:rPr>
                <w:color w:val="FF0000"/>
              </w:rPr>
            </w:pPr>
          </w:p>
        </w:tc>
      </w:tr>
      <w:tr w:rsidR="006C440B" w:rsidRPr="004710F5" w:rsidTr="00340215">
        <w:tc>
          <w:tcPr>
            <w:tcW w:w="558" w:type="dxa"/>
          </w:tcPr>
          <w:p w:rsidR="00B023FC" w:rsidRPr="00F03BAF" w:rsidRDefault="00B023FC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036" w:type="dxa"/>
            <w:gridSpan w:val="17"/>
          </w:tcPr>
          <w:p w:rsidR="00B023FC" w:rsidRPr="000064CF" w:rsidRDefault="00B023FC" w:rsidP="00DE1694">
            <w:pPr>
              <w:pStyle w:val="ConsPlusNormal"/>
              <w:ind w:firstLine="0"/>
              <w:jc w:val="both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№ 4 «Обеспечение условий для совершенствования организации отдыха и занятости обучающихся в каникулярное время»</w:t>
            </w:r>
          </w:p>
        </w:tc>
      </w:tr>
      <w:tr w:rsidR="001418D6" w:rsidRPr="004710F5" w:rsidTr="00340215">
        <w:tc>
          <w:tcPr>
            <w:tcW w:w="558" w:type="dxa"/>
          </w:tcPr>
          <w:p w:rsidR="001217D4" w:rsidRPr="00F03BAF" w:rsidRDefault="001217D4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36" w:type="dxa"/>
          </w:tcPr>
          <w:p w:rsidR="001217D4" w:rsidRPr="00F03BAF" w:rsidRDefault="001217D4" w:rsidP="002A0B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4</w:t>
            </w:r>
          </w:p>
          <w:p w:rsidR="001217D4" w:rsidRPr="00F03BAF" w:rsidRDefault="001217D4" w:rsidP="00B023FC">
            <w:pPr>
              <w:pStyle w:val="ConsPlusNormal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Охват детей от 6,5 до 15 лет различными формами отдыха и оздоровления</w:t>
            </w:r>
          </w:p>
        </w:tc>
        <w:tc>
          <w:tcPr>
            <w:tcW w:w="1560" w:type="dxa"/>
          </w:tcPr>
          <w:p w:rsidR="001217D4" w:rsidRPr="00F03BAF" w:rsidRDefault="001217D4" w:rsidP="00B023F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образования, департамент по физической культуре и спорту</w:t>
            </w:r>
          </w:p>
        </w:tc>
        <w:tc>
          <w:tcPr>
            <w:tcW w:w="567" w:type="dxa"/>
          </w:tcPr>
          <w:p w:rsidR="001217D4" w:rsidRPr="00F03BAF" w:rsidRDefault="001217D4" w:rsidP="00B023FC">
            <w:pPr>
              <w:pStyle w:val="ConsPlusNormal"/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51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709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09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704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713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709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842" w:type="dxa"/>
          </w:tcPr>
          <w:p w:rsidR="001217D4" w:rsidRPr="000064CF" w:rsidRDefault="001217D4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851" w:type="dxa"/>
            <w:gridSpan w:val="2"/>
          </w:tcPr>
          <w:p w:rsidR="001217D4" w:rsidRPr="000064CF" w:rsidRDefault="00A349C6" w:rsidP="00B023FC">
            <w:pPr>
              <w:pStyle w:val="ConsPlusNormal"/>
              <w:ind w:left="-489" w:firstLine="4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21" w:type="dxa"/>
            <w:gridSpan w:val="2"/>
          </w:tcPr>
          <w:p w:rsidR="001217D4" w:rsidRPr="000064CF" w:rsidRDefault="00A349C6" w:rsidP="00B023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04" w:type="dxa"/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 w:rsidR="00A349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1217D4" w:rsidRPr="00F03BAF" w:rsidRDefault="001217D4" w:rsidP="001217D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В / О x 100, где</w:t>
            </w:r>
          </w:p>
          <w:p w:rsidR="001217D4" w:rsidRPr="00F03BAF" w:rsidRDefault="001217D4" w:rsidP="001217D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7D4" w:rsidRPr="00F03BAF" w:rsidRDefault="001217D4" w:rsidP="009E4AF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D - численность учащихся, охваченных организованным отдыхом и оздоровлением в лагерях, подведомственных ДО и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ДФКиС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(данные ведомственной отчетности); О - общая численность учащихся</w:t>
            </w:r>
          </w:p>
        </w:tc>
      </w:tr>
      <w:tr w:rsidR="006C440B" w:rsidRPr="004710F5" w:rsidTr="00340215">
        <w:tc>
          <w:tcPr>
            <w:tcW w:w="558" w:type="dxa"/>
          </w:tcPr>
          <w:p w:rsidR="001217D4" w:rsidRPr="00F03BAF" w:rsidRDefault="001217D4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5036" w:type="dxa"/>
            <w:gridSpan w:val="17"/>
          </w:tcPr>
          <w:p w:rsidR="001217D4" w:rsidRPr="000064CF" w:rsidRDefault="001217D4" w:rsidP="00611EF1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№ 5 «Совершенствование механизмов управления функционированием и развитием муниципальной образовательной системы»</w:t>
            </w:r>
          </w:p>
        </w:tc>
      </w:tr>
      <w:tr w:rsidR="00F03BAF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F03BAF" w:rsidRDefault="001217D4" w:rsidP="002A0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5 Обеспеченность системы образования педагогическими кадрами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</w:t>
            </w:r>
            <w:r w:rsidR="000B138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0064CF" w:rsidRDefault="001217D4" w:rsidP="000064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98,</w:t>
            </w:r>
            <w:r w:rsidR="000B13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1217D4" w:rsidRPr="00F03BAF" w:rsidRDefault="001217D4" w:rsidP="001217D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5/1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(ПР - В) / П x 100%,</w:t>
            </w:r>
          </w:p>
          <w:p w:rsidR="001217D4" w:rsidRPr="00F03BAF" w:rsidRDefault="001217D4" w:rsidP="001217D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7D4" w:rsidRPr="00F03BAF" w:rsidRDefault="001217D4" w:rsidP="009E4AF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ПР - суммарная численность педагогических работников в школах, УДО, детских садах (данные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госстатотчетности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(формы 83-РИК, 85-К, 1-ДО (сводная); В - суммарное количество вакансий в школах, УДО, детских садах</w:t>
            </w:r>
          </w:p>
        </w:tc>
      </w:tr>
      <w:tr w:rsidR="00F03BAF" w:rsidRPr="004710F5" w:rsidTr="00340215">
        <w:tc>
          <w:tcPr>
            <w:tcW w:w="558" w:type="dxa"/>
            <w:tcBorders>
              <w:top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2 задачи 5</w:t>
            </w: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учреждений, выполнивших муниципальные задания, в общем количестве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1217D4" w:rsidRPr="000064C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1217D4" w:rsidRPr="00F03BAF" w:rsidRDefault="001217D4" w:rsidP="001217D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17D4" w:rsidRPr="00F03BAF" w:rsidRDefault="001217D4" w:rsidP="00611EF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5/2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М / К x 100, где</w:t>
            </w: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М - кол-во муниципальных учреждений, выполнивших муниципальные задания (данные ведомственной отчетности);</w:t>
            </w:r>
          </w:p>
          <w:p w:rsidR="001217D4" w:rsidRPr="00F03BAF" w:rsidRDefault="001217D4" w:rsidP="001217D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общее количество муниципальных образовательных учреждений</w:t>
            </w:r>
          </w:p>
        </w:tc>
      </w:tr>
      <w:tr w:rsidR="006C440B" w:rsidRPr="004710F5" w:rsidTr="00340215">
        <w:tc>
          <w:tcPr>
            <w:tcW w:w="558" w:type="dxa"/>
            <w:tcBorders>
              <w:bottom w:val="single" w:sz="4" w:space="0" w:color="auto"/>
            </w:tcBorders>
          </w:tcPr>
          <w:p w:rsidR="001217D4" w:rsidRPr="00F03BAF" w:rsidRDefault="001217D4" w:rsidP="00121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5036" w:type="dxa"/>
            <w:gridSpan w:val="17"/>
            <w:tcBorders>
              <w:bottom w:val="single" w:sz="4" w:space="0" w:color="auto"/>
            </w:tcBorders>
          </w:tcPr>
          <w:p w:rsidR="001217D4" w:rsidRPr="000064CF" w:rsidRDefault="001217D4" w:rsidP="00611EF1">
            <w:pPr>
              <w:pStyle w:val="ConsPlusNormal"/>
              <w:ind w:firstLine="0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Задача  № 6 «Обеспечение в муниципальных образовательных учреждениях условий безопасности и доступности»</w:t>
            </w:r>
          </w:p>
        </w:tc>
      </w:tr>
      <w:tr w:rsidR="00F03BAF" w:rsidRPr="004710F5" w:rsidTr="00340215">
        <w:tblPrEx>
          <w:tblBorders>
            <w:insideH w:val="nil"/>
          </w:tblBorders>
        </w:tblPrEx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F03BAF" w:rsidRDefault="006C440B" w:rsidP="006C440B">
            <w:pPr>
              <w:pStyle w:val="ConsPlusNormal"/>
              <w:ind w:left="-18" w:hanging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1 задачи 6</w:t>
            </w:r>
          </w:p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Доля муниципальных образовательных учреждений, в которых в отчетный период улучшены условия образовательной деятельности за счет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проведения капитальных ремонтов, совершенствования условий безопасности и доступности, в общем количестве муниципальных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6C44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0B1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0B13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0064CF" w:rsidRDefault="006C440B" w:rsidP="000B1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CF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0B13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Показатель определяется по формуле</w:t>
            </w:r>
          </w:p>
          <w:p w:rsidR="006C440B" w:rsidRPr="00F03BAF" w:rsidRDefault="006C440B" w:rsidP="006C44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03B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1/6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 = Д / К x 100,</w:t>
            </w:r>
          </w:p>
          <w:p w:rsidR="006C440B" w:rsidRPr="00F03BAF" w:rsidRDefault="006C440B" w:rsidP="006C440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 xml:space="preserve">где Д - кол-во образовательных учреждений, в которых в </w:t>
            </w:r>
            <w:r w:rsidRPr="00F03B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отчетный период улучшены условия образовательной деятельности за счет проведения капитальных ремонтов, совершенствования условий безопасности и доступности (на условиях </w:t>
            </w:r>
            <w:proofErr w:type="spellStart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) (данные ведомственной отчетности),</w:t>
            </w:r>
          </w:p>
          <w:p w:rsidR="006C440B" w:rsidRPr="00F03BAF" w:rsidRDefault="006C440B" w:rsidP="006C440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3BAF">
              <w:rPr>
                <w:rFonts w:ascii="Times New Roman" w:hAnsi="Times New Roman" w:cs="Times New Roman"/>
                <w:sz w:val="20"/>
                <w:szCs w:val="20"/>
              </w:rPr>
              <w:t>К - общее количество муниципальных образовательных учреждений</w:t>
            </w:r>
          </w:p>
        </w:tc>
      </w:tr>
    </w:tbl>
    <w:p w:rsidR="00024697" w:rsidRPr="00D960D2" w:rsidRDefault="00024697" w:rsidP="00024697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24697" w:rsidRPr="000C7CE0" w:rsidRDefault="00024697" w:rsidP="00024697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</w:pPr>
    </w:p>
    <w:p w:rsidR="00024697" w:rsidRDefault="00024697" w:rsidP="00024697">
      <w:pPr>
        <w:tabs>
          <w:tab w:val="left" w:pos="231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370AD8" w:rsidRDefault="00370AD8" w:rsidP="00370AD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</w:p>
    <w:p w:rsidR="00370AD8" w:rsidRPr="00A1443D" w:rsidRDefault="00370AD8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370AD8" w:rsidRPr="00A1443D" w:rsidSect="00ED6897">
          <w:headerReference w:type="default" r:id="rId13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C822B6" w:rsidRPr="00A86CF9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 xml:space="preserve">2. </w:t>
      </w:r>
      <w:r w:rsidR="00C822B6" w:rsidRPr="00A86CF9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Липецка»</w:t>
      </w:r>
      <w:r w:rsidR="00C822B6" w:rsidRPr="00A86CF9">
        <w:rPr>
          <w:bCs/>
          <w:sz w:val="28"/>
          <w:szCs w:val="28"/>
          <w:lang w:val="ru-RU"/>
        </w:rPr>
        <w:t>:</w:t>
      </w:r>
    </w:p>
    <w:p w:rsidR="00F90A48" w:rsidRPr="00A86CF9" w:rsidRDefault="00C822B6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bCs/>
          <w:sz w:val="28"/>
          <w:szCs w:val="28"/>
          <w:lang w:val="ru-RU"/>
        </w:rPr>
        <w:t xml:space="preserve">2.1. </w:t>
      </w:r>
      <w:r w:rsidRPr="00A86CF9">
        <w:rPr>
          <w:sz w:val="28"/>
          <w:szCs w:val="28"/>
          <w:lang w:val="ru-RU"/>
        </w:rPr>
        <w:t>В разделе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1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F90A48" w:rsidRPr="00A86CF9">
        <w:rPr>
          <w:sz w:val="28"/>
          <w:szCs w:val="28"/>
          <w:lang w:val="ru-RU"/>
        </w:rPr>
        <w:t>:</w:t>
      </w:r>
    </w:p>
    <w:p w:rsidR="00F90A48" w:rsidRPr="00A86CF9" w:rsidRDefault="00F90A48" w:rsidP="00F90A4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2.1.1. В позиции «Сроки реализации» цифры «2024» заменить цифрами «2025»; </w:t>
      </w:r>
    </w:p>
    <w:p w:rsidR="00F90A48" w:rsidRPr="00A86CF9" w:rsidRDefault="00F90A48" w:rsidP="00F90A4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2.1.2. П</w:t>
      </w:r>
      <w:r w:rsidR="00C822B6" w:rsidRPr="00A86CF9">
        <w:rPr>
          <w:sz w:val="28"/>
          <w:szCs w:val="28"/>
          <w:lang w:val="ru-RU"/>
        </w:rPr>
        <w:t>озици</w:t>
      </w:r>
      <w:r w:rsidRPr="00A86CF9">
        <w:rPr>
          <w:sz w:val="28"/>
          <w:szCs w:val="28"/>
          <w:lang w:val="ru-RU"/>
        </w:rPr>
        <w:t>ю</w:t>
      </w:r>
      <w:r w:rsidR="00C822B6" w:rsidRPr="00A86CF9">
        <w:rPr>
          <w:sz w:val="28"/>
          <w:szCs w:val="28"/>
          <w:lang w:val="ru-RU"/>
        </w:rPr>
        <w:t xml:space="preserve"> «Объем финансирования за счет средств бюджета города Липецка с разбивкой по годам» </w:t>
      </w:r>
      <w:r w:rsidRPr="00A86CF9">
        <w:rPr>
          <w:sz w:val="28"/>
          <w:szCs w:val="28"/>
          <w:lang w:val="ru-RU"/>
        </w:rPr>
        <w:t xml:space="preserve">изложить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106A20" w:rsidRPr="004710F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20" w:rsidRPr="00A86CF9" w:rsidRDefault="00106A20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2017 - 2025 – 11187431,539 тыс. руб., из них: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2017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1154235,5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2018 год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 –  </w:t>
            </w:r>
            <w:r w:rsidRPr="00A86CF9">
              <w:rPr>
                <w:sz w:val="28"/>
                <w:szCs w:val="28"/>
                <w:lang w:val="ru-RU"/>
              </w:rPr>
              <w:t xml:space="preserve"> 1135440,393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2019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1215567,551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2020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1244971,376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2021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1496182,591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2022 год – </w:t>
            </w:r>
            <w:r w:rsidR="00B132E7" w:rsidRPr="00A86CF9">
              <w:rPr>
                <w:sz w:val="28"/>
                <w:szCs w:val="28"/>
                <w:lang w:val="ru-RU"/>
              </w:rPr>
              <w:t xml:space="preserve">  </w:t>
            </w:r>
            <w:r w:rsidRPr="00A86CF9">
              <w:rPr>
                <w:sz w:val="28"/>
                <w:szCs w:val="28"/>
                <w:lang w:val="ru-RU"/>
              </w:rPr>
              <w:t>1438033,991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2023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1166760,039 тыс. руб.</w:t>
            </w:r>
          </w:p>
          <w:p w:rsidR="00106A20" w:rsidRPr="00A86CF9" w:rsidRDefault="00106A2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2024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1168120,049 тыс. руб.</w:t>
            </w:r>
          </w:p>
          <w:p w:rsidR="00106A20" w:rsidRPr="00A86CF9" w:rsidRDefault="00106A20" w:rsidP="00EC76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2025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1168120,049 тыс. руб.</w:t>
            </w:r>
          </w:p>
        </w:tc>
      </w:tr>
    </w:tbl>
    <w:p w:rsidR="000757DF" w:rsidRPr="00A86CF9" w:rsidRDefault="000757DF" w:rsidP="000757D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2.2. В </w:t>
      </w:r>
      <w:hyperlink r:id="rId14" w:history="1">
        <w:r w:rsidRPr="00A86CF9">
          <w:rPr>
            <w:sz w:val="28"/>
            <w:szCs w:val="28"/>
            <w:lang w:val="ru-RU"/>
          </w:rPr>
          <w:t>разделе 4</w:t>
        </w:r>
      </w:hyperlink>
      <w:r w:rsidRPr="00A86CF9">
        <w:rPr>
          <w:sz w:val="28"/>
          <w:szCs w:val="28"/>
          <w:lang w:val="ru-RU"/>
        </w:rPr>
        <w:t xml:space="preserve"> «Сроки реализации подпрограммы 1» </w:t>
      </w:r>
      <w:r w:rsidR="0072737C" w:rsidRPr="00A86CF9">
        <w:rPr>
          <w:sz w:val="28"/>
          <w:szCs w:val="28"/>
          <w:lang w:val="ru-RU"/>
        </w:rPr>
        <w:t>цифры «2024»</w:t>
      </w:r>
      <w:r w:rsidRPr="00A86CF9">
        <w:rPr>
          <w:sz w:val="28"/>
          <w:szCs w:val="28"/>
          <w:lang w:val="ru-RU"/>
        </w:rPr>
        <w:t xml:space="preserve"> заменить </w:t>
      </w:r>
      <w:r w:rsidR="0072737C" w:rsidRPr="00A86CF9">
        <w:rPr>
          <w:sz w:val="28"/>
          <w:szCs w:val="28"/>
          <w:lang w:val="ru-RU"/>
        </w:rPr>
        <w:t>цифрами</w:t>
      </w:r>
      <w:r w:rsidRPr="00A86CF9">
        <w:rPr>
          <w:sz w:val="28"/>
          <w:szCs w:val="28"/>
          <w:lang w:val="ru-RU"/>
        </w:rPr>
        <w:t xml:space="preserve"> «2025»;</w:t>
      </w:r>
    </w:p>
    <w:p w:rsidR="009B05A6" w:rsidRPr="00A86CF9" w:rsidRDefault="00D70252" w:rsidP="00106A2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2.</w:t>
      </w:r>
      <w:r w:rsidR="00576D05">
        <w:rPr>
          <w:sz w:val="28"/>
          <w:szCs w:val="28"/>
          <w:lang w:val="ru-RU"/>
        </w:rPr>
        <w:t>3</w:t>
      </w:r>
      <w:r w:rsidR="00C822B6" w:rsidRPr="00A86CF9">
        <w:rPr>
          <w:sz w:val="28"/>
          <w:szCs w:val="28"/>
          <w:lang w:val="ru-RU"/>
        </w:rPr>
        <w:t xml:space="preserve">. </w:t>
      </w:r>
      <w:r w:rsidR="00106A20" w:rsidRPr="00A86CF9">
        <w:rPr>
          <w:sz w:val="28"/>
          <w:szCs w:val="28"/>
          <w:lang w:val="ru-RU"/>
        </w:rPr>
        <w:t>Р</w:t>
      </w:r>
      <w:r w:rsidR="00C822B6" w:rsidRPr="00A86CF9">
        <w:rPr>
          <w:sz w:val="28"/>
          <w:szCs w:val="28"/>
          <w:lang w:val="ru-RU"/>
        </w:rPr>
        <w:t>аздел 6. «Р</w:t>
      </w:r>
      <w:r w:rsidR="00C822B6" w:rsidRPr="00A86CF9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106A20" w:rsidRPr="00A86CF9">
        <w:rPr>
          <w:sz w:val="28"/>
          <w:szCs w:val="28"/>
          <w:lang w:val="ru-RU"/>
        </w:rPr>
        <w:t>изложить в следующей редакции:</w:t>
      </w:r>
    </w:p>
    <w:p w:rsidR="000757DF" w:rsidRPr="00A86CF9" w:rsidRDefault="000757DF" w:rsidP="000757DF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1</w:t>
      </w:r>
    </w:p>
    <w:p w:rsidR="000757DF" w:rsidRPr="00A86CF9" w:rsidRDefault="000757DF" w:rsidP="000757DF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Объем финансового обеспечения подпрограммы 1 из бюджета города составляет 11187431,539 тыс. руб., из них: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2017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1154235,5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2018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1135440,393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2019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1215567,551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2020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1244971,376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2021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1496182,591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1438033,991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1166760,039 тыс. руб.</w:t>
      </w:r>
    </w:p>
    <w:p w:rsidR="000757DF" w:rsidRPr="00A86CF9" w:rsidRDefault="000757DF" w:rsidP="000757D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1168120,049 тыс. руб.</w:t>
      </w:r>
    </w:p>
    <w:p w:rsidR="000757DF" w:rsidRPr="00A86CF9" w:rsidRDefault="000757DF" w:rsidP="000757DF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1168120,049 тыс. руб.».</w:t>
      </w:r>
    </w:p>
    <w:p w:rsidR="00A1443D" w:rsidRPr="00A86CF9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CA1343" w:rsidRPr="00A86CF9" w:rsidRDefault="00A1443D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3.1. </w:t>
      </w:r>
      <w:r w:rsidR="001F19F8" w:rsidRPr="00A86CF9">
        <w:rPr>
          <w:sz w:val="28"/>
          <w:szCs w:val="28"/>
          <w:lang w:val="ru-RU"/>
        </w:rPr>
        <w:t>В разделе 1. «</w:t>
      </w:r>
      <w:r w:rsidR="001F19F8" w:rsidRPr="00A86CF9">
        <w:rPr>
          <w:bCs/>
          <w:sz w:val="28"/>
          <w:szCs w:val="28"/>
          <w:lang w:val="ru-RU"/>
        </w:rPr>
        <w:t xml:space="preserve">Паспорт </w:t>
      </w:r>
      <w:r w:rsidR="001F19F8" w:rsidRPr="00A86CF9">
        <w:rPr>
          <w:sz w:val="28"/>
          <w:szCs w:val="28"/>
          <w:lang w:val="ru-RU"/>
        </w:rPr>
        <w:t>подпрограммы 2</w:t>
      </w:r>
      <w:r w:rsidR="001F19F8" w:rsidRPr="00A86CF9">
        <w:rPr>
          <w:bCs/>
          <w:sz w:val="28"/>
          <w:szCs w:val="28"/>
          <w:lang w:val="ru-RU"/>
        </w:rPr>
        <w:t xml:space="preserve"> </w:t>
      </w:r>
      <w:r w:rsidR="001F19F8" w:rsidRPr="00A86CF9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</w:t>
      </w:r>
      <w:r w:rsidR="00CA1343" w:rsidRPr="00A86CF9">
        <w:rPr>
          <w:sz w:val="28"/>
          <w:szCs w:val="28"/>
          <w:lang w:val="ru-RU"/>
        </w:rPr>
        <w:t>:</w:t>
      </w:r>
    </w:p>
    <w:p w:rsidR="00CA1343" w:rsidRPr="00A86CF9" w:rsidRDefault="00CA1343" w:rsidP="00CA13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3.1.1. В позиции «Сроки реализации» цифры «</w:t>
      </w:r>
      <w:r w:rsidR="00D963E6">
        <w:rPr>
          <w:sz w:val="28"/>
          <w:szCs w:val="28"/>
          <w:lang w:val="ru-RU"/>
        </w:rPr>
        <w:t>2024» заменить цифрами «</w:t>
      </w:r>
      <w:r w:rsidRPr="00A86CF9">
        <w:rPr>
          <w:sz w:val="28"/>
          <w:szCs w:val="28"/>
          <w:lang w:val="ru-RU"/>
        </w:rPr>
        <w:t xml:space="preserve">2025»; </w:t>
      </w:r>
    </w:p>
    <w:p w:rsidR="00CA1343" w:rsidRPr="00A86CF9" w:rsidRDefault="00CA1343" w:rsidP="00CA13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3.1.2.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CA1343" w:rsidRPr="004710F5" w:rsidTr="00CA134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lastRenderedPageBreak/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2017 - 202</w:t>
            </w:r>
            <w:r w:rsidR="007F21B5" w:rsidRPr="00A86CF9">
              <w:rPr>
                <w:sz w:val="28"/>
                <w:szCs w:val="28"/>
                <w:lang w:val="ru-RU"/>
              </w:rPr>
              <w:t>5</w:t>
            </w:r>
            <w:r w:rsidRPr="00A86CF9">
              <w:rPr>
                <w:sz w:val="28"/>
                <w:szCs w:val="28"/>
                <w:lang w:val="ru-RU"/>
              </w:rPr>
              <w:t xml:space="preserve"> – 6339590,412 тыс. руб., из них: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2017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741257,743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2018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708643,142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2019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759997,006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2020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616024,739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2021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690359,294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2022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721493,801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2023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700360,257 тыс. руб.</w:t>
            </w:r>
          </w:p>
          <w:p w:rsidR="00CA1343" w:rsidRPr="00A86CF9" w:rsidRDefault="00CA1343" w:rsidP="00CA134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2024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700727,215 тыс. руб.</w:t>
            </w:r>
          </w:p>
          <w:p w:rsidR="00CA1343" w:rsidRPr="00A86CF9" w:rsidRDefault="00CA1343" w:rsidP="00EC767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2025 год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 –  </w:t>
            </w:r>
            <w:r w:rsidRPr="00A86CF9">
              <w:rPr>
                <w:sz w:val="28"/>
                <w:szCs w:val="28"/>
                <w:lang w:val="ru-RU"/>
              </w:rPr>
              <w:t xml:space="preserve"> 700727,215 тыс. руб.</w:t>
            </w:r>
          </w:p>
        </w:tc>
      </w:tr>
    </w:tbl>
    <w:p w:rsidR="0072737C" w:rsidRPr="00A86CF9" w:rsidRDefault="00CA1343" w:rsidP="0072737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3.2. </w:t>
      </w:r>
      <w:r w:rsidR="0072737C" w:rsidRPr="00A86CF9">
        <w:rPr>
          <w:sz w:val="28"/>
          <w:szCs w:val="28"/>
          <w:lang w:val="ru-RU"/>
        </w:rPr>
        <w:t xml:space="preserve">В </w:t>
      </w:r>
      <w:hyperlink r:id="rId15" w:history="1">
        <w:r w:rsidR="0072737C" w:rsidRPr="00A86CF9">
          <w:rPr>
            <w:sz w:val="28"/>
            <w:szCs w:val="28"/>
            <w:lang w:val="ru-RU"/>
          </w:rPr>
          <w:t>разделе 4</w:t>
        </w:r>
      </w:hyperlink>
      <w:r w:rsidR="0072737C" w:rsidRPr="00A86CF9">
        <w:rPr>
          <w:sz w:val="28"/>
          <w:szCs w:val="28"/>
          <w:lang w:val="ru-RU"/>
        </w:rPr>
        <w:t xml:space="preserve"> «Сроки реализации подпрограммы 1» цифры «2024» заменить цифрами «2025»;</w:t>
      </w:r>
    </w:p>
    <w:p w:rsidR="00CA1343" w:rsidRPr="00A86CF9" w:rsidRDefault="001F19F8" w:rsidP="00CA134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3.</w:t>
      </w:r>
      <w:r w:rsidR="00CA1343" w:rsidRPr="00A86CF9">
        <w:rPr>
          <w:sz w:val="28"/>
          <w:szCs w:val="28"/>
          <w:lang w:val="ru-RU"/>
        </w:rPr>
        <w:t>3</w:t>
      </w:r>
      <w:r w:rsidRPr="00A86CF9">
        <w:rPr>
          <w:sz w:val="28"/>
          <w:szCs w:val="28"/>
          <w:lang w:val="ru-RU"/>
        </w:rPr>
        <w:t xml:space="preserve">. </w:t>
      </w:r>
      <w:r w:rsidR="00CA1343" w:rsidRPr="00A86CF9">
        <w:rPr>
          <w:sz w:val="28"/>
          <w:szCs w:val="28"/>
          <w:lang w:val="ru-RU"/>
        </w:rPr>
        <w:t>Р</w:t>
      </w:r>
      <w:r w:rsidRPr="00A86CF9">
        <w:rPr>
          <w:sz w:val="28"/>
          <w:szCs w:val="28"/>
          <w:lang w:val="ru-RU"/>
        </w:rPr>
        <w:t xml:space="preserve">аздел 6. «Ресурсное обеспечение подпрограммы 2» </w:t>
      </w:r>
      <w:r w:rsidR="00CA1343" w:rsidRPr="00A86CF9">
        <w:rPr>
          <w:sz w:val="28"/>
          <w:szCs w:val="28"/>
          <w:lang w:val="ru-RU"/>
        </w:rPr>
        <w:t>изложить в следующей редакции: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2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Объем финансового обеспечения подпрограммы 2 из бюджета города составляет 6339590,412 тыс. руб., из них: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2017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741257,743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2018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708643,142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2019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759997,006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2020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616024,739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2021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690359,294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721493,801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700360,257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700727,215 тыс. руб.</w:t>
      </w:r>
    </w:p>
    <w:p w:rsidR="00CA1343" w:rsidRPr="00A86CF9" w:rsidRDefault="00CA1343" w:rsidP="00CA1343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700727,215 тыс. руб.».</w:t>
      </w:r>
    </w:p>
    <w:p w:rsidR="000C7CE0" w:rsidRPr="00A86CF9" w:rsidRDefault="000C7CE0" w:rsidP="000C7CE0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Pr="00A86CF9">
        <w:rPr>
          <w:bCs/>
          <w:sz w:val="28"/>
          <w:szCs w:val="28"/>
          <w:lang w:val="ru-RU"/>
        </w:rPr>
        <w:t>:</w:t>
      </w:r>
    </w:p>
    <w:p w:rsidR="00CA1343" w:rsidRPr="00A86CF9" w:rsidRDefault="000C7CE0" w:rsidP="000C7CE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4.1. В разделе 1. «</w:t>
      </w:r>
      <w:r w:rsidRPr="00A86CF9">
        <w:rPr>
          <w:bCs/>
          <w:sz w:val="28"/>
          <w:szCs w:val="28"/>
          <w:lang w:val="ru-RU"/>
        </w:rPr>
        <w:t xml:space="preserve">Паспорт </w:t>
      </w:r>
      <w:r w:rsidRPr="00A86CF9">
        <w:rPr>
          <w:sz w:val="28"/>
          <w:szCs w:val="28"/>
          <w:lang w:val="ru-RU"/>
        </w:rPr>
        <w:t>подпрограммы 3</w:t>
      </w:r>
      <w:r w:rsidRPr="00A86CF9">
        <w:rPr>
          <w:bCs/>
          <w:sz w:val="28"/>
          <w:szCs w:val="28"/>
          <w:lang w:val="ru-RU"/>
        </w:rPr>
        <w:t xml:space="preserve"> </w:t>
      </w:r>
      <w:r w:rsidRPr="00A86CF9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="00CA1343" w:rsidRPr="00A86CF9">
        <w:rPr>
          <w:sz w:val="28"/>
          <w:szCs w:val="28"/>
          <w:lang w:val="ru-RU"/>
        </w:rPr>
        <w:t>:</w:t>
      </w:r>
    </w:p>
    <w:p w:rsidR="00920A99" w:rsidRPr="00A86CF9" w:rsidRDefault="00920A99" w:rsidP="00920A9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4.1.1. В позиции «Сроки реализации» цифры «2024» заменить цифрами «2025»; </w:t>
      </w:r>
    </w:p>
    <w:p w:rsidR="004D55CB" w:rsidRPr="00A86CF9" w:rsidRDefault="00920A99" w:rsidP="00920A9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4.1.2.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20A99" w:rsidRPr="004710F5" w:rsidTr="00920A9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2017 - 202</w:t>
            </w:r>
            <w:r w:rsidR="007F21B5" w:rsidRPr="00A86CF9">
              <w:rPr>
                <w:sz w:val="28"/>
                <w:szCs w:val="28"/>
                <w:lang w:val="ru-RU"/>
              </w:rPr>
              <w:t>5</w:t>
            </w:r>
            <w:r w:rsidRPr="00A86CF9">
              <w:rPr>
                <w:sz w:val="28"/>
                <w:szCs w:val="28"/>
                <w:lang w:val="ru-RU"/>
              </w:rPr>
              <w:t xml:space="preserve"> – 281093,518 тыс. руб., из них: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2017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36866,0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2018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37478,9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2019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36743,87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2020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27068,846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2021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28160,802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2022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30456,275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2023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28106,275 тыс. руб.</w:t>
            </w:r>
          </w:p>
          <w:p w:rsidR="00920A99" w:rsidRPr="00A86CF9" w:rsidRDefault="00920A99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lastRenderedPageBreak/>
              <w:t xml:space="preserve">2024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28106,275 тыс. руб.</w:t>
            </w:r>
          </w:p>
          <w:p w:rsidR="00920A99" w:rsidRPr="00A86CF9" w:rsidRDefault="00920A99" w:rsidP="00EC767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2025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28106,275 тыс. руб.</w:t>
            </w:r>
          </w:p>
        </w:tc>
      </w:tr>
    </w:tbl>
    <w:p w:rsidR="00920A99" w:rsidRPr="00A86CF9" w:rsidRDefault="00920A99" w:rsidP="00920A9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 xml:space="preserve">4.2. </w:t>
      </w:r>
      <w:r w:rsidR="0072737C" w:rsidRPr="00A86CF9">
        <w:rPr>
          <w:sz w:val="28"/>
          <w:szCs w:val="28"/>
          <w:lang w:val="ru-RU"/>
        </w:rPr>
        <w:t xml:space="preserve">В </w:t>
      </w:r>
      <w:hyperlink r:id="rId16" w:history="1">
        <w:r w:rsidR="0072737C" w:rsidRPr="00A86CF9">
          <w:rPr>
            <w:sz w:val="28"/>
            <w:szCs w:val="28"/>
            <w:lang w:val="ru-RU"/>
          </w:rPr>
          <w:t>разделе 4</w:t>
        </w:r>
      </w:hyperlink>
      <w:r w:rsidR="0072737C" w:rsidRPr="00A86CF9">
        <w:rPr>
          <w:sz w:val="28"/>
          <w:szCs w:val="28"/>
          <w:lang w:val="ru-RU"/>
        </w:rPr>
        <w:t xml:space="preserve"> «Сроки реализации подпрограммы 1» цифры «2024» заменить цифрами «2025»;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4.3. Раздел 6 «Ресурсное обеспечение подпрограммы 3» изложить в следующей редакции: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3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Объем финансового обеспечения подпрограммы 3 из бюджета города составляет 281093,518 тыс. руб., из них: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2017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36866,0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2018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37478,9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2019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36743,87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2020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27068,846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2021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28160,802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30456,275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28106,275 тыс. руб.</w:t>
      </w:r>
    </w:p>
    <w:p w:rsidR="00920A99" w:rsidRPr="00A86CF9" w:rsidRDefault="00920A99" w:rsidP="00920A99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28106,275 тыс. руб.</w:t>
      </w:r>
    </w:p>
    <w:p w:rsidR="00920A99" w:rsidRPr="00A86CF9" w:rsidRDefault="00920A99" w:rsidP="00920A99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>28106,275 тыс. руб.»</w:t>
      </w:r>
    </w:p>
    <w:p w:rsidR="00EB7761" w:rsidRPr="00A86CF9" w:rsidRDefault="000C7CE0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</w:t>
      </w:r>
      <w:r w:rsidR="00A1443D" w:rsidRPr="00A86CF9">
        <w:rPr>
          <w:sz w:val="28"/>
          <w:szCs w:val="28"/>
          <w:lang w:val="ru-RU"/>
        </w:rPr>
        <w:t>. В приложении № 4 к муниципальной программе «Развитие образования города Липецка»</w:t>
      </w:r>
      <w:r w:rsidR="00A1443D" w:rsidRPr="00A86CF9">
        <w:rPr>
          <w:bCs/>
          <w:sz w:val="28"/>
          <w:szCs w:val="28"/>
          <w:lang w:val="ru-RU"/>
        </w:rPr>
        <w:t>:</w:t>
      </w:r>
    </w:p>
    <w:p w:rsidR="00753027" w:rsidRPr="00A86CF9" w:rsidRDefault="000C7CE0" w:rsidP="0025624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bCs/>
          <w:sz w:val="28"/>
          <w:szCs w:val="28"/>
          <w:lang w:val="ru-RU"/>
        </w:rPr>
        <w:t>5</w:t>
      </w:r>
      <w:r w:rsidR="00A1443D" w:rsidRPr="00A86CF9">
        <w:rPr>
          <w:bCs/>
          <w:sz w:val="28"/>
          <w:szCs w:val="28"/>
          <w:lang w:val="ru-RU"/>
        </w:rPr>
        <w:t xml:space="preserve">.1. </w:t>
      </w:r>
      <w:r w:rsidR="00EB7761" w:rsidRPr="00A86CF9">
        <w:rPr>
          <w:bCs/>
          <w:sz w:val="28"/>
          <w:szCs w:val="28"/>
          <w:lang w:val="ru-RU"/>
        </w:rPr>
        <w:t>В р</w:t>
      </w:r>
      <w:r w:rsidR="00EB7761" w:rsidRPr="00A86CF9">
        <w:rPr>
          <w:sz w:val="28"/>
          <w:szCs w:val="28"/>
          <w:lang w:val="ru-RU"/>
        </w:rPr>
        <w:t>азделе 1. «</w:t>
      </w:r>
      <w:r w:rsidR="00EB7761" w:rsidRPr="00A86CF9">
        <w:rPr>
          <w:bCs/>
          <w:sz w:val="28"/>
          <w:szCs w:val="28"/>
          <w:lang w:val="ru-RU"/>
        </w:rPr>
        <w:t xml:space="preserve">Паспорт </w:t>
      </w:r>
      <w:r w:rsidR="00EB7761" w:rsidRPr="00A86CF9">
        <w:rPr>
          <w:sz w:val="28"/>
          <w:szCs w:val="28"/>
          <w:lang w:val="ru-RU"/>
        </w:rPr>
        <w:t>подпрограммы 4</w:t>
      </w:r>
      <w:r w:rsidR="00EB7761" w:rsidRPr="00A86CF9">
        <w:rPr>
          <w:bCs/>
          <w:sz w:val="28"/>
          <w:szCs w:val="28"/>
          <w:lang w:val="ru-RU"/>
        </w:rPr>
        <w:t xml:space="preserve"> </w:t>
      </w:r>
      <w:r w:rsidR="00EB7761" w:rsidRPr="00A86CF9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</w:t>
      </w:r>
      <w:r w:rsidR="00753027" w:rsidRPr="00A86CF9">
        <w:rPr>
          <w:sz w:val="28"/>
          <w:szCs w:val="28"/>
          <w:lang w:val="ru-RU"/>
        </w:rPr>
        <w:t>:</w:t>
      </w:r>
    </w:p>
    <w:p w:rsidR="00753027" w:rsidRPr="00A86CF9" w:rsidRDefault="00753027" w:rsidP="0075302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5.1.1. В поз</w:t>
      </w:r>
      <w:r w:rsidR="00E37730">
        <w:rPr>
          <w:sz w:val="28"/>
          <w:szCs w:val="28"/>
          <w:lang w:val="ru-RU"/>
        </w:rPr>
        <w:t>иции «Сроки реализации» цифры «2024» заменить цифрами «</w:t>
      </w:r>
      <w:r w:rsidRPr="00A86CF9">
        <w:rPr>
          <w:sz w:val="28"/>
          <w:szCs w:val="28"/>
          <w:lang w:val="ru-RU"/>
        </w:rPr>
        <w:t xml:space="preserve">2025»; </w:t>
      </w:r>
    </w:p>
    <w:p w:rsidR="00753027" w:rsidRPr="00A86CF9" w:rsidRDefault="00753027" w:rsidP="0075302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5.1.2. Позицию «Объем финансирования за счет средств бюджета города Липецка с разбивкой по годам» изложить в следующей редакции: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753027" w:rsidRPr="004710F5" w:rsidTr="007F21B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>2017 - 202</w:t>
            </w:r>
            <w:r w:rsidR="007F21B5" w:rsidRPr="00A86CF9">
              <w:rPr>
                <w:sz w:val="28"/>
                <w:szCs w:val="28"/>
                <w:lang w:val="ru-RU"/>
              </w:rPr>
              <w:t>5</w:t>
            </w:r>
            <w:r w:rsidRPr="00A86CF9">
              <w:rPr>
                <w:sz w:val="28"/>
                <w:szCs w:val="28"/>
                <w:lang w:val="ru-RU"/>
              </w:rPr>
              <w:t xml:space="preserve"> – 909692,343 тыс. руб., из них: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2017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84957,2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2018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90795,625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2019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101181,35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2020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116521,8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2021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106786,092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2022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123508,289 тыс. руб.</w:t>
            </w:r>
          </w:p>
          <w:p w:rsidR="00753027" w:rsidRPr="00A86CF9" w:rsidRDefault="00753027" w:rsidP="007F21B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2023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79682,909 тыс. руб.</w:t>
            </w:r>
          </w:p>
          <w:p w:rsidR="00753027" w:rsidRPr="00A86CF9" w:rsidRDefault="00753027" w:rsidP="00753027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2024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103129,539 тыс. руб.</w:t>
            </w:r>
          </w:p>
          <w:p w:rsidR="00753027" w:rsidRPr="00A86CF9" w:rsidRDefault="00753027" w:rsidP="00EC7675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A86CF9">
              <w:rPr>
                <w:sz w:val="28"/>
                <w:szCs w:val="28"/>
                <w:lang w:val="ru-RU"/>
              </w:rPr>
              <w:t xml:space="preserve">2025 год </w:t>
            </w:r>
            <w:r w:rsidR="00EC7675" w:rsidRPr="00A86CF9">
              <w:rPr>
                <w:sz w:val="28"/>
                <w:szCs w:val="28"/>
                <w:lang w:val="ru-RU"/>
              </w:rPr>
              <w:t xml:space="preserve">–  </w:t>
            </w:r>
            <w:r w:rsidRPr="00A86CF9">
              <w:rPr>
                <w:sz w:val="28"/>
                <w:szCs w:val="28"/>
                <w:lang w:val="ru-RU"/>
              </w:rPr>
              <w:t xml:space="preserve"> 103129,539 тыс. руб.</w:t>
            </w:r>
          </w:p>
        </w:tc>
      </w:tr>
    </w:tbl>
    <w:p w:rsidR="002E2DE6" w:rsidRPr="00A86CF9" w:rsidRDefault="001721AD" w:rsidP="002E2DE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5.2. В абзаце </w:t>
      </w:r>
      <w:r w:rsidR="002E2DE6" w:rsidRPr="00A86CF9">
        <w:rPr>
          <w:sz w:val="28"/>
          <w:szCs w:val="28"/>
          <w:lang w:val="ru-RU"/>
        </w:rPr>
        <w:t xml:space="preserve">седьмом раздела 2 «Общая характеристика сферы реализации подпрограммы 4» цифры «2024» заменить цифрами «2025»; </w:t>
      </w:r>
    </w:p>
    <w:p w:rsidR="00753027" w:rsidRPr="00A86CF9" w:rsidRDefault="00753027" w:rsidP="002E2DE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</w:t>
      </w:r>
      <w:r w:rsidR="001721AD" w:rsidRPr="00A86CF9">
        <w:rPr>
          <w:sz w:val="28"/>
          <w:szCs w:val="28"/>
          <w:lang w:val="ru-RU"/>
        </w:rPr>
        <w:t>3</w:t>
      </w:r>
      <w:r w:rsidRPr="00A86CF9">
        <w:rPr>
          <w:sz w:val="28"/>
          <w:szCs w:val="28"/>
          <w:lang w:val="ru-RU"/>
        </w:rPr>
        <w:t xml:space="preserve">. </w:t>
      </w:r>
      <w:r w:rsidR="0072737C" w:rsidRPr="00A86CF9">
        <w:rPr>
          <w:sz w:val="28"/>
          <w:szCs w:val="28"/>
          <w:lang w:val="ru-RU"/>
        </w:rPr>
        <w:t xml:space="preserve">В </w:t>
      </w:r>
      <w:hyperlink r:id="rId17" w:history="1">
        <w:r w:rsidR="0072737C" w:rsidRPr="00A86CF9">
          <w:rPr>
            <w:sz w:val="28"/>
            <w:szCs w:val="28"/>
            <w:lang w:val="ru-RU"/>
          </w:rPr>
          <w:t>разделе 4</w:t>
        </w:r>
      </w:hyperlink>
      <w:r w:rsidR="0072737C" w:rsidRPr="00A86CF9">
        <w:rPr>
          <w:sz w:val="28"/>
          <w:szCs w:val="28"/>
          <w:lang w:val="ru-RU"/>
        </w:rPr>
        <w:t xml:space="preserve"> «Сроки реализации подпрограммы </w:t>
      </w:r>
      <w:r w:rsidR="00E37730">
        <w:rPr>
          <w:sz w:val="28"/>
          <w:szCs w:val="28"/>
          <w:lang w:val="ru-RU"/>
        </w:rPr>
        <w:t>4</w:t>
      </w:r>
      <w:r w:rsidR="0072737C" w:rsidRPr="00A86CF9">
        <w:rPr>
          <w:sz w:val="28"/>
          <w:szCs w:val="28"/>
          <w:lang w:val="ru-RU"/>
        </w:rPr>
        <w:t>» цифры «2024» заменить цифрами «2025»;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5.</w:t>
      </w:r>
      <w:r w:rsidR="001721AD" w:rsidRPr="00A86CF9">
        <w:rPr>
          <w:sz w:val="28"/>
          <w:szCs w:val="28"/>
          <w:lang w:val="ru-RU"/>
        </w:rPr>
        <w:t>4</w:t>
      </w:r>
      <w:r w:rsidRPr="00A86CF9">
        <w:rPr>
          <w:sz w:val="28"/>
          <w:szCs w:val="28"/>
          <w:lang w:val="ru-RU"/>
        </w:rPr>
        <w:t>. Раздел 6 «Ресурсное обеспечение подпрограммы 4» изложить в следующей редакции: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«6. Ресурсное обеспечение подпрограммы 4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ind w:firstLine="720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lastRenderedPageBreak/>
        <w:t>Объем финансового обеспечения подпрограммы 4 из бюджета города составляет 909692,343 тыс. руб., из них: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2017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84957,2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2018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90795,625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>2019 год</w:t>
      </w:r>
      <w:r w:rsidR="00EC7675" w:rsidRPr="00A86CF9">
        <w:rPr>
          <w:sz w:val="28"/>
          <w:szCs w:val="28"/>
          <w:lang w:val="ru-RU"/>
        </w:rPr>
        <w:t xml:space="preserve"> –  </w:t>
      </w:r>
      <w:r w:rsidRPr="00A86CF9">
        <w:rPr>
          <w:sz w:val="28"/>
          <w:szCs w:val="28"/>
          <w:lang w:val="ru-RU"/>
        </w:rPr>
        <w:t xml:space="preserve"> 101181,35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2020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116521,8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2021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106786,092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2022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123508,289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2023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79682,909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2024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103129,539 тыс. руб.</w:t>
      </w:r>
    </w:p>
    <w:p w:rsidR="00753027" w:rsidRPr="00A86CF9" w:rsidRDefault="00753027" w:rsidP="00753027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2025 год </w:t>
      </w:r>
      <w:r w:rsidR="00EC7675" w:rsidRPr="00A86CF9">
        <w:rPr>
          <w:sz w:val="28"/>
          <w:szCs w:val="28"/>
          <w:lang w:val="ru-RU"/>
        </w:rPr>
        <w:t xml:space="preserve">–  </w:t>
      </w:r>
      <w:r w:rsidRPr="00A86CF9">
        <w:rPr>
          <w:sz w:val="28"/>
          <w:szCs w:val="28"/>
          <w:lang w:val="ru-RU"/>
        </w:rPr>
        <w:t xml:space="preserve"> 103129,539 тыс. руб.».</w:t>
      </w:r>
    </w:p>
    <w:p w:rsidR="00C773CF" w:rsidRPr="00A86CF9" w:rsidRDefault="00C773CF" w:rsidP="0075302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1443D" w:rsidRPr="00A86CF9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A1443D" w:rsidRPr="00A86CF9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90A48" w:rsidRPr="00A86CF9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A86CF9">
        <w:rPr>
          <w:sz w:val="28"/>
          <w:szCs w:val="28"/>
          <w:lang w:val="ru-RU"/>
        </w:rPr>
        <w:t xml:space="preserve">Глава города Липецка                                                                      </w:t>
      </w:r>
      <w:proofErr w:type="spellStart"/>
      <w:r w:rsidRPr="00A86CF9">
        <w:rPr>
          <w:sz w:val="28"/>
          <w:szCs w:val="28"/>
          <w:lang w:val="ru-RU"/>
        </w:rPr>
        <w:t>Е.Ю.Уваркина</w:t>
      </w:r>
      <w:bookmarkStart w:id="0" w:name="_GoBack"/>
      <w:bookmarkEnd w:id="0"/>
      <w:proofErr w:type="spellEnd"/>
    </w:p>
    <w:sectPr w:rsidR="00F90A48" w:rsidRPr="00A86CF9" w:rsidSect="00A86CF9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984" w:rsidRDefault="00AA0984" w:rsidP="0082581A">
      <w:r>
        <w:separator/>
      </w:r>
    </w:p>
  </w:endnote>
  <w:endnote w:type="continuationSeparator" w:id="0">
    <w:p w:rsidR="00AA0984" w:rsidRDefault="00AA0984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984" w:rsidRDefault="00AA0984" w:rsidP="0082581A">
      <w:r>
        <w:separator/>
      </w:r>
    </w:p>
  </w:footnote>
  <w:footnote w:type="continuationSeparator" w:id="0">
    <w:p w:rsidR="00AA0984" w:rsidRDefault="00AA0984" w:rsidP="0082581A">
      <w:r>
        <w:continuationSeparator/>
      </w:r>
    </w:p>
  </w:footnote>
  <w:footnote w:id="1">
    <w:p w:rsidR="0031244B" w:rsidRPr="003257CF" w:rsidRDefault="0031244B">
      <w:pPr>
        <w:pStyle w:val="ac"/>
        <w:rPr>
          <w:lang w:val="ru-RU"/>
        </w:rPr>
      </w:pPr>
      <w:r>
        <w:rPr>
          <w:rStyle w:val="ae"/>
        </w:rPr>
        <w:footnoteRef/>
      </w:r>
      <w:r>
        <w:t xml:space="preserve"> </w:t>
      </w:r>
      <w:r w:rsidRPr="00F03BAF">
        <w:t>В 2015 году опросы общественного мнения по удовлетворенности населения качеством предоставления услуг в сфере дополнительного образования не проводились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03702"/>
      <w:docPartObj>
        <w:docPartGallery w:val="Page Numbers (Top of Page)"/>
        <w:docPartUnique/>
      </w:docPartObj>
    </w:sdtPr>
    <w:sdtEndPr/>
    <w:sdtContent>
      <w:p w:rsidR="0031244B" w:rsidRDefault="003124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0F5" w:rsidRPr="004710F5">
          <w:rPr>
            <w:noProof/>
            <w:lang w:val="ru-RU"/>
          </w:rPr>
          <w:t>2</w:t>
        </w:r>
        <w:r>
          <w:fldChar w:fldCharType="end"/>
        </w:r>
      </w:p>
    </w:sdtContent>
  </w:sdt>
  <w:p w:rsidR="0031244B" w:rsidRPr="002E2303" w:rsidRDefault="0031244B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4B" w:rsidRPr="0053708D" w:rsidRDefault="0031244B">
    <w:pPr>
      <w:pStyle w:val="a5"/>
      <w:jc w:val="center"/>
      <w:rPr>
        <w:sz w:val="24"/>
        <w:szCs w:val="24"/>
      </w:rPr>
    </w:pPr>
  </w:p>
  <w:p w:rsidR="0031244B" w:rsidRPr="00E7155E" w:rsidRDefault="0031244B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4B" w:rsidRPr="00F501E3" w:rsidRDefault="0031244B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4710F5" w:rsidRPr="004710F5">
      <w:rPr>
        <w:noProof/>
        <w:sz w:val="24"/>
        <w:szCs w:val="24"/>
        <w:lang w:val="ru-RU"/>
      </w:rPr>
      <w:t>21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05332"/>
    <w:rsid w:val="000064CF"/>
    <w:rsid w:val="000103F8"/>
    <w:rsid w:val="0001101A"/>
    <w:rsid w:val="00013214"/>
    <w:rsid w:val="0001325B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697"/>
    <w:rsid w:val="000247EA"/>
    <w:rsid w:val="00024DDA"/>
    <w:rsid w:val="00025CE2"/>
    <w:rsid w:val="00026216"/>
    <w:rsid w:val="00030485"/>
    <w:rsid w:val="00031E1A"/>
    <w:rsid w:val="00032144"/>
    <w:rsid w:val="00032565"/>
    <w:rsid w:val="00032E81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5D5A"/>
    <w:rsid w:val="00057C1E"/>
    <w:rsid w:val="00060092"/>
    <w:rsid w:val="0006059E"/>
    <w:rsid w:val="00061AC3"/>
    <w:rsid w:val="000642A4"/>
    <w:rsid w:val="000644E9"/>
    <w:rsid w:val="000650AF"/>
    <w:rsid w:val="000670B3"/>
    <w:rsid w:val="00067BD8"/>
    <w:rsid w:val="0007100D"/>
    <w:rsid w:val="00075727"/>
    <w:rsid w:val="000757DF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3304"/>
    <w:rsid w:val="000A5429"/>
    <w:rsid w:val="000A5DF1"/>
    <w:rsid w:val="000B00C3"/>
    <w:rsid w:val="000B0CD5"/>
    <w:rsid w:val="000B1380"/>
    <w:rsid w:val="000B3FF3"/>
    <w:rsid w:val="000B7397"/>
    <w:rsid w:val="000B7FE5"/>
    <w:rsid w:val="000C1AE5"/>
    <w:rsid w:val="000C3FD9"/>
    <w:rsid w:val="000C43A6"/>
    <w:rsid w:val="000C7CE0"/>
    <w:rsid w:val="000D0B99"/>
    <w:rsid w:val="000D15E2"/>
    <w:rsid w:val="000D3E07"/>
    <w:rsid w:val="000D4EFA"/>
    <w:rsid w:val="000D6EE6"/>
    <w:rsid w:val="000D73B6"/>
    <w:rsid w:val="000E08A4"/>
    <w:rsid w:val="000E619A"/>
    <w:rsid w:val="000E6AE7"/>
    <w:rsid w:val="000E78BD"/>
    <w:rsid w:val="000F0F6A"/>
    <w:rsid w:val="000F124F"/>
    <w:rsid w:val="000F145C"/>
    <w:rsid w:val="000F29DB"/>
    <w:rsid w:val="001002A8"/>
    <w:rsid w:val="00106A20"/>
    <w:rsid w:val="00112374"/>
    <w:rsid w:val="00115C0B"/>
    <w:rsid w:val="0012153C"/>
    <w:rsid w:val="001217D4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8D6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1A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1A47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413"/>
    <w:rsid w:val="001E2A01"/>
    <w:rsid w:val="001E456C"/>
    <w:rsid w:val="001F0A34"/>
    <w:rsid w:val="001F0DCA"/>
    <w:rsid w:val="001F19F8"/>
    <w:rsid w:val="001F3A55"/>
    <w:rsid w:val="001F470F"/>
    <w:rsid w:val="0020183D"/>
    <w:rsid w:val="00203FD7"/>
    <w:rsid w:val="00204A6C"/>
    <w:rsid w:val="00205520"/>
    <w:rsid w:val="00211C23"/>
    <w:rsid w:val="00213551"/>
    <w:rsid w:val="00213AE7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375FB"/>
    <w:rsid w:val="00242A3B"/>
    <w:rsid w:val="0024554B"/>
    <w:rsid w:val="00247846"/>
    <w:rsid w:val="002524DF"/>
    <w:rsid w:val="002535A9"/>
    <w:rsid w:val="00254D13"/>
    <w:rsid w:val="00255DBF"/>
    <w:rsid w:val="00256246"/>
    <w:rsid w:val="00257FBF"/>
    <w:rsid w:val="00261275"/>
    <w:rsid w:val="0026194D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87C2C"/>
    <w:rsid w:val="00293583"/>
    <w:rsid w:val="002935AF"/>
    <w:rsid w:val="00294DF0"/>
    <w:rsid w:val="00297948"/>
    <w:rsid w:val="002A0027"/>
    <w:rsid w:val="002A019E"/>
    <w:rsid w:val="002A0B30"/>
    <w:rsid w:val="002A1706"/>
    <w:rsid w:val="002A1E66"/>
    <w:rsid w:val="002A7573"/>
    <w:rsid w:val="002B49D9"/>
    <w:rsid w:val="002B6C52"/>
    <w:rsid w:val="002B7309"/>
    <w:rsid w:val="002B746A"/>
    <w:rsid w:val="002B7E99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2DE6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244B"/>
    <w:rsid w:val="003130FE"/>
    <w:rsid w:val="00313467"/>
    <w:rsid w:val="003134FC"/>
    <w:rsid w:val="0031438B"/>
    <w:rsid w:val="003155FC"/>
    <w:rsid w:val="00315B7B"/>
    <w:rsid w:val="003204B5"/>
    <w:rsid w:val="00322A29"/>
    <w:rsid w:val="00322E3C"/>
    <w:rsid w:val="00322FA6"/>
    <w:rsid w:val="0032400A"/>
    <w:rsid w:val="00325724"/>
    <w:rsid w:val="003257CF"/>
    <w:rsid w:val="00326EA5"/>
    <w:rsid w:val="003275A6"/>
    <w:rsid w:val="00327CE9"/>
    <w:rsid w:val="00327E47"/>
    <w:rsid w:val="00327EC9"/>
    <w:rsid w:val="00335EAE"/>
    <w:rsid w:val="003379DA"/>
    <w:rsid w:val="00340215"/>
    <w:rsid w:val="0034460F"/>
    <w:rsid w:val="00346FFF"/>
    <w:rsid w:val="003472D8"/>
    <w:rsid w:val="00350A88"/>
    <w:rsid w:val="00350B90"/>
    <w:rsid w:val="00350C11"/>
    <w:rsid w:val="00351E03"/>
    <w:rsid w:val="00353E8C"/>
    <w:rsid w:val="0035419E"/>
    <w:rsid w:val="0036002E"/>
    <w:rsid w:val="00361143"/>
    <w:rsid w:val="00361943"/>
    <w:rsid w:val="00362E41"/>
    <w:rsid w:val="0036361B"/>
    <w:rsid w:val="00364A32"/>
    <w:rsid w:val="00370AD8"/>
    <w:rsid w:val="00375E37"/>
    <w:rsid w:val="00376492"/>
    <w:rsid w:val="0038001B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6C86"/>
    <w:rsid w:val="003C7856"/>
    <w:rsid w:val="003D24FB"/>
    <w:rsid w:val="003D3CBF"/>
    <w:rsid w:val="003D4F49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6F68"/>
    <w:rsid w:val="00467A39"/>
    <w:rsid w:val="0047041C"/>
    <w:rsid w:val="00470B4F"/>
    <w:rsid w:val="004710F5"/>
    <w:rsid w:val="00472560"/>
    <w:rsid w:val="0047406F"/>
    <w:rsid w:val="00476061"/>
    <w:rsid w:val="00481005"/>
    <w:rsid w:val="0048186E"/>
    <w:rsid w:val="004835F1"/>
    <w:rsid w:val="004902D1"/>
    <w:rsid w:val="0049333C"/>
    <w:rsid w:val="0049377D"/>
    <w:rsid w:val="004945CA"/>
    <w:rsid w:val="00494FF8"/>
    <w:rsid w:val="00496BAE"/>
    <w:rsid w:val="004A0073"/>
    <w:rsid w:val="004A1295"/>
    <w:rsid w:val="004A30D6"/>
    <w:rsid w:val="004A4174"/>
    <w:rsid w:val="004A598E"/>
    <w:rsid w:val="004B22AC"/>
    <w:rsid w:val="004B2E01"/>
    <w:rsid w:val="004C19C6"/>
    <w:rsid w:val="004C315E"/>
    <w:rsid w:val="004C3877"/>
    <w:rsid w:val="004C5448"/>
    <w:rsid w:val="004C65E8"/>
    <w:rsid w:val="004C6DAF"/>
    <w:rsid w:val="004D256D"/>
    <w:rsid w:val="004D5093"/>
    <w:rsid w:val="004D55CB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0BBC"/>
    <w:rsid w:val="0050195B"/>
    <w:rsid w:val="00502F65"/>
    <w:rsid w:val="00503171"/>
    <w:rsid w:val="005042A8"/>
    <w:rsid w:val="00504777"/>
    <w:rsid w:val="00504EDF"/>
    <w:rsid w:val="00506DD5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162"/>
    <w:rsid w:val="00565A00"/>
    <w:rsid w:val="00567870"/>
    <w:rsid w:val="00567B2B"/>
    <w:rsid w:val="00574388"/>
    <w:rsid w:val="005749C8"/>
    <w:rsid w:val="00574A16"/>
    <w:rsid w:val="00574BBC"/>
    <w:rsid w:val="00576D05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16A0"/>
    <w:rsid w:val="005B232B"/>
    <w:rsid w:val="005C08D0"/>
    <w:rsid w:val="005C380D"/>
    <w:rsid w:val="005C3A56"/>
    <w:rsid w:val="005C4A0F"/>
    <w:rsid w:val="005C5EF0"/>
    <w:rsid w:val="005C7A37"/>
    <w:rsid w:val="005D2DE7"/>
    <w:rsid w:val="005D3EA1"/>
    <w:rsid w:val="005D619B"/>
    <w:rsid w:val="005D679A"/>
    <w:rsid w:val="005E13F2"/>
    <w:rsid w:val="005E18E2"/>
    <w:rsid w:val="005E19B0"/>
    <w:rsid w:val="005F0308"/>
    <w:rsid w:val="005F19C7"/>
    <w:rsid w:val="005F294C"/>
    <w:rsid w:val="005F4564"/>
    <w:rsid w:val="005F5229"/>
    <w:rsid w:val="005F534C"/>
    <w:rsid w:val="005F6DC6"/>
    <w:rsid w:val="00600411"/>
    <w:rsid w:val="00603864"/>
    <w:rsid w:val="006041CA"/>
    <w:rsid w:val="00604C37"/>
    <w:rsid w:val="00605060"/>
    <w:rsid w:val="00605D1F"/>
    <w:rsid w:val="00605E2D"/>
    <w:rsid w:val="006074F6"/>
    <w:rsid w:val="00610415"/>
    <w:rsid w:val="00610568"/>
    <w:rsid w:val="00611586"/>
    <w:rsid w:val="00611EF1"/>
    <w:rsid w:val="006120BA"/>
    <w:rsid w:val="00612492"/>
    <w:rsid w:val="006177CF"/>
    <w:rsid w:val="00621153"/>
    <w:rsid w:val="00622242"/>
    <w:rsid w:val="006234AB"/>
    <w:rsid w:val="00624ABB"/>
    <w:rsid w:val="006268FA"/>
    <w:rsid w:val="00627721"/>
    <w:rsid w:val="00630D0D"/>
    <w:rsid w:val="00632524"/>
    <w:rsid w:val="0063378C"/>
    <w:rsid w:val="0063447D"/>
    <w:rsid w:val="006346CE"/>
    <w:rsid w:val="006374D3"/>
    <w:rsid w:val="006409FE"/>
    <w:rsid w:val="00642662"/>
    <w:rsid w:val="00644496"/>
    <w:rsid w:val="0064530A"/>
    <w:rsid w:val="00646807"/>
    <w:rsid w:val="006472A2"/>
    <w:rsid w:val="00650031"/>
    <w:rsid w:val="00650CB5"/>
    <w:rsid w:val="00652E43"/>
    <w:rsid w:val="00653FCB"/>
    <w:rsid w:val="0066035A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1E18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1FD"/>
    <w:rsid w:val="006A1B1D"/>
    <w:rsid w:val="006A3496"/>
    <w:rsid w:val="006B0CDC"/>
    <w:rsid w:val="006B2C87"/>
    <w:rsid w:val="006B32E6"/>
    <w:rsid w:val="006B446A"/>
    <w:rsid w:val="006B4E81"/>
    <w:rsid w:val="006B4FEC"/>
    <w:rsid w:val="006B7BBA"/>
    <w:rsid w:val="006B7C66"/>
    <w:rsid w:val="006C1DB0"/>
    <w:rsid w:val="006C1FB9"/>
    <w:rsid w:val="006C2773"/>
    <w:rsid w:val="006C440B"/>
    <w:rsid w:val="006C4750"/>
    <w:rsid w:val="006C6957"/>
    <w:rsid w:val="006C695E"/>
    <w:rsid w:val="006D2200"/>
    <w:rsid w:val="006D24DC"/>
    <w:rsid w:val="006D3310"/>
    <w:rsid w:val="006E1717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381E"/>
    <w:rsid w:val="007041D8"/>
    <w:rsid w:val="00705B6C"/>
    <w:rsid w:val="00705C85"/>
    <w:rsid w:val="00707008"/>
    <w:rsid w:val="007078E8"/>
    <w:rsid w:val="00707BE1"/>
    <w:rsid w:val="007113D3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2737C"/>
    <w:rsid w:val="0073050C"/>
    <w:rsid w:val="00731F6C"/>
    <w:rsid w:val="00732C7F"/>
    <w:rsid w:val="00732F8D"/>
    <w:rsid w:val="00733D2B"/>
    <w:rsid w:val="0073594F"/>
    <w:rsid w:val="00735D54"/>
    <w:rsid w:val="00737B51"/>
    <w:rsid w:val="00740D1A"/>
    <w:rsid w:val="00742B02"/>
    <w:rsid w:val="00742E6C"/>
    <w:rsid w:val="00745627"/>
    <w:rsid w:val="00746066"/>
    <w:rsid w:val="00746BE7"/>
    <w:rsid w:val="00746C03"/>
    <w:rsid w:val="007500DD"/>
    <w:rsid w:val="00750C7D"/>
    <w:rsid w:val="00751D3C"/>
    <w:rsid w:val="00752227"/>
    <w:rsid w:val="00752E4C"/>
    <w:rsid w:val="00753027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4F27"/>
    <w:rsid w:val="007A5741"/>
    <w:rsid w:val="007A5D3E"/>
    <w:rsid w:val="007A5EF2"/>
    <w:rsid w:val="007A6DE3"/>
    <w:rsid w:val="007B1844"/>
    <w:rsid w:val="007B2D35"/>
    <w:rsid w:val="007B3716"/>
    <w:rsid w:val="007B3F9D"/>
    <w:rsid w:val="007B5366"/>
    <w:rsid w:val="007B5508"/>
    <w:rsid w:val="007C0144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C7CBE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5B6"/>
    <w:rsid w:val="007E692D"/>
    <w:rsid w:val="007E79AB"/>
    <w:rsid w:val="007E7B3E"/>
    <w:rsid w:val="007F1DA2"/>
    <w:rsid w:val="007F21B5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2E78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27664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7AC"/>
    <w:rsid w:val="008C7FD2"/>
    <w:rsid w:val="008D6355"/>
    <w:rsid w:val="008D6D15"/>
    <w:rsid w:val="008D6F71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416"/>
    <w:rsid w:val="0090191A"/>
    <w:rsid w:val="00903D4B"/>
    <w:rsid w:val="00910455"/>
    <w:rsid w:val="00913EB1"/>
    <w:rsid w:val="00915393"/>
    <w:rsid w:val="00916026"/>
    <w:rsid w:val="00916396"/>
    <w:rsid w:val="0092051A"/>
    <w:rsid w:val="00920A99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5A1A"/>
    <w:rsid w:val="009375CA"/>
    <w:rsid w:val="009431D7"/>
    <w:rsid w:val="00946B5F"/>
    <w:rsid w:val="0095282B"/>
    <w:rsid w:val="00952D0C"/>
    <w:rsid w:val="009537E1"/>
    <w:rsid w:val="009620B7"/>
    <w:rsid w:val="009622EA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77F71"/>
    <w:rsid w:val="009828F7"/>
    <w:rsid w:val="009840BC"/>
    <w:rsid w:val="009861FD"/>
    <w:rsid w:val="009874A8"/>
    <w:rsid w:val="00990177"/>
    <w:rsid w:val="0099392D"/>
    <w:rsid w:val="00994319"/>
    <w:rsid w:val="009966DE"/>
    <w:rsid w:val="0099695A"/>
    <w:rsid w:val="009977A4"/>
    <w:rsid w:val="00997954"/>
    <w:rsid w:val="009A0EED"/>
    <w:rsid w:val="009A1DCB"/>
    <w:rsid w:val="009B05A6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4AF9"/>
    <w:rsid w:val="009E544A"/>
    <w:rsid w:val="009E7F1A"/>
    <w:rsid w:val="009F02E8"/>
    <w:rsid w:val="009F0A99"/>
    <w:rsid w:val="009F0F63"/>
    <w:rsid w:val="009F1A34"/>
    <w:rsid w:val="009F27C8"/>
    <w:rsid w:val="009F2F33"/>
    <w:rsid w:val="009F3842"/>
    <w:rsid w:val="009F6727"/>
    <w:rsid w:val="00A01F93"/>
    <w:rsid w:val="00A0229A"/>
    <w:rsid w:val="00A0320A"/>
    <w:rsid w:val="00A03479"/>
    <w:rsid w:val="00A05C1A"/>
    <w:rsid w:val="00A074CC"/>
    <w:rsid w:val="00A12551"/>
    <w:rsid w:val="00A1443D"/>
    <w:rsid w:val="00A218FC"/>
    <w:rsid w:val="00A30005"/>
    <w:rsid w:val="00A30E34"/>
    <w:rsid w:val="00A31008"/>
    <w:rsid w:val="00A317DC"/>
    <w:rsid w:val="00A3292A"/>
    <w:rsid w:val="00A349C6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57B99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77D66"/>
    <w:rsid w:val="00A817BF"/>
    <w:rsid w:val="00A81AC5"/>
    <w:rsid w:val="00A84DC8"/>
    <w:rsid w:val="00A86537"/>
    <w:rsid w:val="00A86CF9"/>
    <w:rsid w:val="00A904B3"/>
    <w:rsid w:val="00A90ACE"/>
    <w:rsid w:val="00A90C94"/>
    <w:rsid w:val="00A910CB"/>
    <w:rsid w:val="00A93705"/>
    <w:rsid w:val="00A96479"/>
    <w:rsid w:val="00A9704E"/>
    <w:rsid w:val="00AA0984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D74C7"/>
    <w:rsid w:val="00AE3B0D"/>
    <w:rsid w:val="00AE4AD7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3FC"/>
    <w:rsid w:val="00B02634"/>
    <w:rsid w:val="00B0752C"/>
    <w:rsid w:val="00B078AB"/>
    <w:rsid w:val="00B10686"/>
    <w:rsid w:val="00B10A82"/>
    <w:rsid w:val="00B111B2"/>
    <w:rsid w:val="00B119BD"/>
    <w:rsid w:val="00B12EDD"/>
    <w:rsid w:val="00B132E7"/>
    <w:rsid w:val="00B168A6"/>
    <w:rsid w:val="00B217C8"/>
    <w:rsid w:val="00B2248E"/>
    <w:rsid w:val="00B228AA"/>
    <w:rsid w:val="00B232A5"/>
    <w:rsid w:val="00B23ADE"/>
    <w:rsid w:val="00B2598B"/>
    <w:rsid w:val="00B305A4"/>
    <w:rsid w:val="00B30720"/>
    <w:rsid w:val="00B31B5D"/>
    <w:rsid w:val="00B31E93"/>
    <w:rsid w:val="00B33037"/>
    <w:rsid w:val="00B3505A"/>
    <w:rsid w:val="00B35E93"/>
    <w:rsid w:val="00B363CD"/>
    <w:rsid w:val="00B3740E"/>
    <w:rsid w:val="00B4153B"/>
    <w:rsid w:val="00B47A97"/>
    <w:rsid w:val="00B47F23"/>
    <w:rsid w:val="00B50273"/>
    <w:rsid w:val="00B504AD"/>
    <w:rsid w:val="00B51FA1"/>
    <w:rsid w:val="00B53416"/>
    <w:rsid w:val="00B57AD6"/>
    <w:rsid w:val="00B600DC"/>
    <w:rsid w:val="00B61CDA"/>
    <w:rsid w:val="00B647F2"/>
    <w:rsid w:val="00B64DBB"/>
    <w:rsid w:val="00B65F4F"/>
    <w:rsid w:val="00B70C2D"/>
    <w:rsid w:val="00B7296A"/>
    <w:rsid w:val="00B7599F"/>
    <w:rsid w:val="00B76C24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3B05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BF7B17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6A4D"/>
    <w:rsid w:val="00C770C7"/>
    <w:rsid w:val="00C773CF"/>
    <w:rsid w:val="00C80D27"/>
    <w:rsid w:val="00C818C5"/>
    <w:rsid w:val="00C822B6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A07CA"/>
    <w:rsid w:val="00CA0876"/>
    <w:rsid w:val="00CA092B"/>
    <w:rsid w:val="00CA1343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169B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1EA8"/>
    <w:rsid w:val="00D12026"/>
    <w:rsid w:val="00D13061"/>
    <w:rsid w:val="00D15894"/>
    <w:rsid w:val="00D164A2"/>
    <w:rsid w:val="00D22D06"/>
    <w:rsid w:val="00D2429B"/>
    <w:rsid w:val="00D2583E"/>
    <w:rsid w:val="00D27178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7B9"/>
    <w:rsid w:val="00D43DBF"/>
    <w:rsid w:val="00D4718E"/>
    <w:rsid w:val="00D549BE"/>
    <w:rsid w:val="00D6086D"/>
    <w:rsid w:val="00D60990"/>
    <w:rsid w:val="00D61167"/>
    <w:rsid w:val="00D61C00"/>
    <w:rsid w:val="00D625B0"/>
    <w:rsid w:val="00D632F3"/>
    <w:rsid w:val="00D654AA"/>
    <w:rsid w:val="00D65A9A"/>
    <w:rsid w:val="00D660B1"/>
    <w:rsid w:val="00D70252"/>
    <w:rsid w:val="00D70A22"/>
    <w:rsid w:val="00D71A6F"/>
    <w:rsid w:val="00D71B71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928FE"/>
    <w:rsid w:val="00D960D2"/>
    <w:rsid w:val="00D963E6"/>
    <w:rsid w:val="00DA142D"/>
    <w:rsid w:val="00DA1E67"/>
    <w:rsid w:val="00DA1E74"/>
    <w:rsid w:val="00DA2727"/>
    <w:rsid w:val="00DA4E9B"/>
    <w:rsid w:val="00DB3877"/>
    <w:rsid w:val="00DB7B3C"/>
    <w:rsid w:val="00DD292A"/>
    <w:rsid w:val="00DD2BC6"/>
    <w:rsid w:val="00DD2EB3"/>
    <w:rsid w:val="00DD3D9D"/>
    <w:rsid w:val="00DE03BA"/>
    <w:rsid w:val="00DE0CA6"/>
    <w:rsid w:val="00DE13EC"/>
    <w:rsid w:val="00DE1694"/>
    <w:rsid w:val="00DE552C"/>
    <w:rsid w:val="00DE6170"/>
    <w:rsid w:val="00DE69E3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0E47"/>
    <w:rsid w:val="00E21805"/>
    <w:rsid w:val="00E26104"/>
    <w:rsid w:val="00E32BC8"/>
    <w:rsid w:val="00E335B5"/>
    <w:rsid w:val="00E3519F"/>
    <w:rsid w:val="00E37667"/>
    <w:rsid w:val="00E37730"/>
    <w:rsid w:val="00E404A8"/>
    <w:rsid w:val="00E408B1"/>
    <w:rsid w:val="00E42CEA"/>
    <w:rsid w:val="00E43D90"/>
    <w:rsid w:val="00E44B29"/>
    <w:rsid w:val="00E45051"/>
    <w:rsid w:val="00E458D7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AE1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4A1E"/>
    <w:rsid w:val="00E87668"/>
    <w:rsid w:val="00E9091F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129"/>
    <w:rsid w:val="00EA49B3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761"/>
    <w:rsid w:val="00EB7A93"/>
    <w:rsid w:val="00EB7FDA"/>
    <w:rsid w:val="00EC0148"/>
    <w:rsid w:val="00EC19A2"/>
    <w:rsid w:val="00EC4877"/>
    <w:rsid w:val="00EC5EF4"/>
    <w:rsid w:val="00EC6E16"/>
    <w:rsid w:val="00EC7675"/>
    <w:rsid w:val="00EC7E57"/>
    <w:rsid w:val="00EC7F7A"/>
    <w:rsid w:val="00ED0DE3"/>
    <w:rsid w:val="00ED50FD"/>
    <w:rsid w:val="00ED57D6"/>
    <w:rsid w:val="00ED6148"/>
    <w:rsid w:val="00ED6897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3BAF"/>
    <w:rsid w:val="00F06BBF"/>
    <w:rsid w:val="00F07AFB"/>
    <w:rsid w:val="00F15572"/>
    <w:rsid w:val="00F20A4D"/>
    <w:rsid w:val="00F218CC"/>
    <w:rsid w:val="00F2315D"/>
    <w:rsid w:val="00F23D5D"/>
    <w:rsid w:val="00F24B65"/>
    <w:rsid w:val="00F30793"/>
    <w:rsid w:val="00F354C5"/>
    <w:rsid w:val="00F370A3"/>
    <w:rsid w:val="00F421A5"/>
    <w:rsid w:val="00F42DAA"/>
    <w:rsid w:val="00F42E79"/>
    <w:rsid w:val="00F43BF5"/>
    <w:rsid w:val="00F43FF8"/>
    <w:rsid w:val="00F446F7"/>
    <w:rsid w:val="00F47459"/>
    <w:rsid w:val="00F47A74"/>
    <w:rsid w:val="00F51881"/>
    <w:rsid w:val="00F52619"/>
    <w:rsid w:val="00F55E88"/>
    <w:rsid w:val="00F570A0"/>
    <w:rsid w:val="00F61898"/>
    <w:rsid w:val="00F61A10"/>
    <w:rsid w:val="00F63A89"/>
    <w:rsid w:val="00F64370"/>
    <w:rsid w:val="00F64703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0A48"/>
    <w:rsid w:val="00F92A75"/>
    <w:rsid w:val="00F95D20"/>
    <w:rsid w:val="00F962DA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06F0"/>
    <w:rsid w:val="00FD1895"/>
    <w:rsid w:val="00FD68DA"/>
    <w:rsid w:val="00FD774C"/>
    <w:rsid w:val="00FD791D"/>
    <w:rsid w:val="00FE0ECE"/>
    <w:rsid w:val="00FE1E02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0CAA5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10" Type="http://schemas.openxmlformats.org/officeDocument/2006/relationships/hyperlink" Target="consultantplus://offline/ref=9FE33460AACFBDBA7F714C17A215BE7ED19A96312710F4CE6EACE8E8BC42EF425E1E65AB3D64CBA0BEEA022743B2F6929ABF475DE3869E65788B6Ad9l8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E33460AACFBDBA7F714C17A215BE7ED19A96312710F4CE6EACE8E8BC42EF425E1E65AB3D64CBA0BCEC0C2B43B2F6929ABF475DE3869E65788B6Ad9l8I" TargetMode="External"/><Relationship Id="rId14" Type="http://schemas.openxmlformats.org/officeDocument/2006/relationships/hyperlink" Target="consultantplus://offline/ref=9FE33460AACFBDBA7F714C17A215BE7ED19A96312710F4CE6EACE8E8BC42EF425E1E65AB3D64CBA0BEEA022743B2F6929ABF475DE3869E65788B6Ad9l8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DB66-6525-4B13-A1BA-0BE6CC6F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27</Pages>
  <Words>5259</Words>
  <Characters>29980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2022-09-30T08:39:00Z</cp:lastPrinted>
  <dcterms:created xsi:type="dcterms:W3CDTF">2022-10-12T11:41:00Z</dcterms:created>
  <dcterms:modified xsi:type="dcterms:W3CDTF">2022-10-12T11:41:00Z</dcterms:modified>
</cp:coreProperties>
</file>