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2860B3" w:rsidRDefault="002860B3" w:rsidP="009970E7">
      <w:pPr>
        <w:tabs>
          <w:tab w:val="left" w:pos="4536"/>
        </w:tabs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783FAB" w:rsidRPr="00CB2AD1" w:rsidRDefault="00783FAB">
      <w:pPr>
        <w:rPr>
          <w:lang w:val="ru-RU"/>
        </w:rPr>
      </w:pPr>
    </w:p>
    <w:p w:rsidR="00025CD9" w:rsidRDefault="00025CD9" w:rsidP="00F32D98">
      <w:pPr>
        <w:framePr w:h="993" w:hRule="exact" w:hSpace="180" w:wrap="auto" w:vAnchor="text" w:hAnchor="page" w:x="5839" w:y="-1159"/>
      </w:pPr>
      <w:r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374E47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374E47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374E47" w:rsidRDefault="00C0170C" w:rsidP="00025CD9">
      <w:pPr>
        <w:rPr>
          <w:rFonts w:ascii="Times New Roman CYR" w:hAnsi="Times New Roman CYR"/>
          <w:lang w:val="ru-RU"/>
        </w:rPr>
      </w:pPr>
    </w:p>
    <w:p w:rsidR="00C0170C" w:rsidRPr="00374E47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374E47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DB52CB" w:rsidRPr="00374E47" w:rsidRDefault="00DB52CB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</w:p>
    <w:p w:rsidR="00525E4E" w:rsidRPr="00374E47" w:rsidRDefault="008D53BE" w:rsidP="00525E4E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03.10.2023</w:t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 w:rsidR="00525E4E" w:rsidRPr="00374E47">
        <w:rPr>
          <w:rFonts w:ascii="Times New Roman CYR" w:hAnsi="Times New Roman CYR"/>
          <w:lang w:val="ru-RU"/>
        </w:rPr>
        <w:t>№</w:t>
      </w:r>
      <w:r>
        <w:rPr>
          <w:rFonts w:ascii="Times New Roman CYR" w:hAnsi="Times New Roman CYR"/>
          <w:lang w:val="ru-RU"/>
        </w:rPr>
        <w:t xml:space="preserve"> 3120</w:t>
      </w:r>
    </w:p>
    <w:p w:rsidR="008706C8" w:rsidRPr="00374E47" w:rsidRDefault="00525E4E" w:rsidP="003C57DD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374E47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374E47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374E47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О внесении изменений в </w:t>
      </w:r>
    </w:p>
    <w:p w:rsidR="008706C8" w:rsidRPr="00A75FA8" w:rsidRDefault="008706C8" w:rsidP="008706C8">
      <w:pPr>
        <w:spacing w:line="180" w:lineRule="atLeast"/>
        <w:jc w:val="both"/>
        <w:rPr>
          <w:spacing w:val="0"/>
          <w:lang w:val="ru-RU"/>
        </w:rPr>
      </w:pPr>
      <w:r w:rsidRPr="00374E47">
        <w:rPr>
          <w:spacing w:val="0"/>
          <w:lang w:val="ru-RU"/>
        </w:rPr>
        <w:t xml:space="preserve">постановление </w:t>
      </w:r>
      <w:r w:rsidRPr="00A75FA8">
        <w:rPr>
          <w:spacing w:val="0"/>
          <w:lang w:val="ru-RU"/>
        </w:rPr>
        <w:t>администрации</w:t>
      </w:r>
    </w:p>
    <w:p w:rsidR="008706C8" w:rsidRPr="00A75FA8" w:rsidRDefault="008706C8" w:rsidP="008706C8">
      <w:pPr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города Липецка от </w:t>
      </w:r>
      <w:r w:rsidR="00E44E6E" w:rsidRPr="00A75FA8">
        <w:rPr>
          <w:spacing w:val="0"/>
          <w:lang w:val="ru-RU"/>
        </w:rPr>
        <w:t>14</w:t>
      </w:r>
      <w:r w:rsidRPr="00A75FA8">
        <w:rPr>
          <w:spacing w:val="0"/>
          <w:lang w:val="ru-RU"/>
        </w:rPr>
        <w:t>.</w:t>
      </w:r>
      <w:r w:rsidR="00E44E6E" w:rsidRPr="00A75FA8">
        <w:rPr>
          <w:spacing w:val="0"/>
          <w:lang w:val="ru-RU"/>
        </w:rPr>
        <w:t>10</w:t>
      </w:r>
      <w:r w:rsidRPr="00A75FA8">
        <w:rPr>
          <w:spacing w:val="0"/>
          <w:lang w:val="ru-RU"/>
        </w:rPr>
        <w:t>.201</w:t>
      </w:r>
      <w:r w:rsidR="00E44E6E" w:rsidRPr="00A75FA8">
        <w:rPr>
          <w:spacing w:val="0"/>
          <w:lang w:val="ru-RU"/>
        </w:rPr>
        <w:t>6</w:t>
      </w:r>
      <w:r w:rsidRPr="00A75FA8">
        <w:rPr>
          <w:spacing w:val="0"/>
          <w:lang w:val="ru-RU"/>
        </w:rPr>
        <w:t xml:space="preserve"> № </w:t>
      </w:r>
      <w:r w:rsidR="00E44E6E" w:rsidRPr="00A75FA8">
        <w:rPr>
          <w:spacing w:val="0"/>
          <w:lang w:val="ru-RU"/>
        </w:rPr>
        <w:t>1855</w:t>
      </w:r>
      <w:r w:rsidRPr="00A75FA8">
        <w:rPr>
          <w:spacing w:val="0"/>
          <w:lang w:val="ru-RU"/>
        </w:rPr>
        <w:t xml:space="preserve"> </w:t>
      </w:r>
    </w:p>
    <w:p w:rsidR="008706C8" w:rsidRDefault="008706C8" w:rsidP="008706C8">
      <w:pPr>
        <w:rPr>
          <w:spacing w:val="0"/>
          <w:lang w:val="ru-RU"/>
        </w:rPr>
      </w:pPr>
    </w:p>
    <w:p w:rsidR="0048030C" w:rsidRPr="00A75FA8" w:rsidRDefault="0048030C" w:rsidP="008706C8">
      <w:pPr>
        <w:rPr>
          <w:spacing w:val="0"/>
          <w:lang w:val="ru-RU"/>
        </w:rPr>
      </w:pPr>
    </w:p>
    <w:p w:rsidR="00DE727D" w:rsidRPr="00A75FA8" w:rsidRDefault="00DE727D" w:rsidP="008706C8">
      <w:pPr>
        <w:rPr>
          <w:spacing w:val="0"/>
          <w:lang w:val="ru-RU"/>
        </w:rPr>
      </w:pPr>
    </w:p>
    <w:p w:rsidR="00F67870" w:rsidRPr="007B5739" w:rsidRDefault="00744B6E" w:rsidP="007B5739">
      <w:pPr>
        <w:suppressAutoHyphens/>
        <w:ind w:firstLine="539"/>
        <w:jc w:val="both"/>
        <w:rPr>
          <w:spacing w:val="0"/>
          <w:lang w:val="ru-RU"/>
        </w:rPr>
      </w:pPr>
      <w:r>
        <w:rPr>
          <w:lang w:val="ru-RU"/>
        </w:rPr>
        <w:t>В</w:t>
      </w:r>
      <w:r w:rsidR="007B5739">
        <w:rPr>
          <w:lang w:val="ru-RU"/>
        </w:rPr>
        <w:t xml:space="preserve"> </w:t>
      </w:r>
      <w:r w:rsidR="00F67870" w:rsidRPr="007B5739">
        <w:rPr>
          <w:lang w:val="ru-RU"/>
        </w:rPr>
        <w:t>соответствии с решением Липецкого г</w:t>
      </w:r>
      <w:r w:rsidR="003C57DD" w:rsidRPr="007B5739">
        <w:rPr>
          <w:lang w:val="ru-RU"/>
        </w:rPr>
        <w:t>ородского Совета депутатов от 27.06.2023 № 551</w:t>
      </w:r>
      <w:r w:rsidR="00F67870" w:rsidRPr="007B5739">
        <w:rPr>
          <w:lang w:val="ru-RU"/>
        </w:rPr>
        <w:t xml:space="preserve"> «О внесении изменений</w:t>
      </w:r>
      <w:r w:rsidR="003C57DD" w:rsidRPr="007B5739">
        <w:rPr>
          <w:lang w:val="ru-RU"/>
        </w:rPr>
        <w:t xml:space="preserve"> в Бюджет города Липецка на 2023 год и на плановый период 2024 и 2025</w:t>
      </w:r>
      <w:r w:rsidR="00F67870" w:rsidRPr="007B5739">
        <w:rPr>
          <w:lang w:val="ru-RU"/>
        </w:rPr>
        <w:t xml:space="preserve"> годов» и продлением срока реализации муниципальной программы</w:t>
      </w:r>
      <w:r w:rsidR="00DB277B">
        <w:rPr>
          <w:lang w:val="ru-RU"/>
        </w:rPr>
        <w:t xml:space="preserve"> «</w:t>
      </w:r>
      <w:r w:rsidR="00E1078A">
        <w:rPr>
          <w:color w:val="000000" w:themeColor="text1"/>
          <w:lang w:val="ru-RU"/>
        </w:rPr>
        <w:t xml:space="preserve">Охрана окружающей среды города </w:t>
      </w:r>
      <w:r w:rsidR="00DB277B" w:rsidRPr="002651AC">
        <w:rPr>
          <w:color w:val="000000" w:themeColor="text1"/>
          <w:lang w:val="ru-RU"/>
        </w:rPr>
        <w:t>Липецка</w:t>
      </w:r>
      <w:r w:rsidR="00DB277B">
        <w:rPr>
          <w:lang w:val="ru-RU"/>
        </w:rPr>
        <w:t>»</w:t>
      </w:r>
      <w:r w:rsidR="00F67870" w:rsidRPr="007B5739">
        <w:rPr>
          <w:lang w:val="ru-RU"/>
        </w:rPr>
        <w:t>, администрация города</w:t>
      </w:r>
    </w:p>
    <w:p w:rsidR="008706C8" w:rsidRPr="00A75FA8" w:rsidRDefault="008706C8" w:rsidP="00CF23F6">
      <w:pPr>
        <w:suppressAutoHyphens/>
        <w:autoSpaceDE w:val="0"/>
        <w:autoSpaceDN w:val="0"/>
        <w:adjustRightInd w:val="0"/>
        <w:ind w:firstLine="709"/>
        <w:jc w:val="both"/>
        <w:rPr>
          <w:spacing w:val="0"/>
          <w:lang w:val="ru-RU"/>
        </w:rPr>
      </w:pPr>
      <w:r w:rsidRPr="00A75FA8">
        <w:rPr>
          <w:spacing w:val="0"/>
          <w:lang w:val="ru-RU"/>
        </w:rPr>
        <w:t xml:space="preserve"> </w:t>
      </w:r>
    </w:p>
    <w:p w:rsidR="008706C8" w:rsidRPr="00A75FA8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A75FA8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spacing w:val="0"/>
        </w:rPr>
      </w:pPr>
      <w:r w:rsidRPr="00A75FA8">
        <w:rPr>
          <w:rFonts w:ascii="Times New Roman" w:hAnsi="Times New Roman" w:cs="Times New Roman"/>
          <w:spacing w:val="0"/>
        </w:rPr>
        <w:t>П О С Т А Н О В Л Я Е Т:</w:t>
      </w: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8706C8" w:rsidRPr="00A75FA8" w:rsidRDefault="008706C8" w:rsidP="004B6801">
      <w:pPr>
        <w:ind w:firstLine="709"/>
        <w:jc w:val="both"/>
        <w:rPr>
          <w:spacing w:val="0"/>
          <w:lang w:val="ru-RU"/>
        </w:rPr>
      </w:pPr>
    </w:p>
    <w:p w:rsidR="00744B6E" w:rsidRPr="00FF1A24" w:rsidRDefault="003C57DD" w:rsidP="00FF1A24">
      <w:pPr>
        <w:suppressAutoHyphens/>
        <w:spacing w:line="262" w:lineRule="auto"/>
        <w:ind w:firstLine="567"/>
        <w:jc w:val="both"/>
        <w:rPr>
          <w:color w:val="000000" w:themeColor="text1"/>
          <w:lang w:val="ru-RU"/>
        </w:rPr>
      </w:pPr>
      <w:r w:rsidRPr="002651AC">
        <w:rPr>
          <w:color w:val="000000" w:themeColor="text1"/>
          <w:lang w:val="ru-RU"/>
        </w:rPr>
        <w:t>Внести в постановление администрации города Липецка от 14.10.2016        № 1855 «Об утверждении муниципальной программы «Охрана окружающей среды  города  Липецка»  (в  редакции  постановлений  от  29.08.2017  №  1697, от 02.10.2017 № 1935, от 24.11.2017 № 2328, от 29.12.2017  № 2628, от 27.02.2018 №  258,  от  02.07.2018  № 1117,  от  11.10.2018  № 1821,  от 27.12.2018 № 2452, от 29.12.2018 № 2545, от 07.03.2019 № 348, от 28.03.2019 № 574, от 31.07.2019       №  1442,  от  19.08.2019  №  1610,  от 30.10.2019 № 2135, от 31.12.2019 № 2624, от 17.02.2020 № 146, от 21.04.2020 № 542, от 05.06.2020 № 782, от 26.08.2020          № 1346, от  23.12.2020  №  2484,  от 30.12.2020  №  2581,  от  01.02.2021  №  93, от 09.02.2021 № 164, от 06.04.2021 № 560, от 19.05.2021 № 882, от 18.06.2021          № 1130, от 28.07.2021 № 1450,  от 29.09.2021 № 1940, от 04.10.2021 № 2027,</w:t>
      </w:r>
      <w:r w:rsidRPr="002651AC">
        <w:rPr>
          <w:color w:val="000000" w:themeColor="text1"/>
          <w:lang w:val="ru-RU"/>
        </w:rPr>
        <w:br/>
        <w:t>от 22.10.2021 № 2148, от 30.12.2021 № 3066, от 15.02.2022 № 245, от 19.04.2022      № 811, от 10.06.2022 № 1243 (ред. 16.06.2022), от 06.09.2022 №1998,</w:t>
      </w:r>
      <w:r w:rsidRPr="002651AC">
        <w:rPr>
          <w:color w:val="000000" w:themeColor="text1"/>
          <w:lang w:val="ru-RU"/>
        </w:rPr>
        <w:br/>
        <w:t xml:space="preserve">от 11.10.2022 №2284, от 26.10.2022 №2453, </w:t>
      </w:r>
      <w:r w:rsidRPr="009A57AC">
        <w:rPr>
          <w:lang w:val="ru-RU"/>
        </w:rPr>
        <w:t>от 19.12.2022 №3207</w:t>
      </w:r>
      <w:r>
        <w:rPr>
          <w:lang w:val="ru-RU"/>
        </w:rPr>
        <w:t xml:space="preserve">, </w:t>
      </w:r>
      <w:r w:rsidRPr="009A57AC">
        <w:rPr>
          <w:lang w:val="ru-RU"/>
        </w:rPr>
        <w:t>от 30.12.2022 №3431</w:t>
      </w:r>
      <w:r>
        <w:rPr>
          <w:lang w:val="ru-RU"/>
        </w:rPr>
        <w:t>, от 06.02.2023 №307, от 09.02.2023 №391, от 05.04.2023 №932</w:t>
      </w:r>
      <w:r w:rsidR="00744B6E">
        <w:rPr>
          <w:lang w:val="ru-RU"/>
        </w:rPr>
        <w:t>,</w:t>
      </w:r>
      <w:r w:rsidR="00744B6E">
        <w:rPr>
          <w:lang w:val="ru-RU"/>
        </w:rPr>
        <w:br/>
      </w:r>
      <w:r w:rsidR="009B5CEF">
        <w:rPr>
          <w:lang w:val="ru-RU"/>
        </w:rPr>
        <w:t>от 21.07.2023 № 2323</w:t>
      </w:r>
      <w:r w:rsidRPr="009A57AC">
        <w:rPr>
          <w:lang w:val="ru-RU"/>
        </w:rPr>
        <w:t>)</w:t>
      </w:r>
      <w:r w:rsidRPr="002651AC">
        <w:rPr>
          <w:color w:val="000000" w:themeColor="text1"/>
          <w:lang w:val="ru-RU"/>
        </w:rPr>
        <w:t xml:space="preserve"> следующие изменения:</w:t>
      </w:r>
    </w:p>
    <w:p w:rsidR="00744B6E" w:rsidRPr="00FF1A24" w:rsidRDefault="00A5650D" w:rsidP="00FF1A24">
      <w:pPr>
        <w:pStyle w:val="af0"/>
        <w:numPr>
          <w:ilvl w:val="0"/>
          <w:numId w:val="15"/>
        </w:numPr>
        <w:jc w:val="both"/>
        <w:rPr>
          <w:spacing w:val="0"/>
          <w:lang w:val="ru-RU"/>
        </w:rPr>
      </w:pPr>
      <w:r w:rsidRPr="00FF1A24">
        <w:rPr>
          <w:spacing w:val="0"/>
          <w:lang w:val="ru-RU"/>
        </w:rPr>
        <w:t xml:space="preserve">В </w:t>
      </w:r>
      <w:r>
        <w:rPr>
          <w:spacing w:val="0"/>
          <w:lang w:val="ru-RU"/>
        </w:rPr>
        <w:t xml:space="preserve">преамбуле </w:t>
      </w:r>
      <w:r w:rsidR="00744B6E" w:rsidRPr="00FF1A24">
        <w:rPr>
          <w:spacing w:val="0"/>
          <w:lang w:val="ru-RU"/>
        </w:rPr>
        <w:t>постанов</w:t>
      </w:r>
      <w:r>
        <w:rPr>
          <w:spacing w:val="0"/>
          <w:lang w:val="ru-RU"/>
        </w:rPr>
        <w:t xml:space="preserve">ления </w:t>
      </w:r>
      <w:r w:rsidR="00744B6E" w:rsidRPr="00FF1A24">
        <w:rPr>
          <w:spacing w:val="0"/>
          <w:lang w:val="ru-RU"/>
        </w:rPr>
        <w:t>слова «на 2017 - 2022 годы» исключить.</w:t>
      </w:r>
    </w:p>
    <w:p w:rsidR="00FF1A24" w:rsidRPr="00FF1A24" w:rsidRDefault="00FF1A24" w:rsidP="00FF1A24">
      <w:pPr>
        <w:jc w:val="both"/>
        <w:rPr>
          <w:spacing w:val="0"/>
          <w:lang w:val="ru-RU"/>
        </w:rPr>
      </w:pPr>
    </w:p>
    <w:p w:rsidR="00DB277B" w:rsidRDefault="00744B6E" w:rsidP="00744B6E">
      <w:pPr>
        <w:ind w:firstLine="540"/>
        <w:jc w:val="both"/>
        <w:rPr>
          <w:spacing w:val="0"/>
          <w:lang w:val="ru-RU"/>
        </w:rPr>
      </w:pPr>
      <w:r w:rsidRPr="0048030C">
        <w:rPr>
          <w:spacing w:val="0"/>
          <w:lang w:val="ru-RU"/>
        </w:rPr>
        <w:t xml:space="preserve">  </w:t>
      </w:r>
    </w:p>
    <w:p w:rsidR="00A5650D" w:rsidRDefault="00A5650D" w:rsidP="00744B6E">
      <w:pPr>
        <w:ind w:firstLine="540"/>
        <w:jc w:val="both"/>
        <w:rPr>
          <w:spacing w:val="0"/>
          <w:lang w:val="ru-RU"/>
        </w:rPr>
      </w:pPr>
    </w:p>
    <w:p w:rsidR="00A5650D" w:rsidRDefault="00302E72" w:rsidP="00DB277B">
      <w:pPr>
        <w:ind w:firstLine="540"/>
        <w:jc w:val="both"/>
        <w:rPr>
          <w:spacing w:val="0"/>
          <w:lang w:val="ru-RU"/>
        </w:rPr>
      </w:pPr>
      <w:r w:rsidRPr="00302E72">
        <w:rPr>
          <w:spacing w:val="0"/>
          <w:lang w:val="ru-RU"/>
        </w:rPr>
        <w:lastRenderedPageBreak/>
        <w:t xml:space="preserve"> </w:t>
      </w:r>
      <w:r w:rsidR="00744B6E" w:rsidRPr="0048030C">
        <w:rPr>
          <w:spacing w:val="0"/>
          <w:lang w:val="ru-RU"/>
        </w:rPr>
        <w:t xml:space="preserve"> 2. </w:t>
      </w:r>
      <w:r w:rsidR="00FB2CDE">
        <w:rPr>
          <w:spacing w:val="0"/>
          <w:lang w:val="ru-RU"/>
        </w:rPr>
        <w:t>Пункт 2</w:t>
      </w:r>
      <w:r w:rsidR="00A5650D">
        <w:rPr>
          <w:spacing w:val="0"/>
          <w:lang w:val="ru-RU"/>
        </w:rPr>
        <w:t xml:space="preserve"> изложить в следующей редакции:</w:t>
      </w:r>
    </w:p>
    <w:p w:rsidR="009025FE" w:rsidRPr="00DB277B" w:rsidRDefault="00744B6E" w:rsidP="00A5650D">
      <w:pPr>
        <w:suppressAutoHyphens/>
        <w:ind w:firstLine="539"/>
        <w:jc w:val="both"/>
        <w:rPr>
          <w:spacing w:val="0"/>
          <w:lang w:val="ru-RU"/>
        </w:rPr>
      </w:pPr>
      <w:r w:rsidRPr="00A5650D">
        <w:rPr>
          <w:spacing w:val="0"/>
          <w:lang w:val="ru-RU"/>
        </w:rPr>
        <w:t xml:space="preserve"> </w:t>
      </w:r>
      <w:r w:rsidR="00A5650D" w:rsidRPr="00A5650D">
        <w:rPr>
          <w:spacing w:val="0"/>
          <w:lang w:val="ru-RU"/>
        </w:rPr>
        <w:t>«</w:t>
      </w:r>
      <w:r w:rsidR="00D03DA8">
        <w:rPr>
          <w:spacing w:val="0"/>
          <w:lang w:val="ru-RU"/>
        </w:rPr>
        <w:t xml:space="preserve">2. </w:t>
      </w:r>
      <w:r w:rsidR="00A5650D" w:rsidRPr="00A5650D">
        <w:rPr>
          <w:spacing w:val="0"/>
          <w:lang w:val="ru-RU"/>
        </w:rPr>
        <w:t xml:space="preserve">Контроль за исполнением настоящего постановления возложить </w:t>
      </w:r>
      <w:r w:rsidR="00D03DA8">
        <w:rPr>
          <w:spacing w:val="0"/>
          <w:lang w:val="ru-RU"/>
        </w:rPr>
        <w:t xml:space="preserve">на </w:t>
      </w:r>
      <w:r w:rsidR="00A5650D" w:rsidRPr="00A5650D">
        <w:rPr>
          <w:spacing w:val="0"/>
          <w:lang w:val="ru-RU"/>
        </w:rPr>
        <w:t xml:space="preserve">заместителя главы администрации города Липецка </w:t>
      </w:r>
      <w:proofErr w:type="spellStart"/>
      <w:r w:rsidR="00A5650D">
        <w:rPr>
          <w:spacing w:val="0"/>
          <w:lang w:val="ru-RU"/>
        </w:rPr>
        <w:t>Дергунова</w:t>
      </w:r>
      <w:proofErr w:type="spellEnd"/>
      <w:r w:rsidR="00A5650D">
        <w:rPr>
          <w:spacing w:val="0"/>
          <w:lang w:val="ru-RU"/>
        </w:rPr>
        <w:t xml:space="preserve"> Н</w:t>
      </w:r>
      <w:r w:rsidR="00A5650D" w:rsidRPr="00A5650D">
        <w:rPr>
          <w:spacing w:val="0"/>
          <w:lang w:val="ru-RU"/>
        </w:rPr>
        <w:t>.Н.</w:t>
      </w:r>
      <w:r w:rsidR="00A5650D">
        <w:rPr>
          <w:spacing w:val="0"/>
          <w:lang w:val="ru-RU"/>
        </w:rPr>
        <w:t>».</w:t>
      </w:r>
      <w:r w:rsidR="00A5650D" w:rsidRPr="00A5650D">
        <w:rPr>
          <w:spacing w:val="0"/>
          <w:lang w:val="ru-RU"/>
        </w:rPr>
        <w:t xml:space="preserve"> </w:t>
      </w:r>
    </w:p>
    <w:p w:rsidR="00DE727D" w:rsidRPr="00744B6E" w:rsidRDefault="00744B6E" w:rsidP="00744B6E">
      <w:pPr>
        <w:suppressAutoHyphens/>
        <w:ind w:left="710"/>
        <w:jc w:val="both"/>
        <w:rPr>
          <w:lang w:val="ru-RU"/>
        </w:rPr>
      </w:pPr>
      <w:r w:rsidRPr="00744B6E">
        <w:rPr>
          <w:lang w:val="ru-RU"/>
        </w:rPr>
        <w:t xml:space="preserve">3. </w:t>
      </w:r>
      <w:r w:rsidR="00302E72" w:rsidRPr="00302E72">
        <w:rPr>
          <w:lang w:val="ru-RU"/>
        </w:rPr>
        <w:t xml:space="preserve">    </w:t>
      </w:r>
      <w:r w:rsidR="00F67870" w:rsidRPr="00744B6E">
        <w:rPr>
          <w:lang w:val="ru-RU"/>
        </w:rPr>
        <w:t>В приложении к постановлению:</w:t>
      </w:r>
    </w:p>
    <w:p w:rsidR="00F67870" w:rsidRPr="00DE727D" w:rsidRDefault="00744B6E" w:rsidP="0048030C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3</w:t>
      </w:r>
      <w:r w:rsidR="00F67870" w:rsidRPr="00DE727D">
        <w:rPr>
          <w:lang w:val="ru-RU"/>
        </w:rPr>
        <w:t>.1.</w:t>
      </w:r>
      <w:r w:rsidR="00DE727D">
        <w:rPr>
          <w:lang w:val="ru-RU"/>
        </w:rPr>
        <w:t xml:space="preserve"> </w:t>
      </w:r>
      <w:r w:rsidR="00F67870" w:rsidRPr="00DE727D">
        <w:rPr>
          <w:lang w:val="ru-RU"/>
        </w:rPr>
        <w:t>В разделе 1.</w:t>
      </w:r>
      <w:r w:rsidR="00DE727D">
        <w:rPr>
          <w:lang w:val="ru-RU"/>
        </w:rPr>
        <w:t xml:space="preserve">  </w:t>
      </w:r>
      <w:r w:rsidR="00F67870" w:rsidRPr="00DE727D">
        <w:rPr>
          <w:lang w:val="ru-RU"/>
        </w:rPr>
        <w:t xml:space="preserve"> «Паспорт</w:t>
      </w:r>
      <w:r w:rsidR="00DE727D">
        <w:rPr>
          <w:lang w:val="ru-RU"/>
        </w:rPr>
        <w:t xml:space="preserve">   </w:t>
      </w:r>
      <w:r w:rsidR="00F67870" w:rsidRPr="00DE727D">
        <w:rPr>
          <w:lang w:val="ru-RU"/>
        </w:rPr>
        <w:t xml:space="preserve"> муниципальной </w:t>
      </w:r>
      <w:r w:rsidR="00DE727D">
        <w:rPr>
          <w:lang w:val="ru-RU"/>
        </w:rPr>
        <w:t xml:space="preserve">  </w:t>
      </w:r>
      <w:r>
        <w:rPr>
          <w:lang w:val="ru-RU"/>
        </w:rPr>
        <w:t xml:space="preserve">программы </w:t>
      </w:r>
      <w:r w:rsidR="0048030C">
        <w:rPr>
          <w:lang w:val="ru-RU"/>
        </w:rPr>
        <w:t xml:space="preserve">«Охрана </w:t>
      </w:r>
      <w:r w:rsidR="00F67870" w:rsidRPr="00DE727D">
        <w:rPr>
          <w:lang w:val="ru-RU"/>
        </w:rPr>
        <w:t>окружающей среды города Липецка»:</w:t>
      </w:r>
    </w:p>
    <w:p w:rsidR="0010557E" w:rsidRPr="00A75FA8" w:rsidRDefault="00744B6E" w:rsidP="0010557E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3</w:t>
      </w:r>
      <w:r w:rsidR="00F67870" w:rsidRPr="00A75FA8">
        <w:rPr>
          <w:lang w:val="ru-RU"/>
        </w:rPr>
        <w:t>.1.1. в позиции «</w:t>
      </w:r>
      <w:r w:rsidR="003C57DD">
        <w:rPr>
          <w:lang w:val="ru-RU"/>
        </w:rPr>
        <w:t>Сроки реализации» цифры «2025</w:t>
      </w:r>
      <w:r w:rsidR="00FC3AC8" w:rsidRPr="00A75FA8">
        <w:rPr>
          <w:lang w:val="ru-RU"/>
        </w:rPr>
        <w:t>» заменить цифрами «</w:t>
      </w:r>
      <w:r w:rsidR="003C57DD">
        <w:rPr>
          <w:lang w:val="ru-RU"/>
        </w:rPr>
        <w:t>2026</w:t>
      </w:r>
      <w:r w:rsidR="00F67870" w:rsidRPr="00A75FA8">
        <w:rPr>
          <w:lang w:val="ru-RU"/>
        </w:rPr>
        <w:t>»;</w:t>
      </w:r>
    </w:p>
    <w:p w:rsidR="001A79E0" w:rsidRPr="00A75FA8" w:rsidRDefault="00744B6E" w:rsidP="0010557E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3</w:t>
      </w:r>
      <w:r w:rsidR="001A79E0" w:rsidRPr="00A75FA8">
        <w:rPr>
          <w:lang w:val="ru-RU"/>
        </w:rPr>
        <w:t>.1.2. позицию</w:t>
      </w:r>
      <w:r w:rsidR="00F67870" w:rsidRPr="00A75FA8">
        <w:rPr>
          <w:lang w:val="ru-RU"/>
        </w:rPr>
        <w:t xml:space="preserve"> «Объемы финансирования за счет средств бюджета города Липецка с разбивкой по годам»</w:t>
      </w:r>
      <w:r w:rsidR="001A79E0" w:rsidRPr="00A75FA8">
        <w:rPr>
          <w:lang w:val="ru-RU"/>
        </w:rPr>
        <w:t xml:space="preserve"> изложить в следующей редакции:</w:t>
      </w: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A75FA8" w:rsidRPr="008D53BE" w:rsidTr="001A79E0">
        <w:tc>
          <w:tcPr>
            <w:tcW w:w="3807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A75FA8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Общий объ</w:t>
            </w:r>
            <w:r w:rsidR="003C57DD">
              <w:rPr>
                <w:rFonts w:ascii="Times New Roman" w:hAnsi="Times New Roman" w:cs="Times New Roman"/>
                <w:lang w:eastAsia="en-US"/>
              </w:rPr>
              <w:t>ем финансирования на 2017 - 2026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годы составляет </w:t>
            </w:r>
            <w:r w:rsidR="003E4D80">
              <w:rPr>
                <w:rFonts w:ascii="Times New Roman" w:hAnsi="Times New Roman" w:cs="Times New Roman"/>
                <w:lang w:eastAsia="en-US"/>
              </w:rPr>
              <w:t>1343789,7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тыс. рублей, в том числе по годам: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2017 год - 154119,8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2018 год - 141810,1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2019 год - 121876,6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2020 год - 116569,9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2021 год - 148031,8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2022 год </w:t>
            </w:r>
            <w:r w:rsidR="003C57DD">
              <w:rPr>
                <w:rFonts w:ascii="Times New Roman" w:hAnsi="Times New Roman" w:cs="Times New Roman"/>
                <w:lang w:eastAsia="en-US"/>
              </w:rPr>
              <w:t>–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780DD4">
              <w:rPr>
                <w:rFonts w:ascii="Times New Roman" w:hAnsi="Times New Roman" w:cs="Times New Roman"/>
                <w:lang w:eastAsia="en-US"/>
              </w:rPr>
              <w:t>180128</w:t>
            </w:r>
            <w:r w:rsidR="003C57DD">
              <w:rPr>
                <w:rFonts w:ascii="Times New Roman" w:hAnsi="Times New Roman" w:cs="Times New Roman"/>
                <w:lang w:eastAsia="en-US"/>
              </w:rPr>
              <w:t>,5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  <w:r w:rsidR="003C57DD">
              <w:rPr>
                <w:rFonts w:ascii="Times New Roman" w:hAnsi="Times New Roman" w:cs="Times New Roman"/>
                <w:lang w:eastAsia="en-US"/>
              </w:rPr>
              <w:t>–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C57DD">
              <w:rPr>
                <w:rFonts w:ascii="Times New Roman" w:hAnsi="Times New Roman" w:cs="Times New Roman"/>
                <w:lang w:eastAsia="en-US"/>
              </w:rPr>
              <w:t>172</w:t>
            </w:r>
            <w:r w:rsidR="00CD2881">
              <w:rPr>
                <w:rFonts w:ascii="Times New Roman" w:hAnsi="Times New Roman" w:cs="Times New Roman"/>
                <w:lang w:eastAsia="en-US"/>
              </w:rPr>
              <w:t xml:space="preserve">632,2 </w:t>
            </w:r>
            <w:r w:rsidRPr="00A75FA8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2024 год </w:t>
            </w:r>
            <w:r w:rsidR="003C57DD">
              <w:rPr>
                <w:rFonts w:ascii="Times New Roman" w:hAnsi="Times New Roman" w:cs="Times New Roman"/>
                <w:lang w:eastAsia="en-US"/>
              </w:rPr>
              <w:t>–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C57DD">
              <w:rPr>
                <w:rFonts w:ascii="Times New Roman" w:hAnsi="Times New Roman" w:cs="Times New Roman"/>
                <w:lang w:eastAsia="en-US"/>
              </w:rPr>
              <w:t>82873,6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3C57DD" w:rsidRDefault="001A79E0" w:rsidP="003C57DD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2025 год – </w:t>
            </w:r>
            <w:r w:rsidR="003C57DD">
              <w:rPr>
                <w:rFonts w:ascii="Times New Roman" w:hAnsi="Times New Roman" w:cs="Times New Roman"/>
                <w:lang w:eastAsia="en-US"/>
              </w:rPr>
              <w:t>112873,6 тыс. рублей,</w:t>
            </w:r>
          </w:p>
          <w:p w:rsidR="0048030C" w:rsidRDefault="003C57DD" w:rsidP="00DB277B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42BDC">
              <w:rPr>
                <w:rFonts w:ascii="Times New Roman" w:hAnsi="Times New Roman" w:cs="Times New Roman"/>
                <w:lang w:eastAsia="en-US"/>
              </w:rPr>
              <w:t>2026 год – 112873,6 тыс. рублей.</w:t>
            </w:r>
            <w:r w:rsidR="00DB277B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48030C" w:rsidRPr="00842BDC" w:rsidRDefault="0048030C" w:rsidP="0048030C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A79E0" w:rsidRPr="00A75FA8" w:rsidRDefault="001A79E0" w:rsidP="001A79E0">
      <w:pPr>
        <w:suppressAutoHyphens/>
        <w:jc w:val="both"/>
        <w:rPr>
          <w:lang w:val="ru-RU"/>
        </w:rPr>
      </w:pPr>
    </w:p>
    <w:p w:rsidR="00F67870" w:rsidRPr="00A75FA8" w:rsidRDefault="00744B6E" w:rsidP="00BC597B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3</w:t>
      </w:r>
      <w:r w:rsidR="00F67870" w:rsidRPr="00A75FA8">
        <w:rPr>
          <w:lang w:val="ru-RU"/>
        </w:rPr>
        <w:t xml:space="preserve">.2. В разделе </w:t>
      </w:r>
      <w:r w:rsidR="00FC3AC8" w:rsidRPr="00A75FA8">
        <w:rPr>
          <w:lang w:val="ru-RU"/>
        </w:rPr>
        <w:t>4</w:t>
      </w:r>
      <w:r w:rsidR="00F67870" w:rsidRPr="00A75FA8">
        <w:rPr>
          <w:lang w:val="ru-RU"/>
        </w:rPr>
        <w:t>. «Сроки реализации муницип</w:t>
      </w:r>
      <w:r w:rsidR="00FC3AC8" w:rsidRPr="00A75FA8">
        <w:rPr>
          <w:lang w:val="ru-RU"/>
        </w:rPr>
        <w:t>альной программы» цифры «</w:t>
      </w:r>
      <w:r w:rsidR="00F67870" w:rsidRPr="00A75FA8">
        <w:rPr>
          <w:lang w:val="ru-RU"/>
        </w:rPr>
        <w:t>2</w:t>
      </w:r>
      <w:r w:rsidR="003C57DD">
        <w:rPr>
          <w:lang w:val="ru-RU"/>
        </w:rPr>
        <w:t>025</w:t>
      </w:r>
      <w:r w:rsidR="00FC3AC8" w:rsidRPr="00A75FA8">
        <w:rPr>
          <w:lang w:val="ru-RU"/>
        </w:rPr>
        <w:t>» заменить цифрами «</w:t>
      </w:r>
      <w:r w:rsidR="003C57DD">
        <w:rPr>
          <w:lang w:val="ru-RU"/>
        </w:rPr>
        <w:t>2026</w:t>
      </w:r>
      <w:r w:rsidR="00F67870" w:rsidRPr="00A75FA8">
        <w:rPr>
          <w:lang w:val="ru-RU"/>
        </w:rPr>
        <w:t>».</w:t>
      </w:r>
    </w:p>
    <w:p w:rsidR="00F67870" w:rsidRPr="00A75FA8" w:rsidRDefault="00744B6E" w:rsidP="00BC597B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3</w:t>
      </w:r>
      <w:r w:rsidR="00F67870" w:rsidRPr="00A75FA8">
        <w:rPr>
          <w:lang w:val="ru-RU"/>
        </w:rPr>
        <w:t xml:space="preserve">.3. В разделе </w:t>
      </w:r>
      <w:r w:rsidR="00FC3AC8" w:rsidRPr="00A75FA8">
        <w:rPr>
          <w:lang w:val="ru-RU"/>
        </w:rPr>
        <w:t>5</w:t>
      </w:r>
      <w:r w:rsidR="00F67870" w:rsidRPr="00A75FA8">
        <w:rPr>
          <w:lang w:val="ru-RU"/>
        </w:rPr>
        <w:t>. «Подпрограммы муниципальной программы» таблицу «Сведения об основных мероприятиях и ведомственных целевых программах муниципальной программы «Охрана окружающей среды города Липецка» изложить в следующей редакции:</w:t>
      </w:r>
    </w:p>
    <w:p w:rsidR="00C46B73" w:rsidRPr="00A75FA8" w:rsidRDefault="00C46B73" w:rsidP="00BC597B">
      <w:pPr>
        <w:suppressAutoHyphens/>
        <w:ind w:firstLine="709"/>
        <w:jc w:val="both"/>
        <w:rPr>
          <w:lang w:val="ru-RU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8E3DD2" w:rsidRDefault="008E3DD2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15686B" w:rsidRDefault="0015686B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  <w:sectPr w:rsidR="0015686B" w:rsidSect="007B5739">
          <w:headerReference w:type="even" r:id="rId9"/>
          <w:headerReference w:type="default" r:id="rId10"/>
          <w:headerReference w:type="first" r:id="rId11"/>
          <w:pgSz w:w="11907" w:h="16840" w:code="9"/>
          <w:pgMar w:top="142" w:right="567" w:bottom="426" w:left="1701" w:header="510" w:footer="0" w:gutter="0"/>
          <w:pgNumType w:start="1"/>
          <w:cols w:space="720"/>
          <w:titlePg/>
          <w:docGrid w:linePitch="381"/>
        </w:sectPr>
      </w:pPr>
    </w:p>
    <w:p w:rsidR="000331D8" w:rsidRDefault="00503C44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  <w:r w:rsidRPr="00A75FA8">
        <w:rPr>
          <w:rFonts w:ascii="Times New Roman" w:hAnsi="Times New Roman" w:cs="Times New Roman"/>
          <w:spacing w:val="0"/>
        </w:rPr>
        <w:lastRenderedPageBreak/>
        <w:t>«Сведения об основных мероприятиях и ведомственных целевых программах муниципальной программы «Охрана окружающей среды города Липецка»</w:t>
      </w:r>
    </w:p>
    <w:p w:rsidR="00A30E17" w:rsidRDefault="00A30E17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tbl>
      <w:tblPr>
        <w:tblW w:w="1474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1984"/>
        <w:gridCol w:w="2127"/>
        <w:gridCol w:w="1134"/>
        <w:gridCol w:w="907"/>
        <w:gridCol w:w="907"/>
        <w:gridCol w:w="908"/>
        <w:gridCol w:w="907"/>
        <w:gridCol w:w="908"/>
        <w:gridCol w:w="907"/>
        <w:gridCol w:w="907"/>
        <w:gridCol w:w="908"/>
        <w:gridCol w:w="907"/>
        <w:gridCol w:w="908"/>
      </w:tblGrid>
      <w:tr w:rsidR="000331D8" w:rsidRPr="008D53BE" w:rsidTr="00FF61AD">
        <w:tc>
          <w:tcPr>
            <w:tcW w:w="428" w:type="dxa"/>
            <w:vMerge w:val="restart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N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п/п</w:t>
            </w:r>
          </w:p>
        </w:tc>
        <w:tc>
          <w:tcPr>
            <w:tcW w:w="1984" w:type="dxa"/>
            <w:vMerge w:val="restart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5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2127" w:type="dxa"/>
            <w:vMerge w:val="restart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Ответственный</w:t>
            </w:r>
            <w:r w:rsidRPr="00AB182A">
              <w:rPr>
                <w:sz w:val="20"/>
                <w:szCs w:val="20"/>
              </w:rPr>
              <w:t xml:space="preserve"> </w:t>
            </w:r>
            <w:r w:rsidRPr="00AB182A">
              <w:rPr>
                <w:sz w:val="20"/>
                <w:szCs w:val="20"/>
                <w:lang w:val="ru-RU"/>
              </w:rPr>
              <w:t>исполнитель</w:t>
            </w:r>
            <w:r w:rsidRPr="00AB182A">
              <w:rPr>
                <w:sz w:val="20"/>
                <w:szCs w:val="20"/>
              </w:rPr>
              <w:t xml:space="preserve"> (</w:t>
            </w:r>
            <w:r w:rsidRPr="00AB182A">
              <w:rPr>
                <w:sz w:val="20"/>
                <w:szCs w:val="20"/>
                <w:lang w:val="ru-RU"/>
              </w:rPr>
              <w:t>соисполнитель</w:t>
            </w:r>
            <w:r w:rsidRPr="00AB182A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Сроки исполнения</w:t>
            </w:r>
          </w:p>
        </w:tc>
        <w:tc>
          <w:tcPr>
            <w:tcW w:w="9074" w:type="dxa"/>
            <w:gridSpan w:val="10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Объем финансирования из бюджета города (тыс. руб.)</w:t>
            </w:r>
          </w:p>
        </w:tc>
      </w:tr>
      <w:tr w:rsidR="000331D8" w:rsidRPr="00AB182A" w:rsidTr="00FF61AD">
        <w:tc>
          <w:tcPr>
            <w:tcW w:w="428" w:type="dxa"/>
            <w:vMerge/>
          </w:tcPr>
          <w:p w:rsidR="000331D8" w:rsidRPr="00AB182A" w:rsidRDefault="000331D8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984" w:type="dxa"/>
            <w:vMerge/>
          </w:tcPr>
          <w:p w:rsidR="000331D8" w:rsidRPr="00AB182A" w:rsidRDefault="000331D8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2127" w:type="dxa"/>
            <w:vMerge/>
          </w:tcPr>
          <w:p w:rsidR="000331D8" w:rsidRPr="00AB182A" w:rsidRDefault="000331D8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134" w:type="dxa"/>
            <w:vMerge/>
          </w:tcPr>
          <w:p w:rsidR="000331D8" w:rsidRPr="00AB182A" w:rsidRDefault="000331D8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 xml:space="preserve"> </w:t>
            </w:r>
            <w:proofErr w:type="spellStart"/>
            <w:r w:rsidRPr="00AB182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 xml:space="preserve">2018 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AB182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2019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 xml:space="preserve"> </w:t>
            </w:r>
            <w:proofErr w:type="spellStart"/>
            <w:r w:rsidRPr="00AB182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2020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 xml:space="preserve"> </w:t>
            </w:r>
            <w:proofErr w:type="spellStart"/>
            <w:r w:rsidRPr="00AB182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 xml:space="preserve">2021 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AB182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2022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 xml:space="preserve"> </w:t>
            </w:r>
            <w:proofErr w:type="spellStart"/>
            <w:r w:rsidRPr="00AB182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 xml:space="preserve">2023 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AB182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 xml:space="preserve">2024 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r w:rsidRPr="00AB182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2025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 xml:space="preserve"> </w:t>
            </w:r>
            <w:proofErr w:type="spellStart"/>
            <w:r w:rsidRPr="00AB182A"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08" w:type="dxa"/>
          </w:tcPr>
          <w:p w:rsidR="000331D8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2026 год</w:t>
            </w:r>
          </w:p>
        </w:tc>
      </w:tr>
      <w:tr w:rsidR="000331D8" w:rsidRPr="00AB182A" w:rsidTr="00FF61AD">
        <w:tc>
          <w:tcPr>
            <w:tcW w:w="42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4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5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6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7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8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12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13</w:t>
            </w:r>
          </w:p>
        </w:tc>
        <w:tc>
          <w:tcPr>
            <w:tcW w:w="908" w:type="dxa"/>
          </w:tcPr>
          <w:p w:rsidR="000331D8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14</w:t>
            </w:r>
          </w:p>
        </w:tc>
      </w:tr>
      <w:tr w:rsidR="00A30E17" w:rsidRPr="00AB182A" w:rsidTr="00FF61AD">
        <w:tc>
          <w:tcPr>
            <w:tcW w:w="428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1.</w:t>
            </w:r>
          </w:p>
        </w:tc>
        <w:tc>
          <w:tcPr>
            <w:tcW w:w="1984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B182A">
              <w:rPr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154119,8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141810,1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121876,6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116569,9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148031,8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180128,5</w:t>
            </w:r>
          </w:p>
        </w:tc>
        <w:tc>
          <w:tcPr>
            <w:tcW w:w="907" w:type="dxa"/>
          </w:tcPr>
          <w:p w:rsidR="00A30E17" w:rsidRPr="00AB182A" w:rsidRDefault="00A30E17" w:rsidP="008E5BA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172</w:t>
            </w:r>
            <w:r w:rsidR="008E5BA5">
              <w:rPr>
                <w:sz w:val="20"/>
                <w:szCs w:val="20"/>
                <w:lang w:val="ru-RU"/>
              </w:rPr>
              <w:t>632</w:t>
            </w:r>
            <w:r w:rsidRPr="00AB182A">
              <w:rPr>
                <w:sz w:val="20"/>
                <w:szCs w:val="20"/>
                <w:lang w:val="ru-RU"/>
              </w:rPr>
              <w:t>,</w:t>
            </w:r>
            <w:r w:rsidR="008E5BA5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82873,6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112873,6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112873,6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right="-63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Администрация</w:t>
            </w:r>
            <w:r w:rsidRPr="00AB182A">
              <w:rPr>
                <w:sz w:val="20"/>
                <w:szCs w:val="20"/>
              </w:rPr>
              <w:t xml:space="preserve"> </w:t>
            </w:r>
            <w:proofErr w:type="spellStart"/>
            <w:r w:rsidRPr="00AB182A">
              <w:rPr>
                <w:sz w:val="20"/>
                <w:szCs w:val="20"/>
              </w:rPr>
              <w:t>города</w:t>
            </w:r>
            <w:proofErr w:type="spellEnd"/>
            <w:r w:rsidRPr="00AB182A">
              <w:rPr>
                <w:sz w:val="20"/>
                <w:szCs w:val="20"/>
              </w:rPr>
              <w:t xml:space="preserve">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1600,0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1138,4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1112,0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762,7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1287,2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776,0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2172,2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1555,0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1555,0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1555,0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right="-63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150643,6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140601,7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120764,6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115807,2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120480,8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128283,3</w:t>
            </w:r>
          </w:p>
        </w:tc>
        <w:tc>
          <w:tcPr>
            <w:tcW w:w="907" w:type="dxa"/>
          </w:tcPr>
          <w:p w:rsidR="00A30E17" w:rsidRPr="00AB182A" w:rsidRDefault="00661AAB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170338</w:t>
            </w:r>
            <w:r w:rsidR="00A30E17" w:rsidRPr="00AB182A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08" w:type="dxa"/>
          </w:tcPr>
          <w:p w:rsidR="00A30E17" w:rsidRPr="00AB182A" w:rsidRDefault="00A30E17" w:rsidP="00842B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81318,6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111318,6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111318,6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right="-63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2021 - 2026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26210,8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51069,2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2017 - 2018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1876,2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70,0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2021 - 2026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53,0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122,0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транспорта администрации города Липецка</w:t>
            </w:r>
          </w:p>
          <w:p w:rsidR="00527C06" w:rsidRPr="00AB182A" w:rsidRDefault="00527C06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A30E17" w:rsidRPr="00916333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2022 - 202</w:t>
            </w:r>
            <w:r w:rsidR="006C6BD9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30E17" w:rsidRPr="00AB182A" w:rsidTr="00FF61AD">
        <w:tc>
          <w:tcPr>
            <w:tcW w:w="428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lastRenderedPageBreak/>
              <w:t>1.1.</w:t>
            </w:r>
          </w:p>
        </w:tc>
        <w:tc>
          <w:tcPr>
            <w:tcW w:w="1984" w:type="dxa"/>
            <w:vMerge w:val="restart"/>
          </w:tcPr>
          <w:p w:rsidR="00A30E17" w:rsidRPr="00AB182A" w:rsidRDefault="00270389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hyperlink w:anchor="P920" w:history="1">
              <w:r w:rsidR="00A30E17" w:rsidRPr="00AB182A">
                <w:rPr>
                  <w:sz w:val="20"/>
                  <w:szCs w:val="20"/>
                  <w:lang w:val="ru-RU"/>
                </w:rPr>
                <w:t>Подпрограмма</w:t>
              </w:r>
            </w:hyperlink>
            <w:r w:rsidR="00A30E17" w:rsidRPr="00AB182A">
              <w:rPr>
                <w:sz w:val="20"/>
                <w:szCs w:val="20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 xml:space="preserve">Администрация </w:t>
            </w:r>
            <w:proofErr w:type="spellStart"/>
            <w:r w:rsidRPr="00AB182A">
              <w:rPr>
                <w:sz w:val="20"/>
                <w:szCs w:val="20"/>
              </w:rPr>
              <w:t>города</w:t>
            </w:r>
            <w:proofErr w:type="spellEnd"/>
            <w:r w:rsidRPr="00AB182A">
              <w:rPr>
                <w:sz w:val="20"/>
                <w:szCs w:val="20"/>
              </w:rPr>
              <w:t xml:space="preserve"> </w:t>
            </w:r>
            <w:r w:rsidRPr="00AB182A">
              <w:rPr>
                <w:sz w:val="20"/>
                <w:szCs w:val="20"/>
                <w:lang w:val="ru-RU"/>
              </w:rPr>
              <w:t>Липецка</w:t>
            </w:r>
          </w:p>
        </w:tc>
        <w:tc>
          <w:tcPr>
            <w:tcW w:w="1134" w:type="dxa"/>
          </w:tcPr>
          <w:p w:rsidR="00A30E17" w:rsidRPr="00AB182A" w:rsidRDefault="0089568C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2017 - 202</w:t>
            </w:r>
            <w:r w:rsidR="00A30E17" w:rsidRPr="00AB182A">
              <w:rPr>
                <w:sz w:val="20"/>
                <w:szCs w:val="20"/>
                <w:lang w:val="ru-RU"/>
              </w:rPr>
              <w:t>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1600,0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1138,4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1112,0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762,7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1287,2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776,0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2172,2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1555,0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1555,0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1555,0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150643,6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140601,7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120764,6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115807,2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120480,8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128283</w:t>
            </w:r>
            <w:r w:rsidRPr="00AB182A">
              <w:rPr>
                <w:sz w:val="20"/>
                <w:szCs w:val="20"/>
                <w:lang w:val="ru-RU"/>
              </w:rPr>
              <w:t>,3</w:t>
            </w:r>
          </w:p>
        </w:tc>
        <w:tc>
          <w:tcPr>
            <w:tcW w:w="907" w:type="dxa"/>
          </w:tcPr>
          <w:p w:rsidR="00A30E17" w:rsidRPr="00AB182A" w:rsidRDefault="001E6CA2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170338</w:t>
            </w:r>
            <w:r w:rsidR="00A30E17" w:rsidRPr="00AB182A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81318,6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111318,6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111318,6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2021 - 2026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26210,8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51069,2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2017 - 2018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1876,2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70,0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2021 - 2026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53,0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122,0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2022 - 2023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</w:t>
            </w:r>
            <w:r w:rsidRPr="00AB182A">
              <w:rPr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30E17" w:rsidRPr="00AB182A" w:rsidTr="00FF61AD">
        <w:tc>
          <w:tcPr>
            <w:tcW w:w="428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1.1.1.</w:t>
            </w:r>
          </w:p>
        </w:tc>
        <w:tc>
          <w:tcPr>
            <w:tcW w:w="1984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Основное мероприятие 1</w:t>
            </w: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Охрана атмосферного воздуха</w:t>
            </w: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Администрация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2020 - 2026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,0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164,5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0,0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градостроительства и архитектуры администра</w:t>
            </w:r>
            <w:r w:rsidRPr="00AB182A">
              <w:rPr>
                <w:sz w:val="20"/>
                <w:szCs w:val="20"/>
                <w:lang w:val="ru-RU"/>
              </w:rPr>
              <w:lastRenderedPageBreak/>
              <w:t>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lastRenderedPageBreak/>
              <w:t>2021 - 2026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26210,8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51069,2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</w:tr>
      <w:tr w:rsidR="00A30E17" w:rsidRPr="00AB182A" w:rsidTr="00FF61AD">
        <w:tc>
          <w:tcPr>
            <w:tcW w:w="428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1.1. 2.</w:t>
            </w:r>
          </w:p>
        </w:tc>
        <w:tc>
          <w:tcPr>
            <w:tcW w:w="1984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Основное мероприятие 2</w:t>
            </w: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2017 - 2018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876,2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2018 - 2026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992,5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760,0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277,8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868,0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158,4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1179,7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627,3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727,3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727,3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Администрация</w:t>
            </w:r>
            <w:r w:rsidRPr="00AB182A">
              <w:rPr>
                <w:sz w:val="20"/>
                <w:szCs w:val="20"/>
              </w:rPr>
              <w:t xml:space="preserve"> </w:t>
            </w:r>
            <w:r w:rsidRPr="00AB182A">
              <w:rPr>
                <w:sz w:val="20"/>
                <w:szCs w:val="20"/>
                <w:lang w:val="ru-RU"/>
              </w:rPr>
              <w:t>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2021 - 2026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29,5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43,5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95,0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95,0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95,0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95,0</w:t>
            </w:r>
          </w:p>
        </w:tc>
      </w:tr>
      <w:tr w:rsidR="00A30E17" w:rsidRPr="00AB182A" w:rsidTr="00FF61AD">
        <w:tc>
          <w:tcPr>
            <w:tcW w:w="428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1.1.3.</w:t>
            </w:r>
          </w:p>
        </w:tc>
        <w:tc>
          <w:tcPr>
            <w:tcW w:w="1984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Основное мероприятие 3</w:t>
            </w: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Обращение с отходами</w:t>
            </w: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B182A" w:rsidRDefault="00AB182A" w:rsidP="00A30E17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AB182A" w:rsidRDefault="00AB182A" w:rsidP="00A30E17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AB182A" w:rsidRDefault="00AB182A" w:rsidP="00A30E17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AB182A" w:rsidRDefault="00AB182A" w:rsidP="00A30E17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AB182A" w:rsidRDefault="00AB182A" w:rsidP="00A30E17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lastRenderedPageBreak/>
              <w:t>в том числе:</w:t>
            </w:r>
          </w:p>
          <w:p w:rsidR="00AB182A" w:rsidRPr="00AB182A" w:rsidRDefault="00A30E17" w:rsidP="00AB182A">
            <w:pPr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Реализация мероприятий, направленных на разработку проектов по рекультивации земель, на рекультивацию земель, находящихся в муниципальной собственности, нарушенных при складировании и захоронении отходов производства и потребления</w:t>
            </w:r>
            <w:r w:rsidR="005F1181" w:rsidRPr="00AB182A">
              <w:rPr>
                <w:sz w:val="20"/>
                <w:szCs w:val="20"/>
                <w:lang w:val="ru-RU"/>
              </w:rPr>
              <w:t>,</w:t>
            </w:r>
            <w:r w:rsidR="00AB182A" w:rsidRPr="00AB182A">
              <w:rPr>
                <w:sz w:val="20"/>
                <w:szCs w:val="20"/>
                <w:lang w:val="ru-RU"/>
              </w:rPr>
              <w:t xml:space="preserve"> </w:t>
            </w:r>
          </w:p>
          <w:p w:rsidR="00AB182A" w:rsidRDefault="00AB182A" w:rsidP="00AB182A">
            <w:pPr>
              <w:rPr>
                <w:sz w:val="20"/>
                <w:szCs w:val="20"/>
                <w:lang w:val="ru-RU"/>
              </w:rPr>
            </w:pPr>
          </w:p>
          <w:p w:rsidR="00FF61AD" w:rsidRPr="00AB182A" w:rsidRDefault="00FF61AD" w:rsidP="00AB182A">
            <w:pPr>
              <w:rPr>
                <w:sz w:val="20"/>
                <w:szCs w:val="20"/>
                <w:lang w:val="ru-RU"/>
              </w:rPr>
            </w:pPr>
          </w:p>
          <w:p w:rsidR="00AB182A" w:rsidRPr="00AB182A" w:rsidRDefault="00D37F03" w:rsidP="00AB182A">
            <w:pPr>
              <w:rPr>
                <w:spacing w:val="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Реализация </w:t>
            </w:r>
            <w:r w:rsidR="005B2735">
              <w:rPr>
                <w:sz w:val="20"/>
                <w:szCs w:val="20"/>
                <w:lang w:val="ru-RU"/>
              </w:rPr>
              <w:t>мероприятий</w:t>
            </w:r>
            <w:r>
              <w:rPr>
                <w:sz w:val="20"/>
                <w:szCs w:val="20"/>
                <w:lang w:val="ru-RU"/>
              </w:rPr>
              <w:t xml:space="preserve">, направленных на создание мест (площадок) накопления твердых коммунальных отходов, а также на приобретение, размещение контейнеров, бункеров на территории </w:t>
            </w:r>
            <w:r w:rsidR="00907C99">
              <w:rPr>
                <w:sz w:val="20"/>
                <w:szCs w:val="20"/>
                <w:lang w:val="ru-RU"/>
              </w:rPr>
              <w:t>города Липецка</w:t>
            </w: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</w:rPr>
            </w:pPr>
            <w:proofErr w:type="spellStart"/>
            <w:r w:rsidRPr="00AB182A">
              <w:rPr>
                <w:sz w:val="20"/>
                <w:szCs w:val="20"/>
              </w:rPr>
              <w:lastRenderedPageBreak/>
              <w:t>Всего</w:t>
            </w:r>
            <w:proofErr w:type="spellEnd"/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4593,5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5316,7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8728,5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7356,7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9008,0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6186,6</w:t>
            </w:r>
          </w:p>
        </w:tc>
        <w:tc>
          <w:tcPr>
            <w:tcW w:w="907" w:type="dxa"/>
          </w:tcPr>
          <w:p w:rsidR="00A30E17" w:rsidRPr="00AB182A" w:rsidRDefault="00986956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12813</w:t>
            </w:r>
            <w:r w:rsidR="00A30E17" w:rsidRPr="00AB182A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12452,3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12352,3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12352,3</w:t>
            </w:r>
          </w:p>
        </w:tc>
      </w:tr>
      <w:tr w:rsidR="00A30E17" w:rsidRPr="00AB182A" w:rsidTr="00FF61AD"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30E17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Администрация города Липецка</w:t>
            </w:r>
          </w:p>
          <w:p w:rsidR="00AB182A" w:rsidRPr="00AB182A" w:rsidRDefault="00AB182A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950,0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655,0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691,0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658,0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940,4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477,6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1617,2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1000,0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1000,0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1000,0</w:t>
            </w:r>
          </w:p>
        </w:tc>
      </w:tr>
      <w:tr w:rsidR="00A30E17" w:rsidRPr="00AB182A" w:rsidTr="00FF61AD">
        <w:trPr>
          <w:trHeight w:val="1343"/>
        </w:trPr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  <w:p w:rsidR="00AB182A" w:rsidRPr="00AB182A" w:rsidRDefault="00AB182A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2017 - 2018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1000,0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70,0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</w:tr>
      <w:tr w:rsidR="00A30E17" w:rsidRPr="00AB182A" w:rsidTr="00FF61AD">
        <w:trPr>
          <w:trHeight w:val="1437"/>
        </w:trPr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 w:val="restart"/>
          </w:tcPr>
          <w:p w:rsidR="00FF61AD" w:rsidRDefault="00FF61AD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Департамент </w:t>
            </w:r>
          </w:p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дорожного хозяйства и благоустройства администрации города Липецка</w:t>
            </w:r>
          </w:p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 w:val="restart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lastRenderedPageBreak/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2643,5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4591,7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8037,5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6698,7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8037,6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5709,0</w:t>
            </w:r>
          </w:p>
        </w:tc>
        <w:tc>
          <w:tcPr>
            <w:tcW w:w="907" w:type="dxa"/>
          </w:tcPr>
          <w:p w:rsidR="00A30E17" w:rsidRPr="00AB182A" w:rsidRDefault="009F0935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11074</w:t>
            </w:r>
            <w:r w:rsidR="00A30E17" w:rsidRPr="00AB182A">
              <w:rPr>
                <w:sz w:val="20"/>
                <w:szCs w:val="20"/>
                <w:lang w:val="ru-RU"/>
              </w:rPr>
              <w:t>,</w:t>
            </w:r>
            <w:r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11452,3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11352,3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11352,3</w:t>
            </w:r>
          </w:p>
        </w:tc>
      </w:tr>
      <w:tr w:rsidR="00A30E17" w:rsidRPr="00AB182A" w:rsidTr="00FF61AD">
        <w:trPr>
          <w:trHeight w:val="3530"/>
        </w:trPr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  <w:vMerge/>
          </w:tcPr>
          <w:p w:rsidR="00A30E17" w:rsidRPr="00AB182A" w:rsidRDefault="00A30E17" w:rsidP="00A30E17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134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  <w:lang w:val="ru-RU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6230,0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706,7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196,3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rPr>
                <w:sz w:val="20"/>
                <w:szCs w:val="20"/>
                <w:lang w:val="ru-RU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A30E17" w:rsidRPr="00AB182A" w:rsidTr="00FF61AD">
        <w:trPr>
          <w:trHeight w:val="710"/>
        </w:trPr>
        <w:tc>
          <w:tcPr>
            <w:tcW w:w="428" w:type="dxa"/>
            <w:vMerge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2127" w:type="dxa"/>
          </w:tcPr>
          <w:p w:rsidR="00A30E17" w:rsidRPr="00AB182A" w:rsidRDefault="00A30E17" w:rsidP="00A30E17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AB182A">
              <w:rPr>
                <w:rFonts w:eastAsia="Calibri"/>
                <w:sz w:val="20"/>
                <w:szCs w:val="20"/>
                <w:lang w:val="ru-RU" w:eastAsia="en-US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AB182A">
              <w:rPr>
                <w:rFonts w:eastAsia="Calibri"/>
                <w:sz w:val="20"/>
                <w:szCs w:val="20"/>
                <w:lang w:val="ru-RU" w:eastAsia="en-US"/>
              </w:rPr>
              <w:t>2023-2026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  <w:lang w:val="ru-RU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rPr>
                <w:sz w:val="20"/>
                <w:szCs w:val="20"/>
                <w:lang w:val="ru-RU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122,0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</w:tr>
      <w:tr w:rsidR="00A30E17" w:rsidRPr="00AB182A" w:rsidTr="00FF61AD">
        <w:trPr>
          <w:trHeight w:val="1444"/>
        </w:trPr>
        <w:tc>
          <w:tcPr>
            <w:tcW w:w="42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1.1.4.</w:t>
            </w:r>
          </w:p>
        </w:tc>
        <w:tc>
          <w:tcPr>
            <w:tcW w:w="198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Основное мероприятие 4</w:t>
            </w: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Администрация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250,0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95,8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127,2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3,5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47,8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25,0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115,0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100,0</w:t>
            </w:r>
          </w:p>
        </w:tc>
      </w:tr>
      <w:tr w:rsidR="00A30E17" w:rsidRPr="00AB182A" w:rsidTr="00FF61AD">
        <w:trPr>
          <w:trHeight w:val="434"/>
        </w:trPr>
        <w:tc>
          <w:tcPr>
            <w:tcW w:w="42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1.1.5.</w:t>
            </w:r>
          </w:p>
        </w:tc>
        <w:tc>
          <w:tcPr>
            <w:tcW w:w="198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Основное мероприятие 5</w:t>
            </w:r>
          </w:p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 xml:space="preserve">Экологическое просвещение населения </w:t>
            </w:r>
            <w:r w:rsidRPr="00AB182A">
              <w:rPr>
                <w:sz w:val="20"/>
                <w:szCs w:val="20"/>
                <w:lang w:val="ru-RU"/>
              </w:rPr>
              <w:lastRenderedPageBreak/>
              <w:t>города Липецка в сфере охраны окружающей среды</w:t>
            </w:r>
          </w:p>
        </w:tc>
        <w:tc>
          <w:tcPr>
            <w:tcW w:w="2127" w:type="dxa"/>
          </w:tcPr>
          <w:p w:rsidR="00A30E17" w:rsidRPr="00AB182A" w:rsidRDefault="00A30E17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lastRenderedPageBreak/>
              <w:t>Администрация города Липецка</w:t>
            </w:r>
          </w:p>
        </w:tc>
        <w:tc>
          <w:tcPr>
            <w:tcW w:w="1134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2017 - 2026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400,0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387,6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293,8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101,2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269,5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229,9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345,0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360</w:t>
            </w:r>
            <w:r w:rsidRPr="00AB182A">
              <w:rPr>
                <w:sz w:val="20"/>
                <w:szCs w:val="20"/>
              </w:rPr>
              <w:t>,0</w:t>
            </w:r>
          </w:p>
        </w:tc>
        <w:tc>
          <w:tcPr>
            <w:tcW w:w="907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360,0</w:t>
            </w:r>
          </w:p>
        </w:tc>
        <w:tc>
          <w:tcPr>
            <w:tcW w:w="908" w:type="dxa"/>
          </w:tcPr>
          <w:p w:rsidR="00A30E17" w:rsidRPr="00AB182A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360,0</w:t>
            </w:r>
          </w:p>
        </w:tc>
      </w:tr>
      <w:tr w:rsidR="000331D8" w:rsidRPr="00AB182A" w:rsidTr="00FF61AD">
        <w:trPr>
          <w:trHeight w:val="1993"/>
        </w:trPr>
        <w:tc>
          <w:tcPr>
            <w:tcW w:w="42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1.1.6.</w:t>
            </w:r>
          </w:p>
        </w:tc>
        <w:tc>
          <w:tcPr>
            <w:tcW w:w="1984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Ведомственная целевая программа «Содержание и восстановление зеленого фонда города Липецка»</w:t>
            </w:r>
          </w:p>
        </w:tc>
        <w:tc>
          <w:tcPr>
            <w:tcW w:w="2127" w:type="dxa"/>
          </w:tcPr>
          <w:p w:rsidR="000331D8" w:rsidRPr="00AB182A" w:rsidRDefault="000331D8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2017 - 202</w:t>
            </w:r>
            <w:r w:rsidR="00A30E17" w:rsidRPr="00AB182A">
              <w:rPr>
                <w:sz w:val="20"/>
                <w:szCs w:val="20"/>
              </w:rPr>
              <w:t>6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147970,1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134987,5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111937,1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107959,0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109821,4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121696,9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156287,2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69239,0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99239,0</w:t>
            </w:r>
          </w:p>
        </w:tc>
        <w:tc>
          <w:tcPr>
            <w:tcW w:w="908" w:type="dxa"/>
          </w:tcPr>
          <w:p w:rsidR="000331D8" w:rsidRPr="00AB182A" w:rsidRDefault="00842BDC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99239,0</w:t>
            </w:r>
          </w:p>
        </w:tc>
      </w:tr>
      <w:tr w:rsidR="000331D8" w:rsidRPr="00AB182A" w:rsidTr="00FF61AD">
        <w:trPr>
          <w:trHeight w:val="1135"/>
        </w:trPr>
        <w:tc>
          <w:tcPr>
            <w:tcW w:w="42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1.1.7.</w:t>
            </w:r>
          </w:p>
        </w:tc>
        <w:tc>
          <w:tcPr>
            <w:tcW w:w="1984" w:type="dxa"/>
          </w:tcPr>
          <w:p w:rsidR="00852BC7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 xml:space="preserve">Региональный проект 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«Чистая страна»</w:t>
            </w:r>
          </w:p>
        </w:tc>
        <w:tc>
          <w:tcPr>
            <w:tcW w:w="2127" w:type="dxa"/>
          </w:tcPr>
          <w:p w:rsidR="000331D8" w:rsidRPr="00AB182A" w:rsidRDefault="000331D8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2020 - 202</w:t>
            </w:r>
            <w:r w:rsidR="00A30E17" w:rsidRPr="00AB182A">
              <w:rPr>
                <w:sz w:val="20"/>
                <w:szCs w:val="20"/>
              </w:rPr>
              <w:t>6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-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841,7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1589,3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719,0</w:t>
            </w:r>
          </w:p>
        </w:tc>
        <w:tc>
          <w:tcPr>
            <w:tcW w:w="907" w:type="dxa"/>
          </w:tcPr>
          <w:p w:rsidR="000331D8" w:rsidRPr="00AB182A" w:rsidRDefault="000331D8" w:rsidP="00842B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1797,0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0331D8" w:rsidRPr="00AB182A" w:rsidTr="00FF61AD">
        <w:trPr>
          <w:trHeight w:val="1429"/>
        </w:trPr>
        <w:tc>
          <w:tcPr>
            <w:tcW w:w="42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1.1.8.</w:t>
            </w:r>
          </w:p>
        </w:tc>
        <w:tc>
          <w:tcPr>
            <w:tcW w:w="1984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Региональный проект «Комплексная система обращения с твердыми коммунальными отходами»</w:t>
            </w:r>
          </w:p>
        </w:tc>
        <w:tc>
          <w:tcPr>
            <w:tcW w:w="2127" w:type="dxa"/>
          </w:tcPr>
          <w:p w:rsidR="000331D8" w:rsidRPr="00AB182A" w:rsidRDefault="000331D8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34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2021 - 202</w:t>
            </w:r>
            <w:r w:rsidR="00A30E17" w:rsidRPr="00AB182A">
              <w:rPr>
                <w:sz w:val="20"/>
                <w:szCs w:val="20"/>
              </w:rPr>
              <w:t>6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53,0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9" w:right="-104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0331D8" w:rsidRPr="00AB182A" w:rsidTr="00FF61AD">
        <w:tc>
          <w:tcPr>
            <w:tcW w:w="42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1.1.9.</w:t>
            </w:r>
          </w:p>
        </w:tc>
        <w:tc>
          <w:tcPr>
            <w:tcW w:w="1984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right="-8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  <w:lang w:val="ru-RU"/>
              </w:rPr>
              <w:t>Региональный</w:t>
            </w:r>
            <w:r w:rsidRPr="00AB182A">
              <w:rPr>
                <w:sz w:val="20"/>
                <w:szCs w:val="20"/>
              </w:rPr>
              <w:t xml:space="preserve"> </w:t>
            </w:r>
            <w:proofErr w:type="spellStart"/>
            <w:r w:rsidRPr="00AB182A">
              <w:rPr>
                <w:sz w:val="20"/>
                <w:szCs w:val="20"/>
              </w:rPr>
              <w:t>проект</w:t>
            </w:r>
            <w:proofErr w:type="spellEnd"/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ind w:right="-8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«</w:t>
            </w:r>
            <w:proofErr w:type="spellStart"/>
            <w:r w:rsidRPr="00AB182A">
              <w:rPr>
                <w:sz w:val="20"/>
                <w:szCs w:val="20"/>
              </w:rPr>
              <w:t>Чистый</w:t>
            </w:r>
            <w:proofErr w:type="spellEnd"/>
            <w:r w:rsidRPr="00AB182A">
              <w:rPr>
                <w:sz w:val="20"/>
                <w:szCs w:val="20"/>
              </w:rPr>
              <w:t xml:space="preserve"> </w:t>
            </w:r>
            <w:proofErr w:type="spellStart"/>
            <w:r w:rsidRPr="00AB182A">
              <w:rPr>
                <w:sz w:val="20"/>
                <w:szCs w:val="20"/>
              </w:rPr>
              <w:t>воздух</w:t>
            </w:r>
            <w:proofErr w:type="spellEnd"/>
            <w:r w:rsidRPr="00AB182A">
              <w:rPr>
                <w:sz w:val="20"/>
                <w:szCs w:val="20"/>
                <w:lang w:val="ru-RU"/>
              </w:rPr>
              <w:t>»</w:t>
            </w:r>
          </w:p>
          <w:p w:rsidR="000331D8" w:rsidRPr="00AB182A" w:rsidRDefault="000331D8" w:rsidP="00A30E17">
            <w:pPr>
              <w:widowControl w:val="0"/>
              <w:autoSpaceDE w:val="0"/>
              <w:autoSpaceDN w:val="0"/>
              <w:ind w:right="-8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0331D8" w:rsidRPr="00AB182A" w:rsidRDefault="000331D8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AB182A">
              <w:rPr>
                <w:sz w:val="20"/>
                <w:szCs w:val="20"/>
              </w:rPr>
              <w:t>2022 - 2023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AB182A">
              <w:rPr>
                <w:sz w:val="20"/>
                <w:szCs w:val="20"/>
              </w:rPr>
              <w:t>0</w:t>
            </w:r>
            <w:r w:rsidRPr="00AB182A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7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0331D8" w:rsidRPr="00AB182A" w:rsidRDefault="000331D8" w:rsidP="00A30E17">
            <w:pPr>
              <w:rPr>
                <w:sz w:val="20"/>
                <w:szCs w:val="20"/>
              </w:rPr>
            </w:pPr>
          </w:p>
          <w:p w:rsidR="000331D8" w:rsidRPr="00AB182A" w:rsidRDefault="000331D8" w:rsidP="00A30E17">
            <w:pPr>
              <w:rPr>
                <w:sz w:val="20"/>
                <w:szCs w:val="20"/>
                <w:lang w:val="ru-RU"/>
              </w:rPr>
            </w:pPr>
          </w:p>
          <w:p w:rsidR="000331D8" w:rsidRPr="00AB182A" w:rsidRDefault="000331D8" w:rsidP="00A30E17">
            <w:pPr>
              <w:rPr>
                <w:sz w:val="20"/>
                <w:szCs w:val="20"/>
              </w:rPr>
            </w:pPr>
          </w:p>
          <w:p w:rsidR="000331D8" w:rsidRPr="00AB182A" w:rsidRDefault="000331D8" w:rsidP="00A30E1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8" w:type="dxa"/>
          </w:tcPr>
          <w:p w:rsidR="000331D8" w:rsidRPr="00AB182A" w:rsidRDefault="000331D8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267906" w:rsidRPr="00A75FA8" w:rsidRDefault="00A27B64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  <w:r>
        <w:rPr>
          <w:rFonts w:ascii="Times New Roman" w:hAnsi="Times New Roman" w:cs="Times New Roman"/>
          <w:spacing w:val="0"/>
        </w:rPr>
        <w:br w:type="textWrapping" w:clear="all"/>
      </w:r>
    </w:p>
    <w:p w:rsidR="00C46B73" w:rsidRPr="00A75FA8" w:rsidRDefault="00C46B73" w:rsidP="002F704E">
      <w:pPr>
        <w:pStyle w:val="ConsPlusNormal"/>
        <w:widowControl/>
        <w:suppressAutoHyphens/>
        <w:ind w:left="567" w:firstLine="142"/>
        <w:jc w:val="center"/>
        <w:outlineLvl w:val="0"/>
        <w:rPr>
          <w:rFonts w:ascii="Times New Roman" w:hAnsi="Times New Roman" w:cs="Times New Roman"/>
          <w:spacing w:val="0"/>
        </w:rPr>
      </w:pPr>
    </w:p>
    <w:p w:rsidR="00DB277B" w:rsidRDefault="00DB277B" w:rsidP="002E53C3">
      <w:pPr>
        <w:suppressAutoHyphens/>
        <w:ind w:left="567" w:firstLine="567"/>
        <w:jc w:val="both"/>
        <w:rPr>
          <w:rFonts w:ascii="Times New Roman CYR" w:hAnsi="Times New Roman CYR"/>
          <w:sz w:val="27"/>
          <w:szCs w:val="27"/>
          <w:lang w:val="ru-RU"/>
        </w:rPr>
      </w:pPr>
    </w:p>
    <w:p w:rsidR="00DB277B" w:rsidRDefault="00DB277B" w:rsidP="002E53C3">
      <w:pPr>
        <w:suppressAutoHyphens/>
        <w:ind w:left="567" w:firstLine="567"/>
        <w:jc w:val="both"/>
        <w:rPr>
          <w:rFonts w:ascii="Times New Roman CYR" w:hAnsi="Times New Roman CYR"/>
          <w:sz w:val="27"/>
          <w:szCs w:val="27"/>
          <w:lang w:val="ru-RU"/>
        </w:rPr>
      </w:pPr>
    </w:p>
    <w:p w:rsidR="005A46A3" w:rsidRPr="00A75FA8" w:rsidRDefault="00744B6E" w:rsidP="002E53C3">
      <w:pPr>
        <w:suppressAutoHyphens/>
        <w:ind w:left="567" w:firstLine="567"/>
        <w:jc w:val="both"/>
        <w:rPr>
          <w:lang w:val="ru-RU"/>
        </w:rPr>
      </w:pPr>
      <w:r>
        <w:rPr>
          <w:rFonts w:ascii="Times New Roman CYR" w:hAnsi="Times New Roman CYR"/>
          <w:sz w:val="27"/>
          <w:szCs w:val="27"/>
          <w:lang w:val="ru-RU"/>
        </w:rPr>
        <w:lastRenderedPageBreak/>
        <w:t>3</w:t>
      </w:r>
      <w:r w:rsidR="005A46A3" w:rsidRPr="00A75FA8">
        <w:rPr>
          <w:rFonts w:ascii="Times New Roman CYR" w:hAnsi="Times New Roman CYR"/>
          <w:sz w:val="27"/>
          <w:szCs w:val="27"/>
          <w:lang w:val="ru-RU"/>
        </w:rPr>
        <w:t xml:space="preserve">.4. В разделе </w:t>
      </w:r>
      <w:r w:rsidR="002B3C16" w:rsidRPr="00A75FA8">
        <w:rPr>
          <w:rFonts w:ascii="Times New Roman CYR" w:hAnsi="Times New Roman CYR"/>
          <w:sz w:val="27"/>
          <w:szCs w:val="27"/>
          <w:lang w:val="ru-RU"/>
        </w:rPr>
        <w:t>6</w:t>
      </w:r>
      <w:r w:rsidR="005A46A3" w:rsidRPr="00A75FA8">
        <w:rPr>
          <w:rFonts w:ascii="Times New Roman CYR" w:hAnsi="Times New Roman CYR"/>
          <w:sz w:val="27"/>
          <w:szCs w:val="27"/>
          <w:lang w:val="ru-RU"/>
        </w:rPr>
        <w:t>. «Ресурсное обеспечение муниципальной программы» таблицу «</w:t>
      </w:r>
      <w:r w:rsidR="005A46A3" w:rsidRPr="00A75FA8">
        <w:rPr>
          <w:lang w:val="ru-RU"/>
        </w:rPr>
        <w:t>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A30E17" w:rsidRDefault="005A46A3" w:rsidP="00A2687A">
      <w:pPr>
        <w:ind w:firstLine="709"/>
        <w:jc w:val="center"/>
        <w:rPr>
          <w:lang w:val="ru-RU"/>
        </w:rPr>
      </w:pPr>
      <w:r w:rsidRPr="00A75FA8">
        <w:rPr>
          <w:rFonts w:ascii="Times New Roman CYR" w:hAnsi="Times New Roman CYR"/>
          <w:sz w:val="27"/>
          <w:szCs w:val="27"/>
          <w:lang w:val="ru-RU"/>
        </w:rPr>
        <w:t>«</w:t>
      </w:r>
      <w:r w:rsidRPr="00A75FA8">
        <w:rPr>
          <w:lang w:val="ru-RU"/>
        </w:rPr>
        <w:t xml:space="preserve">Прогнозная оценка расходов по источникам ресурсного обеспечения </w:t>
      </w:r>
    </w:p>
    <w:p w:rsidR="005A46A3" w:rsidRDefault="00012CA7" w:rsidP="00A2687A">
      <w:pPr>
        <w:ind w:firstLine="709"/>
        <w:jc w:val="center"/>
        <w:rPr>
          <w:lang w:val="ru-RU"/>
        </w:rPr>
      </w:pPr>
      <w:r>
        <w:rPr>
          <w:lang w:val="ru-RU"/>
        </w:rPr>
        <w:t>м</w:t>
      </w:r>
      <w:r w:rsidR="00A30E17">
        <w:rPr>
          <w:lang w:val="ru-RU"/>
        </w:rPr>
        <w:t xml:space="preserve">униципальной программы «Охрана </w:t>
      </w:r>
      <w:r>
        <w:rPr>
          <w:lang w:val="ru-RU"/>
        </w:rPr>
        <w:t>окружающей среды города Липецка</w:t>
      </w:r>
      <w:r w:rsidR="00A30E17">
        <w:rPr>
          <w:lang w:val="ru-RU"/>
        </w:rPr>
        <w:t>»</w:t>
      </w:r>
      <w:r w:rsidR="001D0891" w:rsidRPr="00A75FA8">
        <w:rPr>
          <w:lang w:val="ru-RU"/>
        </w:rPr>
        <w:br/>
      </w:r>
    </w:p>
    <w:tbl>
      <w:tblPr>
        <w:tblpPr w:leftFromText="180" w:rightFromText="180" w:vertAnchor="text" w:horzAnchor="margin" w:tblpX="62" w:tblpY="-11"/>
        <w:tblW w:w="14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"/>
        <w:gridCol w:w="1418"/>
        <w:gridCol w:w="1134"/>
        <w:gridCol w:w="1146"/>
        <w:gridCol w:w="1146"/>
        <w:gridCol w:w="1147"/>
        <w:gridCol w:w="1146"/>
        <w:gridCol w:w="1147"/>
        <w:gridCol w:w="1146"/>
        <w:gridCol w:w="1146"/>
        <w:gridCol w:w="1147"/>
        <w:gridCol w:w="1146"/>
        <w:gridCol w:w="1147"/>
      </w:tblGrid>
      <w:tr w:rsidR="00A30E17" w:rsidRPr="00615560" w:rsidTr="00A30E17">
        <w:trPr>
          <w:trHeight w:val="492"/>
        </w:trPr>
        <w:tc>
          <w:tcPr>
            <w:tcW w:w="505" w:type="dxa"/>
            <w:vMerge w:val="restart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N п/п</w:t>
            </w:r>
          </w:p>
        </w:tc>
        <w:tc>
          <w:tcPr>
            <w:tcW w:w="1418" w:type="dxa"/>
            <w:vMerge w:val="restart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  <w:lang w:val="ru-RU"/>
              </w:rPr>
              <w:t>Наименование</w:t>
            </w:r>
            <w:r w:rsidRPr="00615560">
              <w:rPr>
                <w:sz w:val="18"/>
                <w:szCs w:val="18"/>
              </w:rPr>
              <w:t>е</w:t>
            </w:r>
          </w:p>
        </w:tc>
        <w:tc>
          <w:tcPr>
            <w:tcW w:w="1134" w:type="dxa"/>
            <w:vMerge w:val="restart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11464" w:type="dxa"/>
            <w:gridSpan w:val="10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Расходы</w:t>
            </w:r>
            <w:proofErr w:type="spellEnd"/>
            <w:r w:rsidRPr="00615560">
              <w:rPr>
                <w:sz w:val="18"/>
                <w:szCs w:val="18"/>
              </w:rPr>
              <w:t xml:space="preserve"> (</w:t>
            </w:r>
            <w:proofErr w:type="spellStart"/>
            <w:r w:rsidRPr="00615560">
              <w:rPr>
                <w:sz w:val="18"/>
                <w:szCs w:val="18"/>
              </w:rPr>
              <w:t>тыс</w:t>
            </w:r>
            <w:proofErr w:type="spellEnd"/>
            <w:r w:rsidRPr="00615560">
              <w:rPr>
                <w:sz w:val="18"/>
                <w:szCs w:val="18"/>
              </w:rPr>
              <w:t xml:space="preserve">. </w:t>
            </w:r>
            <w:proofErr w:type="spellStart"/>
            <w:r w:rsidRPr="00615560">
              <w:rPr>
                <w:sz w:val="18"/>
                <w:szCs w:val="18"/>
              </w:rPr>
              <w:t>руб</w:t>
            </w:r>
            <w:proofErr w:type="spellEnd"/>
            <w:r w:rsidRPr="00615560">
              <w:rPr>
                <w:sz w:val="18"/>
                <w:szCs w:val="18"/>
              </w:rPr>
              <w:t>.)</w:t>
            </w:r>
          </w:p>
        </w:tc>
      </w:tr>
      <w:tr w:rsidR="00A30E17" w:rsidRPr="00615560" w:rsidTr="00012CA7">
        <w:tc>
          <w:tcPr>
            <w:tcW w:w="505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2017</w:t>
            </w:r>
          </w:p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2018</w:t>
            </w:r>
          </w:p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2019 </w:t>
            </w:r>
          </w:p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2020 </w:t>
            </w:r>
          </w:p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2021</w:t>
            </w:r>
          </w:p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46" w:type="dxa"/>
            <w:shd w:val="clear" w:color="auto" w:fill="FFFFFF" w:themeFill="background1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2022</w:t>
            </w:r>
          </w:p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2023 </w:t>
            </w:r>
          </w:p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2024</w:t>
            </w:r>
          </w:p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2025</w:t>
            </w:r>
          </w:p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год</w:t>
            </w:r>
            <w:proofErr w:type="spellEnd"/>
          </w:p>
        </w:tc>
        <w:tc>
          <w:tcPr>
            <w:tcW w:w="1147" w:type="dxa"/>
          </w:tcPr>
          <w:p w:rsidR="00012CA7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2026</w:t>
            </w:r>
          </w:p>
          <w:p w:rsidR="00A30E17" w:rsidRPr="00F37AAF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 год</w:t>
            </w:r>
          </w:p>
        </w:tc>
      </w:tr>
      <w:tr w:rsidR="00A30E17" w:rsidRPr="00615560" w:rsidTr="00012CA7">
        <w:tc>
          <w:tcPr>
            <w:tcW w:w="505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3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4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5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6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</w:t>
            </w:r>
          </w:p>
        </w:tc>
        <w:tc>
          <w:tcPr>
            <w:tcW w:w="1146" w:type="dxa"/>
            <w:shd w:val="clear" w:color="auto" w:fill="FFFFFF" w:themeFill="background1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9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10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</w:t>
            </w:r>
          </w:p>
        </w:tc>
        <w:tc>
          <w:tcPr>
            <w:tcW w:w="1147" w:type="dxa"/>
          </w:tcPr>
          <w:p w:rsidR="00A30E17" w:rsidRPr="00F37AAF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13</w:t>
            </w:r>
          </w:p>
        </w:tc>
      </w:tr>
      <w:tr w:rsidR="00A30E17" w:rsidRPr="00615560" w:rsidTr="00012CA7">
        <w:trPr>
          <w:trHeight w:val="337"/>
        </w:trPr>
        <w:tc>
          <w:tcPr>
            <w:tcW w:w="505" w:type="dxa"/>
            <w:vMerge w:val="restart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1.</w:t>
            </w:r>
          </w:p>
        </w:tc>
        <w:tc>
          <w:tcPr>
            <w:tcW w:w="1418" w:type="dxa"/>
            <w:vMerge w:val="restart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1134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154119,8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141810,1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122636,3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143786,2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205176,3</w:t>
            </w:r>
          </w:p>
        </w:tc>
        <w:tc>
          <w:tcPr>
            <w:tcW w:w="1146" w:type="dxa"/>
            <w:shd w:val="clear" w:color="auto" w:fill="FFFFFF" w:themeFill="background1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1146" w:type="dxa"/>
          </w:tcPr>
          <w:p w:rsidR="00A30E17" w:rsidRPr="00615560" w:rsidRDefault="009A579E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1016860,4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82873</w:t>
            </w:r>
            <w:r w:rsidRPr="00615560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112873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6</w:t>
            </w:r>
          </w:p>
        </w:tc>
        <w:tc>
          <w:tcPr>
            <w:tcW w:w="1147" w:type="dxa"/>
          </w:tcPr>
          <w:p w:rsidR="00A30E17" w:rsidRPr="00922BC3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</w:rPr>
              <w:t>112873</w:t>
            </w:r>
            <w:r>
              <w:rPr>
                <w:sz w:val="18"/>
                <w:szCs w:val="18"/>
                <w:lang w:val="ru-RU"/>
              </w:rPr>
              <w:t>,6</w:t>
            </w:r>
          </w:p>
        </w:tc>
      </w:tr>
      <w:tr w:rsidR="00A30E17" w:rsidRPr="00615560" w:rsidTr="00012CA7">
        <w:trPr>
          <w:trHeight w:val="453"/>
        </w:trPr>
        <w:tc>
          <w:tcPr>
            <w:tcW w:w="505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  <w:lang w:val="ru-RU"/>
              </w:rPr>
              <w:t xml:space="preserve">Федеральный </w:t>
            </w: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19595,3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37890,3</w:t>
            </w:r>
          </w:p>
        </w:tc>
        <w:tc>
          <w:tcPr>
            <w:tcW w:w="1146" w:type="dxa"/>
            <w:shd w:val="clear" w:color="auto" w:fill="FFFFFF" w:themeFill="background1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A30E17" w:rsidRPr="00922BC3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</w:tr>
      <w:tr w:rsidR="00A30E17" w:rsidRPr="00615560" w:rsidTr="00012CA7">
        <w:trPr>
          <w:trHeight w:val="389"/>
        </w:trPr>
        <w:tc>
          <w:tcPr>
            <w:tcW w:w="505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  <w:lang w:val="ru-RU"/>
              </w:rPr>
              <w:t>Областной</w:t>
            </w:r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759,7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7621,0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19254,2</w:t>
            </w:r>
          </w:p>
        </w:tc>
        <w:tc>
          <w:tcPr>
            <w:tcW w:w="1146" w:type="dxa"/>
            <w:shd w:val="clear" w:color="auto" w:fill="FFFFFF" w:themeFill="background1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12313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4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A30E17" w:rsidRPr="00922BC3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-</w:t>
            </w:r>
          </w:p>
        </w:tc>
      </w:tr>
      <w:tr w:rsidR="00A30E17" w:rsidRPr="00615560" w:rsidTr="00012CA7">
        <w:trPr>
          <w:trHeight w:val="259"/>
        </w:trPr>
        <w:tc>
          <w:tcPr>
            <w:tcW w:w="505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154119,8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141810,1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121876,6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116569,9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148031,8</w:t>
            </w:r>
          </w:p>
        </w:tc>
        <w:tc>
          <w:tcPr>
            <w:tcW w:w="1146" w:type="dxa"/>
            <w:shd w:val="clear" w:color="auto" w:fill="FFFFFF" w:themeFill="background1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1146" w:type="dxa"/>
          </w:tcPr>
          <w:p w:rsidR="00A30E17" w:rsidRPr="00615560" w:rsidRDefault="00A30E17" w:rsidP="00067A75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172</w:t>
            </w:r>
            <w:r w:rsidR="00067A75">
              <w:rPr>
                <w:sz w:val="18"/>
                <w:szCs w:val="18"/>
                <w:lang w:val="ru-RU"/>
              </w:rPr>
              <w:t>632</w:t>
            </w:r>
            <w:r>
              <w:rPr>
                <w:sz w:val="18"/>
                <w:szCs w:val="18"/>
                <w:lang w:val="ru-RU"/>
              </w:rPr>
              <w:t>,</w:t>
            </w:r>
            <w:r w:rsidR="00067A75"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82873</w:t>
            </w:r>
            <w:r w:rsidRPr="00615560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112873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6</w:t>
            </w:r>
          </w:p>
        </w:tc>
        <w:tc>
          <w:tcPr>
            <w:tcW w:w="1147" w:type="dxa"/>
          </w:tcPr>
          <w:p w:rsidR="00A30E17" w:rsidRPr="00922BC3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112873,6</w:t>
            </w:r>
          </w:p>
        </w:tc>
      </w:tr>
      <w:tr w:rsidR="00A30E17" w:rsidRPr="00615560" w:rsidTr="00012CA7">
        <w:tc>
          <w:tcPr>
            <w:tcW w:w="505" w:type="dxa"/>
            <w:vMerge w:val="restart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1.1.</w:t>
            </w:r>
          </w:p>
        </w:tc>
        <w:tc>
          <w:tcPr>
            <w:tcW w:w="1418" w:type="dxa"/>
            <w:vMerge w:val="restart"/>
          </w:tcPr>
          <w:p w:rsidR="00A30E17" w:rsidRPr="00615560" w:rsidRDefault="00270389" w:rsidP="00A30E17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hyperlink w:anchor="P920" w:history="1">
              <w:r w:rsidR="00A30E17" w:rsidRPr="00615560">
                <w:rPr>
                  <w:sz w:val="18"/>
                  <w:szCs w:val="18"/>
                  <w:lang w:val="ru-RU"/>
                </w:rPr>
                <w:t>Подпрограмма</w:t>
              </w:r>
            </w:hyperlink>
            <w:r w:rsidR="00A30E17" w:rsidRPr="00615560">
              <w:rPr>
                <w:sz w:val="18"/>
                <w:szCs w:val="18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134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Всего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154119,8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141810,1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122636,3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143786,2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205176,3</w:t>
            </w:r>
          </w:p>
        </w:tc>
        <w:tc>
          <w:tcPr>
            <w:tcW w:w="1146" w:type="dxa"/>
            <w:shd w:val="clear" w:color="auto" w:fill="FFFFFF" w:themeFill="background1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1146" w:type="dxa"/>
          </w:tcPr>
          <w:p w:rsidR="00A30E17" w:rsidRPr="00615560" w:rsidRDefault="0040329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1016860,4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82873</w:t>
            </w:r>
            <w:r w:rsidRPr="00615560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112873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6</w:t>
            </w:r>
          </w:p>
        </w:tc>
        <w:tc>
          <w:tcPr>
            <w:tcW w:w="1147" w:type="dxa"/>
          </w:tcPr>
          <w:p w:rsidR="00A30E17" w:rsidRPr="00922BC3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112873,6</w:t>
            </w:r>
          </w:p>
        </w:tc>
      </w:tr>
      <w:tr w:rsidR="00A30E17" w:rsidRPr="00615560" w:rsidTr="00012CA7">
        <w:tc>
          <w:tcPr>
            <w:tcW w:w="505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  <w:lang w:val="ru-RU"/>
              </w:rPr>
              <w:t xml:space="preserve">Федеральный </w:t>
            </w: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19595,3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37890,3</w:t>
            </w:r>
          </w:p>
        </w:tc>
        <w:tc>
          <w:tcPr>
            <w:tcW w:w="1146" w:type="dxa"/>
            <w:shd w:val="clear" w:color="auto" w:fill="FFFFFF" w:themeFill="background1"/>
          </w:tcPr>
          <w:p w:rsidR="00A30E17" w:rsidRPr="00C51AE4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30E17" w:rsidRPr="00615560" w:rsidTr="00012CA7">
        <w:tc>
          <w:tcPr>
            <w:tcW w:w="505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759,7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7621,0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19254,2</w:t>
            </w:r>
          </w:p>
        </w:tc>
        <w:tc>
          <w:tcPr>
            <w:tcW w:w="1146" w:type="dxa"/>
            <w:shd w:val="clear" w:color="auto" w:fill="FFFFFF" w:themeFill="background1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</w:rPr>
              <w:t>12313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4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-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30E17" w:rsidRPr="00615560" w:rsidTr="009025FE">
        <w:trPr>
          <w:trHeight w:val="1201"/>
        </w:trPr>
        <w:tc>
          <w:tcPr>
            <w:tcW w:w="505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A30E17" w:rsidRPr="00615560" w:rsidRDefault="00A30E17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proofErr w:type="spellStart"/>
            <w:r w:rsidRPr="00615560">
              <w:rPr>
                <w:sz w:val="18"/>
                <w:szCs w:val="18"/>
              </w:rPr>
              <w:t>Бюджет</w:t>
            </w:r>
            <w:proofErr w:type="spellEnd"/>
            <w:r w:rsidRPr="00615560">
              <w:rPr>
                <w:sz w:val="18"/>
                <w:szCs w:val="18"/>
              </w:rPr>
              <w:t xml:space="preserve"> </w:t>
            </w:r>
            <w:proofErr w:type="spellStart"/>
            <w:r w:rsidRPr="00615560">
              <w:rPr>
                <w:sz w:val="18"/>
                <w:szCs w:val="18"/>
              </w:rPr>
              <w:t>города</w:t>
            </w:r>
            <w:proofErr w:type="spellEnd"/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154119,8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141810,1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121876,6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116569,9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148031,8</w:t>
            </w:r>
          </w:p>
        </w:tc>
        <w:tc>
          <w:tcPr>
            <w:tcW w:w="1146" w:type="dxa"/>
            <w:shd w:val="clear" w:color="auto" w:fill="FFFFFF" w:themeFill="background1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615560">
              <w:rPr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1146" w:type="dxa"/>
          </w:tcPr>
          <w:p w:rsidR="00A30E17" w:rsidRPr="00615560" w:rsidRDefault="007B32FB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172632,2</w:t>
            </w:r>
          </w:p>
        </w:tc>
        <w:tc>
          <w:tcPr>
            <w:tcW w:w="1147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82873</w:t>
            </w:r>
            <w:r w:rsidRPr="00615560">
              <w:rPr>
                <w:sz w:val="18"/>
                <w:szCs w:val="18"/>
                <w:lang w:val="ru-RU"/>
              </w:rPr>
              <w:t>,6</w:t>
            </w:r>
          </w:p>
        </w:tc>
        <w:tc>
          <w:tcPr>
            <w:tcW w:w="1146" w:type="dxa"/>
          </w:tcPr>
          <w:p w:rsidR="00A30E17" w:rsidRPr="00615560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615560">
              <w:rPr>
                <w:sz w:val="18"/>
                <w:szCs w:val="18"/>
              </w:rPr>
              <w:t>112873</w:t>
            </w:r>
            <w:r w:rsidRPr="00615560">
              <w:rPr>
                <w:sz w:val="18"/>
                <w:szCs w:val="18"/>
                <w:lang w:val="ru-RU"/>
              </w:rPr>
              <w:t>,</w:t>
            </w:r>
            <w:r w:rsidRPr="00615560">
              <w:rPr>
                <w:sz w:val="18"/>
                <w:szCs w:val="18"/>
              </w:rPr>
              <w:t>6</w:t>
            </w:r>
          </w:p>
        </w:tc>
        <w:tc>
          <w:tcPr>
            <w:tcW w:w="1147" w:type="dxa"/>
          </w:tcPr>
          <w:p w:rsidR="00A30E17" w:rsidRPr="00922BC3" w:rsidRDefault="00A30E17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112873,6</w:t>
            </w:r>
          </w:p>
        </w:tc>
      </w:tr>
    </w:tbl>
    <w:p w:rsidR="00F37AAF" w:rsidRPr="00A75FA8" w:rsidRDefault="00F37AAF" w:rsidP="001D0891">
      <w:pPr>
        <w:ind w:firstLine="709"/>
        <w:rPr>
          <w:lang w:val="ru-RU"/>
        </w:rPr>
      </w:pPr>
    </w:p>
    <w:p w:rsidR="00A2687A" w:rsidRDefault="00A2687A" w:rsidP="002E53C3">
      <w:pPr>
        <w:tabs>
          <w:tab w:val="left" w:pos="0"/>
          <w:tab w:val="left" w:pos="3828"/>
        </w:tabs>
        <w:suppressAutoHyphens/>
        <w:autoSpaceDE w:val="0"/>
        <w:autoSpaceDN w:val="0"/>
        <w:adjustRightInd w:val="0"/>
        <w:jc w:val="both"/>
        <w:rPr>
          <w:lang w:val="ru-RU"/>
        </w:rPr>
      </w:pPr>
    </w:p>
    <w:p w:rsidR="00F27D10" w:rsidRPr="00A75FA8" w:rsidRDefault="00744B6E" w:rsidP="002F704E">
      <w:pPr>
        <w:tabs>
          <w:tab w:val="left" w:pos="3828"/>
        </w:tabs>
        <w:suppressAutoHyphens/>
        <w:autoSpaceDE w:val="0"/>
        <w:autoSpaceDN w:val="0"/>
        <w:adjustRightInd w:val="0"/>
        <w:ind w:left="567" w:firstLine="567"/>
        <w:jc w:val="both"/>
        <w:rPr>
          <w:lang w:val="ru-RU"/>
        </w:rPr>
      </w:pPr>
      <w:r>
        <w:rPr>
          <w:lang w:val="ru-RU"/>
        </w:rPr>
        <w:t>3</w:t>
      </w:r>
      <w:r w:rsidR="00F27D10" w:rsidRPr="00A75FA8">
        <w:rPr>
          <w:lang w:val="ru-RU"/>
        </w:rPr>
        <w:t xml:space="preserve">.5. В разделе </w:t>
      </w:r>
      <w:r w:rsidR="002B3C16" w:rsidRPr="00A75FA8">
        <w:rPr>
          <w:lang w:val="ru-RU"/>
        </w:rPr>
        <w:t>9</w:t>
      </w:r>
      <w:r w:rsidR="00F27D10" w:rsidRPr="00A75FA8">
        <w:rPr>
          <w:lang w:val="ru-RU"/>
        </w:rPr>
        <w:t>. «Целевые индикаторы и показатели задач муниципальной программы» таблицу «Сведения о целевых индикаторах и показателях задач муниципальной программы «Охрана окружающей среды города Липецка» изложить в следующей редакции:</w:t>
      </w:r>
    </w:p>
    <w:p w:rsidR="003053C7" w:rsidRPr="00A75FA8" w:rsidRDefault="003053C7" w:rsidP="003053C7">
      <w:pPr>
        <w:tabs>
          <w:tab w:val="left" w:pos="0"/>
          <w:tab w:val="left" w:pos="3828"/>
        </w:tabs>
        <w:autoSpaceDE w:val="0"/>
        <w:autoSpaceDN w:val="0"/>
        <w:adjustRightInd w:val="0"/>
        <w:ind w:firstLine="567"/>
        <w:jc w:val="both"/>
        <w:rPr>
          <w:lang w:val="ru-RU"/>
        </w:rPr>
      </w:pPr>
    </w:p>
    <w:p w:rsidR="00527C06" w:rsidRDefault="00BC597B" w:rsidP="00527C06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lang w:val="ru-RU"/>
        </w:rPr>
      </w:pPr>
      <w:r w:rsidRPr="00A75FA8">
        <w:rPr>
          <w:lang w:val="ru-RU"/>
        </w:rPr>
        <w:t xml:space="preserve">«Сведения о целевых индикаторах и показателях задач муниципальной программы «Охрана окружающей среды </w:t>
      </w:r>
    </w:p>
    <w:p w:rsidR="003053C7" w:rsidRDefault="00BC597B" w:rsidP="00527C06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lang w:val="ru-RU"/>
        </w:rPr>
      </w:pPr>
      <w:r w:rsidRPr="00A75FA8">
        <w:rPr>
          <w:lang w:val="ru-RU"/>
        </w:rPr>
        <w:t>города Липецка»</w:t>
      </w:r>
    </w:p>
    <w:p w:rsidR="002E53C3" w:rsidRPr="00A75FA8" w:rsidRDefault="002E53C3" w:rsidP="00527C06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lang w:val="ru-RU"/>
        </w:rPr>
      </w:pPr>
    </w:p>
    <w:tbl>
      <w:tblPr>
        <w:tblW w:w="146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567"/>
        <w:gridCol w:w="779"/>
        <w:gridCol w:w="780"/>
        <w:gridCol w:w="779"/>
        <w:gridCol w:w="780"/>
        <w:gridCol w:w="779"/>
        <w:gridCol w:w="780"/>
        <w:gridCol w:w="780"/>
        <w:gridCol w:w="779"/>
        <w:gridCol w:w="780"/>
        <w:gridCol w:w="779"/>
        <w:gridCol w:w="780"/>
        <w:gridCol w:w="780"/>
        <w:gridCol w:w="1418"/>
      </w:tblGrid>
      <w:tr w:rsidR="002F704E" w:rsidRPr="008D53BE" w:rsidTr="00012CA7">
        <w:trPr>
          <w:trHeight w:val="66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Наименование</w:t>
            </w:r>
          </w:p>
          <w:p w:rsidR="00F37AAF" w:rsidRPr="00527C06" w:rsidRDefault="00F37AAF" w:rsidP="0010557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37AAF" w:rsidRPr="00527C06" w:rsidRDefault="00F37AAF" w:rsidP="0010557E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D56646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Ответственный исполнитель</w:t>
            </w:r>
            <w:r w:rsidRPr="00527C06">
              <w:rPr>
                <w:sz w:val="20"/>
                <w:szCs w:val="20"/>
                <w:lang w:eastAsia="en-US"/>
              </w:rPr>
              <w:t xml:space="preserve"> </w:t>
            </w:r>
            <w:r w:rsidRPr="00527C06">
              <w:rPr>
                <w:sz w:val="20"/>
                <w:szCs w:val="20"/>
                <w:lang w:val="ru-RU" w:eastAsia="en-US"/>
              </w:rPr>
              <w:t>(соисполнитель</w:t>
            </w:r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27C06">
              <w:rPr>
                <w:sz w:val="20"/>
                <w:szCs w:val="20"/>
                <w:lang w:eastAsia="en-US"/>
              </w:rPr>
              <w:t>Ед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Изм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3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Значения целевых индикаторов (показателей задач)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Методика формирования целевых индикаторов (показателей задач)</w:t>
            </w:r>
          </w:p>
        </w:tc>
      </w:tr>
      <w:tr w:rsidR="002F704E" w:rsidRPr="00527C06" w:rsidTr="008D53BE">
        <w:trPr>
          <w:trHeight w:val="116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2 года, предшествующие реализации муниципальной программы</w:t>
            </w:r>
            <w:bookmarkStart w:id="0" w:name="_GoBack"/>
            <w:bookmarkEnd w:id="0"/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5A7DDC">
            <w:pPr>
              <w:spacing w:after="1"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527C06">
              <w:rPr>
                <w:rFonts w:eastAsia="Calibri"/>
                <w:sz w:val="20"/>
                <w:szCs w:val="20"/>
                <w:lang w:eastAsia="en-US"/>
              </w:rPr>
              <w:t>годы</w:t>
            </w:r>
            <w:proofErr w:type="spellEnd"/>
            <w:r w:rsidRPr="00527C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C06">
              <w:rPr>
                <w:rFonts w:eastAsia="Calibri"/>
                <w:sz w:val="20"/>
                <w:szCs w:val="20"/>
                <w:lang w:eastAsia="en-US"/>
              </w:rPr>
              <w:t>реализации</w:t>
            </w:r>
            <w:proofErr w:type="spellEnd"/>
            <w:r w:rsidRPr="00527C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C06">
              <w:rPr>
                <w:rFonts w:eastAsia="Calibri"/>
                <w:sz w:val="20"/>
                <w:szCs w:val="20"/>
                <w:lang w:eastAsia="en-US"/>
              </w:rPr>
              <w:t>муниципальной</w:t>
            </w:r>
            <w:proofErr w:type="spellEnd"/>
            <w:r w:rsidRPr="00527C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527C06">
              <w:rPr>
                <w:rFonts w:eastAsia="Calibri"/>
                <w:sz w:val="20"/>
                <w:szCs w:val="20"/>
                <w:lang w:eastAsia="en-US"/>
              </w:rPr>
              <w:t>программы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22BC3" w:rsidRPr="00527C06" w:rsidTr="00012CA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2015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факт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2016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оценка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2017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план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2018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план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2019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план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2020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план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2021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план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2022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план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2023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план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2024 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план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32773">
            <w:pPr>
              <w:spacing w:after="1"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27C06">
              <w:rPr>
                <w:rFonts w:eastAsia="Calibri"/>
                <w:sz w:val="20"/>
                <w:szCs w:val="20"/>
                <w:lang w:eastAsia="en-US"/>
              </w:rPr>
              <w:t>2025 (</w:t>
            </w:r>
            <w:proofErr w:type="spellStart"/>
            <w:r w:rsidRPr="00527C06">
              <w:rPr>
                <w:rFonts w:eastAsia="Calibri"/>
                <w:sz w:val="20"/>
                <w:szCs w:val="20"/>
                <w:lang w:eastAsia="en-US"/>
              </w:rPr>
              <w:t>план</w:t>
            </w:r>
            <w:proofErr w:type="spellEnd"/>
            <w:r w:rsidRPr="00527C06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32773">
            <w:pPr>
              <w:spacing w:after="1" w:line="0" w:lineRule="atLeast"/>
              <w:jc w:val="center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527C06">
              <w:rPr>
                <w:rFonts w:eastAsia="Calibri"/>
                <w:sz w:val="20"/>
                <w:szCs w:val="20"/>
                <w:lang w:val="ru-RU" w:eastAsia="en-US"/>
              </w:rPr>
              <w:t>2026 (план)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32773">
            <w:pPr>
              <w:spacing w:after="1" w:line="0" w:lineRule="atLeast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922BC3" w:rsidRPr="00527C06" w:rsidTr="00012CA7">
        <w:trPr>
          <w:trHeight w:val="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17</w:t>
            </w:r>
          </w:p>
        </w:tc>
      </w:tr>
      <w:tr w:rsidR="002F704E" w:rsidRPr="008D53BE" w:rsidTr="00012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1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Цель: улучшение экологической обстановки города Липецка</w:t>
            </w:r>
          </w:p>
        </w:tc>
      </w:tr>
      <w:tr w:rsidR="00922BC3" w:rsidRPr="008D53BE" w:rsidTr="00012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Целевой индикатор: Комплексный индекс загрязнения атмосферы (КИЗА)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Администрация города Липецка,</w:t>
            </w:r>
          </w:p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департамент дорожного хозяйства и благоустрой</w:t>
            </w:r>
            <w:r w:rsidRPr="00527C06">
              <w:rPr>
                <w:sz w:val="20"/>
                <w:szCs w:val="20"/>
                <w:lang w:val="ru-RU" w:eastAsia="en-US"/>
              </w:rPr>
              <w:lastRenderedPageBreak/>
              <w:t>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r w:rsidRPr="00527C06">
              <w:rPr>
                <w:sz w:val="20"/>
                <w:szCs w:val="20"/>
                <w:lang w:eastAsia="en-US"/>
              </w:rPr>
              <w:lastRenderedPageBreak/>
              <w:t>Ед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&lt;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сведения государственных органов власти в соответствии с Федеральным </w:t>
            </w:r>
            <w:hyperlink r:id="rId12" w:history="1">
              <w:r w:rsidRPr="00527C06">
                <w:rPr>
                  <w:sz w:val="20"/>
                  <w:szCs w:val="20"/>
                  <w:u w:val="single"/>
                  <w:lang w:val="ru-RU" w:eastAsia="en-US"/>
                </w:rPr>
                <w:t>законом</w:t>
              </w:r>
            </w:hyperlink>
            <w:r w:rsidRPr="00527C06">
              <w:rPr>
                <w:sz w:val="20"/>
                <w:szCs w:val="20"/>
                <w:lang w:val="ru-RU" w:eastAsia="en-US"/>
              </w:rPr>
              <w:t xml:space="preserve"> от 04.05.1999 </w:t>
            </w:r>
            <w:r w:rsidRPr="00527C06">
              <w:rPr>
                <w:sz w:val="20"/>
                <w:szCs w:val="20"/>
                <w:lang w:val="ru-RU" w:eastAsia="en-US"/>
              </w:rPr>
              <w:lastRenderedPageBreak/>
              <w:t>№ 96-ФЗ «Об охране атмосферного воздуха»</w:t>
            </w:r>
          </w:p>
        </w:tc>
      </w:tr>
      <w:tr w:rsidR="002F704E" w:rsidRPr="008D53BE" w:rsidTr="00012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lastRenderedPageBreak/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13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Задача: снижение уровня антропогенного воздействия на окружающую среду</w:t>
            </w:r>
          </w:p>
        </w:tc>
      </w:tr>
      <w:tr w:rsidR="00922BC3" w:rsidRPr="00527C06" w:rsidTr="00012CA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2.1.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1:</w:t>
            </w:r>
          </w:p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Количество муниципальных водных объектов, на которых проведены мероприятия по реабилитации и благоустройству (нарастающий итог)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</w:t>
            </w:r>
            <w:proofErr w:type="spellStart"/>
            <w:proofErr w:type="gramStart"/>
            <w:r w:rsidRPr="00527C06">
              <w:rPr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527C0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(4)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(4)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(1)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(2)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(3)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(4)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(5)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(6)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(6)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(6)</w:t>
            </w:r>
          </w:p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(6)</w:t>
            </w:r>
          </w:p>
          <w:p w:rsidR="00F37AAF" w:rsidRPr="00527C06" w:rsidRDefault="00F37AAF" w:rsidP="00BC597B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BC597B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</w:t>
            </w:r>
            <w:r w:rsidRPr="00527C06">
              <w:rPr>
                <w:sz w:val="20"/>
                <w:szCs w:val="20"/>
                <w:lang w:val="ru-RU" w:eastAsia="en-US"/>
              </w:rPr>
              <w:t>количество благоустроенных муниципальных прудов</w:t>
            </w:r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</w:tr>
      <w:tr w:rsidR="00922BC3" w:rsidRPr="00527C06" w:rsidTr="00012CA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(4)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10557E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</w:tr>
      <w:tr w:rsidR="00922BC3" w:rsidRPr="008D53BE" w:rsidTr="00012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2.2.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2:</w:t>
            </w:r>
          </w:p>
          <w:p w:rsidR="00F37AAF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Доля отходов первого класса опасности, исключенных из общего потока твердых коммунальных отходов</w:t>
            </w:r>
          </w:p>
          <w:p w:rsidR="00527C06" w:rsidRDefault="00527C06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  <w:p w:rsidR="00527C06" w:rsidRDefault="00527C06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  <w:p w:rsidR="00527C06" w:rsidRDefault="00527C06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  <w:p w:rsidR="00527C06" w:rsidRDefault="00527C06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  <w:p w:rsidR="00527C06" w:rsidRDefault="00527C06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  <w:p w:rsidR="00527C06" w:rsidRDefault="00527C06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  <w:p w:rsidR="00527C06" w:rsidRPr="00527C06" w:rsidRDefault="00527C06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lastRenderedPageBreak/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(количество образовавшихся отходов первого класса опасности / количество отходов первого класса опасности, исключенных из общего потока твердых коммунальных отходов) </w:t>
            </w:r>
            <w:r w:rsidRPr="00527C06">
              <w:rPr>
                <w:sz w:val="20"/>
                <w:szCs w:val="20"/>
                <w:lang w:eastAsia="en-US"/>
              </w:rPr>
              <w:t>x</w:t>
            </w:r>
            <w:r w:rsidRPr="00527C06">
              <w:rPr>
                <w:sz w:val="20"/>
                <w:szCs w:val="20"/>
                <w:lang w:val="ru-RU" w:eastAsia="en-US"/>
              </w:rPr>
              <w:t xml:space="preserve"> </w:t>
            </w:r>
            <w:r w:rsidRPr="00527C06">
              <w:rPr>
                <w:sz w:val="20"/>
                <w:szCs w:val="20"/>
                <w:lang w:val="ru-RU" w:eastAsia="en-US"/>
              </w:rPr>
              <w:lastRenderedPageBreak/>
              <w:t>100%</w:t>
            </w:r>
          </w:p>
        </w:tc>
      </w:tr>
      <w:tr w:rsidR="00A04BAC" w:rsidRPr="008D53BE" w:rsidTr="00842BD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lastRenderedPageBreak/>
              <w:t>2.3.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3:</w:t>
            </w:r>
          </w:p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Доля </w:t>
            </w:r>
            <w:proofErr w:type="spellStart"/>
            <w:r w:rsidRPr="00527C06">
              <w:rPr>
                <w:sz w:val="20"/>
                <w:szCs w:val="20"/>
                <w:lang w:val="ru-RU" w:eastAsia="en-US"/>
              </w:rPr>
              <w:t>рекультивированных</w:t>
            </w:r>
            <w:proofErr w:type="spellEnd"/>
            <w:r w:rsidRPr="00527C06">
              <w:rPr>
                <w:sz w:val="20"/>
                <w:szCs w:val="20"/>
                <w:lang w:val="ru-RU" w:eastAsia="en-US"/>
              </w:rPr>
              <w:t xml:space="preserve"> земель полигона ТБО «Венера» (нарастающий итог)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439954272"/>
              <w:rPr>
                <w:spacing w:val="0"/>
                <w:sz w:val="20"/>
                <w:szCs w:val="20"/>
                <w:lang w:val="ru-RU"/>
              </w:rPr>
            </w:pPr>
            <w:r w:rsidRPr="00527C06">
              <w:rPr>
                <w:sz w:val="20"/>
                <w:szCs w:val="20"/>
              </w:rPr>
              <w:t xml:space="preserve">43,9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266154294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45,7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BAC" w:rsidRPr="00527C06" w:rsidRDefault="00A04BAC" w:rsidP="00A04BAC">
            <w:pPr>
              <w:divId w:val="72826485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 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2136631928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48,43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688684271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48,43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491406379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48,43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319574873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48,43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704206734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48,43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669483551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355108366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BAC" w:rsidRPr="00527C06" w:rsidRDefault="00A04BAC" w:rsidP="00A04BAC">
            <w:pPr>
              <w:jc w:val="center"/>
              <w:divId w:val="911233020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BAC" w:rsidRPr="00527C06" w:rsidRDefault="00A04BAC" w:rsidP="00A04BAC">
            <w:pPr>
              <w:jc w:val="center"/>
              <w:divId w:val="439954272"/>
              <w:rPr>
                <w:spacing w:val="0"/>
                <w:sz w:val="20"/>
                <w:szCs w:val="20"/>
                <w:lang w:val="ru-RU"/>
              </w:rPr>
            </w:pPr>
            <w:r w:rsidRPr="00527C06">
              <w:rPr>
                <w:sz w:val="20"/>
                <w:szCs w:val="20"/>
                <w:lang w:val="ru-RU"/>
              </w:rPr>
              <w:t>-</w:t>
            </w:r>
            <w:r w:rsidRPr="00527C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(площадь </w:t>
            </w:r>
            <w:proofErr w:type="spellStart"/>
            <w:r w:rsidRPr="00527C06">
              <w:rPr>
                <w:sz w:val="20"/>
                <w:szCs w:val="20"/>
                <w:lang w:val="ru-RU" w:eastAsia="en-US"/>
              </w:rPr>
              <w:t>рекультивированных</w:t>
            </w:r>
            <w:proofErr w:type="spellEnd"/>
            <w:r w:rsidRPr="00527C06">
              <w:rPr>
                <w:sz w:val="20"/>
                <w:szCs w:val="20"/>
                <w:lang w:val="ru-RU" w:eastAsia="en-US"/>
              </w:rPr>
              <w:t xml:space="preserve"> земель / площадь полигона) </w:t>
            </w:r>
            <w:r w:rsidRPr="00527C06">
              <w:rPr>
                <w:sz w:val="20"/>
                <w:szCs w:val="20"/>
                <w:lang w:eastAsia="en-US"/>
              </w:rPr>
              <w:t>x</w:t>
            </w:r>
            <w:r w:rsidRPr="00527C06">
              <w:rPr>
                <w:sz w:val="20"/>
                <w:szCs w:val="20"/>
                <w:lang w:val="ru-RU" w:eastAsia="en-US"/>
              </w:rPr>
              <w:t xml:space="preserve"> 100%</w:t>
            </w:r>
          </w:p>
        </w:tc>
      </w:tr>
      <w:tr w:rsidR="00922BC3" w:rsidRPr="00527C06" w:rsidTr="00012CA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BC3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га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  <w:p w:rsidR="00922BC3" w:rsidRPr="00527C06" w:rsidRDefault="00922BC3" w:rsidP="00922BC3">
            <w:pPr>
              <w:rPr>
                <w:sz w:val="20"/>
                <w:szCs w:val="20"/>
                <w:lang w:eastAsia="en-US"/>
              </w:rPr>
            </w:pPr>
          </w:p>
          <w:p w:rsidR="00922BC3" w:rsidRPr="00527C06" w:rsidRDefault="00922BC3" w:rsidP="00922BC3">
            <w:pPr>
              <w:rPr>
                <w:sz w:val="20"/>
                <w:szCs w:val="20"/>
                <w:lang w:eastAsia="en-US"/>
              </w:rPr>
            </w:pPr>
          </w:p>
          <w:p w:rsidR="00922BC3" w:rsidRPr="00527C06" w:rsidRDefault="00922BC3" w:rsidP="00922BC3">
            <w:pPr>
              <w:rPr>
                <w:sz w:val="20"/>
                <w:szCs w:val="20"/>
                <w:lang w:eastAsia="en-US"/>
              </w:rPr>
            </w:pPr>
          </w:p>
          <w:p w:rsidR="00F37AAF" w:rsidRPr="00527C06" w:rsidRDefault="00F37AAF" w:rsidP="00922BC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10,2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10,8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10,8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4B46F7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10,8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4B46F7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22,3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spacing w:line="259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</w:tr>
      <w:tr w:rsidR="00922BC3" w:rsidRPr="00527C06" w:rsidTr="00012CA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46,41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</w:tr>
      <w:tr w:rsidR="002F704E" w:rsidRPr="00527C06" w:rsidTr="00012CA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га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10,35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AAF" w:rsidRPr="00527C06" w:rsidRDefault="00F37AAF" w:rsidP="00F37AAF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</w:tr>
      <w:tr w:rsidR="002F704E" w:rsidRPr="008D53BE" w:rsidTr="00A04BAC">
        <w:trPr>
          <w:trHeight w:val="47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2.4.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4:</w:t>
            </w:r>
          </w:p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Доля особо охраняемых природных территорий, которым оказана поддержка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Администрация 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города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 xml:space="preserve">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16,7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16,7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33,3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934E8C" w:rsidRDefault="00CF71BB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ru-RU" w:eastAsia="en-US"/>
              </w:rPr>
              <w:t>66,</w:t>
            </w:r>
            <w:r w:rsidR="00934E8C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33,3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4B46F7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33,3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(количество ООПТ, которым оказана поддержка / общее количество ООПТ местного значения) </w:t>
            </w:r>
            <w:r w:rsidRPr="00527C06">
              <w:rPr>
                <w:sz w:val="20"/>
                <w:szCs w:val="20"/>
                <w:lang w:eastAsia="en-US"/>
              </w:rPr>
              <w:t>x</w:t>
            </w:r>
            <w:r w:rsidRPr="00527C06">
              <w:rPr>
                <w:sz w:val="20"/>
                <w:szCs w:val="20"/>
                <w:lang w:val="ru-RU" w:eastAsia="en-US"/>
              </w:rPr>
              <w:t xml:space="preserve"> 100%</w:t>
            </w:r>
          </w:p>
        </w:tc>
      </w:tr>
      <w:tr w:rsidR="00A04BAC" w:rsidRPr="00527C06" w:rsidTr="00842BDC">
        <w:trPr>
          <w:trHeight w:val="47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AC" w:rsidRPr="00527C06" w:rsidRDefault="00A04BAC" w:rsidP="00A04BAC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AC" w:rsidRPr="00527C06" w:rsidRDefault="00A04BAC" w:rsidP="00A04BAC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AC" w:rsidRPr="00527C06" w:rsidRDefault="00A04BAC" w:rsidP="00A04BAC">
            <w:pPr>
              <w:spacing w:line="259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</w:t>
            </w:r>
            <w:proofErr w:type="spellStart"/>
            <w:proofErr w:type="gramStart"/>
            <w:r w:rsidRPr="00527C06">
              <w:rPr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527C06">
              <w:rPr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424884550"/>
              <w:rPr>
                <w:spacing w:val="0"/>
                <w:sz w:val="20"/>
                <w:szCs w:val="20"/>
                <w:lang w:val="ru-RU"/>
              </w:rPr>
            </w:pPr>
            <w:r w:rsidRPr="00527C06">
              <w:rPr>
                <w:sz w:val="20"/>
                <w:szCs w:val="20"/>
              </w:rPr>
              <w:t xml:space="preserve">(6)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575357927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(6)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906644293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(1)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2026394445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(1)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270237435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(6)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522012483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(2)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897788435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(2)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517233760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(2)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617171569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(4)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962731262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(2)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286086213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(2)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BAC" w:rsidRPr="00527C06" w:rsidRDefault="00CF71BB" w:rsidP="00A04BAC">
            <w:pPr>
              <w:jc w:val="center"/>
              <w:divId w:val="424884550"/>
              <w:rPr>
                <w:spacing w:val="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(2</w:t>
            </w:r>
            <w:r w:rsidR="00A04BAC" w:rsidRPr="00527C06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4BAC" w:rsidRPr="00527C06" w:rsidRDefault="00A04BAC" w:rsidP="00A04BAC">
            <w:pPr>
              <w:spacing w:line="259" w:lineRule="auto"/>
              <w:rPr>
                <w:sz w:val="20"/>
                <w:szCs w:val="20"/>
                <w:lang w:eastAsia="en-US"/>
              </w:rPr>
            </w:pPr>
          </w:p>
        </w:tc>
      </w:tr>
      <w:tr w:rsidR="002F704E" w:rsidRPr="008D53BE" w:rsidTr="00012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2.5.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5:</w:t>
            </w:r>
          </w:p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Протяженность организованных и оборудованных экологических троп и маршрутов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(</w:t>
            </w:r>
            <w:proofErr w:type="spellStart"/>
            <w:r w:rsidRPr="00527C06">
              <w:rPr>
                <w:sz w:val="20"/>
                <w:szCs w:val="20"/>
                <w:lang w:eastAsia="en-US"/>
              </w:rPr>
              <w:t>км</w:t>
            </w:r>
            <w:proofErr w:type="spellEnd"/>
            <w:r w:rsidRPr="00527C06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(протяженность организованных и оборудованных экологических троп и маршрутов)</w:t>
            </w:r>
          </w:p>
        </w:tc>
      </w:tr>
      <w:tr w:rsidR="002F704E" w:rsidRPr="008D53BE" w:rsidTr="00012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lastRenderedPageBreak/>
              <w:t>2.6.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6:</w:t>
            </w:r>
          </w:p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Доля населения города Липецка, принявшего участие в мероприятиях экологической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Администрация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%</w:t>
            </w:r>
          </w:p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7,6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11,9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11,95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12,05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12,1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12,15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12,2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12,7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2B295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13,5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3E09BD" w:rsidP="002B2955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(количество </w:t>
            </w:r>
            <w:proofErr w:type="spellStart"/>
            <w:r w:rsidRPr="00527C06">
              <w:rPr>
                <w:sz w:val="20"/>
                <w:szCs w:val="20"/>
                <w:lang w:val="ru-RU" w:eastAsia="en-US"/>
              </w:rPr>
              <w:t>липчан</w:t>
            </w:r>
            <w:proofErr w:type="spellEnd"/>
            <w:r w:rsidRPr="00527C06">
              <w:rPr>
                <w:sz w:val="20"/>
                <w:szCs w:val="20"/>
                <w:lang w:val="ru-RU" w:eastAsia="en-US"/>
              </w:rPr>
              <w:t xml:space="preserve">, принявших участие в мероприятиях экологической направленности / количество жителей, проживающих в городе Липецке) </w:t>
            </w:r>
            <w:r w:rsidRPr="00527C06">
              <w:rPr>
                <w:sz w:val="20"/>
                <w:szCs w:val="20"/>
                <w:lang w:eastAsia="en-US"/>
              </w:rPr>
              <w:t>x</w:t>
            </w:r>
            <w:r w:rsidRPr="00527C06">
              <w:rPr>
                <w:sz w:val="20"/>
                <w:szCs w:val="20"/>
                <w:lang w:val="ru-RU" w:eastAsia="en-US"/>
              </w:rPr>
              <w:t xml:space="preserve"> 100%</w:t>
            </w:r>
          </w:p>
        </w:tc>
      </w:tr>
      <w:tr w:rsidR="00A04BAC" w:rsidRPr="008D53BE" w:rsidTr="00842BD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2.7.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7:</w:t>
            </w:r>
          </w:p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Доля </w:t>
            </w:r>
            <w:proofErr w:type="spellStart"/>
            <w:r w:rsidRPr="00527C06">
              <w:rPr>
                <w:sz w:val="20"/>
                <w:szCs w:val="20"/>
                <w:lang w:val="ru-RU" w:eastAsia="en-US"/>
              </w:rPr>
              <w:t>рекультивированных</w:t>
            </w:r>
            <w:proofErr w:type="spellEnd"/>
            <w:r w:rsidRPr="00527C06">
              <w:rPr>
                <w:sz w:val="20"/>
                <w:szCs w:val="20"/>
                <w:lang w:val="ru-RU" w:eastAsia="en-US"/>
              </w:rPr>
              <w:t xml:space="preserve"> земель полигона строительных и промышленных нетоксичных отходов «Орлиный лог» от общего объема работ, предусмотренных проектом рекультивации (нарастающий итог)</w:t>
            </w:r>
          </w:p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3E09BD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248611114"/>
              <w:rPr>
                <w:spacing w:val="0"/>
                <w:sz w:val="20"/>
                <w:szCs w:val="20"/>
                <w:lang w:val="ru-RU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888877297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512575049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200098565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677007244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214735013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23,65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84571911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77,21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708720842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87,48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355809310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91,65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04BAC" w:rsidRPr="00527C06" w:rsidRDefault="00A04BAC" w:rsidP="00A04BAC">
            <w:pPr>
              <w:jc w:val="center"/>
              <w:divId w:val="1836460510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95,83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BAC" w:rsidRPr="00527C06" w:rsidRDefault="00A04BAC" w:rsidP="00A04BAC">
            <w:pPr>
              <w:jc w:val="center"/>
              <w:divId w:val="727459081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100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4BAC" w:rsidRPr="00527C06" w:rsidRDefault="00A04BAC" w:rsidP="00A04BAC">
            <w:pPr>
              <w:jc w:val="center"/>
              <w:rPr>
                <w:sz w:val="20"/>
                <w:szCs w:val="20"/>
                <w:lang w:val="ru-RU"/>
              </w:rPr>
            </w:pPr>
            <w:r w:rsidRPr="00527C06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(объем выполненных работ / объем работ по проекту рекультивации) </w:t>
            </w:r>
            <w:r w:rsidRPr="00527C06">
              <w:rPr>
                <w:sz w:val="20"/>
                <w:szCs w:val="20"/>
                <w:lang w:eastAsia="en-US"/>
              </w:rPr>
              <w:t>x</w:t>
            </w:r>
            <w:r w:rsidRPr="00527C06">
              <w:rPr>
                <w:sz w:val="20"/>
                <w:szCs w:val="20"/>
                <w:lang w:val="ru-RU" w:eastAsia="en-US"/>
              </w:rPr>
              <w:t xml:space="preserve"> 100%</w:t>
            </w:r>
          </w:p>
        </w:tc>
      </w:tr>
      <w:tr w:rsidR="00A04BAC" w:rsidRPr="008D53BE" w:rsidTr="00842BDC">
        <w:trPr>
          <w:trHeight w:val="29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lastRenderedPageBreak/>
              <w:t>2.8.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8:</w:t>
            </w:r>
          </w:p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Количество закупленных контейнеров для раздельного накопления твердых коммунальных отходов, устанавливаемых на контейнерные площадки, включенные в реестр мест (площадок) накопления твердых коммунальных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Департамент развития территории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27C06">
              <w:rPr>
                <w:sz w:val="20"/>
                <w:szCs w:val="20"/>
                <w:lang w:eastAsia="en-US"/>
              </w:rPr>
              <w:t>шт</w:t>
            </w:r>
            <w:proofErr w:type="spellEnd"/>
            <w:proofErr w:type="gramEnd"/>
            <w:r w:rsidRPr="00527C06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BAC" w:rsidRPr="00527C06" w:rsidRDefault="00A04BAC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(количество закупленных контейнеров для раздельного накопления ТКО)</w:t>
            </w:r>
          </w:p>
        </w:tc>
      </w:tr>
      <w:tr w:rsidR="00922BC3" w:rsidRPr="008D53BE" w:rsidTr="00012C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2.9.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9:</w:t>
            </w:r>
          </w:p>
          <w:p w:rsidR="00F37AAF" w:rsidRPr="00527C06" w:rsidRDefault="00922BC3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«</w:t>
            </w:r>
            <w:r w:rsidR="00F37AAF" w:rsidRPr="00527C06">
              <w:rPr>
                <w:sz w:val="20"/>
                <w:szCs w:val="20"/>
                <w:lang w:val="ru-RU" w:eastAsia="en-US"/>
              </w:rPr>
              <w:t>Совокупное снижение выбросов загрязняющих веществ за счет реализации мероприя</w:t>
            </w:r>
            <w:r w:rsidRPr="00527C06">
              <w:rPr>
                <w:sz w:val="20"/>
                <w:szCs w:val="20"/>
                <w:lang w:val="ru-RU" w:eastAsia="en-US"/>
              </w:rPr>
              <w:t>тия по отношению к 2017 г., в %»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Департамент транспорта администрации города Липецка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0,0069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27C06">
              <w:rPr>
                <w:sz w:val="20"/>
                <w:szCs w:val="20"/>
                <w:lang w:eastAsia="en-US"/>
              </w:rPr>
              <w:t>0,0106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AAF" w:rsidRPr="00527C06" w:rsidRDefault="00F37AAF" w:rsidP="00F37AAF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отношение снижения совокупного объема выбросов загрязняющих веществ в отчетном периоде к совокупному объему выбросов загрязняющих веществ в 2017 году</w:t>
            </w:r>
          </w:p>
        </w:tc>
      </w:tr>
      <w:tr w:rsidR="001C7BB9" w:rsidRPr="00527C06" w:rsidTr="00A04BAC">
        <w:trPr>
          <w:trHeight w:val="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2.10.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854C33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Показатель 10:</w:t>
            </w:r>
          </w:p>
          <w:p w:rsidR="00854C33" w:rsidRPr="00527C06" w:rsidRDefault="00854C33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>Количество ликвидированных несанкци</w:t>
            </w:r>
            <w:r w:rsidRPr="00527C06">
              <w:rPr>
                <w:sz w:val="20"/>
                <w:szCs w:val="20"/>
                <w:lang w:val="ru-RU" w:eastAsia="en-US"/>
              </w:rPr>
              <w:lastRenderedPageBreak/>
              <w:t>онированных свалок в границах города и наиболее опасных объектов накопленного экологического вреда окружающей среде (нарастающий итог)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rPr>
                <w:spacing w:val="0"/>
                <w:sz w:val="20"/>
                <w:szCs w:val="20"/>
                <w:lang w:val="ru-RU"/>
              </w:rPr>
            </w:pPr>
            <w:r w:rsidRPr="00527C06">
              <w:rPr>
                <w:spacing w:val="0"/>
                <w:sz w:val="20"/>
                <w:szCs w:val="20"/>
                <w:lang w:val="ru-RU"/>
              </w:rPr>
              <w:lastRenderedPageBreak/>
              <w:t>Департамент дорожного хозяйства и благоустрой</w:t>
            </w:r>
            <w:r w:rsidRPr="00527C06">
              <w:rPr>
                <w:spacing w:val="0"/>
                <w:sz w:val="20"/>
                <w:szCs w:val="20"/>
                <w:lang w:val="ru-RU"/>
              </w:rPr>
              <w:lastRenderedPageBreak/>
              <w:t xml:space="preserve">ства администрации города Липецка </w:t>
            </w:r>
          </w:p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rPr>
                <w:spacing w:val="0"/>
                <w:sz w:val="20"/>
                <w:szCs w:val="20"/>
                <w:lang w:val="ru-RU"/>
              </w:rPr>
            </w:pPr>
            <w:r w:rsidRPr="00527C06">
              <w:rPr>
                <w:spacing w:val="0"/>
                <w:sz w:val="20"/>
                <w:szCs w:val="20"/>
                <w:lang w:val="ru-RU"/>
              </w:rPr>
              <w:lastRenderedPageBreak/>
              <w:t xml:space="preserve">(шт.) </w:t>
            </w:r>
          </w:p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B9" w:rsidRPr="00527C06" w:rsidRDefault="001C7BB9" w:rsidP="00A04BAC">
            <w:pPr>
              <w:jc w:val="center"/>
              <w:divId w:val="1376353359"/>
              <w:rPr>
                <w:spacing w:val="0"/>
                <w:sz w:val="20"/>
                <w:szCs w:val="20"/>
                <w:lang w:val="ru-RU"/>
              </w:rPr>
            </w:pPr>
            <w:r w:rsidRPr="00527C06">
              <w:rPr>
                <w:sz w:val="20"/>
                <w:szCs w:val="20"/>
              </w:rPr>
              <w:t xml:space="preserve">2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B9" w:rsidRPr="00527C06" w:rsidRDefault="001C7BB9" w:rsidP="00A04BAC">
            <w:pPr>
              <w:jc w:val="center"/>
              <w:divId w:val="2131821350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3 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B9" w:rsidRPr="00527C06" w:rsidRDefault="001C7BB9" w:rsidP="00A04BAC">
            <w:pPr>
              <w:jc w:val="center"/>
              <w:divId w:val="1524977815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B9" w:rsidRPr="00527C06" w:rsidRDefault="001C7BB9" w:rsidP="00A04BAC">
            <w:pPr>
              <w:jc w:val="center"/>
              <w:divId w:val="1132483692"/>
              <w:rPr>
                <w:sz w:val="20"/>
                <w:szCs w:val="20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7BB9" w:rsidRPr="00527C06" w:rsidRDefault="001C7BB9" w:rsidP="00A04BAC">
            <w:pPr>
              <w:jc w:val="center"/>
              <w:divId w:val="1376353359"/>
              <w:rPr>
                <w:spacing w:val="0"/>
                <w:sz w:val="20"/>
                <w:szCs w:val="20"/>
                <w:lang w:val="ru-RU"/>
              </w:rPr>
            </w:pPr>
            <w:r w:rsidRPr="00527C06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B9" w:rsidRPr="00527C06" w:rsidRDefault="001C7BB9" w:rsidP="00A04BAC">
            <w:pPr>
              <w:widowControl w:val="0"/>
              <w:autoSpaceDE w:val="0"/>
              <w:autoSpaceDN w:val="0"/>
              <w:spacing w:line="256" w:lineRule="auto"/>
              <w:rPr>
                <w:sz w:val="20"/>
                <w:szCs w:val="20"/>
                <w:lang w:val="ru-RU" w:eastAsia="en-US"/>
              </w:rPr>
            </w:pPr>
            <w:r w:rsidRPr="00527C06">
              <w:rPr>
                <w:sz w:val="20"/>
                <w:szCs w:val="20"/>
                <w:lang w:val="ru-RU" w:eastAsia="en-US"/>
              </w:rPr>
              <w:t xml:space="preserve">Количество ликвидированных несанкционированных </w:t>
            </w:r>
            <w:r w:rsidRPr="00527C06">
              <w:rPr>
                <w:sz w:val="20"/>
                <w:szCs w:val="20"/>
                <w:lang w:val="ru-RU" w:eastAsia="en-US"/>
              </w:rPr>
              <w:lastRenderedPageBreak/>
              <w:t>свалок</w:t>
            </w:r>
          </w:p>
        </w:tc>
      </w:tr>
    </w:tbl>
    <w:p w:rsidR="0015686B" w:rsidRDefault="0015686B" w:rsidP="00BC597B">
      <w:pPr>
        <w:widowControl w:val="0"/>
        <w:tabs>
          <w:tab w:val="left" w:pos="709"/>
        </w:tabs>
        <w:suppressAutoHyphens/>
        <w:ind w:firstLine="709"/>
        <w:jc w:val="both"/>
        <w:rPr>
          <w:lang w:val="ru-RU"/>
        </w:rPr>
        <w:sectPr w:rsidR="0015686B" w:rsidSect="00C73330">
          <w:pgSz w:w="16840" w:h="11907" w:orient="landscape" w:code="9"/>
          <w:pgMar w:top="851" w:right="567" w:bottom="1134" w:left="1701" w:header="510" w:footer="0" w:gutter="0"/>
          <w:cols w:space="720"/>
          <w:docGrid w:linePitch="381"/>
        </w:sectPr>
      </w:pPr>
    </w:p>
    <w:p w:rsidR="009B5CEF" w:rsidRDefault="008C5C2E" w:rsidP="008C5C2E">
      <w:pPr>
        <w:widowControl w:val="0"/>
        <w:tabs>
          <w:tab w:val="left" w:pos="709"/>
          <w:tab w:val="left" w:pos="3990"/>
        </w:tabs>
        <w:suppressAutoHyphens/>
        <w:ind w:firstLine="709"/>
        <w:jc w:val="both"/>
        <w:rPr>
          <w:lang w:val="ru-RU"/>
        </w:rPr>
      </w:pPr>
      <w:r>
        <w:rPr>
          <w:lang w:val="ru-RU"/>
        </w:rPr>
        <w:lastRenderedPageBreak/>
        <w:tab/>
      </w:r>
    </w:p>
    <w:p w:rsidR="00F27D10" w:rsidRPr="00A75FA8" w:rsidRDefault="00744B6E" w:rsidP="00BC597B">
      <w:pPr>
        <w:widowControl w:val="0"/>
        <w:tabs>
          <w:tab w:val="left" w:pos="709"/>
        </w:tabs>
        <w:suppressAutoHyphens/>
        <w:ind w:firstLine="709"/>
        <w:jc w:val="both"/>
        <w:rPr>
          <w:rFonts w:ascii="Times New Roman CYR" w:hAnsi="Times New Roman CYR"/>
          <w:lang w:val="ru-RU"/>
        </w:rPr>
      </w:pPr>
      <w:r>
        <w:rPr>
          <w:lang w:val="ru-RU"/>
        </w:rPr>
        <w:t>4</w:t>
      </w:r>
      <w:r w:rsidR="00F27D10" w:rsidRPr="00A75FA8">
        <w:rPr>
          <w:lang w:val="ru-RU"/>
        </w:rPr>
        <w:t xml:space="preserve">. </w:t>
      </w:r>
      <w:r w:rsidR="00F27D10" w:rsidRPr="00A75FA8">
        <w:rPr>
          <w:rFonts w:ascii="Times New Roman CYR" w:hAnsi="Times New Roman CYR"/>
          <w:lang w:val="ru-RU"/>
        </w:rPr>
        <w:t>В приложении к муниципальной программе «Охрана окружающей среды города Липецка»:</w:t>
      </w:r>
    </w:p>
    <w:p w:rsidR="00F27D10" w:rsidRPr="00A75FA8" w:rsidRDefault="00744B6E" w:rsidP="00BC597B">
      <w:pPr>
        <w:widowControl w:val="0"/>
        <w:suppressAutoHyphens/>
        <w:ind w:firstLine="709"/>
        <w:jc w:val="both"/>
        <w:rPr>
          <w:lang w:val="ru-RU"/>
        </w:rPr>
      </w:pPr>
      <w:r>
        <w:rPr>
          <w:rFonts w:ascii="Times New Roman CYR" w:hAnsi="Times New Roman CYR"/>
          <w:lang w:val="ru-RU"/>
        </w:rPr>
        <w:t>4</w:t>
      </w:r>
      <w:r w:rsidR="00F27D10" w:rsidRPr="00A75FA8">
        <w:rPr>
          <w:rFonts w:ascii="Times New Roman CYR" w:hAnsi="Times New Roman CYR"/>
          <w:lang w:val="ru-RU"/>
        </w:rPr>
        <w:t xml:space="preserve">.1. В разделе </w:t>
      </w:r>
      <w:r w:rsidR="00051BA4" w:rsidRPr="00A75FA8">
        <w:rPr>
          <w:rFonts w:ascii="Times New Roman CYR" w:hAnsi="Times New Roman CYR"/>
          <w:lang w:val="ru-RU"/>
        </w:rPr>
        <w:t>1</w:t>
      </w:r>
      <w:r w:rsidR="00F27D10" w:rsidRPr="00A75FA8">
        <w:rPr>
          <w:rFonts w:ascii="Times New Roman CYR" w:hAnsi="Times New Roman CYR"/>
          <w:lang w:val="ru-RU"/>
        </w:rPr>
        <w:t>. «</w:t>
      </w:r>
      <w:r w:rsidR="00F27D10" w:rsidRPr="00A75FA8">
        <w:rPr>
          <w:lang w:val="ru-RU"/>
        </w:rPr>
        <w:t>Паспорт подпрограммы «Экологическая безопасность населения города Липецка» муниципальной программы «Охрана окружающей среды города Липецка»:</w:t>
      </w:r>
    </w:p>
    <w:p w:rsidR="00F27D10" w:rsidRPr="00A75FA8" w:rsidRDefault="00744B6E" w:rsidP="00BC597B">
      <w:pPr>
        <w:widowControl w:val="0"/>
        <w:suppressAutoHyphens/>
        <w:ind w:firstLine="709"/>
        <w:jc w:val="both"/>
        <w:rPr>
          <w:lang w:val="ru-RU"/>
        </w:rPr>
      </w:pPr>
      <w:r>
        <w:rPr>
          <w:lang w:val="ru-RU"/>
        </w:rPr>
        <w:t>4</w:t>
      </w:r>
      <w:r w:rsidR="00F27D10" w:rsidRPr="00A75FA8">
        <w:rPr>
          <w:lang w:val="ru-RU"/>
        </w:rPr>
        <w:t>.1.1. в позиции «</w:t>
      </w:r>
      <w:r w:rsidR="006D7BB3" w:rsidRPr="00A75FA8">
        <w:rPr>
          <w:lang w:val="ru-RU"/>
        </w:rPr>
        <w:t>Сроки реализации» цифры «</w:t>
      </w:r>
      <w:r w:rsidR="00982BEF">
        <w:rPr>
          <w:lang w:val="ru-RU"/>
        </w:rPr>
        <w:t>2025</w:t>
      </w:r>
      <w:r w:rsidR="00F27D10" w:rsidRPr="00A75FA8">
        <w:rPr>
          <w:lang w:val="ru-RU"/>
        </w:rPr>
        <w:t>»</w:t>
      </w:r>
      <w:r w:rsidR="006D7BB3" w:rsidRPr="00A75FA8">
        <w:rPr>
          <w:lang w:val="ru-RU"/>
        </w:rPr>
        <w:t xml:space="preserve"> заменить цифрами «</w:t>
      </w:r>
      <w:r w:rsidR="00982BEF">
        <w:rPr>
          <w:lang w:val="ru-RU"/>
        </w:rPr>
        <w:t>2026</w:t>
      </w:r>
      <w:r w:rsidR="00F27D10" w:rsidRPr="00A75FA8">
        <w:rPr>
          <w:lang w:val="ru-RU"/>
        </w:rPr>
        <w:t>»;</w:t>
      </w:r>
    </w:p>
    <w:p w:rsidR="006D7BB3" w:rsidRPr="00A75FA8" w:rsidRDefault="00744B6E" w:rsidP="001A79E0">
      <w:pPr>
        <w:widowControl w:val="0"/>
        <w:suppressAutoHyphens/>
        <w:ind w:firstLine="709"/>
        <w:jc w:val="both"/>
        <w:rPr>
          <w:lang w:val="ru-RU"/>
        </w:rPr>
      </w:pPr>
      <w:r>
        <w:rPr>
          <w:lang w:val="ru-RU"/>
        </w:rPr>
        <w:t>4</w:t>
      </w:r>
      <w:r w:rsidR="001A79E0" w:rsidRPr="00A75FA8">
        <w:rPr>
          <w:lang w:val="ru-RU"/>
        </w:rPr>
        <w:t>.1.2. позицию</w:t>
      </w:r>
      <w:r w:rsidR="00F27D10" w:rsidRPr="00A75FA8">
        <w:rPr>
          <w:lang w:val="ru-RU"/>
        </w:rPr>
        <w:t xml:space="preserve"> «Объемы финансирования за счет средств бюджета города Липецка с разбивкой по годам»</w:t>
      </w:r>
      <w:r w:rsidR="006D7BB3" w:rsidRPr="00A75FA8">
        <w:rPr>
          <w:lang w:val="ru-RU"/>
        </w:rPr>
        <w:t xml:space="preserve"> </w:t>
      </w:r>
      <w:r w:rsidR="001A79E0" w:rsidRPr="00A75FA8">
        <w:rPr>
          <w:lang w:val="ru-RU"/>
        </w:rPr>
        <w:t>изложить в следующей редакции:</w:t>
      </w: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A75FA8" w:rsidRPr="008D53BE" w:rsidTr="001A79E0">
        <w:tc>
          <w:tcPr>
            <w:tcW w:w="3807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A75FA8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1A79E0" w:rsidRPr="00A75FA8" w:rsidRDefault="001A79E0" w:rsidP="001A79E0">
            <w:pPr>
              <w:pStyle w:val="ConsPlusNormal"/>
              <w:spacing w:line="256" w:lineRule="auto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Общий объ</w:t>
            </w:r>
            <w:r w:rsidR="00907C99">
              <w:rPr>
                <w:rFonts w:ascii="Times New Roman" w:hAnsi="Times New Roman" w:cs="Times New Roman"/>
                <w:lang w:eastAsia="en-US"/>
              </w:rPr>
              <w:t>ем финансирования на 2017 - 2026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годы составляет </w:t>
            </w:r>
            <w:r w:rsidR="00F21571">
              <w:rPr>
                <w:rFonts w:ascii="Times New Roman" w:hAnsi="Times New Roman" w:cs="Times New Roman"/>
                <w:lang w:eastAsia="en-US"/>
              </w:rPr>
              <w:t>1343789,7</w:t>
            </w:r>
            <w:r w:rsidR="00F21571" w:rsidRPr="00A75FA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A75FA8">
              <w:rPr>
                <w:rFonts w:ascii="Times New Roman" w:hAnsi="Times New Roman" w:cs="Times New Roman"/>
                <w:lang w:eastAsia="en-US"/>
              </w:rPr>
              <w:t>тыс. рублей, в том числе по годам: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2017 год - 154119,8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2018 год - 141810,1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2019 год - 121876,6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2020 год - 116569,9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>2021 год - 148031,8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2022 год </w:t>
            </w:r>
            <w:r w:rsidR="00982BEF">
              <w:rPr>
                <w:rFonts w:ascii="Times New Roman" w:hAnsi="Times New Roman" w:cs="Times New Roman"/>
                <w:lang w:eastAsia="en-US"/>
              </w:rPr>
              <w:t>–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82BEF">
              <w:rPr>
                <w:rFonts w:ascii="Times New Roman" w:hAnsi="Times New Roman" w:cs="Times New Roman"/>
                <w:lang w:eastAsia="en-US"/>
              </w:rPr>
              <w:t>180128,5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2023 год </w:t>
            </w:r>
            <w:r w:rsidR="00982BEF">
              <w:rPr>
                <w:rFonts w:ascii="Times New Roman" w:hAnsi="Times New Roman" w:cs="Times New Roman"/>
                <w:lang w:eastAsia="en-US"/>
              </w:rPr>
              <w:t>–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F21571">
              <w:rPr>
                <w:rFonts w:ascii="Times New Roman" w:hAnsi="Times New Roman" w:cs="Times New Roman"/>
                <w:lang w:eastAsia="en-US"/>
              </w:rPr>
              <w:t xml:space="preserve">172632,2 </w:t>
            </w:r>
            <w:r w:rsidRPr="00A75FA8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1A79E0" w:rsidRPr="00A75FA8" w:rsidRDefault="001A79E0" w:rsidP="001A79E0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2024 год </w:t>
            </w:r>
            <w:r w:rsidR="00982BEF">
              <w:rPr>
                <w:rFonts w:ascii="Times New Roman" w:hAnsi="Times New Roman" w:cs="Times New Roman"/>
                <w:lang w:eastAsia="en-US"/>
              </w:rPr>
              <w:t>–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82BEF">
              <w:rPr>
                <w:rFonts w:ascii="Times New Roman" w:hAnsi="Times New Roman" w:cs="Times New Roman"/>
                <w:lang w:eastAsia="en-US"/>
              </w:rPr>
              <w:t>82873,6</w:t>
            </w:r>
            <w:r w:rsidRPr="00A75FA8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982BEF" w:rsidRDefault="001A79E0" w:rsidP="00982BEF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75FA8">
              <w:rPr>
                <w:rFonts w:ascii="Times New Roman" w:hAnsi="Times New Roman" w:cs="Times New Roman"/>
                <w:lang w:eastAsia="en-US"/>
              </w:rPr>
              <w:t xml:space="preserve">2025 год – </w:t>
            </w:r>
            <w:r w:rsidR="00982BEF">
              <w:rPr>
                <w:rFonts w:ascii="Times New Roman" w:hAnsi="Times New Roman" w:cs="Times New Roman"/>
                <w:lang w:eastAsia="en-US"/>
              </w:rPr>
              <w:t>112873,6 тыс. рублей,</w:t>
            </w:r>
          </w:p>
          <w:p w:rsidR="00154DA4" w:rsidRPr="00B1039D" w:rsidRDefault="00982BEF" w:rsidP="00DB277B">
            <w:pPr>
              <w:pStyle w:val="ConsPlusNormal"/>
              <w:spacing w:line="256" w:lineRule="auto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1039D">
              <w:rPr>
                <w:rFonts w:ascii="Times New Roman" w:hAnsi="Times New Roman" w:cs="Times New Roman"/>
                <w:lang w:eastAsia="en-US"/>
              </w:rPr>
              <w:t>2</w:t>
            </w:r>
            <w:r w:rsidR="00154DA4">
              <w:rPr>
                <w:rFonts w:ascii="Times New Roman" w:hAnsi="Times New Roman" w:cs="Times New Roman"/>
                <w:lang w:eastAsia="en-US"/>
              </w:rPr>
              <w:t>026 год – 112873, 6 тыс. рублей.»</w:t>
            </w:r>
          </w:p>
        </w:tc>
      </w:tr>
    </w:tbl>
    <w:p w:rsidR="001A79E0" w:rsidRPr="00A75FA8" w:rsidRDefault="001A79E0" w:rsidP="00BC597B">
      <w:pPr>
        <w:widowControl w:val="0"/>
        <w:suppressAutoHyphens/>
        <w:ind w:firstLine="709"/>
        <w:jc w:val="both"/>
        <w:rPr>
          <w:lang w:val="ru-RU"/>
        </w:rPr>
      </w:pPr>
    </w:p>
    <w:p w:rsidR="001A79E0" w:rsidRPr="00A75FA8" w:rsidRDefault="001A79E0" w:rsidP="00BC597B">
      <w:pPr>
        <w:widowControl w:val="0"/>
        <w:suppressAutoHyphens/>
        <w:ind w:firstLine="709"/>
        <w:jc w:val="both"/>
        <w:rPr>
          <w:lang w:val="ru-RU"/>
        </w:rPr>
      </w:pPr>
    </w:p>
    <w:p w:rsidR="00F27D10" w:rsidRPr="00A75FA8" w:rsidRDefault="00744B6E" w:rsidP="00BC597B">
      <w:pPr>
        <w:widowControl w:val="0"/>
        <w:suppressAutoHyphens/>
        <w:ind w:firstLine="709"/>
        <w:jc w:val="both"/>
        <w:rPr>
          <w:lang w:val="ru-RU"/>
        </w:rPr>
      </w:pPr>
      <w:r>
        <w:rPr>
          <w:lang w:val="ru-RU"/>
        </w:rPr>
        <w:t>4</w:t>
      </w:r>
      <w:r w:rsidR="00F27D10" w:rsidRPr="00A75FA8">
        <w:rPr>
          <w:lang w:val="ru-RU"/>
        </w:rPr>
        <w:t xml:space="preserve">.2. В разделе </w:t>
      </w:r>
      <w:r w:rsidR="006D7BB3" w:rsidRPr="00A75FA8">
        <w:rPr>
          <w:lang w:val="ru-RU"/>
        </w:rPr>
        <w:t>4</w:t>
      </w:r>
      <w:r w:rsidR="00F27D10" w:rsidRPr="00A75FA8">
        <w:rPr>
          <w:lang w:val="ru-RU"/>
        </w:rPr>
        <w:t>. «Сроки реализа</w:t>
      </w:r>
      <w:r w:rsidR="006D7BB3" w:rsidRPr="00A75FA8">
        <w:rPr>
          <w:lang w:val="ru-RU"/>
        </w:rPr>
        <w:t>ции подпрограммы» цифры «</w:t>
      </w:r>
      <w:r w:rsidR="00982BEF">
        <w:rPr>
          <w:lang w:val="ru-RU"/>
        </w:rPr>
        <w:t>2025</w:t>
      </w:r>
      <w:r w:rsidR="00F27D10" w:rsidRPr="00A75FA8">
        <w:rPr>
          <w:lang w:val="ru-RU"/>
        </w:rPr>
        <w:t>»</w:t>
      </w:r>
      <w:r w:rsidR="006D7BB3" w:rsidRPr="00A75FA8">
        <w:rPr>
          <w:lang w:val="ru-RU"/>
        </w:rPr>
        <w:t xml:space="preserve"> заменить цифрами «</w:t>
      </w:r>
      <w:r w:rsidR="00982BEF">
        <w:rPr>
          <w:lang w:val="ru-RU"/>
        </w:rPr>
        <w:t>2026</w:t>
      </w:r>
      <w:r w:rsidR="00F27D10" w:rsidRPr="00A75FA8">
        <w:rPr>
          <w:lang w:val="ru-RU"/>
        </w:rPr>
        <w:t>».</w:t>
      </w:r>
    </w:p>
    <w:p w:rsidR="00CC4743" w:rsidRDefault="00744B6E" w:rsidP="00374E47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4</w:t>
      </w:r>
      <w:r w:rsidR="00051BA4" w:rsidRPr="00A75FA8">
        <w:rPr>
          <w:lang w:val="ru-RU"/>
        </w:rPr>
        <w:t>.3. Раздел 6. «Ресурсное обеспечение подпрограммы» изложить в следующей редакции:</w:t>
      </w:r>
      <w:r w:rsidR="00374E47" w:rsidRPr="00A75FA8">
        <w:rPr>
          <w:lang w:val="ru-RU"/>
        </w:rPr>
        <w:t xml:space="preserve"> </w:t>
      </w:r>
    </w:p>
    <w:p w:rsidR="00CC4743" w:rsidRDefault="00CC4743" w:rsidP="00CC4743">
      <w:pPr>
        <w:pStyle w:val="ConsPlusTitle"/>
        <w:jc w:val="center"/>
        <w:outlineLvl w:val="2"/>
      </w:pPr>
    </w:p>
    <w:p w:rsidR="00CC4743" w:rsidRPr="00836AF0" w:rsidRDefault="00836AF0" w:rsidP="00CC4743">
      <w:pPr>
        <w:pStyle w:val="ConsPlusTitle"/>
        <w:jc w:val="center"/>
        <w:outlineLvl w:val="2"/>
        <w:rPr>
          <w:b w:val="0"/>
          <w:sz w:val="28"/>
          <w:szCs w:val="28"/>
        </w:rPr>
      </w:pPr>
      <w:r w:rsidRPr="00836AF0">
        <w:rPr>
          <w:b w:val="0"/>
          <w:sz w:val="28"/>
          <w:szCs w:val="28"/>
        </w:rPr>
        <w:t>«6. Ресурсное обеспечение подпрограммы</w:t>
      </w:r>
    </w:p>
    <w:p w:rsidR="00CC4743" w:rsidRDefault="00CC4743" w:rsidP="00374E47">
      <w:pPr>
        <w:suppressAutoHyphens/>
        <w:ind w:firstLine="709"/>
        <w:jc w:val="both"/>
        <w:rPr>
          <w:lang w:val="ru-RU"/>
        </w:rPr>
      </w:pPr>
    </w:p>
    <w:p w:rsidR="00C761AD" w:rsidRPr="00A75FA8" w:rsidRDefault="00C761AD" w:rsidP="00DB277B">
      <w:pPr>
        <w:suppressAutoHyphens/>
        <w:ind w:firstLine="709"/>
        <w:jc w:val="both"/>
        <w:rPr>
          <w:lang w:val="ru-RU"/>
        </w:rPr>
      </w:pPr>
      <w:r w:rsidRPr="00A75FA8">
        <w:rPr>
          <w:lang w:val="ru-RU"/>
        </w:rPr>
        <w:t>Финансирование подпрограммы осуществляется за счет средств бюджета города. Общий объ</w:t>
      </w:r>
      <w:r w:rsidR="00982BEF">
        <w:rPr>
          <w:lang w:val="ru-RU"/>
        </w:rPr>
        <w:t>ем финансирования на 2017 - 2026</w:t>
      </w:r>
      <w:r w:rsidR="00B1039D">
        <w:rPr>
          <w:lang w:val="ru-RU"/>
        </w:rPr>
        <w:t xml:space="preserve"> годы составляет</w:t>
      </w:r>
      <w:r w:rsidR="00B1039D">
        <w:rPr>
          <w:lang w:val="ru-RU"/>
        </w:rPr>
        <w:br/>
      </w:r>
      <w:r w:rsidR="00F21571" w:rsidRPr="006C6BD9">
        <w:rPr>
          <w:lang w:val="ru-RU" w:eastAsia="en-US"/>
        </w:rPr>
        <w:t xml:space="preserve">1343789,7 </w:t>
      </w:r>
      <w:r w:rsidRPr="00B1039D">
        <w:rPr>
          <w:lang w:val="ru-RU"/>
        </w:rPr>
        <w:t>тыс. рублей</w:t>
      </w:r>
      <w:r w:rsidRPr="00A75FA8">
        <w:rPr>
          <w:lang w:val="ru-RU"/>
        </w:rPr>
        <w:t>, в том числе 2017 год - 154119,8 тыс. рублей, 2018 год - 141810,1 тыс. рублей, 2019 год - 121876,6 т</w:t>
      </w:r>
      <w:r w:rsidR="00B1039D">
        <w:rPr>
          <w:lang w:val="ru-RU"/>
        </w:rPr>
        <w:t xml:space="preserve">ыс. рублей, 2020 год - 116569,9 </w:t>
      </w:r>
      <w:r w:rsidRPr="00A75FA8">
        <w:rPr>
          <w:lang w:val="ru-RU"/>
        </w:rPr>
        <w:t xml:space="preserve">тыс. рублей, 2021 год - 148031,8 тыс. рублей, 2022 год </w:t>
      </w:r>
      <w:r w:rsidR="00982BEF">
        <w:rPr>
          <w:lang w:val="ru-RU"/>
        </w:rPr>
        <w:t>–</w:t>
      </w:r>
      <w:r w:rsidRPr="00A75FA8">
        <w:rPr>
          <w:lang w:val="ru-RU"/>
        </w:rPr>
        <w:t xml:space="preserve"> </w:t>
      </w:r>
      <w:r w:rsidR="00982BEF">
        <w:rPr>
          <w:lang w:val="ru-RU"/>
        </w:rPr>
        <w:t>180128,5</w:t>
      </w:r>
      <w:r w:rsidRPr="00A75FA8">
        <w:rPr>
          <w:lang w:val="ru-RU"/>
        </w:rPr>
        <w:t xml:space="preserve"> тыс. рублей, 2023 год </w:t>
      </w:r>
      <w:r w:rsidR="00982BEF">
        <w:rPr>
          <w:lang w:val="ru-RU"/>
        </w:rPr>
        <w:t>–</w:t>
      </w:r>
      <w:r w:rsidRPr="00A75FA8">
        <w:rPr>
          <w:lang w:val="ru-RU"/>
        </w:rPr>
        <w:t xml:space="preserve"> </w:t>
      </w:r>
      <w:r w:rsidR="00F21571" w:rsidRPr="00F21571">
        <w:rPr>
          <w:lang w:val="ru-RU" w:eastAsia="en-US"/>
        </w:rPr>
        <w:t xml:space="preserve">172632,2 </w:t>
      </w:r>
      <w:r w:rsidRPr="00A75FA8">
        <w:rPr>
          <w:lang w:val="ru-RU"/>
        </w:rPr>
        <w:t xml:space="preserve"> тыс. рублей, 2024 год </w:t>
      </w:r>
      <w:r w:rsidR="00982BEF">
        <w:rPr>
          <w:lang w:val="ru-RU"/>
        </w:rPr>
        <w:t>–</w:t>
      </w:r>
      <w:r w:rsidRPr="00A75FA8">
        <w:rPr>
          <w:lang w:val="ru-RU"/>
        </w:rPr>
        <w:t xml:space="preserve"> </w:t>
      </w:r>
      <w:r w:rsidR="00982BEF">
        <w:rPr>
          <w:lang w:val="ru-RU"/>
        </w:rPr>
        <w:t>82873,6</w:t>
      </w:r>
      <w:r w:rsidRPr="00A75FA8">
        <w:rPr>
          <w:lang w:val="ru-RU"/>
        </w:rPr>
        <w:t xml:space="preserve"> тыс. рублей, 2025 год </w:t>
      </w:r>
      <w:r w:rsidR="00982BEF">
        <w:rPr>
          <w:lang w:val="ru-RU"/>
        </w:rPr>
        <w:t>–</w:t>
      </w:r>
      <w:r w:rsidRPr="00A75FA8">
        <w:rPr>
          <w:lang w:val="ru-RU"/>
        </w:rPr>
        <w:t xml:space="preserve"> </w:t>
      </w:r>
      <w:r w:rsidR="00982BEF">
        <w:rPr>
          <w:lang w:val="ru-RU"/>
        </w:rPr>
        <w:t>112873,6</w:t>
      </w:r>
      <w:r w:rsidRPr="00A75FA8">
        <w:rPr>
          <w:lang w:val="ru-RU"/>
        </w:rPr>
        <w:t xml:space="preserve"> тыс. р</w:t>
      </w:r>
      <w:r w:rsidR="00982BEF">
        <w:rPr>
          <w:lang w:val="ru-RU"/>
        </w:rPr>
        <w:t>ублей, 2026 год – 112873,6 тыс. рублей.</w:t>
      </w:r>
      <w:r w:rsidR="00374E47" w:rsidRPr="00A75FA8">
        <w:rPr>
          <w:lang w:val="ru-RU"/>
        </w:rPr>
        <w:t>»</w:t>
      </w:r>
    </w:p>
    <w:p w:rsidR="00BC597B" w:rsidRPr="00A75FA8" w:rsidRDefault="00BC597B" w:rsidP="00F27D10">
      <w:pPr>
        <w:ind w:firstLine="709"/>
        <w:jc w:val="both"/>
        <w:rPr>
          <w:lang w:val="ru-RU"/>
        </w:rPr>
      </w:pPr>
    </w:p>
    <w:p w:rsidR="00F27D10" w:rsidRDefault="00F27D10" w:rsidP="00BC597B">
      <w:pPr>
        <w:jc w:val="both"/>
        <w:rPr>
          <w:lang w:val="ru-RU"/>
        </w:rPr>
      </w:pPr>
    </w:p>
    <w:p w:rsidR="00B1039D" w:rsidRPr="00A75FA8" w:rsidRDefault="00B1039D" w:rsidP="00BC597B">
      <w:pPr>
        <w:jc w:val="both"/>
        <w:rPr>
          <w:lang w:val="ru-RU"/>
        </w:rPr>
      </w:pPr>
    </w:p>
    <w:p w:rsidR="00CC4743" w:rsidRPr="00CC4743" w:rsidRDefault="00F27D10" w:rsidP="00A049C8">
      <w:pPr>
        <w:jc w:val="both"/>
        <w:rPr>
          <w:lang w:val="ru-RU"/>
        </w:rPr>
      </w:pPr>
      <w:r w:rsidRPr="00A75FA8">
        <w:rPr>
          <w:lang w:val="ru-RU"/>
        </w:rPr>
        <w:t xml:space="preserve">Глава города Липецка </w:t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</w:r>
      <w:r w:rsidRPr="00A75FA8">
        <w:rPr>
          <w:lang w:val="ru-RU"/>
        </w:rPr>
        <w:tab/>
        <w:t xml:space="preserve">         </w:t>
      </w:r>
      <w:r w:rsidR="00A049C8" w:rsidRPr="00A75FA8">
        <w:rPr>
          <w:lang w:val="ru-RU"/>
        </w:rPr>
        <w:t>Е.</w:t>
      </w:r>
      <w:r w:rsidR="00A049C8">
        <w:rPr>
          <w:lang w:val="ru-RU"/>
        </w:rPr>
        <w:t>Ю. Уваркина</w:t>
      </w:r>
    </w:p>
    <w:sectPr w:rsidR="00CC4743" w:rsidRPr="00CC4743" w:rsidSect="008C5C2E">
      <w:pgSz w:w="11907" w:h="16840" w:code="9"/>
      <w:pgMar w:top="851" w:right="567" w:bottom="992" w:left="1701" w:header="51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389" w:rsidRDefault="00270389">
      <w:r>
        <w:separator/>
      </w:r>
    </w:p>
  </w:endnote>
  <w:endnote w:type="continuationSeparator" w:id="0">
    <w:p w:rsidR="00270389" w:rsidRDefault="0027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389" w:rsidRDefault="00270389">
      <w:r>
        <w:separator/>
      </w:r>
    </w:p>
  </w:footnote>
  <w:footnote w:type="continuationSeparator" w:id="0">
    <w:p w:rsidR="00270389" w:rsidRDefault="002703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7B" w:rsidRDefault="00DB277B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</w:t>
    </w:r>
    <w:r>
      <w:rPr>
        <w:rStyle w:val="a6"/>
      </w:rPr>
      <w:fldChar w:fldCharType="end"/>
    </w:r>
  </w:p>
  <w:p w:rsidR="00DB277B" w:rsidRDefault="00DB27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5712758"/>
      <w:docPartObj>
        <w:docPartGallery w:val="Page Numbers (Top of Page)"/>
        <w:docPartUnique/>
      </w:docPartObj>
    </w:sdtPr>
    <w:sdtEndPr/>
    <w:sdtContent>
      <w:p w:rsidR="00DB277B" w:rsidRDefault="00DB277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53BE" w:rsidRPr="008D53BE">
          <w:rPr>
            <w:noProof/>
            <w:lang w:val="ru-RU"/>
          </w:rPr>
          <w:t>15</w:t>
        </w:r>
        <w:r>
          <w:fldChar w:fldCharType="end"/>
        </w:r>
      </w:p>
    </w:sdtContent>
  </w:sdt>
  <w:p w:rsidR="00DB277B" w:rsidRPr="00CB2AD1" w:rsidRDefault="00DB277B" w:rsidP="00CB2AD1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77B" w:rsidRDefault="00DB277B">
    <w:pPr>
      <w:pStyle w:val="a4"/>
      <w:jc w:val="center"/>
    </w:pPr>
  </w:p>
  <w:p w:rsidR="00DB277B" w:rsidRDefault="00DB277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C4D02"/>
    <w:multiLevelType w:val="hybridMultilevel"/>
    <w:tmpl w:val="05E0B240"/>
    <w:lvl w:ilvl="0" w:tplc="78D02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7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9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D54EC6"/>
    <w:multiLevelType w:val="multilevel"/>
    <w:tmpl w:val="C8A2A7E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lang w:val="ru-RU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3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3"/>
  </w:num>
  <w:num w:numId="5">
    <w:abstractNumId w:val="1"/>
  </w:num>
  <w:num w:numId="6">
    <w:abstractNumId w:val="12"/>
  </w:num>
  <w:num w:numId="7">
    <w:abstractNumId w:val="2"/>
  </w:num>
  <w:num w:numId="8">
    <w:abstractNumId w:val="8"/>
  </w:num>
  <w:num w:numId="9">
    <w:abstractNumId w:val="10"/>
  </w:num>
  <w:num w:numId="10">
    <w:abstractNumId w:val="4"/>
  </w:num>
  <w:num w:numId="11">
    <w:abstractNumId w:val="5"/>
  </w:num>
  <w:num w:numId="12">
    <w:abstractNumId w:val="6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6359"/>
    <w:rsid w:val="00006D14"/>
    <w:rsid w:val="00010BE4"/>
    <w:rsid w:val="00010D9E"/>
    <w:rsid w:val="00012BE9"/>
    <w:rsid w:val="00012CA7"/>
    <w:rsid w:val="00013C75"/>
    <w:rsid w:val="00013EFA"/>
    <w:rsid w:val="00015045"/>
    <w:rsid w:val="000161D9"/>
    <w:rsid w:val="0002032E"/>
    <w:rsid w:val="00024454"/>
    <w:rsid w:val="00025CD9"/>
    <w:rsid w:val="00026713"/>
    <w:rsid w:val="00031CF4"/>
    <w:rsid w:val="00032781"/>
    <w:rsid w:val="000331D8"/>
    <w:rsid w:val="00033D1A"/>
    <w:rsid w:val="00037FA5"/>
    <w:rsid w:val="000403C4"/>
    <w:rsid w:val="0004634B"/>
    <w:rsid w:val="00046F42"/>
    <w:rsid w:val="00051BA4"/>
    <w:rsid w:val="00055004"/>
    <w:rsid w:val="00061CD2"/>
    <w:rsid w:val="00062B1A"/>
    <w:rsid w:val="00065F02"/>
    <w:rsid w:val="000660F2"/>
    <w:rsid w:val="000667FD"/>
    <w:rsid w:val="0006707E"/>
    <w:rsid w:val="00067A75"/>
    <w:rsid w:val="00070631"/>
    <w:rsid w:val="00072F72"/>
    <w:rsid w:val="00076372"/>
    <w:rsid w:val="00085563"/>
    <w:rsid w:val="00085898"/>
    <w:rsid w:val="00093437"/>
    <w:rsid w:val="000A34D9"/>
    <w:rsid w:val="000B0BF3"/>
    <w:rsid w:val="000B48B5"/>
    <w:rsid w:val="000B57BB"/>
    <w:rsid w:val="000B6D01"/>
    <w:rsid w:val="000C2906"/>
    <w:rsid w:val="000C4729"/>
    <w:rsid w:val="000C5973"/>
    <w:rsid w:val="000C74FE"/>
    <w:rsid w:val="000C79D6"/>
    <w:rsid w:val="000D03AF"/>
    <w:rsid w:val="000D2392"/>
    <w:rsid w:val="000D3517"/>
    <w:rsid w:val="000D4005"/>
    <w:rsid w:val="000D44CD"/>
    <w:rsid w:val="000D7137"/>
    <w:rsid w:val="000E042D"/>
    <w:rsid w:val="000E28CA"/>
    <w:rsid w:val="000E60E7"/>
    <w:rsid w:val="000E6392"/>
    <w:rsid w:val="000F0043"/>
    <w:rsid w:val="000F4F20"/>
    <w:rsid w:val="000F67FA"/>
    <w:rsid w:val="000F7465"/>
    <w:rsid w:val="000F74CA"/>
    <w:rsid w:val="000F76A4"/>
    <w:rsid w:val="0010192E"/>
    <w:rsid w:val="0010557E"/>
    <w:rsid w:val="001106EE"/>
    <w:rsid w:val="001111D8"/>
    <w:rsid w:val="001120E1"/>
    <w:rsid w:val="001138C1"/>
    <w:rsid w:val="00120854"/>
    <w:rsid w:val="00123F8B"/>
    <w:rsid w:val="0012461A"/>
    <w:rsid w:val="00126EC3"/>
    <w:rsid w:val="00130FF4"/>
    <w:rsid w:val="00131270"/>
    <w:rsid w:val="00132773"/>
    <w:rsid w:val="0013331D"/>
    <w:rsid w:val="00135C50"/>
    <w:rsid w:val="00136867"/>
    <w:rsid w:val="00141D5B"/>
    <w:rsid w:val="00141FA0"/>
    <w:rsid w:val="00142DC4"/>
    <w:rsid w:val="00143BB9"/>
    <w:rsid w:val="001473E7"/>
    <w:rsid w:val="00147EB8"/>
    <w:rsid w:val="00151EA7"/>
    <w:rsid w:val="0015271B"/>
    <w:rsid w:val="00154DA4"/>
    <w:rsid w:val="0015686B"/>
    <w:rsid w:val="001600C3"/>
    <w:rsid w:val="001604BE"/>
    <w:rsid w:val="00161E00"/>
    <w:rsid w:val="001632B5"/>
    <w:rsid w:val="00171961"/>
    <w:rsid w:val="00174B84"/>
    <w:rsid w:val="00175016"/>
    <w:rsid w:val="00176EFD"/>
    <w:rsid w:val="00182356"/>
    <w:rsid w:val="00182976"/>
    <w:rsid w:val="001865DC"/>
    <w:rsid w:val="00191095"/>
    <w:rsid w:val="00191B96"/>
    <w:rsid w:val="00193224"/>
    <w:rsid w:val="001940D5"/>
    <w:rsid w:val="0019444D"/>
    <w:rsid w:val="001A2286"/>
    <w:rsid w:val="001A4C1A"/>
    <w:rsid w:val="001A4DEE"/>
    <w:rsid w:val="001A7131"/>
    <w:rsid w:val="001A79E0"/>
    <w:rsid w:val="001B60EE"/>
    <w:rsid w:val="001C382F"/>
    <w:rsid w:val="001C7808"/>
    <w:rsid w:val="001C7BB9"/>
    <w:rsid w:val="001C7C13"/>
    <w:rsid w:val="001D00A2"/>
    <w:rsid w:val="001D0891"/>
    <w:rsid w:val="001D167F"/>
    <w:rsid w:val="001D2032"/>
    <w:rsid w:val="001D4CED"/>
    <w:rsid w:val="001D6FD2"/>
    <w:rsid w:val="001D76DF"/>
    <w:rsid w:val="001D7D15"/>
    <w:rsid w:val="001E1C03"/>
    <w:rsid w:val="001E1E20"/>
    <w:rsid w:val="001E38DE"/>
    <w:rsid w:val="001E391F"/>
    <w:rsid w:val="001E5F98"/>
    <w:rsid w:val="001E6591"/>
    <w:rsid w:val="001E6CA2"/>
    <w:rsid w:val="001F02B0"/>
    <w:rsid w:val="001F3F24"/>
    <w:rsid w:val="001F4BF4"/>
    <w:rsid w:val="001F76A5"/>
    <w:rsid w:val="00207D57"/>
    <w:rsid w:val="00213683"/>
    <w:rsid w:val="002154D1"/>
    <w:rsid w:val="002206B9"/>
    <w:rsid w:val="002219E6"/>
    <w:rsid w:val="00222F40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6065D"/>
    <w:rsid w:val="00264DF7"/>
    <w:rsid w:val="00267906"/>
    <w:rsid w:val="00270389"/>
    <w:rsid w:val="002708AE"/>
    <w:rsid w:val="00270A91"/>
    <w:rsid w:val="00277225"/>
    <w:rsid w:val="0027761F"/>
    <w:rsid w:val="00277DA7"/>
    <w:rsid w:val="0028027D"/>
    <w:rsid w:val="00281C39"/>
    <w:rsid w:val="002822DE"/>
    <w:rsid w:val="002860B3"/>
    <w:rsid w:val="00290396"/>
    <w:rsid w:val="00294BE2"/>
    <w:rsid w:val="00295B16"/>
    <w:rsid w:val="002A1028"/>
    <w:rsid w:val="002A25C1"/>
    <w:rsid w:val="002A2624"/>
    <w:rsid w:val="002A296E"/>
    <w:rsid w:val="002A3A8E"/>
    <w:rsid w:val="002A6317"/>
    <w:rsid w:val="002B2955"/>
    <w:rsid w:val="002B3C16"/>
    <w:rsid w:val="002B7D15"/>
    <w:rsid w:val="002B7F0F"/>
    <w:rsid w:val="002C031D"/>
    <w:rsid w:val="002C77CF"/>
    <w:rsid w:val="002D01CB"/>
    <w:rsid w:val="002D2156"/>
    <w:rsid w:val="002E1748"/>
    <w:rsid w:val="002E3B03"/>
    <w:rsid w:val="002E53C3"/>
    <w:rsid w:val="002E666B"/>
    <w:rsid w:val="002F704E"/>
    <w:rsid w:val="003000CB"/>
    <w:rsid w:val="0030283A"/>
    <w:rsid w:val="00302B62"/>
    <w:rsid w:val="00302E72"/>
    <w:rsid w:val="003051B9"/>
    <w:rsid w:val="00305305"/>
    <w:rsid w:val="003053C7"/>
    <w:rsid w:val="00312669"/>
    <w:rsid w:val="003157C2"/>
    <w:rsid w:val="003173E8"/>
    <w:rsid w:val="003219A3"/>
    <w:rsid w:val="00322D36"/>
    <w:rsid w:val="00322E12"/>
    <w:rsid w:val="00326676"/>
    <w:rsid w:val="00332D0D"/>
    <w:rsid w:val="00334B17"/>
    <w:rsid w:val="003379DA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7188B"/>
    <w:rsid w:val="00374E1C"/>
    <w:rsid w:val="00374E47"/>
    <w:rsid w:val="0037668B"/>
    <w:rsid w:val="00381025"/>
    <w:rsid w:val="00383DEC"/>
    <w:rsid w:val="00384AB4"/>
    <w:rsid w:val="00385191"/>
    <w:rsid w:val="00387C43"/>
    <w:rsid w:val="003905C3"/>
    <w:rsid w:val="00394AEE"/>
    <w:rsid w:val="003A495A"/>
    <w:rsid w:val="003A520E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57DD"/>
    <w:rsid w:val="003C5CE3"/>
    <w:rsid w:val="003D76F2"/>
    <w:rsid w:val="003E09BD"/>
    <w:rsid w:val="003E26D3"/>
    <w:rsid w:val="003E4D80"/>
    <w:rsid w:val="003E673D"/>
    <w:rsid w:val="003E6766"/>
    <w:rsid w:val="003F02D1"/>
    <w:rsid w:val="003F2044"/>
    <w:rsid w:val="003F287F"/>
    <w:rsid w:val="003F394D"/>
    <w:rsid w:val="003F3E2A"/>
    <w:rsid w:val="003F77D5"/>
    <w:rsid w:val="0040011C"/>
    <w:rsid w:val="004006DA"/>
    <w:rsid w:val="00403035"/>
    <w:rsid w:val="00403291"/>
    <w:rsid w:val="0040560C"/>
    <w:rsid w:val="0041017A"/>
    <w:rsid w:val="004123B2"/>
    <w:rsid w:val="004124D9"/>
    <w:rsid w:val="00413074"/>
    <w:rsid w:val="00421970"/>
    <w:rsid w:val="00427531"/>
    <w:rsid w:val="0042796A"/>
    <w:rsid w:val="0043188B"/>
    <w:rsid w:val="004323C3"/>
    <w:rsid w:val="0043546C"/>
    <w:rsid w:val="004420B3"/>
    <w:rsid w:val="0044619A"/>
    <w:rsid w:val="00450574"/>
    <w:rsid w:val="004541C1"/>
    <w:rsid w:val="00455DEE"/>
    <w:rsid w:val="00463FBB"/>
    <w:rsid w:val="0047440C"/>
    <w:rsid w:val="0048030C"/>
    <w:rsid w:val="00481B00"/>
    <w:rsid w:val="00481BA5"/>
    <w:rsid w:val="00491B17"/>
    <w:rsid w:val="00494D2A"/>
    <w:rsid w:val="004967E2"/>
    <w:rsid w:val="00497D3D"/>
    <w:rsid w:val="004A1B01"/>
    <w:rsid w:val="004A286F"/>
    <w:rsid w:val="004A3E0C"/>
    <w:rsid w:val="004A4A0E"/>
    <w:rsid w:val="004A516A"/>
    <w:rsid w:val="004A7F94"/>
    <w:rsid w:val="004B021A"/>
    <w:rsid w:val="004B0A1F"/>
    <w:rsid w:val="004B2B28"/>
    <w:rsid w:val="004B46F7"/>
    <w:rsid w:val="004B57B3"/>
    <w:rsid w:val="004B605A"/>
    <w:rsid w:val="004B6801"/>
    <w:rsid w:val="004B701B"/>
    <w:rsid w:val="004C13BB"/>
    <w:rsid w:val="004C40A3"/>
    <w:rsid w:val="004D26A5"/>
    <w:rsid w:val="004D40A2"/>
    <w:rsid w:val="004D7F0B"/>
    <w:rsid w:val="004E26C5"/>
    <w:rsid w:val="004E2CF8"/>
    <w:rsid w:val="004E4EE6"/>
    <w:rsid w:val="004F12A9"/>
    <w:rsid w:val="004F2757"/>
    <w:rsid w:val="004F2A13"/>
    <w:rsid w:val="005007A3"/>
    <w:rsid w:val="00501C2F"/>
    <w:rsid w:val="00503927"/>
    <w:rsid w:val="00503C44"/>
    <w:rsid w:val="005104E4"/>
    <w:rsid w:val="005155DA"/>
    <w:rsid w:val="00517460"/>
    <w:rsid w:val="00522063"/>
    <w:rsid w:val="00522D64"/>
    <w:rsid w:val="005257FE"/>
    <w:rsid w:val="00525E4E"/>
    <w:rsid w:val="005261BC"/>
    <w:rsid w:val="00527C06"/>
    <w:rsid w:val="00527EE6"/>
    <w:rsid w:val="0053333A"/>
    <w:rsid w:val="005338C3"/>
    <w:rsid w:val="00545B47"/>
    <w:rsid w:val="00545B51"/>
    <w:rsid w:val="00545E88"/>
    <w:rsid w:val="0054788B"/>
    <w:rsid w:val="00547EEF"/>
    <w:rsid w:val="00550B35"/>
    <w:rsid w:val="00560DBB"/>
    <w:rsid w:val="00561875"/>
    <w:rsid w:val="005629B3"/>
    <w:rsid w:val="005633E0"/>
    <w:rsid w:val="00573083"/>
    <w:rsid w:val="00573D51"/>
    <w:rsid w:val="005766C8"/>
    <w:rsid w:val="005777C9"/>
    <w:rsid w:val="0058091C"/>
    <w:rsid w:val="005817BC"/>
    <w:rsid w:val="0058207A"/>
    <w:rsid w:val="00583C94"/>
    <w:rsid w:val="00584473"/>
    <w:rsid w:val="005867D0"/>
    <w:rsid w:val="00586979"/>
    <w:rsid w:val="00590FFD"/>
    <w:rsid w:val="00591390"/>
    <w:rsid w:val="005913BC"/>
    <w:rsid w:val="005923AA"/>
    <w:rsid w:val="00594053"/>
    <w:rsid w:val="00594807"/>
    <w:rsid w:val="00597559"/>
    <w:rsid w:val="0059776A"/>
    <w:rsid w:val="005A364A"/>
    <w:rsid w:val="005A3D07"/>
    <w:rsid w:val="005A46A3"/>
    <w:rsid w:val="005A6465"/>
    <w:rsid w:val="005A77B5"/>
    <w:rsid w:val="005A7DDC"/>
    <w:rsid w:val="005B0046"/>
    <w:rsid w:val="005B106B"/>
    <w:rsid w:val="005B2735"/>
    <w:rsid w:val="005B373C"/>
    <w:rsid w:val="005B6111"/>
    <w:rsid w:val="005C28D1"/>
    <w:rsid w:val="005C4264"/>
    <w:rsid w:val="005C4EFA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1181"/>
    <w:rsid w:val="005F294C"/>
    <w:rsid w:val="005F36F7"/>
    <w:rsid w:val="005F638E"/>
    <w:rsid w:val="005F7423"/>
    <w:rsid w:val="006011FA"/>
    <w:rsid w:val="00601AE8"/>
    <w:rsid w:val="0060267F"/>
    <w:rsid w:val="006072C4"/>
    <w:rsid w:val="00607A19"/>
    <w:rsid w:val="00611679"/>
    <w:rsid w:val="00612210"/>
    <w:rsid w:val="00612456"/>
    <w:rsid w:val="00615925"/>
    <w:rsid w:val="0062108C"/>
    <w:rsid w:val="00625D58"/>
    <w:rsid w:val="00641F44"/>
    <w:rsid w:val="0064530A"/>
    <w:rsid w:val="00647F2C"/>
    <w:rsid w:val="0065293D"/>
    <w:rsid w:val="00653BEF"/>
    <w:rsid w:val="00661AAB"/>
    <w:rsid w:val="006705A8"/>
    <w:rsid w:val="00670E9F"/>
    <w:rsid w:val="00674F2D"/>
    <w:rsid w:val="006820EF"/>
    <w:rsid w:val="00682A03"/>
    <w:rsid w:val="00684360"/>
    <w:rsid w:val="00684D8C"/>
    <w:rsid w:val="00685F83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434A"/>
    <w:rsid w:val="006B50A8"/>
    <w:rsid w:val="006B5205"/>
    <w:rsid w:val="006B526B"/>
    <w:rsid w:val="006B5ADC"/>
    <w:rsid w:val="006B6C12"/>
    <w:rsid w:val="006C1A01"/>
    <w:rsid w:val="006C24EF"/>
    <w:rsid w:val="006C41B6"/>
    <w:rsid w:val="006C4D74"/>
    <w:rsid w:val="006C6BD9"/>
    <w:rsid w:val="006D0894"/>
    <w:rsid w:val="006D5AB7"/>
    <w:rsid w:val="006D61D1"/>
    <w:rsid w:val="006D7BB3"/>
    <w:rsid w:val="006E4A8F"/>
    <w:rsid w:val="006F1A9C"/>
    <w:rsid w:val="006F4076"/>
    <w:rsid w:val="006F6485"/>
    <w:rsid w:val="007011FC"/>
    <w:rsid w:val="00703D69"/>
    <w:rsid w:val="00704752"/>
    <w:rsid w:val="007057C0"/>
    <w:rsid w:val="00705B42"/>
    <w:rsid w:val="00705FD3"/>
    <w:rsid w:val="007100B2"/>
    <w:rsid w:val="0071061C"/>
    <w:rsid w:val="00710B07"/>
    <w:rsid w:val="00720582"/>
    <w:rsid w:val="00722143"/>
    <w:rsid w:val="0072343E"/>
    <w:rsid w:val="00731333"/>
    <w:rsid w:val="00732D47"/>
    <w:rsid w:val="0073394E"/>
    <w:rsid w:val="007339F9"/>
    <w:rsid w:val="00735DA1"/>
    <w:rsid w:val="00740786"/>
    <w:rsid w:val="00743417"/>
    <w:rsid w:val="00744B6E"/>
    <w:rsid w:val="0075011A"/>
    <w:rsid w:val="00750AF7"/>
    <w:rsid w:val="00750D9D"/>
    <w:rsid w:val="007528A4"/>
    <w:rsid w:val="00755A72"/>
    <w:rsid w:val="00761018"/>
    <w:rsid w:val="0076491E"/>
    <w:rsid w:val="00764F89"/>
    <w:rsid w:val="00777187"/>
    <w:rsid w:val="00780DD4"/>
    <w:rsid w:val="007811F8"/>
    <w:rsid w:val="00783FAB"/>
    <w:rsid w:val="00787DA0"/>
    <w:rsid w:val="00791C66"/>
    <w:rsid w:val="00793E32"/>
    <w:rsid w:val="007956D8"/>
    <w:rsid w:val="007A1BC4"/>
    <w:rsid w:val="007A692B"/>
    <w:rsid w:val="007A6C0A"/>
    <w:rsid w:val="007A716A"/>
    <w:rsid w:val="007B0A31"/>
    <w:rsid w:val="007B13F2"/>
    <w:rsid w:val="007B1A20"/>
    <w:rsid w:val="007B32FB"/>
    <w:rsid w:val="007B5739"/>
    <w:rsid w:val="007C0CBB"/>
    <w:rsid w:val="007C5CC1"/>
    <w:rsid w:val="007D1EE5"/>
    <w:rsid w:val="007D313B"/>
    <w:rsid w:val="007D3AF6"/>
    <w:rsid w:val="007E2787"/>
    <w:rsid w:val="007E2D59"/>
    <w:rsid w:val="007E3225"/>
    <w:rsid w:val="007E79AB"/>
    <w:rsid w:val="007F5D6A"/>
    <w:rsid w:val="007F70AD"/>
    <w:rsid w:val="00802C79"/>
    <w:rsid w:val="008100E7"/>
    <w:rsid w:val="00817110"/>
    <w:rsid w:val="00820083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2BDC"/>
    <w:rsid w:val="00843948"/>
    <w:rsid w:val="0084506F"/>
    <w:rsid w:val="008509FE"/>
    <w:rsid w:val="00852BC7"/>
    <w:rsid w:val="0085319A"/>
    <w:rsid w:val="00854C33"/>
    <w:rsid w:val="00862A11"/>
    <w:rsid w:val="00864B01"/>
    <w:rsid w:val="008706C8"/>
    <w:rsid w:val="00874415"/>
    <w:rsid w:val="00875AB9"/>
    <w:rsid w:val="00880902"/>
    <w:rsid w:val="008840B6"/>
    <w:rsid w:val="0088469E"/>
    <w:rsid w:val="00885049"/>
    <w:rsid w:val="00887711"/>
    <w:rsid w:val="0089103E"/>
    <w:rsid w:val="00892354"/>
    <w:rsid w:val="00892B3F"/>
    <w:rsid w:val="00892D83"/>
    <w:rsid w:val="0089399C"/>
    <w:rsid w:val="0089568C"/>
    <w:rsid w:val="008A0B48"/>
    <w:rsid w:val="008A265F"/>
    <w:rsid w:val="008A2D5B"/>
    <w:rsid w:val="008A5654"/>
    <w:rsid w:val="008A6383"/>
    <w:rsid w:val="008B20E7"/>
    <w:rsid w:val="008B2CA6"/>
    <w:rsid w:val="008B393F"/>
    <w:rsid w:val="008C5C2E"/>
    <w:rsid w:val="008C5C84"/>
    <w:rsid w:val="008D0061"/>
    <w:rsid w:val="008D1E0C"/>
    <w:rsid w:val="008D283A"/>
    <w:rsid w:val="008D2A58"/>
    <w:rsid w:val="008D3133"/>
    <w:rsid w:val="008D53BE"/>
    <w:rsid w:val="008D6C2A"/>
    <w:rsid w:val="008D73FE"/>
    <w:rsid w:val="008E2726"/>
    <w:rsid w:val="008E2769"/>
    <w:rsid w:val="008E3C0D"/>
    <w:rsid w:val="008E3DD2"/>
    <w:rsid w:val="008E5BA5"/>
    <w:rsid w:val="008E71AD"/>
    <w:rsid w:val="008F2FC1"/>
    <w:rsid w:val="008F3190"/>
    <w:rsid w:val="008F3FF3"/>
    <w:rsid w:val="008F70AF"/>
    <w:rsid w:val="008F7417"/>
    <w:rsid w:val="008F7FB6"/>
    <w:rsid w:val="009025FE"/>
    <w:rsid w:val="00902699"/>
    <w:rsid w:val="00903C86"/>
    <w:rsid w:val="0090589E"/>
    <w:rsid w:val="00907C99"/>
    <w:rsid w:val="00910B1D"/>
    <w:rsid w:val="00913A95"/>
    <w:rsid w:val="009146DC"/>
    <w:rsid w:val="00914FA9"/>
    <w:rsid w:val="00916333"/>
    <w:rsid w:val="00917197"/>
    <w:rsid w:val="00922BC3"/>
    <w:rsid w:val="00931167"/>
    <w:rsid w:val="00933CD8"/>
    <w:rsid w:val="00933DDC"/>
    <w:rsid w:val="00934B17"/>
    <w:rsid w:val="00934E8C"/>
    <w:rsid w:val="00936827"/>
    <w:rsid w:val="00946470"/>
    <w:rsid w:val="0095421B"/>
    <w:rsid w:val="00954380"/>
    <w:rsid w:val="0095497E"/>
    <w:rsid w:val="009566C0"/>
    <w:rsid w:val="00956C48"/>
    <w:rsid w:val="00963294"/>
    <w:rsid w:val="00967AD7"/>
    <w:rsid w:val="00972A41"/>
    <w:rsid w:val="00972C4A"/>
    <w:rsid w:val="009759CB"/>
    <w:rsid w:val="009773C2"/>
    <w:rsid w:val="0098012D"/>
    <w:rsid w:val="009810DE"/>
    <w:rsid w:val="00981440"/>
    <w:rsid w:val="00982BEF"/>
    <w:rsid w:val="00983AC6"/>
    <w:rsid w:val="009845CE"/>
    <w:rsid w:val="00986956"/>
    <w:rsid w:val="00994B56"/>
    <w:rsid w:val="00994FA7"/>
    <w:rsid w:val="0099522F"/>
    <w:rsid w:val="00997027"/>
    <w:rsid w:val="009970E7"/>
    <w:rsid w:val="009A1686"/>
    <w:rsid w:val="009A2709"/>
    <w:rsid w:val="009A579E"/>
    <w:rsid w:val="009B1E18"/>
    <w:rsid w:val="009B224A"/>
    <w:rsid w:val="009B5CEF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0935"/>
    <w:rsid w:val="009F1F75"/>
    <w:rsid w:val="009F266C"/>
    <w:rsid w:val="009F4DBB"/>
    <w:rsid w:val="009F6AFE"/>
    <w:rsid w:val="009F721B"/>
    <w:rsid w:val="00A03256"/>
    <w:rsid w:val="00A04439"/>
    <w:rsid w:val="00A049C8"/>
    <w:rsid w:val="00A04BAC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2687A"/>
    <w:rsid w:val="00A27B64"/>
    <w:rsid w:val="00A30E17"/>
    <w:rsid w:val="00A30E3B"/>
    <w:rsid w:val="00A32AF3"/>
    <w:rsid w:val="00A3439E"/>
    <w:rsid w:val="00A35C6D"/>
    <w:rsid w:val="00A43715"/>
    <w:rsid w:val="00A45FFA"/>
    <w:rsid w:val="00A52480"/>
    <w:rsid w:val="00A5650D"/>
    <w:rsid w:val="00A5658F"/>
    <w:rsid w:val="00A574B9"/>
    <w:rsid w:val="00A6394C"/>
    <w:rsid w:val="00A710C9"/>
    <w:rsid w:val="00A727EE"/>
    <w:rsid w:val="00A74FFA"/>
    <w:rsid w:val="00A75283"/>
    <w:rsid w:val="00A75FA8"/>
    <w:rsid w:val="00A77871"/>
    <w:rsid w:val="00A82826"/>
    <w:rsid w:val="00A82FA2"/>
    <w:rsid w:val="00A93E80"/>
    <w:rsid w:val="00AA1521"/>
    <w:rsid w:val="00AA1E5C"/>
    <w:rsid w:val="00AA6A8B"/>
    <w:rsid w:val="00AA7078"/>
    <w:rsid w:val="00AB182A"/>
    <w:rsid w:val="00AB1ABA"/>
    <w:rsid w:val="00AB20E6"/>
    <w:rsid w:val="00AB2525"/>
    <w:rsid w:val="00AC271B"/>
    <w:rsid w:val="00AC2F51"/>
    <w:rsid w:val="00AC4867"/>
    <w:rsid w:val="00AC71BD"/>
    <w:rsid w:val="00AD2D96"/>
    <w:rsid w:val="00AD36CA"/>
    <w:rsid w:val="00AD3F8B"/>
    <w:rsid w:val="00AD5347"/>
    <w:rsid w:val="00AD54BA"/>
    <w:rsid w:val="00AE31AB"/>
    <w:rsid w:val="00AE7602"/>
    <w:rsid w:val="00AF0A02"/>
    <w:rsid w:val="00AF2DFA"/>
    <w:rsid w:val="00AF642B"/>
    <w:rsid w:val="00AF6DB9"/>
    <w:rsid w:val="00B0120E"/>
    <w:rsid w:val="00B01915"/>
    <w:rsid w:val="00B022AF"/>
    <w:rsid w:val="00B03149"/>
    <w:rsid w:val="00B04A7B"/>
    <w:rsid w:val="00B04BB0"/>
    <w:rsid w:val="00B05D65"/>
    <w:rsid w:val="00B05EE8"/>
    <w:rsid w:val="00B07077"/>
    <w:rsid w:val="00B1039D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41156"/>
    <w:rsid w:val="00B45574"/>
    <w:rsid w:val="00B51B71"/>
    <w:rsid w:val="00B544A3"/>
    <w:rsid w:val="00B559C8"/>
    <w:rsid w:val="00B617EA"/>
    <w:rsid w:val="00B61C3A"/>
    <w:rsid w:val="00B65572"/>
    <w:rsid w:val="00B65B61"/>
    <w:rsid w:val="00B660CE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9003D"/>
    <w:rsid w:val="00B9025C"/>
    <w:rsid w:val="00B90FC6"/>
    <w:rsid w:val="00B91EA2"/>
    <w:rsid w:val="00B92048"/>
    <w:rsid w:val="00B94CD2"/>
    <w:rsid w:val="00BA0238"/>
    <w:rsid w:val="00BA0F05"/>
    <w:rsid w:val="00BA18AC"/>
    <w:rsid w:val="00BB2C01"/>
    <w:rsid w:val="00BB3E1D"/>
    <w:rsid w:val="00BC27D1"/>
    <w:rsid w:val="00BC597B"/>
    <w:rsid w:val="00BD0B9A"/>
    <w:rsid w:val="00BD16EE"/>
    <w:rsid w:val="00BD17D1"/>
    <w:rsid w:val="00BD1F50"/>
    <w:rsid w:val="00BD3F7B"/>
    <w:rsid w:val="00BD66CF"/>
    <w:rsid w:val="00BE03BF"/>
    <w:rsid w:val="00BF0B5D"/>
    <w:rsid w:val="00BF1ADD"/>
    <w:rsid w:val="00C0170C"/>
    <w:rsid w:val="00C0510F"/>
    <w:rsid w:val="00C06805"/>
    <w:rsid w:val="00C16657"/>
    <w:rsid w:val="00C27FDB"/>
    <w:rsid w:val="00C30770"/>
    <w:rsid w:val="00C31D90"/>
    <w:rsid w:val="00C32FAE"/>
    <w:rsid w:val="00C35DE3"/>
    <w:rsid w:val="00C432B0"/>
    <w:rsid w:val="00C438AC"/>
    <w:rsid w:val="00C46415"/>
    <w:rsid w:val="00C46B73"/>
    <w:rsid w:val="00C46FB8"/>
    <w:rsid w:val="00C51AE4"/>
    <w:rsid w:val="00C53053"/>
    <w:rsid w:val="00C54931"/>
    <w:rsid w:val="00C629F3"/>
    <w:rsid w:val="00C66F84"/>
    <w:rsid w:val="00C73330"/>
    <w:rsid w:val="00C761AD"/>
    <w:rsid w:val="00C802F8"/>
    <w:rsid w:val="00C90DB9"/>
    <w:rsid w:val="00C90F92"/>
    <w:rsid w:val="00C91879"/>
    <w:rsid w:val="00C9287A"/>
    <w:rsid w:val="00C92F62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4743"/>
    <w:rsid w:val="00CC5512"/>
    <w:rsid w:val="00CC749B"/>
    <w:rsid w:val="00CD2881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1BB"/>
    <w:rsid w:val="00CF7B0D"/>
    <w:rsid w:val="00D00F4E"/>
    <w:rsid w:val="00D0263E"/>
    <w:rsid w:val="00D032F6"/>
    <w:rsid w:val="00D03DA8"/>
    <w:rsid w:val="00D040C8"/>
    <w:rsid w:val="00D17AB4"/>
    <w:rsid w:val="00D2040C"/>
    <w:rsid w:val="00D225FE"/>
    <w:rsid w:val="00D30C7E"/>
    <w:rsid w:val="00D3114B"/>
    <w:rsid w:val="00D32114"/>
    <w:rsid w:val="00D32D07"/>
    <w:rsid w:val="00D337EA"/>
    <w:rsid w:val="00D37F03"/>
    <w:rsid w:val="00D40FFB"/>
    <w:rsid w:val="00D46F4C"/>
    <w:rsid w:val="00D46F73"/>
    <w:rsid w:val="00D510FF"/>
    <w:rsid w:val="00D516BE"/>
    <w:rsid w:val="00D54170"/>
    <w:rsid w:val="00D56646"/>
    <w:rsid w:val="00D61565"/>
    <w:rsid w:val="00D6179A"/>
    <w:rsid w:val="00D63ACA"/>
    <w:rsid w:val="00D646C3"/>
    <w:rsid w:val="00D64857"/>
    <w:rsid w:val="00D64CC4"/>
    <w:rsid w:val="00D65DAB"/>
    <w:rsid w:val="00D66089"/>
    <w:rsid w:val="00D8113D"/>
    <w:rsid w:val="00D81BC8"/>
    <w:rsid w:val="00D85A16"/>
    <w:rsid w:val="00D860C9"/>
    <w:rsid w:val="00D86F53"/>
    <w:rsid w:val="00D94910"/>
    <w:rsid w:val="00D97A9B"/>
    <w:rsid w:val="00DA2160"/>
    <w:rsid w:val="00DA4E77"/>
    <w:rsid w:val="00DB277B"/>
    <w:rsid w:val="00DB3DE4"/>
    <w:rsid w:val="00DB46F1"/>
    <w:rsid w:val="00DB52CB"/>
    <w:rsid w:val="00DC01D0"/>
    <w:rsid w:val="00DC052F"/>
    <w:rsid w:val="00DC4609"/>
    <w:rsid w:val="00DD35CD"/>
    <w:rsid w:val="00DD5652"/>
    <w:rsid w:val="00DE1CDC"/>
    <w:rsid w:val="00DE2DDA"/>
    <w:rsid w:val="00DE727D"/>
    <w:rsid w:val="00DF1D79"/>
    <w:rsid w:val="00DF2BC2"/>
    <w:rsid w:val="00DF449F"/>
    <w:rsid w:val="00DF4649"/>
    <w:rsid w:val="00DF4DB6"/>
    <w:rsid w:val="00DF5AC9"/>
    <w:rsid w:val="00E00165"/>
    <w:rsid w:val="00E004E9"/>
    <w:rsid w:val="00E1078A"/>
    <w:rsid w:val="00E12205"/>
    <w:rsid w:val="00E124CD"/>
    <w:rsid w:val="00E136C1"/>
    <w:rsid w:val="00E137CA"/>
    <w:rsid w:val="00E16407"/>
    <w:rsid w:val="00E16460"/>
    <w:rsid w:val="00E16C05"/>
    <w:rsid w:val="00E20AAE"/>
    <w:rsid w:val="00E20D16"/>
    <w:rsid w:val="00E23C32"/>
    <w:rsid w:val="00E27B73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603E"/>
    <w:rsid w:val="00E57B5F"/>
    <w:rsid w:val="00E632D5"/>
    <w:rsid w:val="00E6340B"/>
    <w:rsid w:val="00E665AC"/>
    <w:rsid w:val="00E85D13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164B"/>
    <w:rsid w:val="00EB4044"/>
    <w:rsid w:val="00EB76EA"/>
    <w:rsid w:val="00EC01A6"/>
    <w:rsid w:val="00EC5386"/>
    <w:rsid w:val="00EC5CBD"/>
    <w:rsid w:val="00EC756C"/>
    <w:rsid w:val="00ED2025"/>
    <w:rsid w:val="00ED30CA"/>
    <w:rsid w:val="00ED568D"/>
    <w:rsid w:val="00EE04EA"/>
    <w:rsid w:val="00EE269E"/>
    <w:rsid w:val="00EE4570"/>
    <w:rsid w:val="00EE6E27"/>
    <w:rsid w:val="00EE739C"/>
    <w:rsid w:val="00EF4F5E"/>
    <w:rsid w:val="00EF51D4"/>
    <w:rsid w:val="00F01A67"/>
    <w:rsid w:val="00F04814"/>
    <w:rsid w:val="00F04E1D"/>
    <w:rsid w:val="00F05D77"/>
    <w:rsid w:val="00F061A8"/>
    <w:rsid w:val="00F20D1A"/>
    <w:rsid w:val="00F21571"/>
    <w:rsid w:val="00F218CC"/>
    <w:rsid w:val="00F232EA"/>
    <w:rsid w:val="00F237BE"/>
    <w:rsid w:val="00F27D10"/>
    <w:rsid w:val="00F32501"/>
    <w:rsid w:val="00F32D98"/>
    <w:rsid w:val="00F32E9D"/>
    <w:rsid w:val="00F34337"/>
    <w:rsid w:val="00F36006"/>
    <w:rsid w:val="00F361B9"/>
    <w:rsid w:val="00F37AAF"/>
    <w:rsid w:val="00F423CE"/>
    <w:rsid w:val="00F42796"/>
    <w:rsid w:val="00F431BD"/>
    <w:rsid w:val="00F51262"/>
    <w:rsid w:val="00F54E0B"/>
    <w:rsid w:val="00F55557"/>
    <w:rsid w:val="00F5644C"/>
    <w:rsid w:val="00F620F0"/>
    <w:rsid w:val="00F6351B"/>
    <w:rsid w:val="00F64E83"/>
    <w:rsid w:val="00F65629"/>
    <w:rsid w:val="00F66370"/>
    <w:rsid w:val="00F66E67"/>
    <w:rsid w:val="00F67870"/>
    <w:rsid w:val="00F74C3E"/>
    <w:rsid w:val="00F756EE"/>
    <w:rsid w:val="00F76633"/>
    <w:rsid w:val="00F766B3"/>
    <w:rsid w:val="00F81833"/>
    <w:rsid w:val="00F836B3"/>
    <w:rsid w:val="00F84568"/>
    <w:rsid w:val="00F93211"/>
    <w:rsid w:val="00F94766"/>
    <w:rsid w:val="00FA09F1"/>
    <w:rsid w:val="00FA7046"/>
    <w:rsid w:val="00FA76BD"/>
    <w:rsid w:val="00FA798D"/>
    <w:rsid w:val="00FA7B54"/>
    <w:rsid w:val="00FB153F"/>
    <w:rsid w:val="00FB2CDE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D2A6D"/>
    <w:rsid w:val="00FE5F7D"/>
    <w:rsid w:val="00FE7385"/>
    <w:rsid w:val="00FF0132"/>
    <w:rsid w:val="00FF01FC"/>
    <w:rsid w:val="00FF0FF0"/>
    <w:rsid w:val="00FF1A24"/>
    <w:rsid w:val="00FF4642"/>
    <w:rsid w:val="00FF5A56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439140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970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4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7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2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3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1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7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5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7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9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60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4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2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9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1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4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6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3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3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1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0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8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1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854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034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5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43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6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79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29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45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50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6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3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6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22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7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2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1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9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9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7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5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3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3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1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310277F5F0AC9696535F76EB1CD2B15CC4D242ADD1F6B953C0C6E31CA892990328273942D72E818FAB980C761C2s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CEA9D-D22A-44FA-AF7C-AF1C21A4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3</TotalTime>
  <Pages>15</Pages>
  <Words>2503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16738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2023-09-21T10:09:00Z</cp:lastPrinted>
  <dcterms:created xsi:type="dcterms:W3CDTF">2023-10-05T05:37:00Z</dcterms:created>
  <dcterms:modified xsi:type="dcterms:W3CDTF">2023-10-05T05:37:00Z</dcterms:modified>
</cp:coreProperties>
</file>