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BB2C89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01.06.2021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975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FA674A" w:rsidRDefault="00B05B21" w:rsidP="00E217DC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B05B21">
        <w:rPr>
          <w:sz w:val="28"/>
          <w:szCs w:val="28"/>
          <w:lang w:val="ru-RU"/>
        </w:rPr>
        <w:t xml:space="preserve">В соответствии </w:t>
      </w:r>
      <w:r w:rsidR="00E66D47">
        <w:rPr>
          <w:sz w:val="28"/>
          <w:szCs w:val="28"/>
          <w:lang w:val="ru-RU"/>
        </w:rPr>
        <w:t xml:space="preserve">с </w:t>
      </w:r>
      <w:r w:rsidR="008F390B">
        <w:rPr>
          <w:sz w:val="28"/>
          <w:szCs w:val="28"/>
          <w:lang w:val="ru-RU"/>
        </w:rPr>
        <w:t>решени</w:t>
      </w:r>
      <w:r w:rsidR="001760DA">
        <w:rPr>
          <w:sz w:val="28"/>
          <w:szCs w:val="28"/>
          <w:lang w:val="ru-RU"/>
        </w:rPr>
        <w:t>я</w:t>
      </w:r>
      <w:r w:rsidR="008F390B">
        <w:rPr>
          <w:sz w:val="28"/>
          <w:szCs w:val="28"/>
          <w:lang w:val="ru-RU"/>
        </w:rPr>
        <w:t>м</w:t>
      </w:r>
      <w:r w:rsidR="001760DA">
        <w:rPr>
          <w:sz w:val="28"/>
          <w:szCs w:val="28"/>
          <w:lang w:val="ru-RU"/>
        </w:rPr>
        <w:t>и</w:t>
      </w:r>
      <w:r w:rsidR="008F390B">
        <w:rPr>
          <w:sz w:val="28"/>
          <w:szCs w:val="28"/>
          <w:lang w:val="ru-RU"/>
        </w:rPr>
        <w:t xml:space="preserve"> Липецкого городского Совета депутатов от </w:t>
      </w:r>
      <w:r w:rsidR="00623EA3" w:rsidRPr="00070FD7">
        <w:rPr>
          <w:sz w:val="28"/>
          <w:szCs w:val="28"/>
          <w:lang w:val="ru-RU"/>
        </w:rPr>
        <w:t>2</w:t>
      </w:r>
      <w:r w:rsidR="001760DA">
        <w:rPr>
          <w:sz w:val="28"/>
          <w:szCs w:val="28"/>
          <w:lang w:val="ru-RU"/>
        </w:rPr>
        <w:t>5</w:t>
      </w:r>
      <w:r w:rsidR="00623EA3" w:rsidRPr="00070FD7">
        <w:rPr>
          <w:sz w:val="28"/>
          <w:szCs w:val="28"/>
          <w:lang w:val="ru-RU"/>
        </w:rPr>
        <w:t>.</w:t>
      </w:r>
      <w:r w:rsidR="001760DA">
        <w:rPr>
          <w:sz w:val="28"/>
          <w:szCs w:val="28"/>
          <w:lang w:val="ru-RU"/>
        </w:rPr>
        <w:t>02</w:t>
      </w:r>
      <w:r w:rsidR="00623EA3" w:rsidRPr="00070FD7">
        <w:rPr>
          <w:sz w:val="28"/>
          <w:szCs w:val="28"/>
          <w:lang w:val="ru-RU"/>
        </w:rPr>
        <w:t>.20</w:t>
      </w:r>
      <w:r w:rsidR="00B14286" w:rsidRPr="00070FD7">
        <w:rPr>
          <w:sz w:val="28"/>
          <w:szCs w:val="28"/>
          <w:lang w:val="ru-RU"/>
        </w:rPr>
        <w:t>2</w:t>
      </w:r>
      <w:r w:rsidR="001760DA">
        <w:rPr>
          <w:sz w:val="28"/>
          <w:szCs w:val="28"/>
          <w:lang w:val="ru-RU"/>
        </w:rPr>
        <w:t>1</w:t>
      </w:r>
      <w:r w:rsidR="008F390B" w:rsidRPr="00070FD7">
        <w:rPr>
          <w:sz w:val="28"/>
          <w:szCs w:val="28"/>
          <w:lang w:val="ru-RU"/>
        </w:rPr>
        <w:t xml:space="preserve"> </w:t>
      </w:r>
      <w:r w:rsidR="0081574E" w:rsidRPr="00070FD7">
        <w:rPr>
          <w:sz w:val="28"/>
          <w:szCs w:val="28"/>
          <w:lang w:val="ru-RU"/>
        </w:rPr>
        <w:t xml:space="preserve">№ </w:t>
      </w:r>
      <w:r w:rsidR="001760DA">
        <w:rPr>
          <w:sz w:val="28"/>
          <w:szCs w:val="28"/>
          <w:lang w:val="ru-RU"/>
        </w:rPr>
        <w:t>77</w:t>
      </w:r>
      <w:r w:rsidR="00CE1555">
        <w:rPr>
          <w:sz w:val="28"/>
          <w:szCs w:val="28"/>
          <w:lang w:val="ru-RU"/>
        </w:rPr>
        <w:t xml:space="preserve"> </w:t>
      </w:r>
      <w:r w:rsidR="00CE1555" w:rsidRPr="00070FD7">
        <w:rPr>
          <w:sz w:val="28"/>
          <w:szCs w:val="28"/>
          <w:lang w:val="ru-RU"/>
        </w:rPr>
        <w:t xml:space="preserve">«О </w:t>
      </w:r>
      <w:r w:rsidR="00CE1555">
        <w:rPr>
          <w:sz w:val="28"/>
          <w:szCs w:val="28"/>
          <w:lang w:val="ru-RU"/>
        </w:rPr>
        <w:t xml:space="preserve">внесении изменений в </w:t>
      </w:r>
      <w:r w:rsidR="00CE1555" w:rsidRPr="00070FD7">
        <w:rPr>
          <w:sz w:val="28"/>
          <w:szCs w:val="28"/>
          <w:lang w:val="ru-RU"/>
        </w:rPr>
        <w:t>Бюджет города Липецка на 2021 год и на плановый период</w:t>
      </w:r>
      <w:r w:rsidR="00CE1555">
        <w:rPr>
          <w:sz w:val="28"/>
          <w:szCs w:val="28"/>
          <w:lang w:val="ru-RU"/>
        </w:rPr>
        <w:t xml:space="preserve"> 2022 и 2023 годов», </w:t>
      </w:r>
      <w:r w:rsidR="001760DA">
        <w:rPr>
          <w:sz w:val="28"/>
          <w:szCs w:val="28"/>
          <w:lang w:val="ru-RU"/>
        </w:rPr>
        <w:t>от 30.03.2021 № 96</w:t>
      </w:r>
      <w:r w:rsidR="0081574E" w:rsidRPr="00070FD7">
        <w:rPr>
          <w:sz w:val="28"/>
          <w:szCs w:val="28"/>
          <w:lang w:val="ru-RU"/>
        </w:rPr>
        <w:t xml:space="preserve"> </w:t>
      </w:r>
      <w:r w:rsidR="008F390B" w:rsidRPr="00070FD7">
        <w:rPr>
          <w:sz w:val="28"/>
          <w:szCs w:val="28"/>
          <w:lang w:val="ru-RU"/>
        </w:rPr>
        <w:t xml:space="preserve">«О </w:t>
      </w:r>
      <w:r w:rsidR="00525641">
        <w:rPr>
          <w:sz w:val="28"/>
          <w:szCs w:val="28"/>
          <w:lang w:val="ru-RU"/>
        </w:rPr>
        <w:t xml:space="preserve">внесении изменений в </w:t>
      </w:r>
      <w:r w:rsidR="00955BE8" w:rsidRPr="00070FD7">
        <w:rPr>
          <w:sz w:val="28"/>
          <w:szCs w:val="28"/>
          <w:lang w:val="ru-RU"/>
        </w:rPr>
        <w:t>Бюджет</w:t>
      </w:r>
      <w:r w:rsidR="00623EA3" w:rsidRPr="00070FD7">
        <w:rPr>
          <w:sz w:val="28"/>
          <w:szCs w:val="28"/>
          <w:lang w:val="ru-RU"/>
        </w:rPr>
        <w:t xml:space="preserve"> города Липецка на 202</w:t>
      </w:r>
      <w:r w:rsidR="00070FD7" w:rsidRPr="00070FD7">
        <w:rPr>
          <w:sz w:val="28"/>
          <w:szCs w:val="28"/>
          <w:lang w:val="ru-RU"/>
        </w:rPr>
        <w:t>1</w:t>
      </w:r>
      <w:r w:rsidR="00623EA3" w:rsidRPr="00070FD7">
        <w:rPr>
          <w:sz w:val="28"/>
          <w:szCs w:val="28"/>
          <w:lang w:val="ru-RU"/>
        </w:rPr>
        <w:t xml:space="preserve"> год и</w:t>
      </w:r>
      <w:r w:rsidR="005D32E1" w:rsidRPr="00070FD7">
        <w:rPr>
          <w:sz w:val="28"/>
          <w:szCs w:val="28"/>
          <w:lang w:val="ru-RU"/>
        </w:rPr>
        <w:t xml:space="preserve"> на</w:t>
      </w:r>
      <w:r w:rsidR="00623EA3" w:rsidRPr="00070FD7">
        <w:rPr>
          <w:sz w:val="28"/>
          <w:szCs w:val="28"/>
          <w:lang w:val="ru-RU"/>
        </w:rPr>
        <w:t xml:space="preserve"> плановый период</w:t>
      </w:r>
      <w:r w:rsidR="00623EA3">
        <w:rPr>
          <w:sz w:val="28"/>
          <w:szCs w:val="28"/>
          <w:lang w:val="ru-RU"/>
        </w:rPr>
        <w:t xml:space="preserve"> 202</w:t>
      </w:r>
      <w:r w:rsidR="00070FD7">
        <w:rPr>
          <w:sz w:val="28"/>
          <w:szCs w:val="28"/>
          <w:lang w:val="ru-RU"/>
        </w:rPr>
        <w:t>2</w:t>
      </w:r>
      <w:r w:rsidR="00623EA3">
        <w:rPr>
          <w:sz w:val="28"/>
          <w:szCs w:val="28"/>
          <w:lang w:val="ru-RU"/>
        </w:rPr>
        <w:t xml:space="preserve"> и 202</w:t>
      </w:r>
      <w:r w:rsidR="00070FD7">
        <w:rPr>
          <w:sz w:val="28"/>
          <w:szCs w:val="28"/>
          <w:lang w:val="ru-RU"/>
        </w:rPr>
        <w:t>3</w:t>
      </w:r>
      <w:r w:rsidR="008F390B">
        <w:rPr>
          <w:sz w:val="28"/>
          <w:szCs w:val="28"/>
          <w:lang w:val="ru-RU"/>
        </w:rPr>
        <w:t xml:space="preserve"> годов»</w:t>
      </w:r>
      <w:r w:rsidR="00891523">
        <w:rPr>
          <w:sz w:val="28"/>
          <w:szCs w:val="28"/>
          <w:lang w:val="ru-RU"/>
        </w:rPr>
        <w:t xml:space="preserve">, от 27.04.2021 № 110 </w:t>
      </w:r>
      <w:r w:rsidR="00891523" w:rsidRPr="00070FD7">
        <w:rPr>
          <w:sz w:val="28"/>
          <w:szCs w:val="28"/>
          <w:lang w:val="ru-RU"/>
        </w:rPr>
        <w:t xml:space="preserve">«О </w:t>
      </w:r>
      <w:r w:rsidR="00891523">
        <w:rPr>
          <w:sz w:val="28"/>
          <w:szCs w:val="28"/>
          <w:lang w:val="ru-RU"/>
        </w:rPr>
        <w:t xml:space="preserve">внесении изменений в </w:t>
      </w:r>
      <w:r w:rsidR="00891523" w:rsidRPr="00070FD7">
        <w:rPr>
          <w:sz w:val="28"/>
          <w:szCs w:val="28"/>
          <w:lang w:val="ru-RU"/>
        </w:rPr>
        <w:t>Бюджет города Липецка</w:t>
      </w:r>
      <w:proofErr w:type="gramEnd"/>
      <w:r w:rsidR="00891523" w:rsidRPr="00070FD7">
        <w:rPr>
          <w:sz w:val="28"/>
          <w:szCs w:val="28"/>
          <w:lang w:val="ru-RU"/>
        </w:rPr>
        <w:t xml:space="preserve"> на 2021 год и на плановый период</w:t>
      </w:r>
      <w:r w:rsidR="00891523">
        <w:rPr>
          <w:sz w:val="28"/>
          <w:szCs w:val="28"/>
          <w:lang w:val="ru-RU"/>
        </w:rPr>
        <w:t xml:space="preserve"> 2022 и 2023 годов» </w:t>
      </w:r>
      <w:r w:rsidRPr="00B05B21">
        <w:rPr>
          <w:sz w:val="28"/>
          <w:szCs w:val="28"/>
          <w:lang w:val="ru-RU"/>
        </w:rPr>
        <w:t>ад</w:t>
      </w:r>
      <w:r>
        <w:rPr>
          <w:sz w:val="28"/>
          <w:szCs w:val="28"/>
          <w:lang w:val="ru-RU"/>
        </w:rPr>
        <w:t>министрация города</w:t>
      </w:r>
    </w:p>
    <w:p w:rsidR="00CE1555" w:rsidRPr="00CE1555" w:rsidRDefault="00CE1555" w:rsidP="00E217DC">
      <w:pPr>
        <w:ind w:firstLine="709"/>
        <w:jc w:val="both"/>
        <w:rPr>
          <w:sz w:val="24"/>
          <w:szCs w:val="24"/>
          <w:lang w:val="ru-RU"/>
        </w:rPr>
      </w:pPr>
    </w:p>
    <w:p w:rsidR="00CE1555" w:rsidRPr="00CE1555" w:rsidRDefault="00CE1555" w:rsidP="00E217DC">
      <w:pPr>
        <w:ind w:firstLine="709"/>
        <w:jc w:val="both"/>
        <w:rPr>
          <w:sz w:val="24"/>
          <w:szCs w:val="24"/>
          <w:lang w:val="ru-RU"/>
        </w:rPr>
      </w:pPr>
    </w:p>
    <w:p w:rsidR="00FA674A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3D2D28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С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А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Н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В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Л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Я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Е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6C5B"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CE1555" w:rsidRPr="00CE1555" w:rsidRDefault="00CE1555" w:rsidP="00FA674A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CE1555" w:rsidRPr="00CE1555" w:rsidRDefault="00CE1555" w:rsidP="00FA674A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BE21A5" w:rsidRPr="007923C5" w:rsidRDefault="00FA674A" w:rsidP="00C23EF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6346B9">
        <w:rPr>
          <w:sz w:val="28"/>
          <w:szCs w:val="28"/>
          <w:lang w:val="ru-RU"/>
        </w:rPr>
        <w:t xml:space="preserve">Внести в постановление </w:t>
      </w:r>
      <w:r w:rsidR="009873A6"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>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 граждан</w:t>
      </w:r>
      <w:r w:rsidRPr="006346B9">
        <w:rPr>
          <w:sz w:val="28"/>
          <w:szCs w:val="28"/>
          <w:lang w:val="ru-RU"/>
        </w:rPr>
        <w:t>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</w:t>
      </w:r>
      <w:r w:rsidR="00210527">
        <w:rPr>
          <w:sz w:val="28"/>
          <w:szCs w:val="28"/>
          <w:lang w:val="ru-RU"/>
        </w:rPr>
        <w:t xml:space="preserve"> </w:t>
      </w:r>
      <w:r w:rsidR="00AB6001">
        <w:rPr>
          <w:sz w:val="28"/>
          <w:szCs w:val="28"/>
          <w:lang w:val="ru-RU"/>
        </w:rPr>
        <w:t>№ 1777</w:t>
      </w:r>
      <w:r w:rsidR="000C4E6A">
        <w:rPr>
          <w:sz w:val="28"/>
          <w:szCs w:val="28"/>
          <w:lang w:val="ru-RU"/>
        </w:rPr>
        <w:t>,</w:t>
      </w:r>
      <w:r w:rsidR="00F31661">
        <w:rPr>
          <w:sz w:val="28"/>
          <w:szCs w:val="28"/>
          <w:lang w:val="ru-RU"/>
        </w:rPr>
        <w:t xml:space="preserve">                </w:t>
      </w:r>
      <w:r w:rsidR="000C4E6A">
        <w:rPr>
          <w:sz w:val="28"/>
          <w:szCs w:val="28"/>
          <w:lang w:val="ru-RU"/>
        </w:rPr>
        <w:t xml:space="preserve"> от</w:t>
      </w:r>
      <w:r w:rsidR="0008271E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>28.02.2018 № 276</w:t>
      </w:r>
      <w:r w:rsidR="005F7EDD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04.04.2018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№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479</w:t>
      </w:r>
      <w:r w:rsidR="00B05B21">
        <w:rPr>
          <w:sz w:val="28"/>
          <w:szCs w:val="28"/>
          <w:lang w:val="ru-RU"/>
        </w:rPr>
        <w:t xml:space="preserve">, </w:t>
      </w:r>
      <w:r w:rsidR="00FC1026">
        <w:rPr>
          <w:sz w:val="28"/>
          <w:szCs w:val="28"/>
          <w:lang w:val="ru-RU"/>
        </w:rPr>
        <w:t>от 07.09.2018 № 1584, от</w:t>
      </w:r>
      <w:r w:rsidR="00B05B21">
        <w:rPr>
          <w:sz w:val="28"/>
          <w:szCs w:val="28"/>
          <w:lang w:val="ru-RU"/>
        </w:rPr>
        <w:t xml:space="preserve"> 17.10.2018 № 1890</w:t>
      </w:r>
      <w:r w:rsidR="00321F80">
        <w:rPr>
          <w:sz w:val="28"/>
          <w:szCs w:val="28"/>
          <w:lang w:val="ru-RU"/>
        </w:rPr>
        <w:t>, от 27.12.2018 № 2450</w:t>
      </w:r>
      <w:r w:rsidR="00955BE8">
        <w:rPr>
          <w:sz w:val="28"/>
          <w:szCs w:val="28"/>
          <w:lang w:val="ru-RU"/>
        </w:rPr>
        <w:t>, от 04.03.2019 № 290</w:t>
      </w:r>
      <w:r w:rsidR="00623EA3">
        <w:rPr>
          <w:sz w:val="28"/>
          <w:szCs w:val="28"/>
          <w:lang w:val="ru-RU"/>
        </w:rPr>
        <w:t>, от 30.04.2019 № 801</w:t>
      </w:r>
      <w:proofErr w:type="gramEnd"/>
      <w:r w:rsidR="00623EA3">
        <w:rPr>
          <w:sz w:val="28"/>
          <w:szCs w:val="28"/>
          <w:lang w:val="ru-RU"/>
        </w:rPr>
        <w:t xml:space="preserve">, </w:t>
      </w:r>
      <w:r w:rsidR="00F31661">
        <w:rPr>
          <w:sz w:val="28"/>
          <w:szCs w:val="28"/>
          <w:lang w:val="ru-RU"/>
        </w:rPr>
        <w:t xml:space="preserve">        </w:t>
      </w:r>
      <w:r w:rsidR="00623EA3">
        <w:rPr>
          <w:sz w:val="28"/>
          <w:szCs w:val="28"/>
          <w:lang w:val="ru-RU"/>
        </w:rPr>
        <w:t>от 11.10.2019 № 2001, от 26.12.2019 № 2510</w:t>
      </w:r>
      <w:r w:rsidR="00C23EF4">
        <w:rPr>
          <w:sz w:val="28"/>
          <w:szCs w:val="28"/>
          <w:lang w:val="ru-RU"/>
        </w:rPr>
        <w:t xml:space="preserve">, от 03.03.2020 № </w:t>
      </w:r>
      <w:r w:rsidR="00C23EF4" w:rsidRPr="007923C5">
        <w:rPr>
          <w:sz w:val="28"/>
          <w:szCs w:val="28"/>
          <w:lang w:val="ru-RU"/>
        </w:rPr>
        <w:t>262</w:t>
      </w:r>
      <w:r w:rsidR="00070FD7" w:rsidRPr="007923C5">
        <w:rPr>
          <w:sz w:val="28"/>
          <w:szCs w:val="28"/>
          <w:lang w:val="ru-RU"/>
        </w:rPr>
        <w:t xml:space="preserve">, от </w:t>
      </w:r>
      <w:r w:rsidR="007923C5" w:rsidRPr="007923C5">
        <w:rPr>
          <w:sz w:val="28"/>
          <w:szCs w:val="28"/>
          <w:lang w:val="ru-RU"/>
        </w:rPr>
        <w:t>30</w:t>
      </w:r>
      <w:r w:rsidR="00070FD7" w:rsidRPr="007923C5">
        <w:rPr>
          <w:sz w:val="28"/>
          <w:szCs w:val="28"/>
          <w:lang w:val="ru-RU"/>
        </w:rPr>
        <w:t xml:space="preserve">.12.2020 № </w:t>
      </w:r>
      <w:r w:rsidR="007923C5" w:rsidRPr="007923C5">
        <w:rPr>
          <w:sz w:val="28"/>
          <w:szCs w:val="28"/>
          <w:lang w:val="ru-RU"/>
        </w:rPr>
        <w:t>2580</w:t>
      </w:r>
      <w:r w:rsidR="001760DA">
        <w:rPr>
          <w:sz w:val="28"/>
          <w:szCs w:val="28"/>
          <w:lang w:val="ru-RU"/>
        </w:rPr>
        <w:t>, от 05.02.2021 № 132</w:t>
      </w:r>
      <w:r w:rsidR="001B73DB" w:rsidRPr="007923C5">
        <w:rPr>
          <w:sz w:val="28"/>
          <w:szCs w:val="28"/>
          <w:lang w:val="ru-RU"/>
        </w:rPr>
        <w:t xml:space="preserve">) </w:t>
      </w:r>
      <w:r w:rsidRPr="007923C5">
        <w:rPr>
          <w:sz w:val="28"/>
          <w:szCs w:val="28"/>
          <w:lang w:val="ru-RU"/>
        </w:rPr>
        <w:t>следующие изменения:</w:t>
      </w:r>
    </w:p>
    <w:p w:rsidR="00761D2D" w:rsidRPr="002967E9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923C5">
        <w:rPr>
          <w:sz w:val="28"/>
          <w:szCs w:val="28"/>
          <w:lang w:val="ru-RU"/>
        </w:rPr>
        <w:t>1. В приложении к постановлению:</w:t>
      </w:r>
    </w:p>
    <w:p w:rsidR="00650845" w:rsidRPr="00F2153C" w:rsidRDefault="00761D2D" w:rsidP="00CE1555">
      <w:pPr>
        <w:spacing w:after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позицию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B05B21" w:rsidRPr="00F9761E" w:rsidTr="004218E6">
        <w:trPr>
          <w:trHeight w:val="135"/>
        </w:trPr>
        <w:tc>
          <w:tcPr>
            <w:tcW w:w="4480" w:type="dxa"/>
          </w:tcPr>
          <w:p w:rsidR="00B05B21" w:rsidRPr="00F9761E" w:rsidRDefault="00B05B21" w:rsidP="00B05B21">
            <w:pPr>
              <w:rPr>
                <w:color w:val="0D0D0D"/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«Объёмы </w:t>
            </w:r>
            <w:r w:rsidR="00C23EF4" w:rsidRPr="00F9761E">
              <w:rPr>
                <w:sz w:val="24"/>
                <w:szCs w:val="24"/>
                <w:lang w:val="ru-RU"/>
              </w:rPr>
              <w:t xml:space="preserve">финансирования за счет средств </w:t>
            </w:r>
            <w:r w:rsidRPr="00F9761E">
              <w:rPr>
                <w:sz w:val="24"/>
                <w:szCs w:val="24"/>
                <w:lang w:val="ru-RU"/>
              </w:rPr>
              <w:t>бюджета города Липецка</w:t>
            </w:r>
            <w:r w:rsidRPr="00F9761E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B05B21" w:rsidRPr="00F9761E" w:rsidRDefault="00B05B21" w:rsidP="00B05B21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>2017 год – 48705,0 тыс. рублей</w:t>
            </w:r>
          </w:p>
          <w:p w:rsidR="00B05B21" w:rsidRPr="00F9761E" w:rsidRDefault="00223251" w:rsidP="00B05B21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</w:t>
            </w:r>
            <w:r w:rsidR="00B05B21" w:rsidRPr="00F9761E">
              <w:rPr>
                <w:sz w:val="24"/>
                <w:szCs w:val="24"/>
                <w:lang w:val="ru-RU"/>
              </w:rPr>
              <w:t>6,7 тыс. рублей</w:t>
            </w:r>
          </w:p>
          <w:p w:rsidR="00B05B21" w:rsidRPr="00F9761E" w:rsidRDefault="00B05B21" w:rsidP="00B05B21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2019 год – </w:t>
            </w:r>
            <w:r w:rsidR="00623EA3" w:rsidRPr="00F9761E">
              <w:rPr>
                <w:sz w:val="24"/>
                <w:szCs w:val="24"/>
                <w:lang w:val="ru-RU"/>
              </w:rPr>
              <w:t>55577,0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B05B21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 xml:space="preserve">2020 год – </w:t>
            </w:r>
            <w:r w:rsidR="00C23EF4" w:rsidRPr="00F9761E">
              <w:rPr>
                <w:sz w:val="24"/>
                <w:szCs w:val="24"/>
                <w:lang w:val="ru-RU"/>
              </w:rPr>
              <w:t>57099,4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B05B21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год – </w:t>
            </w:r>
            <w:r w:rsidR="00D264A1" w:rsidRPr="00F9761E">
              <w:rPr>
                <w:sz w:val="24"/>
                <w:szCs w:val="24"/>
                <w:lang w:val="ru-RU"/>
              </w:rPr>
              <w:t>5</w:t>
            </w:r>
            <w:r w:rsidR="00891523">
              <w:rPr>
                <w:sz w:val="24"/>
                <w:szCs w:val="24"/>
                <w:lang w:val="ru-RU"/>
              </w:rPr>
              <w:t>7210</w:t>
            </w:r>
            <w:r w:rsidR="000D6FE5" w:rsidRPr="00F9761E">
              <w:rPr>
                <w:sz w:val="24"/>
                <w:szCs w:val="24"/>
                <w:lang w:val="ru-RU"/>
              </w:rPr>
              <w:t>,</w:t>
            </w:r>
            <w:r w:rsidR="00891523">
              <w:rPr>
                <w:sz w:val="24"/>
                <w:szCs w:val="24"/>
                <w:lang w:val="ru-RU"/>
              </w:rPr>
              <w:t>1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B05B21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 w:rsidR="009C0884" w:rsidRPr="00F9761E">
              <w:rPr>
                <w:sz w:val="24"/>
                <w:szCs w:val="24"/>
                <w:lang w:val="ru-RU"/>
              </w:rPr>
              <w:t>46</w:t>
            </w:r>
            <w:r w:rsidR="00E51C32" w:rsidRPr="00F9761E">
              <w:rPr>
                <w:sz w:val="24"/>
                <w:szCs w:val="24"/>
                <w:lang w:val="ru-RU"/>
              </w:rPr>
              <w:t>2</w:t>
            </w:r>
            <w:r w:rsidR="000D6FE5" w:rsidRPr="00F9761E">
              <w:rPr>
                <w:sz w:val="24"/>
                <w:szCs w:val="24"/>
                <w:lang w:val="ru-RU"/>
              </w:rPr>
              <w:t>8</w:t>
            </w:r>
            <w:r w:rsidR="00E51C32" w:rsidRPr="00F9761E">
              <w:rPr>
                <w:sz w:val="24"/>
                <w:szCs w:val="24"/>
                <w:lang w:val="ru-RU"/>
              </w:rPr>
              <w:t>9</w:t>
            </w:r>
            <w:r w:rsidR="00D007FC" w:rsidRPr="00F9761E">
              <w:rPr>
                <w:sz w:val="24"/>
                <w:szCs w:val="24"/>
                <w:lang w:val="ru-RU"/>
              </w:rPr>
              <w:t>,0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B05B21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 w:rsidR="009C0884" w:rsidRPr="00F9761E">
              <w:rPr>
                <w:sz w:val="24"/>
                <w:szCs w:val="24"/>
                <w:lang w:val="ru-RU"/>
              </w:rPr>
              <w:t>46</w:t>
            </w:r>
            <w:r w:rsidR="00E51C32" w:rsidRPr="00F9761E">
              <w:rPr>
                <w:sz w:val="24"/>
                <w:szCs w:val="24"/>
                <w:lang w:val="ru-RU"/>
              </w:rPr>
              <w:t>2</w:t>
            </w:r>
            <w:r w:rsidR="000D6FE5" w:rsidRPr="00F9761E">
              <w:rPr>
                <w:sz w:val="24"/>
                <w:szCs w:val="24"/>
                <w:lang w:val="ru-RU"/>
              </w:rPr>
              <w:t>8</w:t>
            </w:r>
            <w:r w:rsidR="00E51C32" w:rsidRPr="00F9761E">
              <w:rPr>
                <w:sz w:val="24"/>
                <w:szCs w:val="24"/>
                <w:lang w:val="ru-RU"/>
              </w:rPr>
              <w:t>9</w:t>
            </w:r>
            <w:r w:rsidR="009C0884" w:rsidRPr="00F9761E">
              <w:rPr>
                <w:sz w:val="24"/>
                <w:szCs w:val="24"/>
                <w:lang w:val="ru-RU"/>
              </w:rPr>
              <w:t>,</w:t>
            </w:r>
            <w:r w:rsidR="002314F2" w:rsidRPr="00F9761E">
              <w:rPr>
                <w:sz w:val="24"/>
                <w:szCs w:val="24"/>
                <w:lang w:val="ru-RU"/>
              </w:rPr>
              <w:t>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B05B21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 w:rsidR="002314F2" w:rsidRPr="00F9761E">
              <w:rPr>
                <w:sz w:val="24"/>
                <w:szCs w:val="24"/>
                <w:lang w:val="ru-RU"/>
              </w:rPr>
              <w:t>46678,0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4D1034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Итого:  </w:t>
            </w:r>
            <w:r w:rsidR="000D6FE5" w:rsidRPr="00F9761E">
              <w:rPr>
                <w:sz w:val="24"/>
                <w:szCs w:val="24"/>
                <w:lang w:val="ru-RU"/>
              </w:rPr>
              <w:t>40</w:t>
            </w:r>
            <w:r w:rsidR="004D1034">
              <w:rPr>
                <w:sz w:val="24"/>
                <w:szCs w:val="24"/>
                <w:lang w:val="ru-RU"/>
              </w:rPr>
              <w:t>4224</w:t>
            </w:r>
            <w:r w:rsidR="00AF21E8" w:rsidRPr="00F9761E">
              <w:rPr>
                <w:sz w:val="24"/>
                <w:szCs w:val="24"/>
                <w:lang w:val="ru-RU"/>
              </w:rPr>
              <w:t>,</w:t>
            </w:r>
            <w:r w:rsidR="004D1034">
              <w:rPr>
                <w:sz w:val="24"/>
                <w:szCs w:val="24"/>
                <w:lang w:val="ru-RU"/>
              </w:rPr>
              <w:t>2</w:t>
            </w:r>
            <w:r w:rsidRPr="00F9761E">
              <w:rPr>
                <w:sz w:val="24"/>
                <w:szCs w:val="24"/>
                <w:lang w:val="ru-RU"/>
              </w:rPr>
              <w:t xml:space="preserve"> тыс. </w:t>
            </w:r>
            <w:r w:rsidR="0046577E" w:rsidRPr="00F9761E">
              <w:rPr>
                <w:sz w:val="24"/>
                <w:szCs w:val="24"/>
                <w:lang w:val="ru-RU"/>
              </w:rPr>
              <w:t>р</w:t>
            </w:r>
            <w:r w:rsidRPr="00F9761E">
              <w:rPr>
                <w:sz w:val="24"/>
                <w:szCs w:val="24"/>
                <w:lang w:val="ru-RU"/>
              </w:rPr>
              <w:t>ублей</w:t>
            </w:r>
            <w:r w:rsidR="0046577E" w:rsidRPr="00F9761E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060FE6" w:rsidRDefault="00761D2D" w:rsidP="00CE1555">
      <w:pPr>
        <w:spacing w:before="240" w:after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955BE8">
        <w:rPr>
          <w:sz w:val="28"/>
          <w:szCs w:val="28"/>
          <w:lang w:val="ru-RU"/>
        </w:rPr>
        <w:t>.2. В</w:t>
      </w:r>
      <w:r w:rsidR="003D2DEA">
        <w:rPr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>р</w:t>
      </w:r>
      <w:r w:rsidR="00060FE6">
        <w:rPr>
          <w:rFonts w:ascii="Times New Roman CYR" w:hAnsi="Times New Roman CYR"/>
          <w:sz w:val="28"/>
          <w:szCs w:val="28"/>
          <w:lang w:val="ru-RU"/>
        </w:rPr>
        <w:t>аздел</w:t>
      </w:r>
      <w:r w:rsidR="00955BE8">
        <w:rPr>
          <w:rFonts w:ascii="Times New Roman CYR" w:hAnsi="Times New Roman CYR"/>
          <w:sz w:val="28"/>
          <w:szCs w:val="28"/>
          <w:lang w:val="ru-RU"/>
        </w:rPr>
        <w:t>е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 xml:space="preserve">таблицу </w:t>
      </w:r>
      <w:r w:rsidR="00F2153C">
        <w:rPr>
          <w:rFonts w:ascii="Times New Roman CYR" w:hAnsi="Times New Roman CYR"/>
          <w:sz w:val="28"/>
          <w:szCs w:val="28"/>
          <w:lang w:val="ru-RU"/>
        </w:rPr>
        <w:t>«</w:t>
      </w:r>
      <w:r w:rsidR="00F2153C"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F2153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9A0BC3" w:rsidRDefault="00F2153C" w:rsidP="00CE1555">
      <w:pPr>
        <w:spacing w:after="24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060FE6"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6577E" w:rsidRPr="00BB2C89" w:rsidTr="00D012CE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gramStart"/>
            <w:r w:rsidRPr="0046577E">
              <w:rPr>
                <w:lang w:val="ru-RU"/>
              </w:rPr>
              <w:t>п</w:t>
            </w:r>
            <w:proofErr w:type="gramEnd"/>
            <w:r w:rsidRPr="0046577E">
              <w:rPr>
                <w:lang w:val="ru-RU"/>
              </w:rPr>
              <w:t>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0" w:type="dxa"/>
            <w:gridSpan w:val="8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CD21BA" w:rsidRPr="0046577E" w:rsidTr="00D012CE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2018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2020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2022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CD21BA" w:rsidRPr="0046577E" w:rsidTr="00D012CE">
        <w:trPr>
          <w:trHeight w:val="261"/>
        </w:trPr>
        <w:tc>
          <w:tcPr>
            <w:tcW w:w="567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6577E" w:rsidRPr="0046577E" w:rsidRDefault="0046577E" w:rsidP="0046577E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E" w:rsidRPr="0046577E" w:rsidRDefault="0046577E" w:rsidP="0046577E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CD21BA" w:rsidRPr="0046577E" w:rsidTr="00D012CE">
        <w:trPr>
          <w:trHeight w:val="416"/>
        </w:trPr>
        <w:tc>
          <w:tcPr>
            <w:tcW w:w="567" w:type="dxa"/>
            <w:shd w:val="clear" w:color="auto" w:fill="auto"/>
          </w:tcPr>
          <w:p w:rsidR="002314F2" w:rsidRPr="0046577E" w:rsidRDefault="002314F2" w:rsidP="00CD21BA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2314F2" w:rsidRPr="0046577E" w:rsidRDefault="002314F2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2314F2" w:rsidRPr="0046577E" w:rsidRDefault="002314F2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874FC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2314F2" w:rsidRPr="0046577E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  <w:p w:rsidR="002314F2" w:rsidRPr="0046577E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2314F2" w:rsidRPr="0046577E" w:rsidRDefault="002314F2" w:rsidP="002314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2314F2" w:rsidRPr="0046577E" w:rsidRDefault="002314F2" w:rsidP="002314F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2314F2" w:rsidRPr="0046577E" w:rsidRDefault="002314F2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2314F2" w:rsidRPr="0046577E" w:rsidRDefault="008E7409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</w:t>
            </w:r>
            <w:r w:rsidR="002314F2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709" w:type="dxa"/>
          </w:tcPr>
          <w:p w:rsidR="002314F2" w:rsidRPr="00AC1F37" w:rsidRDefault="00D264A1" w:rsidP="004D1034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sz w:val="18"/>
                <w:szCs w:val="18"/>
                <w:lang w:val="ru-RU"/>
              </w:rPr>
              <w:t>5</w:t>
            </w:r>
            <w:r w:rsidR="004D1034">
              <w:rPr>
                <w:sz w:val="18"/>
                <w:szCs w:val="18"/>
                <w:lang w:val="ru-RU"/>
              </w:rPr>
              <w:t>7210,1</w:t>
            </w:r>
          </w:p>
        </w:tc>
        <w:tc>
          <w:tcPr>
            <w:tcW w:w="709" w:type="dxa"/>
          </w:tcPr>
          <w:p w:rsidR="002314F2" w:rsidRPr="0046577E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08" w:type="dxa"/>
          </w:tcPr>
          <w:p w:rsidR="002314F2" w:rsidRPr="0046577E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09" w:type="dxa"/>
          </w:tcPr>
          <w:p w:rsidR="002314F2" w:rsidRPr="0046577E" w:rsidRDefault="00921B20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="002314F2"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CD21BA" w:rsidRPr="0046577E" w:rsidTr="004F478E">
        <w:trPr>
          <w:trHeight w:val="699"/>
        </w:trPr>
        <w:tc>
          <w:tcPr>
            <w:tcW w:w="567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 xml:space="preserve"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</w:t>
            </w:r>
            <w:r w:rsidRPr="0046577E">
              <w:rPr>
                <w:rFonts w:eastAsia="Calibri"/>
                <w:lang w:val="ru-RU" w:eastAsia="en-US"/>
              </w:rPr>
              <w:lastRenderedPageBreak/>
              <w:t>безопасности на водных объектах»</w:t>
            </w:r>
          </w:p>
        </w:tc>
        <w:tc>
          <w:tcPr>
            <w:tcW w:w="1134" w:type="dxa"/>
            <w:vMerge/>
            <w:shd w:val="clear" w:color="auto" w:fill="auto"/>
          </w:tcPr>
          <w:p w:rsidR="000D6FE5" w:rsidRPr="0046577E" w:rsidRDefault="000D6FE5" w:rsidP="000621E6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0621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0D6FE5" w:rsidRPr="0046577E" w:rsidRDefault="000D6FE5" w:rsidP="000621E6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0D6FE5" w:rsidRPr="0046577E" w:rsidRDefault="000D6FE5" w:rsidP="000621E6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0D6FE5" w:rsidRPr="00AC1F37" w:rsidRDefault="004D1034" w:rsidP="00AC1F3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57210,1</w:t>
            </w:r>
          </w:p>
        </w:tc>
        <w:tc>
          <w:tcPr>
            <w:tcW w:w="709" w:type="dxa"/>
          </w:tcPr>
          <w:p w:rsidR="000D6FE5" w:rsidRPr="009C0884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46289,0</w:t>
            </w:r>
          </w:p>
        </w:tc>
        <w:tc>
          <w:tcPr>
            <w:tcW w:w="708" w:type="dxa"/>
          </w:tcPr>
          <w:p w:rsidR="000D6FE5" w:rsidRPr="009C0884" w:rsidRDefault="00E51C32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46289,0</w:t>
            </w:r>
          </w:p>
        </w:tc>
        <w:tc>
          <w:tcPr>
            <w:tcW w:w="709" w:type="dxa"/>
          </w:tcPr>
          <w:p w:rsidR="000D6FE5" w:rsidRPr="0046577E" w:rsidRDefault="000D6FE5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E51C32" w:rsidRPr="0046577E" w:rsidTr="00D012CE">
        <w:trPr>
          <w:trHeight w:val="389"/>
        </w:trPr>
        <w:tc>
          <w:tcPr>
            <w:tcW w:w="567" w:type="dxa"/>
            <w:shd w:val="clear" w:color="auto" w:fill="auto"/>
          </w:tcPr>
          <w:p w:rsidR="00E51C32" w:rsidRPr="0046577E" w:rsidRDefault="00E51C32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1.1.1.</w:t>
            </w:r>
          </w:p>
        </w:tc>
        <w:tc>
          <w:tcPr>
            <w:tcW w:w="1701" w:type="dxa"/>
            <w:shd w:val="clear" w:color="auto" w:fill="auto"/>
          </w:tcPr>
          <w:p w:rsidR="00E51C32" w:rsidRPr="0046577E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E51C32" w:rsidRPr="0046577E" w:rsidRDefault="00E51C32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</w:tc>
        <w:tc>
          <w:tcPr>
            <w:tcW w:w="1134" w:type="dxa"/>
            <w:shd w:val="clear" w:color="auto" w:fill="auto"/>
          </w:tcPr>
          <w:p w:rsidR="00D874FC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E51C32" w:rsidRPr="0046577E" w:rsidRDefault="00E51C32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E51C32" w:rsidRPr="0046577E" w:rsidRDefault="00E51C32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8" w:type="dxa"/>
          </w:tcPr>
          <w:p w:rsidR="00E51C32" w:rsidRPr="0046577E" w:rsidRDefault="00E51C32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9" w:type="dxa"/>
          </w:tcPr>
          <w:p w:rsidR="00E51C32" w:rsidRPr="006015C8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709" w:type="dxa"/>
          </w:tcPr>
          <w:p w:rsidR="00E51C32" w:rsidRPr="00AC1F37" w:rsidRDefault="00E51C32" w:rsidP="003505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  <w:r w:rsidR="00350507" w:rsidRPr="00AC1F37">
              <w:rPr>
                <w:rFonts w:eastAsia="Calibri"/>
                <w:sz w:val="18"/>
                <w:szCs w:val="18"/>
                <w:lang w:val="ru-RU" w:eastAsia="en-US"/>
              </w:rPr>
              <w:t>2448</w:t>
            </w: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350507" w:rsidRPr="00AC1F37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</w:p>
        </w:tc>
        <w:tc>
          <w:tcPr>
            <w:tcW w:w="709" w:type="dxa"/>
          </w:tcPr>
          <w:p w:rsidR="00E51C32" w:rsidRPr="0046577E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41352,0</w:t>
            </w:r>
          </w:p>
        </w:tc>
        <w:tc>
          <w:tcPr>
            <w:tcW w:w="708" w:type="dxa"/>
          </w:tcPr>
          <w:p w:rsidR="00E51C32" w:rsidRPr="0046577E" w:rsidRDefault="00E51C32" w:rsidP="00AC25B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41352,0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</w:tr>
      <w:tr w:rsidR="00CD21BA" w:rsidRPr="0046577E" w:rsidTr="00D012CE">
        <w:trPr>
          <w:trHeight w:val="610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</w:tc>
        <w:tc>
          <w:tcPr>
            <w:tcW w:w="1134" w:type="dxa"/>
            <w:shd w:val="clear" w:color="auto" w:fill="auto"/>
          </w:tcPr>
          <w:p w:rsidR="00D874FC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0D6FE5" w:rsidRPr="0046577E" w:rsidRDefault="000D6FE5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9" w:type="dxa"/>
          </w:tcPr>
          <w:p w:rsidR="000D6FE5" w:rsidRPr="00AC1F37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709" w:type="dxa"/>
          </w:tcPr>
          <w:p w:rsidR="000D6FE5" w:rsidRPr="00AC1F37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1960</w:t>
            </w:r>
            <w:r w:rsidR="000D6FE5" w:rsidRPr="00AC1F37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709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1930,0</w:t>
            </w:r>
          </w:p>
        </w:tc>
        <w:tc>
          <w:tcPr>
            <w:tcW w:w="708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1930,0</w:t>
            </w:r>
          </w:p>
        </w:tc>
        <w:tc>
          <w:tcPr>
            <w:tcW w:w="709" w:type="dxa"/>
          </w:tcPr>
          <w:p w:rsidR="000D6FE5" w:rsidRPr="0046577E" w:rsidRDefault="000D6FE5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134" w:type="dxa"/>
            <w:shd w:val="clear" w:color="auto" w:fill="auto"/>
          </w:tcPr>
          <w:p w:rsidR="00D874FC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0D6FE5" w:rsidRPr="0046577E" w:rsidRDefault="000D6FE5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0D6FE5" w:rsidRPr="00AC1F37" w:rsidRDefault="000D6FE5" w:rsidP="006015C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C1F37"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="006015C8" w:rsidRPr="00AC1F37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6015C8" w:rsidRPr="00AC1F37">
              <w:rPr>
                <w:rFonts w:eastAsia="Calibri"/>
                <w:sz w:val="18"/>
                <w:szCs w:val="18"/>
                <w:lang w:val="ru-RU" w:eastAsia="en-US"/>
              </w:rPr>
              <w:t>2</w:t>
            </w:r>
          </w:p>
        </w:tc>
        <w:tc>
          <w:tcPr>
            <w:tcW w:w="709" w:type="dxa"/>
          </w:tcPr>
          <w:p w:rsidR="000D6FE5" w:rsidRPr="00AC1F37" w:rsidRDefault="00E51C32" w:rsidP="004D1034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12</w:t>
            </w:r>
            <w:r w:rsidR="004D1034">
              <w:rPr>
                <w:rFonts w:eastAsia="Calibri"/>
                <w:sz w:val="18"/>
                <w:szCs w:val="18"/>
                <w:lang w:val="ru-RU" w:eastAsia="en-US"/>
              </w:rPr>
              <w:t>771</w:t>
            </w: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4D1034">
              <w:rPr>
                <w:rFonts w:eastAsia="Calibri"/>
                <w:sz w:val="18"/>
                <w:szCs w:val="18"/>
                <w:lang w:val="ru-RU" w:eastAsia="en-US"/>
              </w:rPr>
              <w:t>2</w:t>
            </w:r>
          </w:p>
        </w:tc>
        <w:tc>
          <w:tcPr>
            <w:tcW w:w="709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3007,0</w:t>
            </w:r>
          </w:p>
        </w:tc>
        <w:tc>
          <w:tcPr>
            <w:tcW w:w="708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3007,0</w:t>
            </w:r>
          </w:p>
        </w:tc>
        <w:tc>
          <w:tcPr>
            <w:tcW w:w="709" w:type="dxa"/>
          </w:tcPr>
          <w:p w:rsidR="000D6FE5" w:rsidRPr="0046577E" w:rsidRDefault="000D6FE5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</w:tc>
        <w:tc>
          <w:tcPr>
            <w:tcW w:w="1134" w:type="dxa"/>
            <w:shd w:val="clear" w:color="auto" w:fill="auto"/>
          </w:tcPr>
          <w:p w:rsidR="00D874FC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0D6FE5" w:rsidRPr="0046577E" w:rsidRDefault="000D6FE5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AC1F37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0D6FE5" w:rsidRPr="00AC1F37" w:rsidRDefault="00E51C32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761D2D" w:rsidRPr="00761D2D" w:rsidRDefault="00F255C1" w:rsidP="00CE1555">
      <w:pPr>
        <w:spacing w:before="240"/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  <w:r w:rsidR="00761D2D" w:rsidRPr="00761D2D">
        <w:rPr>
          <w:sz w:val="28"/>
          <w:szCs w:val="28"/>
          <w:lang w:val="ru-RU"/>
        </w:rPr>
        <w:t>1.3. Раздел 6. «Ресурсное обеспе</w:t>
      </w:r>
      <w:r w:rsidR="00901243">
        <w:rPr>
          <w:sz w:val="28"/>
          <w:szCs w:val="28"/>
          <w:lang w:val="ru-RU"/>
        </w:rPr>
        <w:t xml:space="preserve">чение муниципальной программы» </w:t>
      </w:r>
      <w:r w:rsidR="00761D2D" w:rsidRPr="00761D2D">
        <w:rPr>
          <w:sz w:val="28"/>
          <w:szCs w:val="28"/>
          <w:lang w:val="ru-RU"/>
        </w:rPr>
        <w:t>изложить в следующей редакции: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</w:p>
    <w:p w:rsidR="00CC473B" w:rsidRDefault="00761D2D" w:rsidP="00CE1555">
      <w:pPr>
        <w:spacing w:after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 w:rsidR="00901243"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974107" w:rsidRPr="00974107" w:rsidTr="00974107">
        <w:trPr>
          <w:trHeight w:val="217"/>
        </w:trPr>
        <w:tc>
          <w:tcPr>
            <w:tcW w:w="387" w:type="dxa"/>
            <w:vMerge w:val="restart"/>
          </w:tcPr>
          <w:p w:rsidR="00974107" w:rsidRPr="00974107" w:rsidRDefault="00974107" w:rsidP="00974107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proofErr w:type="gramStart"/>
            <w:r w:rsidRPr="00974107">
              <w:rPr>
                <w:rFonts w:eastAsia="Calibri"/>
                <w:lang w:val="ru-RU" w:eastAsia="en-US"/>
              </w:rPr>
              <w:t>п</w:t>
            </w:r>
            <w:proofErr w:type="gramEnd"/>
            <w:r w:rsidRPr="00974107">
              <w:rPr>
                <w:rFonts w:eastAsia="Calibri"/>
                <w:lang w:val="ru-RU" w:eastAsia="en-US"/>
              </w:rPr>
              <w:t>/п</w:t>
            </w:r>
          </w:p>
        </w:tc>
        <w:tc>
          <w:tcPr>
            <w:tcW w:w="1945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974107" w:rsidRPr="00974107" w:rsidTr="00974107">
        <w:trPr>
          <w:trHeight w:val="227"/>
        </w:trPr>
        <w:tc>
          <w:tcPr>
            <w:tcW w:w="387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2017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2018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2019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2020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2021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2022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2023 г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2024 г</w:t>
            </w:r>
          </w:p>
        </w:tc>
      </w:tr>
      <w:tr w:rsidR="00974107" w:rsidRPr="00974107" w:rsidTr="00974107">
        <w:trPr>
          <w:trHeight w:val="208"/>
        </w:trPr>
        <w:tc>
          <w:tcPr>
            <w:tcW w:w="38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E51C32" w:rsidRPr="00974107" w:rsidTr="00CE1555">
        <w:trPr>
          <w:trHeight w:val="989"/>
        </w:trPr>
        <w:tc>
          <w:tcPr>
            <w:tcW w:w="387" w:type="dxa"/>
            <w:vMerge w:val="restart"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E51C32" w:rsidRPr="00974107" w:rsidRDefault="00E51C32" w:rsidP="00E51C3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Муниципальная программа «Защита населения и территории города </w:t>
            </w:r>
            <w:r w:rsidRPr="00974107">
              <w:rPr>
                <w:rFonts w:eastAsia="Calibri"/>
                <w:lang w:val="ru-RU" w:eastAsia="en-US"/>
              </w:rPr>
              <w:lastRenderedPageBreak/>
              <w:t>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Всего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D874FC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AC1F37" w:rsidRDefault="004D1034" w:rsidP="00AC1F3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57210,1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51C32" w:rsidRPr="00974107" w:rsidTr="00974107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E51C32" w:rsidRPr="00974107" w:rsidRDefault="00E51C32" w:rsidP="00E51C32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D874FC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AC1F37" w:rsidRDefault="004D1034" w:rsidP="00AC1F3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57210,1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51C32" w:rsidRPr="00974107" w:rsidTr="00974107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E51C32" w:rsidRPr="00974107" w:rsidRDefault="00E51C32" w:rsidP="00E51C3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72" w:type="dxa"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D874FC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51C32" w:rsidRPr="00AC1F37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AC1F37" w:rsidRDefault="004D1034" w:rsidP="00AC1F3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57210,1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51C32" w:rsidRPr="00974107" w:rsidTr="00974107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D874FC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51C32" w:rsidRPr="00AC1F37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AC1F37" w:rsidRDefault="004D1034" w:rsidP="00AC1F3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57210,1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761D2D" w:rsidRPr="00761D2D" w:rsidRDefault="00761D2D" w:rsidP="00CE1555">
      <w:pPr>
        <w:spacing w:before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2. 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761D2D" w:rsidRPr="00761D2D" w:rsidRDefault="00761D2D" w:rsidP="00CE1555">
      <w:pPr>
        <w:spacing w:after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 xml:space="preserve">2.1. В разделе 1. </w:t>
      </w:r>
      <w:proofErr w:type="gramStart"/>
      <w:r w:rsidRPr="00761D2D">
        <w:rPr>
          <w:sz w:val="28"/>
          <w:szCs w:val="28"/>
          <w:lang w:val="ru-RU"/>
        </w:rPr>
        <w:t>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</w:t>
      </w:r>
      <w:proofErr w:type="gramEnd"/>
      <w:r w:rsidRPr="00761D2D">
        <w:rPr>
          <w:sz w:val="28"/>
          <w:szCs w:val="28"/>
          <w:lang w:val="ru-RU"/>
        </w:rPr>
        <w:t xml:space="preserve">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2314F2" w:rsidRPr="00110BC8" w:rsidTr="00D012CE">
        <w:trPr>
          <w:trHeight w:val="135"/>
        </w:trPr>
        <w:tc>
          <w:tcPr>
            <w:tcW w:w="4480" w:type="dxa"/>
          </w:tcPr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2019 год – </w:t>
            </w:r>
            <w:r>
              <w:rPr>
                <w:sz w:val="24"/>
                <w:szCs w:val="24"/>
                <w:lang w:val="ru-RU"/>
              </w:rPr>
              <w:t>55577,0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2020 год – </w:t>
            </w:r>
            <w:r w:rsidR="00110BC8">
              <w:rPr>
                <w:sz w:val="24"/>
                <w:szCs w:val="24"/>
                <w:lang w:val="ru-RU"/>
              </w:rPr>
              <w:t>57099,4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2021 год – </w:t>
            </w:r>
            <w:r w:rsidR="00686462">
              <w:rPr>
                <w:sz w:val="24"/>
                <w:szCs w:val="24"/>
                <w:lang w:val="ru-RU"/>
              </w:rPr>
              <w:t>57210,1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2022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2023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68646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Итого:  </w:t>
            </w:r>
            <w:r w:rsidR="00AC1F37">
              <w:rPr>
                <w:sz w:val="24"/>
                <w:szCs w:val="24"/>
                <w:lang w:val="ru-RU"/>
              </w:rPr>
              <w:t>40</w:t>
            </w:r>
            <w:r w:rsidR="00686462">
              <w:rPr>
                <w:sz w:val="24"/>
                <w:szCs w:val="24"/>
                <w:lang w:val="ru-RU"/>
              </w:rPr>
              <w:t>4224,2</w:t>
            </w:r>
            <w:r w:rsidR="000D6FE5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рублей»</w:t>
            </w:r>
          </w:p>
        </w:tc>
      </w:tr>
    </w:tbl>
    <w:p w:rsidR="00EC43CB" w:rsidRDefault="00761D2D" w:rsidP="00CE1555">
      <w:pPr>
        <w:spacing w:before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.2.</w:t>
      </w:r>
      <w:r w:rsidR="00286816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Раздел 6. «Ресурсное обеспечение подпрограммы» изложить в следующей редакции:</w:t>
      </w:r>
    </w:p>
    <w:p w:rsidR="003660C7" w:rsidRDefault="003660C7" w:rsidP="0028681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«6. Ресурсное обеспечение подпрограммы</w:t>
      </w: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 w:rsidRPr="00953566">
        <w:rPr>
          <w:sz w:val="28"/>
          <w:szCs w:val="28"/>
          <w:lang w:val="ru-RU"/>
        </w:rPr>
        <w:t xml:space="preserve">всего </w:t>
      </w:r>
      <w:r w:rsidR="007C30DB">
        <w:rPr>
          <w:sz w:val="28"/>
          <w:szCs w:val="28"/>
          <w:lang w:val="ru-RU"/>
        </w:rPr>
        <w:t>40</w:t>
      </w:r>
      <w:r w:rsidR="00686462">
        <w:rPr>
          <w:sz w:val="28"/>
          <w:szCs w:val="28"/>
          <w:lang w:val="ru-RU"/>
        </w:rPr>
        <w:t>4224</w:t>
      </w:r>
      <w:r w:rsidR="00AC1F37">
        <w:rPr>
          <w:sz w:val="28"/>
          <w:szCs w:val="28"/>
          <w:lang w:val="ru-RU"/>
        </w:rPr>
        <w:t>,</w:t>
      </w:r>
      <w:r w:rsidR="00686462">
        <w:rPr>
          <w:sz w:val="28"/>
          <w:szCs w:val="28"/>
          <w:lang w:val="ru-RU"/>
        </w:rPr>
        <w:t>2</w:t>
      </w:r>
      <w:r w:rsidR="000D6FE5" w:rsidRPr="00623EA3">
        <w:rPr>
          <w:sz w:val="24"/>
          <w:szCs w:val="24"/>
          <w:lang w:val="ru-RU"/>
        </w:rPr>
        <w:t xml:space="preserve"> </w:t>
      </w:r>
      <w:r>
        <w:rPr>
          <w:sz w:val="28"/>
          <w:szCs w:val="28"/>
          <w:lang w:val="ru-RU"/>
        </w:rPr>
        <w:t>тыс. руб., в т.ч.: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>2017 год – 48705,0 тыс. рублей</w:t>
      </w:r>
    </w:p>
    <w:p w:rsidR="009A0BC3" w:rsidRPr="009A0BC3" w:rsidRDefault="00223251" w:rsidP="009A0B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4637</w:t>
      </w:r>
      <w:r w:rsidR="009A0BC3">
        <w:rPr>
          <w:sz w:val="28"/>
          <w:szCs w:val="28"/>
          <w:lang w:val="ru-RU"/>
        </w:rPr>
        <w:t>6,7</w:t>
      </w:r>
      <w:r w:rsidR="009A0BC3"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2019 год – </w:t>
      </w:r>
      <w:r w:rsidR="00E768E7">
        <w:rPr>
          <w:sz w:val="28"/>
          <w:szCs w:val="28"/>
          <w:lang w:val="ru-RU"/>
        </w:rPr>
        <w:t>55577,0</w:t>
      </w:r>
      <w:r w:rsidR="00DB77D3">
        <w:rPr>
          <w:sz w:val="28"/>
          <w:szCs w:val="28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110BC8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2020 год – </w:t>
      </w:r>
      <w:r w:rsidR="00110BC8" w:rsidRPr="00110BC8">
        <w:rPr>
          <w:sz w:val="28"/>
          <w:szCs w:val="28"/>
          <w:lang w:val="ru-RU"/>
        </w:rPr>
        <w:t xml:space="preserve">57099,4 </w:t>
      </w:r>
      <w:r w:rsidRPr="00110BC8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110BC8">
        <w:rPr>
          <w:sz w:val="28"/>
          <w:szCs w:val="28"/>
          <w:lang w:val="ru-RU"/>
        </w:rPr>
        <w:t xml:space="preserve">2021 год – </w:t>
      </w:r>
      <w:r w:rsidR="00686462">
        <w:rPr>
          <w:sz w:val="28"/>
          <w:szCs w:val="28"/>
          <w:lang w:val="ru-RU"/>
        </w:rPr>
        <w:t>57210,1</w:t>
      </w:r>
      <w:r w:rsidR="00110BC8" w:rsidRPr="00623EA3">
        <w:rPr>
          <w:sz w:val="24"/>
          <w:szCs w:val="24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2022 год – </w:t>
      </w:r>
      <w:r w:rsidR="00110BC8">
        <w:rPr>
          <w:sz w:val="28"/>
          <w:szCs w:val="28"/>
          <w:lang w:val="ru-RU"/>
        </w:rPr>
        <w:t>46</w:t>
      </w:r>
      <w:r w:rsidR="007C30DB">
        <w:rPr>
          <w:sz w:val="28"/>
          <w:szCs w:val="28"/>
          <w:lang w:val="ru-RU"/>
        </w:rPr>
        <w:t>2</w:t>
      </w:r>
      <w:r w:rsidR="00110BC8">
        <w:rPr>
          <w:sz w:val="28"/>
          <w:szCs w:val="28"/>
          <w:lang w:val="ru-RU"/>
        </w:rPr>
        <w:t>8</w:t>
      </w:r>
      <w:r w:rsidR="007C30DB">
        <w:rPr>
          <w:sz w:val="28"/>
          <w:szCs w:val="28"/>
          <w:lang w:val="ru-RU"/>
        </w:rPr>
        <w:t>9,</w:t>
      </w:r>
      <w:r w:rsidR="00E768E7">
        <w:rPr>
          <w:sz w:val="28"/>
          <w:szCs w:val="28"/>
          <w:lang w:val="ru-RU"/>
        </w:rPr>
        <w:t>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2023 год – </w:t>
      </w:r>
      <w:r w:rsidR="00110BC8">
        <w:rPr>
          <w:sz w:val="28"/>
          <w:szCs w:val="28"/>
          <w:lang w:val="ru-RU"/>
        </w:rPr>
        <w:t>46</w:t>
      </w:r>
      <w:r w:rsidR="007C30DB">
        <w:rPr>
          <w:sz w:val="28"/>
          <w:szCs w:val="28"/>
          <w:lang w:val="ru-RU"/>
        </w:rPr>
        <w:t>2</w:t>
      </w:r>
      <w:r w:rsidR="00110BC8">
        <w:rPr>
          <w:sz w:val="28"/>
          <w:szCs w:val="28"/>
          <w:lang w:val="ru-RU"/>
        </w:rPr>
        <w:t>8</w:t>
      </w:r>
      <w:r w:rsidR="007C30DB">
        <w:rPr>
          <w:sz w:val="28"/>
          <w:szCs w:val="28"/>
          <w:lang w:val="ru-RU"/>
        </w:rPr>
        <w:t>9</w:t>
      </w:r>
      <w:r w:rsidR="002314F2" w:rsidRPr="002314F2">
        <w:rPr>
          <w:sz w:val="28"/>
          <w:szCs w:val="28"/>
          <w:lang w:val="ru-RU"/>
        </w:rPr>
        <w:t xml:space="preserve">,0 </w:t>
      </w:r>
      <w:r w:rsidRPr="009A0BC3">
        <w:rPr>
          <w:sz w:val="28"/>
          <w:szCs w:val="28"/>
          <w:lang w:val="ru-RU"/>
        </w:rPr>
        <w:t>тыс. рублей</w:t>
      </w:r>
    </w:p>
    <w:p w:rsidR="003660C7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2024 год – </w:t>
      </w:r>
      <w:r w:rsidR="002314F2">
        <w:rPr>
          <w:sz w:val="28"/>
          <w:szCs w:val="28"/>
          <w:lang w:val="ru-RU"/>
        </w:rPr>
        <w:t xml:space="preserve">46678,0 </w:t>
      </w:r>
      <w:r w:rsidRPr="009A0BC3">
        <w:rPr>
          <w:sz w:val="28"/>
          <w:szCs w:val="28"/>
          <w:lang w:val="ru-RU"/>
        </w:rPr>
        <w:t>тыс. рублей</w:t>
      </w:r>
      <w:proofErr w:type="gramStart"/>
      <w:r w:rsidR="001E0D13">
        <w:rPr>
          <w:sz w:val="28"/>
          <w:szCs w:val="28"/>
          <w:lang w:val="ru-RU"/>
        </w:rPr>
        <w:t>.</w:t>
      </w:r>
      <w:r w:rsidR="003660C7">
        <w:rPr>
          <w:sz w:val="28"/>
          <w:szCs w:val="28"/>
          <w:lang w:val="ru-RU"/>
        </w:rPr>
        <w:t>»</w:t>
      </w:r>
      <w:proofErr w:type="gramEnd"/>
    </w:p>
    <w:p w:rsidR="003660C7" w:rsidRDefault="003660C7" w:rsidP="00AF21E8">
      <w:pPr>
        <w:spacing w:line="276" w:lineRule="auto"/>
        <w:jc w:val="both"/>
        <w:rPr>
          <w:sz w:val="28"/>
          <w:szCs w:val="28"/>
          <w:lang w:val="ru-RU"/>
        </w:rPr>
      </w:pPr>
    </w:p>
    <w:p w:rsidR="003660C7" w:rsidRDefault="003660C7" w:rsidP="00AF21E8">
      <w:pPr>
        <w:spacing w:line="276" w:lineRule="auto"/>
        <w:jc w:val="both"/>
        <w:rPr>
          <w:sz w:val="28"/>
          <w:szCs w:val="28"/>
          <w:lang w:val="ru-RU"/>
        </w:rPr>
      </w:pPr>
    </w:p>
    <w:p w:rsidR="00671F5B" w:rsidRDefault="00671F5B" w:rsidP="00AF21E8">
      <w:pPr>
        <w:spacing w:line="276" w:lineRule="auto"/>
        <w:jc w:val="both"/>
        <w:rPr>
          <w:sz w:val="28"/>
          <w:szCs w:val="28"/>
          <w:lang w:val="ru-RU"/>
        </w:rPr>
      </w:pPr>
    </w:p>
    <w:p w:rsidR="00F2153C" w:rsidRDefault="00E768E7" w:rsidP="00F21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1A5D24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го</w:t>
      </w:r>
      <w:r w:rsidR="00D874FC">
        <w:rPr>
          <w:sz w:val="28"/>
          <w:szCs w:val="28"/>
          <w:lang w:val="ru-RU"/>
        </w:rPr>
        <w:t xml:space="preserve">рода Липецка                                                                          </w:t>
      </w:r>
      <w:r w:rsidR="00F2153C">
        <w:rPr>
          <w:sz w:val="28"/>
          <w:szCs w:val="28"/>
          <w:lang w:val="ru-RU"/>
        </w:rPr>
        <w:t>Е.Ю.Уваркина</w:t>
      </w:r>
    </w:p>
    <w:p w:rsidR="003D2D28" w:rsidRDefault="003D2D28" w:rsidP="00F2153C">
      <w:pPr>
        <w:rPr>
          <w:sz w:val="28"/>
          <w:szCs w:val="28"/>
          <w:lang w:val="ru-RU"/>
        </w:rPr>
      </w:pPr>
      <w:bookmarkStart w:id="0" w:name="_GoBack"/>
      <w:bookmarkEnd w:id="0"/>
    </w:p>
    <w:sectPr w:rsidR="003D2D28" w:rsidSect="004F478E">
      <w:headerReference w:type="first" r:id="rId10"/>
      <w:pgSz w:w="11906" w:h="16838"/>
      <w:pgMar w:top="1134" w:right="567" w:bottom="1134" w:left="1701" w:header="142" w:footer="8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991" w:rsidRDefault="008D1991">
      <w:r>
        <w:separator/>
      </w:r>
    </w:p>
  </w:endnote>
  <w:endnote w:type="continuationSeparator" w:id="0">
    <w:p w:rsidR="008D1991" w:rsidRDefault="008D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991" w:rsidRDefault="008D1991">
      <w:r>
        <w:separator/>
      </w:r>
    </w:p>
  </w:footnote>
  <w:footnote w:type="continuationSeparator" w:id="0">
    <w:p w:rsidR="008D1991" w:rsidRDefault="008D1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9518"/>
      <w:docPartObj>
        <w:docPartGallery w:val="Page Numbers (Top of Page)"/>
        <w:docPartUnique/>
      </w:docPartObj>
    </w:sdtPr>
    <w:sdtEndPr/>
    <w:sdtContent>
      <w:p w:rsidR="00096170" w:rsidRDefault="008D199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9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508E" w:rsidRDefault="00CF508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07DC9"/>
    <w:rsid w:val="000110D4"/>
    <w:rsid w:val="00021F80"/>
    <w:rsid w:val="00040C23"/>
    <w:rsid w:val="00042E94"/>
    <w:rsid w:val="000440A5"/>
    <w:rsid w:val="0004418B"/>
    <w:rsid w:val="0005039E"/>
    <w:rsid w:val="0005074D"/>
    <w:rsid w:val="00060FE6"/>
    <w:rsid w:val="000621E6"/>
    <w:rsid w:val="0006223C"/>
    <w:rsid w:val="0006331C"/>
    <w:rsid w:val="000635F6"/>
    <w:rsid w:val="00067BEC"/>
    <w:rsid w:val="00070FD7"/>
    <w:rsid w:val="00071915"/>
    <w:rsid w:val="0008271E"/>
    <w:rsid w:val="00085E1B"/>
    <w:rsid w:val="000916F2"/>
    <w:rsid w:val="00091CE2"/>
    <w:rsid w:val="00096170"/>
    <w:rsid w:val="00097775"/>
    <w:rsid w:val="000A3BEE"/>
    <w:rsid w:val="000B39C3"/>
    <w:rsid w:val="000B436A"/>
    <w:rsid w:val="000B5104"/>
    <w:rsid w:val="000C3B4F"/>
    <w:rsid w:val="000C4062"/>
    <w:rsid w:val="000C4E6A"/>
    <w:rsid w:val="000D10E1"/>
    <w:rsid w:val="000D6FE5"/>
    <w:rsid w:val="000F7BAA"/>
    <w:rsid w:val="00110BC8"/>
    <w:rsid w:val="00126B20"/>
    <w:rsid w:val="00141684"/>
    <w:rsid w:val="00170B93"/>
    <w:rsid w:val="001760DA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4627"/>
    <w:rsid w:val="001C62EB"/>
    <w:rsid w:val="001D1697"/>
    <w:rsid w:val="001D6846"/>
    <w:rsid w:val="001E0A8F"/>
    <w:rsid w:val="001E0D13"/>
    <w:rsid w:val="001E1523"/>
    <w:rsid w:val="001E6A21"/>
    <w:rsid w:val="001E741E"/>
    <w:rsid w:val="001F48CD"/>
    <w:rsid w:val="001F51C2"/>
    <w:rsid w:val="001F7D3C"/>
    <w:rsid w:val="001F7F58"/>
    <w:rsid w:val="00206F41"/>
    <w:rsid w:val="00207CB5"/>
    <w:rsid w:val="00210527"/>
    <w:rsid w:val="00215B17"/>
    <w:rsid w:val="00223251"/>
    <w:rsid w:val="002233AC"/>
    <w:rsid w:val="002249A0"/>
    <w:rsid w:val="002314F2"/>
    <w:rsid w:val="0024135B"/>
    <w:rsid w:val="00250BBC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67E9"/>
    <w:rsid w:val="002A0284"/>
    <w:rsid w:val="002A062C"/>
    <w:rsid w:val="002A5A9E"/>
    <w:rsid w:val="002A72B0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57DE"/>
    <w:rsid w:val="00310C71"/>
    <w:rsid w:val="003111A4"/>
    <w:rsid w:val="003128A9"/>
    <w:rsid w:val="00316500"/>
    <w:rsid w:val="003171B2"/>
    <w:rsid w:val="00320584"/>
    <w:rsid w:val="0032086D"/>
    <w:rsid w:val="00321F80"/>
    <w:rsid w:val="00322A89"/>
    <w:rsid w:val="0032641A"/>
    <w:rsid w:val="003303C5"/>
    <w:rsid w:val="003379DA"/>
    <w:rsid w:val="00347786"/>
    <w:rsid w:val="00350507"/>
    <w:rsid w:val="003547EE"/>
    <w:rsid w:val="003660C7"/>
    <w:rsid w:val="00374B9F"/>
    <w:rsid w:val="003806FA"/>
    <w:rsid w:val="0038486E"/>
    <w:rsid w:val="00385493"/>
    <w:rsid w:val="003915D5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7A8D"/>
    <w:rsid w:val="003E07A7"/>
    <w:rsid w:val="003E3A0D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50B81"/>
    <w:rsid w:val="00451FF5"/>
    <w:rsid w:val="00454FF4"/>
    <w:rsid w:val="00457B5A"/>
    <w:rsid w:val="004622BD"/>
    <w:rsid w:val="004644DB"/>
    <w:rsid w:val="0046577E"/>
    <w:rsid w:val="00477BC5"/>
    <w:rsid w:val="00482F42"/>
    <w:rsid w:val="0048349E"/>
    <w:rsid w:val="00492048"/>
    <w:rsid w:val="004B27DE"/>
    <w:rsid w:val="004C79F3"/>
    <w:rsid w:val="004D1034"/>
    <w:rsid w:val="004D104A"/>
    <w:rsid w:val="004D2A5C"/>
    <w:rsid w:val="004E0327"/>
    <w:rsid w:val="004E0D65"/>
    <w:rsid w:val="004E193D"/>
    <w:rsid w:val="004E596B"/>
    <w:rsid w:val="004F478E"/>
    <w:rsid w:val="00500202"/>
    <w:rsid w:val="00505EB3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45863"/>
    <w:rsid w:val="00545F08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D32E1"/>
    <w:rsid w:val="005E0FE4"/>
    <w:rsid w:val="005E4C91"/>
    <w:rsid w:val="005F294C"/>
    <w:rsid w:val="005F7EDD"/>
    <w:rsid w:val="006015C8"/>
    <w:rsid w:val="00620069"/>
    <w:rsid w:val="00623EA3"/>
    <w:rsid w:val="006244BF"/>
    <w:rsid w:val="006256DD"/>
    <w:rsid w:val="00632C08"/>
    <w:rsid w:val="00634250"/>
    <w:rsid w:val="006346B9"/>
    <w:rsid w:val="0064530A"/>
    <w:rsid w:val="006461A4"/>
    <w:rsid w:val="006476CB"/>
    <w:rsid w:val="00650845"/>
    <w:rsid w:val="006649DE"/>
    <w:rsid w:val="00671F5B"/>
    <w:rsid w:val="00677B03"/>
    <w:rsid w:val="006804C7"/>
    <w:rsid w:val="00680F78"/>
    <w:rsid w:val="00686462"/>
    <w:rsid w:val="00690D34"/>
    <w:rsid w:val="006A42C3"/>
    <w:rsid w:val="006A5848"/>
    <w:rsid w:val="006B41C7"/>
    <w:rsid w:val="006B5ADC"/>
    <w:rsid w:val="006C230C"/>
    <w:rsid w:val="006C65BC"/>
    <w:rsid w:val="006D14FF"/>
    <w:rsid w:val="006D2EF8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F89"/>
    <w:rsid w:val="00770173"/>
    <w:rsid w:val="0078189A"/>
    <w:rsid w:val="00782D70"/>
    <w:rsid w:val="00784C4A"/>
    <w:rsid w:val="00785B1C"/>
    <w:rsid w:val="007923C5"/>
    <w:rsid w:val="00797C0E"/>
    <w:rsid w:val="007A044E"/>
    <w:rsid w:val="007A393D"/>
    <w:rsid w:val="007A493F"/>
    <w:rsid w:val="007B0E45"/>
    <w:rsid w:val="007B2142"/>
    <w:rsid w:val="007C0A5B"/>
    <w:rsid w:val="007C30DB"/>
    <w:rsid w:val="007C4608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42D3"/>
    <w:rsid w:val="0081574E"/>
    <w:rsid w:val="0082163E"/>
    <w:rsid w:val="00832018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1523"/>
    <w:rsid w:val="00893DA5"/>
    <w:rsid w:val="00893F10"/>
    <w:rsid w:val="008C2486"/>
    <w:rsid w:val="008D07BD"/>
    <w:rsid w:val="008D1991"/>
    <w:rsid w:val="008D1B1C"/>
    <w:rsid w:val="008D43AA"/>
    <w:rsid w:val="008E7409"/>
    <w:rsid w:val="008E751F"/>
    <w:rsid w:val="008F390B"/>
    <w:rsid w:val="008F604F"/>
    <w:rsid w:val="008F79C2"/>
    <w:rsid w:val="00901243"/>
    <w:rsid w:val="009019E0"/>
    <w:rsid w:val="009041FD"/>
    <w:rsid w:val="00907045"/>
    <w:rsid w:val="0091065D"/>
    <w:rsid w:val="0091122E"/>
    <w:rsid w:val="00920807"/>
    <w:rsid w:val="00921637"/>
    <w:rsid w:val="00921B20"/>
    <w:rsid w:val="009270C4"/>
    <w:rsid w:val="00945BB5"/>
    <w:rsid w:val="00952B29"/>
    <w:rsid w:val="00953566"/>
    <w:rsid w:val="00955BE8"/>
    <w:rsid w:val="00956274"/>
    <w:rsid w:val="0096685F"/>
    <w:rsid w:val="00966FE7"/>
    <w:rsid w:val="00967EC5"/>
    <w:rsid w:val="009735F5"/>
    <w:rsid w:val="00974107"/>
    <w:rsid w:val="00985ED1"/>
    <w:rsid w:val="009873A6"/>
    <w:rsid w:val="00987B51"/>
    <w:rsid w:val="009921A3"/>
    <w:rsid w:val="00996C74"/>
    <w:rsid w:val="009A0BC3"/>
    <w:rsid w:val="009A110F"/>
    <w:rsid w:val="009B6607"/>
    <w:rsid w:val="009C0884"/>
    <w:rsid w:val="009C782E"/>
    <w:rsid w:val="00A0291F"/>
    <w:rsid w:val="00A033DA"/>
    <w:rsid w:val="00A05E15"/>
    <w:rsid w:val="00A07E77"/>
    <w:rsid w:val="00A12DB6"/>
    <w:rsid w:val="00A14297"/>
    <w:rsid w:val="00A179DE"/>
    <w:rsid w:val="00A17AE7"/>
    <w:rsid w:val="00A2424A"/>
    <w:rsid w:val="00A41F2D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D5DE1"/>
    <w:rsid w:val="00AD6551"/>
    <w:rsid w:val="00AE2029"/>
    <w:rsid w:val="00AE6100"/>
    <w:rsid w:val="00AE7E54"/>
    <w:rsid w:val="00AF21E8"/>
    <w:rsid w:val="00B0361E"/>
    <w:rsid w:val="00B05B21"/>
    <w:rsid w:val="00B07ADC"/>
    <w:rsid w:val="00B1230B"/>
    <w:rsid w:val="00B14286"/>
    <w:rsid w:val="00B15A87"/>
    <w:rsid w:val="00B17EBD"/>
    <w:rsid w:val="00B33A9A"/>
    <w:rsid w:val="00B34159"/>
    <w:rsid w:val="00B3672A"/>
    <w:rsid w:val="00B5649E"/>
    <w:rsid w:val="00B57858"/>
    <w:rsid w:val="00B71197"/>
    <w:rsid w:val="00B91865"/>
    <w:rsid w:val="00B94D9A"/>
    <w:rsid w:val="00BA0763"/>
    <w:rsid w:val="00BA27D2"/>
    <w:rsid w:val="00BA4143"/>
    <w:rsid w:val="00BB2C89"/>
    <w:rsid w:val="00BC0CCD"/>
    <w:rsid w:val="00BC5C8F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23EF4"/>
    <w:rsid w:val="00C31845"/>
    <w:rsid w:val="00C31BCA"/>
    <w:rsid w:val="00C32F65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E1555"/>
    <w:rsid w:val="00CF0831"/>
    <w:rsid w:val="00CF0AA1"/>
    <w:rsid w:val="00CF2C8F"/>
    <w:rsid w:val="00CF508E"/>
    <w:rsid w:val="00D007FC"/>
    <w:rsid w:val="00D012CE"/>
    <w:rsid w:val="00D01369"/>
    <w:rsid w:val="00D03D1C"/>
    <w:rsid w:val="00D052F3"/>
    <w:rsid w:val="00D07B4D"/>
    <w:rsid w:val="00D111D0"/>
    <w:rsid w:val="00D16647"/>
    <w:rsid w:val="00D23409"/>
    <w:rsid w:val="00D23DD9"/>
    <w:rsid w:val="00D264A1"/>
    <w:rsid w:val="00D26ED8"/>
    <w:rsid w:val="00D43257"/>
    <w:rsid w:val="00D44407"/>
    <w:rsid w:val="00D63C2D"/>
    <w:rsid w:val="00D6470D"/>
    <w:rsid w:val="00D66E7C"/>
    <w:rsid w:val="00D75C91"/>
    <w:rsid w:val="00D75E6E"/>
    <w:rsid w:val="00D874FC"/>
    <w:rsid w:val="00D975B5"/>
    <w:rsid w:val="00DA4EB9"/>
    <w:rsid w:val="00DB4EAB"/>
    <w:rsid w:val="00DB77D3"/>
    <w:rsid w:val="00DF5779"/>
    <w:rsid w:val="00DF6406"/>
    <w:rsid w:val="00DF70AC"/>
    <w:rsid w:val="00E00C3F"/>
    <w:rsid w:val="00E020A6"/>
    <w:rsid w:val="00E07319"/>
    <w:rsid w:val="00E11A77"/>
    <w:rsid w:val="00E12314"/>
    <w:rsid w:val="00E13562"/>
    <w:rsid w:val="00E136AC"/>
    <w:rsid w:val="00E20D83"/>
    <w:rsid w:val="00E217DC"/>
    <w:rsid w:val="00E230C3"/>
    <w:rsid w:val="00E25E1A"/>
    <w:rsid w:val="00E36C5B"/>
    <w:rsid w:val="00E418B5"/>
    <w:rsid w:val="00E4200A"/>
    <w:rsid w:val="00E51C32"/>
    <w:rsid w:val="00E645B5"/>
    <w:rsid w:val="00E65658"/>
    <w:rsid w:val="00E66D47"/>
    <w:rsid w:val="00E70026"/>
    <w:rsid w:val="00E768E7"/>
    <w:rsid w:val="00E80C61"/>
    <w:rsid w:val="00E9073A"/>
    <w:rsid w:val="00EA1402"/>
    <w:rsid w:val="00EA1618"/>
    <w:rsid w:val="00EA16F7"/>
    <w:rsid w:val="00EB33CA"/>
    <w:rsid w:val="00EB69D0"/>
    <w:rsid w:val="00EC130B"/>
    <w:rsid w:val="00EC23DA"/>
    <w:rsid w:val="00EC287B"/>
    <w:rsid w:val="00EC43CB"/>
    <w:rsid w:val="00EC54D7"/>
    <w:rsid w:val="00EC6670"/>
    <w:rsid w:val="00ED47CA"/>
    <w:rsid w:val="00ED47F1"/>
    <w:rsid w:val="00ED668E"/>
    <w:rsid w:val="00EE372C"/>
    <w:rsid w:val="00F04EDD"/>
    <w:rsid w:val="00F11D8E"/>
    <w:rsid w:val="00F139D0"/>
    <w:rsid w:val="00F2153C"/>
    <w:rsid w:val="00F217FE"/>
    <w:rsid w:val="00F218CC"/>
    <w:rsid w:val="00F255C1"/>
    <w:rsid w:val="00F25CBF"/>
    <w:rsid w:val="00F31661"/>
    <w:rsid w:val="00F319EB"/>
    <w:rsid w:val="00F3602B"/>
    <w:rsid w:val="00F37CA5"/>
    <w:rsid w:val="00F46E0E"/>
    <w:rsid w:val="00F551DE"/>
    <w:rsid w:val="00F554DE"/>
    <w:rsid w:val="00F61402"/>
    <w:rsid w:val="00F66775"/>
    <w:rsid w:val="00F74481"/>
    <w:rsid w:val="00F814A9"/>
    <w:rsid w:val="00F84B39"/>
    <w:rsid w:val="00F9761E"/>
    <w:rsid w:val="00FA02A0"/>
    <w:rsid w:val="00FA674A"/>
    <w:rsid w:val="00FA6B56"/>
    <w:rsid w:val="00FB18FE"/>
    <w:rsid w:val="00FB3E76"/>
    <w:rsid w:val="00FC1026"/>
    <w:rsid w:val="00FD57B4"/>
    <w:rsid w:val="00FE054B"/>
    <w:rsid w:val="00FE50A5"/>
    <w:rsid w:val="00FE6DBC"/>
    <w:rsid w:val="00FE6FDD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B4EF-4064-45E5-AB4C-09437FC2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2021-05-13T06:47:00Z</cp:lastPrinted>
  <dcterms:created xsi:type="dcterms:W3CDTF">2021-06-09T07:37:00Z</dcterms:created>
  <dcterms:modified xsi:type="dcterms:W3CDTF">2021-06-09T07:37:00Z</dcterms:modified>
</cp:coreProperties>
</file>