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CF027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30.04.2019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816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9D2A99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9D2A99">
      <w:pPr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1F0DCA" w:rsidRPr="009D2A99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9D2A99">
        <w:rPr>
          <w:sz w:val="28"/>
          <w:szCs w:val="28"/>
          <w:lang w:val="ru-RU"/>
        </w:rPr>
        <w:t xml:space="preserve">от </w:t>
      </w:r>
      <w:r w:rsidR="008A1184" w:rsidRPr="009D2A99">
        <w:rPr>
          <w:sz w:val="28"/>
          <w:szCs w:val="28"/>
          <w:lang w:val="ru-RU"/>
        </w:rPr>
        <w:t>2</w:t>
      </w:r>
      <w:r w:rsidR="00466A8F">
        <w:rPr>
          <w:sz w:val="28"/>
          <w:szCs w:val="28"/>
          <w:lang w:val="ru-RU"/>
        </w:rPr>
        <w:t>3</w:t>
      </w:r>
      <w:r w:rsidR="008A1184" w:rsidRPr="009D2A99">
        <w:rPr>
          <w:sz w:val="28"/>
          <w:szCs w:val="28"/>
          <w:lang w:val="ru-RU"/>
        </w:rPr>
        <w:t>.</w:t>
      </w:r>
      <w:r w:rsidR="0053708D">
        <w:rPr>
          <w:sz w:val="28"/>
          <w:szCs w:val="28"/>
          <w:lang w:val="ru-RU"/>
        </w:rPr>
        <w:t>0</w:t>
      </w:r>
      <w:r w:rsidR="00466A8F">
        <w:rPr>
          <w:sz w:val="28"/>
          <w:szCs w:val="28"/>
          <w:lang w:val="ru-RU"/>
        </w:rPr>
        <w:t>4</w:t>
      </w:r>
      <w:r w:rsidR="008A1184" w:rsidRPr="009D2A99">
        <w:rPr>
          <w:sz w:val="28"/>
          <w:szCs w:val="28"/>
          <w:lang w:val="ru-RU"/>
        </w:rPr>
        <w:t>.201</w:t>
      </w:r>
      <w:r w:rsidR="0053708D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</w:t>
      </w:r>
      <w:r w:rsidR="00384182" w:rsidRPr="009D2A99">
        <w:rPr>
          <w:sz w:val="28"/>
          <w:szCs w:val="28"/>
          <w:lang w:val="ru-RU"/>
        </w:rPr>
        <w:t xml:space="preserve">№ </w:t>
      </w:r>
      <w:r w:rsidR="00F20A4D">
        <w:rPr>
          <w:sz w:val="28"/>
          <w:szCs w:val="28"/>
          <w:lang w:val="ru-RU"/>
        </w:rPr>
        <w:t xml:space="preserve">897 </w:t>
      </w:r>
      <w:r w:rsidRPr="009D2A99">
        <w:rPr>
          <w:sz w:val="28"/>
          <w:szCs w:val="28"/>
          <w:lang w:val="ru-RU"/>
        </w:rPr>
        <w:t>«</w:t>
      </w:r>
      <w:r w:rsidR="00FA073F" w:rsidRPr="009D2A99">
        <w:rPr>
          <w:sz w:val="28"/>
          <w:szCs w:val="28"/>
          <w:lang w:val="ru-RU"/>
        </w:rPr>
        <w:t xml:space="preserve">О </w:t>
      </w:r>
      <w:r w:rsidR="0053708D">
        <w:rPr>
          <w:sz w:val="28"/>
          <w:szCs w:val="28"/>
          <w:lang w:val="ru-RU"/>
        </w:rPr>
        <w:t xml:space="preserve">внесении изменений в </w:t>
      </w:r>
      <w:r w:rsidR="001F0DCA" w:rsidRPr="009D2A99">
        <w:rPr>
          <w:sz w:val="28"/>
          <w:szCs w:val="28"/>
          <w:lang w:val="ru-RU"/>
        </w:rPr>
        <w:t>б</w:t>
      </w:r>
      <w:r w:rsidR="00964B09" w:rsidRPr="009D2A99">
        <w:rPr>
          <w:sz w:val="28"/>
          <w:szCs w:val="28"/>
          <w:lang w:val="ru-RU"/>
        </w:rPr>
        <w:t>юджет</w:t>
      </w:r>
      <w:r w:rsidRPr="009D2A99">
        <w:rPr>
          <w:sz w:val="28"/>
          <w:szCs w:val="28"/>
          <w:lang w:val="ru-RU"/>
        </w:rPr>
        <w:t xml:space="preserve"> города Липецка на 201</w:t>
      </w:r>
      <w:r w:rsidR="001F0DCA" w:rsidRPr="009D2A99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год и </w:t>
      </w:r>
      <w:r w:rsidR="001F0DCA" w:rsidRPr="009D2A99">
        <w:rPr>
          <w:sz w:val="28"/>
          <w:szCs w:val="28"/>
          <w:lang w:val="ru-RU"/>
        </w:rPr>
        <w:t xml:space="preserve">на </w:t>
      </w:r>
      <w:r w:rsidRPr="009D2A99">
        <w:rPr>
          <w:sz w:val="28"/>
          <w:szCs w:val="28"/>
          <w:lang w:val="ru-RU"/>
        </w:rPr>
        <w:t>плановый период 20</w:t>
      </w:r>
      <w:r w:rsidR="001F0DCA" w:rsidRPr="009D2A99"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и 20</w:t>
      </w:r>
      <w:r w:rsidR="00A450F2" w:rsidRPr="009D2A99">
        <w:rPr>
          <w:sz w:val="28"/>
          <w:szCs w:val="28"/>
          <w:lang w:val="ru-RU"/>
        </w:rPr>
        <w:t>2</w:t>
      </w:r>
      <w:r w:rsidR="001F0DCA" w:rsidRPr="009D2A99">
        <w:rPr>
          <w:sz w:val="28"/>
          <w:szCs w:val="28"/>
          <w:lang w:val="ru-RU"/>
        </w:rPr>
        <w:t xml:space="preserve">1 </w:t>
      </w:r>
      <w:r w:rsidR="003F7B58" w:rsidRPr="009D2A99">
        <w:rPr>
          <w:sz w:val="28"/>
          <w:szCs w:val="28"/>
          <w:lang w:val="ru-RU"/>
        </w:rPr>
        <w:t xml:space="preserve">годов» 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9D2A99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П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9D2A99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794975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2E5F5E" w:rsidRPr="009D2A99">
        <w:rPr>
          <w:sz w:val="28"/>
          <w:szCs w:val="28"/>
          <w:lang w:val="ru-RU"/>
        </w:rPr>
        <w:t>)</w:t>
      </w:r>
      <w:r w:rsidR="001C2530" w:rsidRPr="009D2A99">
        <w:rPr>
          <w:sz w:val="28"/>
          <w:szCs w:val="28"/>
          <w:lang w:val="ru-RU"/>
        </w:rPr>
        <w:t xml:space="preserve"> </w:t>
      </w:r>
      <w:r w:rsidR="00AF2EC5" w:rsidRPr="009D2A99">
        <w:rPr>
          <w:sz w:val="28"/>
          <w:szCs w:val="28"/>
          <w:lang w:val="ru-RU"/>
        </w:rPr>
        <w:t>следующие изменения:</w:t>
      </w:r>
    </w:p>
    <w:p w:rsidR="0053708D" w:rsidRPr="008F20AB" w:rsidRDefault="0053708D" w:rsidP="0053708D">
      <w:pPr>
        <w:numPr>
          <w:ilvl w:val="0"/>
          <w:numId w:val="7"/>
        </w:numPr>
        <w:jc w:val="both"/>
        <w:rPr>
          <w:sz w:val="28"/>
          <w:szCs w:val="28"/>
        </w:rPr>
      </w:pPr>
      <w:r w:rsidRPr="008F20AB">
        <w:rPr>
          <w:sz w:val="28"/>
          <w:szCs w:val="28"/>
        </w:rPr>
        <w:t xml:space="preserve">В </w:t>
      </w:r>
      <w:r w:rsidRPr="008F20AB">
        <w:rPr>
          <w:sz w:val="28"/>
          <w:szCs w:val="28"/>
          <w:lang w:val="ru-RU"/>
        </w:rPr>
        <w:t>п</w:t>
      </w:r>
      <w:proofErr w:type="spellStart"/>
      <w:r w:rsidRPr="008F20AB">
        <w:rPr>
          <w:sz w:val="28"/>
          <w:szCs w:val="28"/>
        </w:rPr>
        <w:t>риложении</w:t>
      </w:r>
      <w:proofErr w:type="spellEnd"/>
      <w:r w:rsidRPr="008F20AB">
        <w:rPr>
          <w:sz w:val="28"/>
          <w:szCs w:val="28"/>
        </w:rPr>
        <w:t xml:space="preserve"> к </w:t>
      </w:r>
      <w:proofErr w:type="spellStart"/>
      <w:r w:rsidRPr="008F20AB">
        <w:rPr>
          <w:sz w:val="28"/>
          <w:szCs w:val="28"/>
        </w:rPr>
        <w:t>постановлению</w:t>
      </w:r>
      <w:proofErr w:type="spellEnd"/>
      <w:r w:rsidRPr="008F20AB">
        <w:rPr>
          <w:sz w:val="28"/>
          <w:szCs w:val="28"/>
        </w:rPr>
        <w:t>:</w:t>
      </w:r>
    </w:p>
    <w:p w:rsidR="00CD406F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 в позиции «Объем финансирования за счет средств бюджета города Липецка с разбивкой по годам» цифры «</w:t>
      </w:r>
      <w:r w:rsidR="00466A8F">
        <w:rPr>
          <w:sz w:val="28"/>
          <w:szCs w:val="28"/>
          <w:lang w:val="ru-RU"/>
        </w:rPr>
        <w:t>14984913,639</w:t>
      </w:r>
      <w:r w:rsidRPr="00361143">
        <w:rPr>
          <w:sz w:val="28"/>
          <w:szCs w:val="28"/>
          <w:lang w:val="ru-RU"/>
        </w:rPr>
        <w:t>» заменить цифрами «</w:t>
      </w:r>
      <w:r w:rsidR="00466A8F">
        <w:rPr>
          <w:sz w:val="28"/>
          <w:szCs w:val="28"/>
          <w:lang w:val="ru-RU"/>
        </w:rPr>
        <w:t>14761083,071</w:t>
      </w:r>
      <w:r w:rsidRPr="00361143">
        <w:rPr>
          <w:sz w:val="28"/>
          <w:szCs w:val="28"/>
          <w:lang w:val="ru-RU"/>
        </w:rPr>
        <w:t>», цифры «</w:t>
      </w:r>
      <w:r w:rsidR="00CD406F">
        <w:rPr>
          <w:sz w:val="28"/>
          <w:szCs w:val="28"/>
          <w:lang w:val="ru-RU"/>
        </w:rPr>
        <w:t>2408428,11</w:t>
      </w:r>
      <w:r w:rsidRPr="00361143">
        <w:rPr>
          <w:sz w:val="28"/>
          <w:szCs w:val="28"/>
          <w:lang w:val="ru-RU"/>
        </w:rPr>
        <w:t>» заменить цифрами «</w:t>
      </w:r>
      <w:r w:rsidR="00CD406F">
        <w:rPr>
          <w:sz w:val="28"/>
          <w:szCs w:val="28"/>
          <w:lang w:val="ru-RU"/>
        </w:rPr>
        <w:t>2184597,542</w:t>
      </w:r>
      <w:r w:rsidRPr="00361143">
        <w:rPr>
          <w:sz w:val="28"/>
          <w:szCs w:val="28"/>
          <w:lang w:val="ru-RU"/>
        </w:rPr>
        <w:t>»</w:t>
      </w:r>
      <w:r w:rsidR="00CD406F">
        <w:rPr>
          <w:sz w:val="28"/>
          <w:szCs w:val="28"/>
          <w:lang w:val="ru-RU"/>
        </w:rPr>
        <w:t>;</w:t>
      </w:r>
      <w:r w:rsidR="00361143" w:rsidRPr="00361143">
        <w:rPr>
          <w:sz w:val="28"/>
          <w:szCs w:val="28"/>
          <w:lang w:val="ru-RU"/>
        </w:rPr>
        <w:t xml:space="preserve"> </w:t>
      </w: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F43FF8">
        <w:rPr>
          <w:sz w:val="28"/>
          <w:szCs w:val="28"/>
          <w:lang w:val="ru-RU"/>
        </w:rPr>
        <w:t>1.2. В разделе 5. «Подпрограммы муниципальной программы»</w:t>
      </w:r>
      <w:r w:rsidRPr="000431E1">
        <w:rPr>
          <w:sz w:val="28"/>
          <w:szCs w:val="28"/>
          <w:lang w:val="ru-RU"/>
        </w:rPr>
        <w:t xml:space="preserve"> таблиц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F52619" w:rsidRDefault="00F52619" w:rsidP="00F52619">
      <w:pPr>
        <w:jc w:val="center"/>
        <w:rPr>
          <w:sz w:val="28"/>
          <w:szCs w:val="28"/>
          <w:lang w:val="ru-RU"/>
        </w:rPr>
      </w:pPr>
    </w:p>
    <w:p w:rsidR="003C2074" w:rsidRPr="00C27199" w:rsidRDefault="003C2074" w:rsidP="00F52619">
      <w:pPr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53708D" w:rsidRDefault="0053708D" w:rsidP="0053708D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53708D" w:rsidRDefault="0053708D" w:rsidP="0053708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53708D" w:rsidSect="0053708D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1984"/>
        <w:gridCol w:w="993"/>
        <w:gridCol w:w="1204"/>
        <w:gridCol w:w="1205"/>
        <w:gridCol w:w="1205"/>
        <w:gridCol w:w="1205"/>
        <w:gridCol w:w="1205"/>
        <w:gridCol w:w="1205"/>
        <w:gridCol w:w="1205"/>
        <w:gridCol w:w="1205"/>
      </w:tblGrid>
      <w:tr w:rsidR="00406274" w:rsidRPr="00CF027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исполнения</w:t>
            </w:r>
            <w:proofErr w:type="spellEnd"/>
          </w:p>
        </w:tc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76E7A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C5407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2019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2022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2023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2024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94F72" w:rsidRDefault="00794F7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94F72" w:rsidRDefault="00794F7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406274" w:rsidRPr="00FF5BC2" w:rsidTr="0036114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  <w:rPr>
                <w:bCs/>
              </w:rPr>
            </w:pPr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2017316,443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CD406F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E50013">
              <w:rPr>
                <w:sz w:val="18"/>
                <w:szCs w:val="18"/>
                <w:lang w:val="ru-RU"/>
              </w:rPr>
              <w:t>2184597,542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361143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E50013">
              <w:rPr>
                <w:sz w:val="18"/>
                <w:szCs w:val="18"/>
                <w:lang w:val="ru-RU"/>
              </w:rPr>
              <w:t>1723123,952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361143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E50013">
              <w:rPr>
                <w:sz w:val="18"/>
                <w:szCs w:val="18"/>
                <w:lang w:val="ru-RU"/>
              </w:rPr>
              <w:t>1718214,235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rPr>
                <w:sz w:val="18"/>
                <w:szCs w:val="18"/>
              </w:rPr>
            </w:pPr>
            <w:r w:rsidRPr="00A76E7A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1154235,5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361143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361143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CD406F" w:rsidP="00CD406F">
            <w:pPr>
              <w:jc w:val="center"/>
              <w:rPr>
                <w:sz w:val="18"/>
                <w:szCs w:val="18"/>
                <w:lang w:val="ru-RU"/>
              </w:rPr>
            </w:pPr>
            <w:r w:rsidRPr="00E50013">
              <w:rPr>
                <w:sz w:val="18"/>
                <w:szCs w:val="18"/>
                <w:lang w:val="ru-RU"/>
              </w:rPr>
              <w:t>1284491</w:t>
            </w:r>
            <w:r w:rsidR="00222347" w:rsidRPr="00E50013">
              <w:rPr>
                <w:sz w:val="18"/>
                <w:szCs w:val="18"/>
                <w:lang w:val="ru-RU"/>
              </w:rPr>
              <w:t>,</w:t>
            </w:r>
            <w:r w:rsidRPr="00E50013">
              <w:rPr>
                <w:sz w:val="18"/>
                <w:szCs w:val="18"/>
                <w:lang w:val="ru-RU"/>
              </w:rPr>
              <w:t>192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A76E7A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939244,539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A76E7A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934999,822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934088,2</w:t>
            </w:r>
          </w:p>
        </w:tc>
      </w:tr>
      <w:tr w:rsidR="00361143" w:rsidRPr="00FF5BC2" w:rsidTr="0036114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A76E7A" w:rsidRDefault="00361143" w:rsidP="00406274">
            <w:pPr>
              <w:jc w:val="center"/>
            </w:pPr>
            <w:r w:rsidRPr="00A76E7A">
              <w:t>535616,5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C54077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540156,55</w:t>
            </w:r>
          </w:p>
          <w:p w:rsidR="00361143" w:rsidRPr="00A76E7A" w:rsidRDefault="00361143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E50013" w:rsidRDefault="00361143" w:rsidP="00CD406F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61</w:t>
            </w:r>
            <w:r w:rsidR="00CD406F" w:rsidRPr="00E50013">
              <w:rPr>
                <w:lang w:val="ru-RU"/>
              </w:rPr>
              <w:t>7630</w:t>
            </w:r>
            <w:r w:rsidRPr="00E50013">
              <w:rPr>
                <w:lang w:val="ru-RU"/>
              </w:rPr>
              <w:t>,</w:t>
            </w:r>
            <w:r w:rsidR="00CD406F" w:rsidRPr="00E50013">
              <w:rPr>
                <w:lang w:val="ru-RU"/>
              </w:rPr>
              <w:t>1</w:t>
            </w:r>
            <w:r w:rsidRPr="00E50013">
              <w:rPr>
                <w:lang w:val="ru-RU"/>
              </w:rPr>
              <w:t>07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</w:pPr>
            <w:r w:rsidRPr="00E50013">
              <w:t>537145,9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</w:pPr>
            <w:r w:rsidRPr="00E50013">
              <w:t>537606,9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A76E7A" w:rsidRDefault="00361143" w:rsidP="00406274">
            <w:pPr>
              <w:jc w:val="center"/>
            </w:pPr>
            <w:r w:rsidRPr="00A76E7A">
              <w:t>537606,9</w:t>
            </w:r>
          </w:p>
        </w:tc>
      </w:tr>
      <w:tr w:rsidR="00361143" w:rsidRPr="00FF5BC2" w:rsidTr="0036114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386643,3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8204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435355,14</w:t>
            </w:r>
            <w:r w:rsidR="00820498">
              <w:rPr>
                <w:lang w:val="ru-RU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CD406F" w:rsidP="00CD406F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459409</w:t>
            </w:r>
            <w:r w:rsidR="00222347" w:rsidRPr="00E50013">
              <w:rPr>
                <w:lang w:val="ru-RU"/>
              </w:rPr>
              <w:t>,</w:t>
            </w:r>
            <w:r w:rsidRPr="00E50013">
              <w:rPr>
                <w:lang w:val="ru-RU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387420,3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387881,3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387881,3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1200,0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CD406F">
              <w:rPr>
                <w:lang w:val="ru-RU"/>
              </w:rPr>
              <w:lastRenderedPageBreak/>
              <w:t>Модернизация инфраструктуры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r w:rsidRPr="00FF5BC2">
              <w:lastRenderedPageBreak/>
              <w:t xml:space="preserve">Департамент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2018-2024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27369,2</w:t>
            </w: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DE6170" w:rsidP="00DE6170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3619,945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118197,1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96866,375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DE6170" w:rsidP="00406274">
            <w:pPr>
              <w:jc w:val="center"/>
            </w:pPr>
            <w:r w:rsidRPr="00E50013">
              <w:rPr>
                <w:lang w:val="ru-RU"/>
              </w:rPr>
              <w:t>7</w:t>
            </w:r>
            <w:r w:rsidR="00406274" w:rsidRPr="00E50013">
              <w:t>8700,0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2905,0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2800,0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2800,0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1: </w:t>
            </w:r>
            <w:r>
              <w:rPr>
                <w:lang w:val="ru-RU"/>
              </w:rPr>
              <w:t xml:space="preserve"> </w:t>
            </w:r>
            <w:r w:rsidR="00406274" w:rsidRPr="00406274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r w:rsidRPr="00FF5BC2">
              <w:t xml:space="preserve">Департамент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110478,6</w:t>
            </w:r>
          </w:p>
          <w:p w:rsidR="00406274" w:rsidRPr="00A76E7A" w:rsidRDefault="00406274" w:rsidP="00406274">
            <w:pPr>
              <w:jc w:val="center"/>
            </w:pP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34693,025</w:t>
            </w: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DE6170" w:rsidP="00DE6170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18575</w:t>
            </w:r>
            <w:r w:rsidR="00361143" w:rsidRPr="00E50013">
              <w:rPr>
                <w:lang w:val="ru-RU"/>
              </w:rPr>
              <w:t>,</w:t>
            </w:r>
            <w:r w:rsidRPr="00E50013">
              <w:rPr>
                <w:lang w:val="ru-RU"/>
              </w:rPr>
              <w:t>687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7700,0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5800,0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5800,0</w:t>
            </w:r>
          </w:p>
        </w:tc>
      </w:tr>
      <w:tr w:rsidR="00406274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3300,0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A76E7A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A76E7A">
              <w:t>0</w:t>
            </w:r>
          </w:p>
          <w:p w:rsidR="00406274" w:rsidRPr="00A76E7A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  <w:p w:rsidR="00406274" w:rsidRPr="00E50013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  <w:p w:rsidR="00406274" w:rsidRPr="00E50013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E50013" w:rsidRDefault="00406274" w:rsidP="00406274">
            <w:pPr>
              <w:jc w:val="center"/>
            </w:pPr>
            <w:r w:rsidRPr="00E50013">
              <w:t>0</w:t>
            </w:r>
          </w:p>
          <w:p w:rsidR="00406274" w:rsidRPr="00E50013" w:rsidRDefault="00406274" w:rsidP="00406274">
            <w:pPr>
              <w:jc w:val="center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76E7A" w:rsidRDefault="00406274" w:rsidP="00406274">
            <w:pPr>
              <w:jc w:val="center"/>
            </w:pPr>
            <w:r w:rsidRPr="00A76E7A">
              <w:t>0</w:t>
            </w:r>
          </w:p>
        </w:tc>
      </w:tr>
      <w:tr w:rsidR="00C54077" w:rsidRPr="00C54077" w:rsidTr="00EC6E1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1: </w:t>
            </w:r>
            <w:r w:rsidR="004F1CC5">
              <w:rPr>
                <w:lang w:val="ru-RU"/>
              </w:rPr>
              <w:t xml:space="preserve"> </w:t>
            </w:r>
            <w:r w:rsidR="00C54077" w:rsidRPr="00C54077">
              <w:rPr>
                <w:lang w:val="ru-RU"/>
              </w:rPr>
              <w:t>Мероприятия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 xml:space="preserve">х мест для детей в возрасте от 1,5 до 3 лет в образовательных организациях, осуществляющих образовательную деятельность по </w:t>
            </w:r>
            <w:r w:rsidR="00C54077" w:rsidRPr="00C54077">
              <w:rPr>
                <w:lang w:val="ru-RU"/>
              </w:rPr>
              <w:lastRenderedPageBreak/>
              <w:t>программам дошкольного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r w:rsidRPr="00FF5BC2">
              <w:lastRenderedPageBreak/>
              <w:t xml:space="preserve">Департамент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C5407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C54077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1300</w:t>
            </w:r>
            <w:r w:rsidR="00C54077" w:rsidRPr="00E50013">
              <w:rPr>
                <w:lang w:val="ru-RU"/>
              </w:rPr>
              <w:t>,</w:t>
            </w: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E50013" w:rsidRDefault="00C80D27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E50013" w:rsidRDefault="00C80D27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61143" w:rsidRPr="00C54077" w:rsidTr="00EC6E1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1: </w:t>
            </w:r>
            <w:r w:rsidR="004F1CC5">
              <w:rPr>
                <w:lang w:val="ru-RU"/>
              </w:rPr>
              <w:t xml:space="preserve"> </w:t>
            </w:r>
            <w:r w:rsidR="00361143"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3000,0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E50013" w:rsidRDefault="00361143" w:rsidP="00406274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80D27" w:rsidRPr="009D4836" w:rsidTr="00EC6E1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D27" w:rsidRPr="009D4836" w:rsidRDefault="00C80D27" w:rsidP="004F1CC5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FF5BC2" w:rsidRDefault="00C80D27" w:rsidP="00C80D27">
            <w:pPr>
              <w:jc w:val="both"/>
            </w:pPr>
            <w:r w:rsidRPr="00FF5BC2">
              <w:t xml:space="preserve">Департамент </w:t>
            </w:r>
          </w:p>
          <w:p w:rsidR="00C80D27" w:rsidRPr="009D4836" w:rsidRDefault="00C80D27" w:rsidP="00C80D27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="00061AC3">
              <w:rPr>
                <w:lang w:val="ru-RU"/>
              </w:rPr>
              <w:t>-2021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0D27" w:rsidRDefault="00C80D27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84043,253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4073,339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Pr="00E50013" w:rsidRDefault="00C80D27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911,622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D27" w:rsidRDefault="00C80D27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43BF5" w:rsidRPr="00F43BF5" w:rsidTr="002A1E6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BF5" w:rsidRDefault="00F43BF5" w:rsidP="00C80D27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BF5" w:rsidRDefault="00F43BF5" w:rsidP="004F1CC5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FF5BC2" w:rsidRDefault="00F43BF5" w:rsidP="00F43BF5">
            <w:pPr>
              <w:jc w:val="both"/>
            </w:pPr>
            <w:r w:rsidRPr="00FF5BC2">
              <w:t xml:space="preserve">Департамент </w:t>
            </w:r>
          </w:p>
          <w:p w:rsidR="00F43BF5" w:rsidRPr="00F43BF5" w:rsidRDefault="00F43BF5" w:rsidP="00F43BF5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F43BF5" w:rsidP="00C80D2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BF5" w:rsidRDefault="00915393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E50013" w:rsidRDefault="00915393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9887,802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E50013" w:rsidRDefault="00915393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Pr="00E50013" w:rsidRDefault="00915393" w:rsidP="00C80D27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F5" w:rsidRDefault="00915393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F43BF5" w:rsidTr="00794975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915393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F43BF5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393" w:rsidRDefault="00915393" w:rsidP="0091539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1331,398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F43BF5" w:rsidTr="00794975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F43BF5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393" w:rsidRDefault="00915393" w:rsidP="0091539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4793,7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Default="00915393" w:rsidP="00915393">
            <w:pPr>
              <w:jc w:val="center"/>
              <w:rPr>
                <w:lang w:val="ru-RU"/>
              </w:rPr>
            </w:pP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741257,743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764835,68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657804,043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657139,043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654994,043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654994,043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654994,043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D406F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 w:rsidR="004F1CC5">
              <w:rPr>
                <w:iCs/>
                <w:lang w:val="ru-RU"/>
              </w:rPr>
              <w:t xml:space="preserve">подпрограммы 2: </w:t>
            </w:r>
            <w:r w:rsidR="004F1CC5">
              <w:rPr>
                <w:lang w:val="ru-RU"/>
              </w:rPr>
              <w:t xml:space="preserve"> </w:t>
            </w:r>
            <w:r w:rsidRPr="00CD406F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177347,8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195911,2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206847,9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195267,0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195267,0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228702,0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256193,7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279862,28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263340,743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263340,743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</w:t>
            </w:r>
            <w:r w:rsidRPr="00406274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lastRenderedPageBreak/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253678,7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220294,244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220925,7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187352,7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187352,7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lastRenderedPageBreak/>
              <w:t>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6140,8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8319,2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3870,0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2520,0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2570,0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2570,0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2570,0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2570,0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4696,0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8648,1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11770,5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2170,0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2170,0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915393" w:rsidRPr="00406274" w:rsidRDefault="00915393" w:rsidP="0091539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70692,443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13326,698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17728,2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7153,6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6438,6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4293,6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4293,6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4293,6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Default="00915393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4F1CC5">
              <w:rPr>
                <w:iCs/>
                <w:lang w:val="ru-RU"/>
              </w:rPr>
              <w:t xml:space="preserve">подпрограммы 2: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  <w:p w:rsidR="007705C1" w:rsidRPr="00406274" w:rsidRDefault="007705C1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723B82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2018-2024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5950,0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22415,1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</w:tr>
      <w:tr w:rsidR="00915393" w:rsidRPr="00723B8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416,0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723B8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93" w:rsidRDefault="00915393" w:rsidP="004F1C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723B82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36866,0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34243,87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30750,37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30750,37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3.1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 w:rsidR="004F1CC5">
              <w:rPr>
                <w:iCs/>
                <w:lang w:val="ru-RU"/>
              </w:rPr>
              <w:t xml:space="preserve">подпрограммы 3: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Совершенствование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15000,0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16921,2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4161,0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4322,4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4396,17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4396,17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393" w:rsidRPr="00FF5BC2" w:rsidRDefault="00915393" w:rsidP="0091539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2018-2024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80,0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0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3.2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D61167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</w:t>
            </w:r>
            <w:r w:rsidR="00D61167">
              <w:rPr>
                <w:lang w:val="ru-RU"/>
              </w:rPr>
              <w:t>2</w:t>
            </w:r>
            <w:r>
              <w:rPr>
                <w:lang w:val="ru-RU"/>
              </w:rPr>
              <w:t xml:space="preserve">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D61167">
              <w:rPr>
                <w:iCs/>
                <w:lang w:val="ru-RU"/>
              </w:rPr>
              <w:t>3</w:t>
            </w:r>
            <w:r w:rsidR="004F1CC5">
              <w:rPr>
                <w:iCs/>
                <w:lang w:val="ru-RU"/>
              </w:rPr>
              <w:t xml:space="preserve">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17705,0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C54077" w:rsidRDefault="00915393" w:rsidP="009153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16155,3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12926,5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9433,0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9433,0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915393" w:rsidRPr="00406274" w:rsidRDefault="00915393" w:rsidP="00915393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84957,2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90795,625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101026,8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</w:tr>
      <w:tr w:rsidR="00915393" w:rsidRPr="00FF5BC2" w:rsidTr="00C5407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4.1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406274" w:rsidRDefault="00915393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 w:rsidR="004F1CC5">
              <w:rPr>
                <w:iCs/>
                <w:lang w:val="ru-RU"/>
              </w:rPr>
              <w:t xml:space="preserve">подпрограммы 4: </w:t>
            </w:r>
            <w:r w:rsidR="004F1CC5">
              <w:rPr>
                <w:lang w:val="ru-RU"/>
              </w:rPr>
              <w:t xml:space="preserve"> </w:t>
            </w:r>
            <w:r w:rsidRPr="00406274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915393" w:rsidRPr="00FF5BC2" w:rsidRDefault="00915393" w:rsidP="00915393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915393" w:rsidRPr="00FF5BC2" w:rsidRDefault="00915393" w:rsidP="00915393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FF5BC2" w:rsidRDefault="00915393" w:rsidP="00915393">
            <w:r w:rsidRPr="00FF5BC2">
              <w:t>2017-2024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84957,2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90795,625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  <w:rPr>
                <w:lang w:val="ru-RU"/>
              </w:rPr>
            </w:pPr>
            <w:r w:rsidRPr="00E50013">
              <w:rPr>
                <w:lang w:val="ru-RU"/>
              </w:rPr>
              <w:t>101026,8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E50013" w:rsidRDefault="00915393" w:rsidP="00915393">
            <w:pPr>
              <w:jc w:val="center"/>
            </w:pPr>
            <w:r w:rsidRPr="00E50013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93" w:rsidRPr="00A76E7A" w:rsidRDefault="00915393" w:rsidP="00915393">
            <w:pPr>
              <w:jc w:val="center"/>
            </w:pPr>
            <w:r w:rsidRPr="00A76E7A">
              <w:t>95325,0</w:t>
            </w:r>
          </w:p>
        </w:tc>
      </w:tr>
    </w:tbl>
    <w:p w:rsidR="00B232A5" w:rsidRDefault="00B232A5" w:rsidP="00BF450F">
      <w:pPr>
        <w:ind w:firstLine="720"/>
        <w:jc w:val="both"/>
        <w:rPr>
          <w:sz w:val="28"/>
          <w:szCs w:val="28"/>
          <w:lang w:val="ru-RU"/>
        </w:rPr>
      </w:pPr>
    </w:p>
    <w:p w:rsidR="00E21805" w:rsidRPr="00C27199" w:rsidRDefault="00B232A5" w:rsidP="00BF450F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095DC3" w:rsidRPr="00C2719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</w:t>
      </w:r>
      <w:r w:rsidR="00622242" w:rsidRPr="00C27199">
        <w:rPr>
          <w:sz w:val="28"/>
          <w:szCs w:val="28"/>
          <w:lang w:val="ru-RU"/>
        </w:rPr>
        <w:t xml:space="preserve">. </w:t>
      </w:r>
      <w:r w:rsidR="009B3342" w:rsidRPr="00C27199">
        <w:rPr>
          <w:sz w:val="28"/>
          <w:szCs w:val="28"/>
          <w:lang w:val="ru-RU"/>
        </w:rPr>
        <w:t>В р</w:t>
      </w:r>
      <w:r w:rsidR="00622242" w:rsidRPr="00C27199">
        <w:rPr>
          <w:sz w:val="28"/>
          <w:szCs w:val="28"/>
          <w:lang w:val="ru-RU"/>
        </w:rPr>
        <w:t>аздел</w:t>
      </w:r>
      <w:r w:rsidR="002178DF" w:rsidRPr="00C27199">
        <w:rPr>
          <w:sz w:val="28"/>
          <w:szCs w:val="28"/>
          <w:lang w:val="ru-RU"/>
        </w:rPr>
        <w:t>е</w:t>
      </w:r>
      <w:r w:rsidR="00C27199">
        <w:rPr>
          <w:sz w:val="28"/>
          <w:szCs w:val="28"/>
          <w:lang w:val="ru-RU"/>
        </w:rPr>
        <w:t xml:space="preserve"> 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="009B3342" w:rsidRPr="00C27199">
        <w:rPr>
          <w:sz w:val="28"/>
          <w:szCs w:val="28"/>
          <w:lang w:val="ru-RU"/>
        </w:rPr>
        <w:t>таблиц</w:t>
      </w:r>
      <w:r w:rsidR="00A96479" w:rsidRPr="00C27199">
        <w:rPr>
          <w:sz w:val="28"/>
          <w:szCs w:val="28"/>
          <w:lang w:val="ru-RU"/>
        </w:rPr>
        <w:t>у</w:t>
      </w:r>
      <w:r w:rsidR="009B3342" w:rsidRPr="00C27199">
        <w:rPr>
          <w:sz w:val="28"/>
          <w:szCs w:val="28"/>
          <w:lang w:val="ru-RU"/>
        </w:rPr>
        <w:t xml:space="preserve"> </w:t>
      </w:r>
      <w:r w:rsidR="00BC4928" w:rsidRPr="00C2719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C27199">
        <w:rPr>
          <w:sz w:val="28"/>
          <w:szCs w:val="28"/>
          <w:lang w:val="ru-RU"/>
        </w:rPr>
        <w:t>программы «</w:t>
      </w:r>
      <w:r w:rsidR="00BC4928" w:rsidRPr="00C27199">
        <w:rPr>
          <w:sz w:val="28"/>
          <w:szCs w:val="28"/>
          <w:lang w:val="ru-RU"/>
        </w:rPr>
        <w:t>Развитие образования города Липецка»</w:t>
      </w:r>
      <w:r w:rsidR="00A96479" w:rsidRPr="00C27199">
        <w:rPr>
          <w:sz w:val="28"/>
          <w:szCs w:val="28"/>
          <w:lang w:val="ru-RU"/>
        </w:rPr>
        <w:t xml:space="preserve"> изложить в следующей редакции:</w:t>
      </w:r>
    </w:p>
    <w:p w:rsidR="00A96479" w:rsidRPr="00C27199" w:rsidRDefault="00A96479" w:rsidP="00E21805">
      <w:pPr>
        <w:ind w:firstLine="284"/>
        <w:jc w:val="both"/>
        <w:rPr>
          <w:sz w:val="28"/>
          <w:szCs w:val="28"/>
          <w:lang w:val="ru-RU"/>
        </w:rPr>
      </w:pPr>
    </w:p>
    <w:p w:rsidR="002F51E2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A96479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1634DC" w:rsidRPr="00D625B0" w:rsidRDefault="001634DC" w:rsidP="00E21805">
      <w:pPr>
        <w:ind w:firstLine="284"/>
        <w:jc w:val="both"/>
        <w:rPr>
          <w:sz w:val="26"/>
          <w:szCs w:val="26"/>
          <w:lang w:val="ru-RU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Источники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ресурсного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обеспечения</w:t>
            </w:r>
            <w:proofErr w:type="spellEnd"/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C54077">
              <w:t>Расходы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8173146,736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6802563,179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6488451,613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715054,246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4451870,748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3873717,527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3860875,129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2184597,542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32400A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1723123,952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1718214,235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7117301,611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5930313,566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5615867,0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715054,246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4382756,173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3872971,527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3860129,129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1284491,192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939244,539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934999,822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32400A">
            <w:pPr>
              <w:jc w:val="center"/>
            </w:pPr>
            <w:r w:rsidRPr="00C54077">
              <w:t>7</w:t>
            </w:r>
            <w:r w:rsidR="0032400A">
              <w:rPr>
                <w:lang w:val="ru-RU"/>
              </w:rPr>
              <w:t>35</w:t>
            </w:r>
            <w:r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«Повышение </w:t>
            </w:r>
            <w:r w:rsidRPr="00406274">
              <w:rPr>
                <w:lang w:val="ru-RU"/>
              </w:rPr>
              <w:lastRenderedPageBreak/>
              <w:t>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lastRenderedPageBreak/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893835,68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719804,043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720139,043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7078E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764835,68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657804,043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657139,043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61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62</w:t>
            </w:r>
            <w:r w:rsidR="00406274" w:rsidRPr="00C54077">
              <w:t>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63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59868,07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34243,87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102141,375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71BD3" w:rsidRDefault="00871BD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8C0988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101026,8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</w:tbl>
    <w:p w:rsidR="00406274" w:rsidRPr="000644E9" w:rsidRDefault="00406274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406274" w:rsidRPr="000644E9" w:rsidSect="0053708D">
          <w:headerReference w:type="first" r:id="rId12"/>
          <w:pgSz w:w="16840" w:h="11907" w:orient="landscape" w:code="9"/>
          <w:pgMar w:top="1418" w:right="1134" w:bottom="567" w:left="1134" w:header="510" w:footer="0" w:gutter="0"/>
          <w:cols w:space="720"/>
          <w:docGrid w:linePitch="272"/>
        </w:sectPr>
      </w:pPr>
    </w:p>
    <w:p w:rsidR="00C80D27" w:rsidRDefault="00FF72BF" w:rsidP="00FF72BF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0E3B">
        <w:rPr>
          <w:rFonts w:ascii="Times New Roman" w:hAnsi="Times New Roman" w:cs="Times New Roman"/>
          <w:sz w:val="27"/>
          <w:szCs w:val="27"/>
        </w:rPr>
        <w:lastRenderedPageBreak/>
        <w:t xml:space="preserve">           </w:t>
      </w:r>
      <w:r w:rsidR="00B232A5" w:rsidRPr="003C2074">
        <w:rPr>
          <w:rFonts w:ascii="Times New Roman" w:hAnsi="Times New Roman" w:cs="Times New Roman"/>
          <w:sz w:val="28"/>
          <w:szCs w:val="28"/>
        </w:rPr>
        <w:t>1</w:t>
      </w:r>
      <w:r w:rsidR="00406274" w:rsidRPr="003C2074">
        <w:rPr>
          <w:rFonts w:ascii="Times New Roman" w:hAnsi="Times New Roman" w:cs="Times New Roman"/>
          <w:sz w:val="28"/>
          <w:szCs w:val="28"/>
        </w:rPr>
        <w:t>.</w:t>
      </w:r>
      <w:r w:rsidR="00B232A5" w:rsidRPr="003C2074">
        <w:rPr>
          <w:rFonts w:ascii="Times New Roman" w:hAnsi="Times New Roman" w:cs="Times New Roman"/>
          <w:sz w:val="28"/>
          <w:szCs w:val="28"/>
        </w:rPr>
        <w:t>4</w:t>
      </w:r>
      <w:r w:rsidR="00406274" w:rsidRPr="003C2074">
        <w:rPr>
          <w:rFonts w:ascii="Times New Roman" w:hAnsi="Times New Roman" w:cs="Times New Roman"/>
          <w:sz w:val="28"/>
          <w:szCs w:val="28"/>
        </w:rPr>
        <w:t>.</w:t>
      </w:r>
      <w:r w:rsidR="006E591A" w:rsidRPr="003C2074">
        <w:rPr>
          <w:rFonts w:ascii="Times New Roman" w:hAnsi="Times New Roman" w:cs="Times New Roman"/>
          <w:sz w:val="28"/>
          <w:szCs w:val="28"/>
        </w:rPr>
        <w:t xml:space="preserve"> </w:t>
      </w:r>
      <w:r w:rsidR="00B232A5" w:rsidRPr="003C2074">
        <w:rPr>
          <w:rFonts w:ascii="Times New Roman" w:hAnsi="Times New Roman" w:cs="Times New Roman"/>
          <w:sz w:val="28"/>
          <w:szCs w:val="28"/>
        </w:rPr>
        <w:t xml:space="preserve">В </w:t>
      </w:r>
      <w:r w:rsidR="00FE6F3C" w:rsidRPr="003C2074">
        <w:rPr>
          <w:rFonts w:ascii="Times New Roman" w:hAnsi="Times New Roman" w:cs="Times New Roman"/>
          <w:sz w:val="28"/>
          <w:szCs w:val="28"/>
        </w:rPr>
        <w:t>р</w:t>
      </w:r>
      <w:r w:rsidR="00C27199" w:rsidRPr="003C2074">
        <w:rPr>
          <w:rFonts w:ascii="Times New Roman" w:hAnsi="Times New Roman" w:cs="Times New Roman"/>
          <w:sz w:val="28"/>
          <w:szCs w:val="28"/>
        </w:rPr>
        <w:t>аздел</w:t>
      </w:r>
      <w:r w:rsidR="00FE6F3C" w:rsidRPr="003C2074">
        <w:rPr>
          <w:rFonts w:ascii="Times New Roman" w:hAnsi="Times New Roman" w:cs="Times New Roman"/>
          <w:sz w:val="28"/>
          <w:szCs w:val="28"/>
        </w:rPr>
        <w:t>е</w:t>
      </w:r>
      <w:r w:rsidR="00C27199" w:rsidRPr="003C2074">
        <w:rPr>
          <w:rFonts w:ascii="Times New Roman" w:hAnsi="Times New Roman" w:cs="Times New Roman"/>
          <w:sz w:val="28"/>
          <w:szCs w:val="28"/>
        </w:rPr>
        <w:t xml:space="preserve"> 9</w:t>
      </w:r>
      <w:r w:rsidR="009D4836" w:rsidRPr="003C2074">
        <w:rPr>
          <w:rFonts w:ascii="Times New Roman" w:hAnsi="Times New Roman" w:cs="Times New Roman"/>
          <w:sz w:val="28"/>
          <w:szCs w:val="28"/>
        </w:rPr>
        <w:t>.</w:t>
      </w:r>
      <w:r w:rsidR="00C27199" w:rsidRPr="003C2074">
        <w:rPr>
          <w:rFonts w:ascii="Times New Roman" w:hAnsi="Times New Roman" w:cs="Times New Roman"/>
          <w:sz w:val="28"/>
          <w:szCs w:val="28"/>
        </w:rPr>
        <w:t xml:space="preserve"> «Целевые индикаторы и показатели задач муниципальной программы» </w:t>
      </w:r>
      <w:r w:rsidR="00FE6F3C" w:rsidRPr="003C2074">
        <w:rPr>
          <w:rFonts w:ascii="Times New Roman" w:hAnsi="Times New Roman" w:cs="Times New Roman"/>
          <w:sz w:val="28"/>
          <w:szCs w:val="28"/>
        </w:rPr>
        <w:t>в таблице «</w:t>
      </w:r>
      <w:r w:rsidR="00406274" w:rsidRPr="003C2074">
        <w:rPr>
          <w:rFonts w:ascii="Times New Roman" w:hAnsi="Times New Roman" w:cs="Times New Roman"/>
          <w:sz w:val="28"/>
          <w:szCs w:val="28"/>
        </w:rPr>
        <w:t>Сведения о целевых индикаторах и показателях задач муниципальной программы «Развитие образования города Липецка»</w:t>
      </w:r>
      <w:r w:rsidR="000D3E07" w:rsidRPr="003C2074">
        <w:rPr>
          <w:rFonts w:ascii="Times New Roman" w:hAnsi="Times New Roman" w:cs="Times New Roman"/>
          <w:sz w:val="28"/>
          <w:szCs w:val="28"/>
        </w:rPr>
        <w:t>:</w:t>
      </w:r>
    </w:p>
    <w:p w:rsidR="007705C1" w:rsidRPr="003C2074" w:rsidRDefault="007705C1" w:rsidP="00FF72BF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05C1" w:rsidRPr="003C2074" w:rsidRDefault="00FF72BF" w:rsidP="008F0E3B">
      <w:pPr>
        <w:pStyle w:val="a9"/>
        <w:widowControl w:val="0"/>
        <w:tabs>
          <w:tab w:val="left" w:pos="851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207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80D27" w:rsidRPr="003C2074">
        <w:rPr>
          <w:rFonts w:ascii="Times New Roman" w:hAnsi="Times New Roman" w:cs="Times New Roman"/>
          <w:sz w:val="28"/>
          <w:szCs w:val="28"/>
        </w:rPr>
        <w:t xml:space="preserve">1.4.1. </w:t>
      </w:r>
      <w:r w:rsidR="00FE6F3C" w:rsidRPr="003C2074">
        <w:rPr>
          <w:rFonts w:ascii="Times New Roman" w:hAnsi="Times New Roman" w:cs="Times New Roman"/>
          <w:sz w:val="28"/>
          <w:szCs w:val="28"/>
        </w:rPr>
        <w:t>пункт</w:t>
      </w:r>
      <w:r w:rsidR="00C80D27" w:rsidRPr="003C2074">
        <w:rPr>
          <w:rFonts w:ascii="Times New Roman" w:hAnsi="Times New Roman" w:cs="Times New Roman"/>
          <w:sz w:val="28"/>
          <w:szCs w:val="28"/>
        </w:rPr>
        <w:t xml:space="preserve"> 2</w:t>
      </w:r>
      <w:r w:rsidR="00FE6F3C" w:rsidRPr="003C2074">
        <w:rPr>
          <w:rFonts w:ascii="Times New Roman" w:hAnsi="Times New Roman" w:cs="Times New Roman"/>
          <w:sz w:val="28"/>
          <w:szCs w:val="28"/>
        </w:rPr>
        <w:t xml:space="preserve"> </w:t>
      </w:r>
      <w:r w:rsidR="00213D3B" w:rsidRPr="003C2074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E6F3C" w:rsidRPr="003C207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9"/>
        <w:gridCol w:w="2183"/>
        <w:gridCol w:w="1038"/>
        <w:gridCol w:w="38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A84DC8" w:rsidRPr="008F0E3B" w:rsidTr="003E15E1">
        <w:tc>
          <w:tcPr>
            <w:tcW w:w="369" w:type="dxa"/>
          </w:tcPr>
          <w:p w:rsidR="00FF72BF" w:rsidRPr="008F0E3B" w:rsidRDefault="00FF72BF" w:rsidP="00FF72BF">
            <w:pPr>
              <w:rPr>
                <w:lang w:val="ru-RU"/>
              </w:rPr>
            </w:pPr>
            <w:r w:rsidRPr="008F0E3B">
              <w:rPr>
                <w:lang w:val="ru-RU"/>
              </w:rPr>
              <w:t>2.</w:t>
            </w:r>
          </w:p>
        </w:tc>
        <w:tc>
          <w:tcPr>
            <w:tcW w:w="2183" w:type="dxa"/>
          </w:tcPr>
          <w:p w:rsidR="00FF72BF" w:rsidRPr="008F0E3B" w:rsidRDefault="00FF72BF" w:rsidP="00FF72BF">
            <w:pPr>
              <w:rPr>
                <w:lang w:val="ru-RU"/>
              </w:rPr>
            </w:pPr>
            <w:r w:rsidRPr="008F0E3B">
              <w:rPr>
                <w:lang w:val="ru-RU"/>
              </w:rPr>
              <w:t xml:space="preserve">Целевой индикатор 1 </w:t>
            </w:r>
          </w:p>
          <w:p w:rsidR="00FF72BF" w:rsidRPr="008F0E3B" w:rsidRDefault="00FF72BF" w:rsidP="00FF72BF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E3B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</w:t>
            </w:r>
            <w:r w:rsidR="00794975" w:rsidRPr="008F0E3B">
              <w:rPr>
                <w:rFonts w:ascii="Times New Roman" w:hAnsi="Times New Roman" w:cs="Times New Roman"/>
                <w:sz w:val="20"/>
                <w:szCs w:val="20"/>
              </w:rPr>
              <w:t>населения качеством</w:t>
            </w:r>
            <w:r w:rsidRPr="008F0E3B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предоставления услуг в сфере дошкольного образования</w:t>
            </w:r>
          </w:p>
        </w:tc>
        <w:tc>
          <w:tcPr>
            <w:tcW w:w="1038" w:type="dxa"/>
          </w:tcPr>
          <w:p w:rsidR="00FF72BF" w:rsidRPr="008F0E3B" w:rsidRDefault="00FF72BF" w:rsidP="00A84DC8">
            <w:pPr>
              <w:jc w:val="both"/>
              <w:rPr>
                <w:lang w:val="ru-RU"/>
              </w:rPr>
            </w:pPr>
            <w:r w:rsidRPr="008F0E3B">
              <w:rPr>
                <w:lang w:val="ru-RU"/>
              </w:rPr>
              <w:t xml:space="preserve">Департамент </w:t>
            </w:r>
            <w:r w:rsidR="00A84DC8" w:rsidRPr="008F0E3B">
              <w:rPr>
                <w:lang w:val="ru-RU"/>
              </w:rPr>
              <w:t>образования</w:t>
            </w:r>
          </w:p>
        </w:tc>
        <w:tc>
          <w:tcPr>
            <w:tcW w:w="384" w:type="dxa"/>
          </w:tcPr>
          <w:p w:rsidR="00FF72BF" w:rsidRPr="008F0E3B" w:rsidRDefault="00FF72BF" w:rsidP="00FF72BF">
            <w:pPr>
              <w:jc w:val="center"/>
              <w:rPr>
                <w:lang w:val="ru-RU"/>
              </w:rPr>
            </w:pPr>
          </w:p>
          <w:p w:rsidR="00FF72BF" w:rsidRPr="008F0E3B" w:rsidRDefault="00FF72BF" w:rsidP="00FF72BF">
            <w:pPr>
              <w:jc w:val="center"/>
              <w:rPr>
                <w:lang w:val="ru-RU"/>
              </w:rPr>
            </w:pPr>
          </w:p>
          <w:p w:rsidR="00FF72BF" w:rsidRPr="008F0E3B" w:rsidRDefault="00FF72BF" w:rsidP="00FF72BF">
            <w:pPr>
              <w:jc w:val="center"/>
            </w:pPr>
            <w:r w:rsidRPr="008F0E3B">
              <w:t>%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54,0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54,0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54,3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54,5</w:t>
            </w:r>
          </w:p>
        </w:tc>
        <w:tc>
          <w:tcPr>
            <w:tcW w:w="566" w:type="dxa"/>
          </w:tcPr>
          <w:p w:rsidR="00FF72BF" w:rsidRPr="008F0E3B" w:rsidRDefault="00A84DC8" w:rsidP="00EF2752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43,</w:t>
            </w:r>
            <w:r w:rsidR="00EF2752">
              <w:rPr>
                <w:lang w:val="ru-RU"/>
              </w:rPr>
              <w:t>5</w:t>
            </w:r>
          </w:p>
        </w:tc>
        <w:tc>
          <w:tcPr>
            <w:tcW w:w="566" w:type="dxa"/>
          </w:tcPr>
          <w:p w:rsidR="00FF72BF" w:rsidRPr="008F0E3B" w:rsidRDefault="00A84DC8" w:rsidP="00EF2752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43,</w:t>
            </w:r>
            <w:r w:rsidR="00EF2752">
              <w:rPr>
                <w:lang w:val="ru-RU"/>
              </w:rPr>
              <w:t>7</w:t>
            </w:r>
          </w:p>
        </w:tc>
        <w:tc>
          <w:tcPr>
            <w:tcW w:w="566" w:type="dxa"/>
          </w:tcPr>
          <w:p w:rsidR="00FF72BF" w:rsidRPr="008F0E3B" w:rsidRDefault="00A84DC8" w:rsidP="00EF2752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43,</w:t>
            </w:r>
            <w:r w:rsidR="00EF2752">
              <w:rPr>
                <w:lang w:val="ru-RU"/>
              </w:rPr>
              <w:t>8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44,0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45,0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46,0</w:t>
            </w:r>
          </w:p>
        </w:tc>
      </w:tr>
    </w:tbl>
    <w:p w:rsidR="00FF72BF" w:rsidRPr="003C2074" w:rsidRDefault="000D3E07" w:rsidP="00FF72BF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8F0E3B" w:rsidRPr="008F0E3B">
        <w:rPr>
          <w:rFonts w:ascii="Times New Roman" w:hAnsi="Times New Roman" w:cs="Times New Roman"/>
          <w:sz w:val="27"/>
          <w:szCs w:val="27"/>
        </w:rPr>
        <w:t xml:space="preserve"> </w:t>
      </w:r>
      <w:r w:rsidR="00FF72BF" w:rsidRPr="003C2074">
        <w:rPr>
          <w:rFonts w:ascii="Times New Roman" w:hAnsi="Times New Roman" w:cs="Times New Roman"/>
          <w:sz w:val="28"/>
          <w:szCs w:val="28"/>
        </w:rPr>
        <w:t>1.4.</w:t>
      </w:r>
      <w:r w:rsidR="00705B6C" w:rsidRPr="003C2074">
        <w:rPr>
          <w:rFonts w:ascii="Times New Roman" w:hAnsi="Times New Roman" w:cs="Times New Roman"/>
          <w:sz w:val="28"/>
          <w:szCs w:val="28"/>
        </w:rPr>
        <w:t>2</w:t>
      </w:r>
      <w:r w:rsidR="00FF72BF" w:rsidRPr="003C2074">
        <w:rPr>
          <w:rFonts w:ascii="Times New Roman" w:hAnsi="Times New Roman" w:cs="Times New Roman"/>
          <w:sz w:val="28"/>
          <w:szCs w:val="28"/>
        </w:rPr>
        <w:t>. пункт 3 изложить в следующей редакции:</w:t>
      </w:r>
      <w:r w:rsidR="008F0E3B" w:rsidRPr="003C207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6"/>
        <w:gridCol w:w="2186"/>
        <w:gridCol w:w="1039"/>
        <w:gridCol w:w="383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A84DC8" w:rsidRPr="008F0E3B" w:rsidTr="003E15E1">
        <w:tc>
          <w:tcPr>
            <w:tcW w:w="366" w:type="dxa"/>
          </w:tcPr>
          <w:p w:rsidR="00FF72BF" w:rsidRPr="008F0E3B" w:rsidRDefault="00FF72BF" w:rsidP="00FF72BF">
            <w:pPr>
              <w:rPr>
                <w:lang w:val="ru-RU"/>
              </w:rPr>
            </w:pPr>
            <w:r w:rsidRPr="008F0E3B">
              <w:rPr>
                <w:lang w:val="ru-RU"/>
              </w:rPr>
              <w:t>3.</w:t>
            </w:r>
          </w:p>
        </w:tc>
        <w:tc>
          <w:tcPr>
            <w:tcW w:w="2186" w:type="dxa"/>
          </w:tcPr>
          <w:p w:rsidR="00FF72BF" w:rsidRPr="008F0E3B" w:rsidRDefault="00705B6C" w:rsidP="00FF72BF">
            <w:pPr>
              <w:rPr>
                <w:lang w:val="ru-RU"/>
              </w:rPr>
            </w:pPr>
            <w:r w:rsidRPr="008F0E3B">
              <w:rPr>
                <w:lang w:val="ru-RU"/>
              </w:rPr>
              <w:t>Целевой индикатор 2</w:t>
            </w:r>
            <w:r w:rsidR="00FF72BF" w:rsidRPr="008F0E3B">
              <w:rPr>
                <w:lang w:val="ru-RU"/>
              </w:rPr>
              <w:t xml:space="preserve"> </w:t>
            </w:r>
          </w:p>
          <w:p w:rsidR="00FF72BF" w:rsidRPr="008F0E3B" w:rsidRDefault="00FF72BF" w:rsidP="00FF72BF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0E3B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</w:t>
            </w:r>
            <w:r w:rsidR="00794975" w:rsidRPr="008F0E3B">
              <w:rPr>
                <w:rFonts w:ascii="Times New Roman" w:hAnsi="Times New Roman" w:cs="Times New Roman"/>
                <w:sz w:val="20"/>
                <w:szCs w:val="20"/>
              </w:rPr>
              <w:t>населения качеством</w:t>
            </w:r>
            <w:r w:rsidRPr="008F0E3B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предоставления услуг в сфере общего</w:t>
            </w:r>
            <w:r w:rsidR="00794975" w:rsidRPr="008F0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E3B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1039" w:type="dxa"/>
          </w:tcPr>
          <w:p w:rsidR="00FF72BF" w:rsidRPr="008F0E3B" w:rsidRDefault="00FF72BF" w:rsidP="00A84DC8">
            <w:pPr>
              <w:jc w:val="both"/>
              <w:rPr>
                <w:lang w:val="ru-RU"/>
              </w:rPr>
            </w:pPr>
            <w:r w:rsidRPr="008F0E3B">
              <w:rPr>
                <w:lang w:val="ru-RU"/>
              </w:rPr>
              <w:t xml:space="preserve">Департамент </w:t>
            </w:r>
            <w:r w:rsidR="00A84DC8" w:rsidRPr="008F0E3B">
              <w:rPr>
                <w:lang w:val="ru-RU"/>
              </w:rPr>
              <w:t>образования</w:t>
            </w:r>
            <w:r w:rsidRPr="008F0E3B">
              <w:rPr>
                <w:lang w:val="ru-RU"/>
              </w:rPr>
              <w:t xml:space="preserve"> </w:t>
            </w:r>
          </w:p>
        </w:tc>
        <w:tc>
          <w:tcPr>
            <w:tcW w:w="383" w:type="dxa"/>
          </w:tcPr>
          <w:p w:rsidR="00FF72BF" w:rsidRPr="008F0E3B" w:rsidRDefault="00FF72BF" w:rsidP="00FF72BF">
            <w:pPr>
              <w:jc w:val="center"/>
              <w:rPr>
                <w:lang w:val="ru-RU"/>
              </w:rPr>
            </w:pPr>
          </w:p>
          <w:p w:rsidR="00FF72BF" w:rsidRPr="008F0E3B" w:rsidRDefault="00FF72BF" w:rsidP="00FF72BF">
            <w:pPr>
              <w:jc w:val="center"/>
              <w:rPr>
                <w:lang w:val="ru-RU"/>
              </w:rPr>
            </w:pPr>
          </w:p>
          <w:p w:rsidR="00FF72BF" w:rsidRPr="008F0E3B" w:rsidRDefault="00FF72BF" w:rsidP="00FF72BF">
            <w:pPr>
              <w:jc w:val="center"/>
            </w:pPr>
            <w:r w:rsidRPr="008F0E3B">
              <w:t>%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45,0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45,0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45,3</w:t>
            </w:r>
          </w:p>
        </w:tc>
        <w:tc>
          <w:tcPr>
            <w:tcW w:w="566" w:type="dxa"/>
          </w:tcPr>
          <w:p w:rsidR="00FF72BF" w:rsidRPr="008F0E3B" w:rsidRDefault="00FF72BF" w:rsidP="00FF72BF">
            <w:pPr>
              <w:jc w:val="center"/>
            </w:pPr>
            <w:r w:rsidRPr="008F0E3B">
              <w:t>45,5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41,0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41,5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42,0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42,5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43,0</w:t>
            </w:r>
          </w:p>
        </w:tc>
        <w:tc>
          <w:tcPr>
            <w:tcW w:w="566" w:type="dxa"/>
          </w:tcPr>
          <w:p w:rsidR="00FF72BF" w:rsidRPr="008F0E3B" w:rsidRDefault="00A84DC8" w:rsidP="00FF72BF">
            <w:pPr>
              <w:jc w:val="center"/>
              <w:rPr>
                <w:lang w:val="ru-RU"/>
              </w:rPr>
            </w:pPr>
            <w:r w:rsidRPr="008F0E3B">
              <w:rPr>
                <w:lang w:val="ru-RU"/>
              </w:rPr>
              <w:t>45,0</w:t>
            </w:r>
          </w:p>
        </w:tc>
      </w:tr>
    </w:tbl>
    <w:p w:rsidR="002A1E66" w:rsidRDefault="002A1E66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997954" w:rsidRPr="003C2074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 В приложении № 1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997954" w:rsidRPr="003C2074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2.1. </w:t>
      </w:r>
      <w:r w:rsidRPr="003C2074">
        <w:rPr>
          <w:sz w:val="28"/>
          <w:szCs w:val="28"/>
          <w:lang w:val="ru-RU"/>
        </w:rPr>
        <w:t>В разделе 1. «</w:t>
      </w:r>
      <w:r w:rsidRPr="003C2074">
        <w:rPr>
          <w:bCs/>
          <w:sz w:val="28"/>
          <w:szCs w:val="28"/>
          <w:lang w:val="ru-RU"/>
        </w:rPr>
        <w:t xml:space="preserve">Паспорт </w:t>
      </w:r>
      <w:r w:rsidRPr="003C2074">
        <w:rPr>
          <w:sz w:val="28"/>
          <w:szCs w:val="28"/>
          <w:lang w:val="ru-RU"/>
        </w:rPr>
        <w:t>подпрограммы 1</w:t>
      </w:r>
      <w:r w:rsidRPr="003C2074">
        <w:rPr>
          <w:bCs/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FF72BF" w:rsidRPr="003C2074">
        <w:rPr>
          <w:sz w:val="28"/>
          <w:szCs w:val="28"/>
          <w:lang w:val="ru-RU"/>
        </w:rPr>
        <w:t>8429123,814</w:t>
      </w:r>
      <w:r w:rsidRPr="003C2074">
        <w:rPr>
          <w:sz w:val="28"/>
          <w:szCs w:val="28"/>
          <w:lang w:val="ru-RU"/>
        </w:rPr>
        <w:t>» заменить цифрами «</w:t>
      </w:r>
      <w:r w:rsidR="00FF72BF" w:rsidRPr="003C2074">
        <w:rPr>
          <w:sz w:val="28"/>
          <w:szCs w:val="28"/>
          <w:lang w:val="ru-RU"/>
        </w:rPr>
        <w:t>8250676,046</w:t>
      </w:r>
      <w:r w:rsidR="00930553" w:rsidRPr="003C2074">
        <w:rPr>
          <w:sz w:val="28"/>
          <w:szCs w:val="28"/>
          <w:lang w:val="ru-RU"/>
        </w:rPr>
        <w:t>»</w:t>
      </w:r>
      <w:r w:rsidRPr="003C2074">
        <w:rPr>
          <w:sz w:val="28"/>
          <w:szCs w:val="28"/>
          <w:lang w:val="ru-RU"/>
        </w:rPr>
        <w:t>, цифры «</w:t>
      </w:r>
      <w:r w:rsidR="00FF72BF" w:rsidRPr="003C2074">
        <w:rPr>
          <w:sz w:val="28"/>
          <w:szCs w:val="28"/>
          <w:lang w:val="ru-RU"/>
        </w:rPr>
        <w:t>1462938,96</w:t>
      </w:r>
      <w:r w:rsidRPr="003C2074">
        <w:rPr>
          <w:sz w:val="28"/>
          <w:szCs w:val="28"/>
          <w:lang w:val="ru-RU"/>
        </w:rPr>
        <w:t>» заменить цифрами «</w:t>
      </w:r>
      <w:r w:rsidR="00FF72BF" w:rsidRPr="003C2074">
        <w:rPr>
          <w:sz w:val="28"/>
          <w:szCs w:val="28"/>
          <w:lang w:val="ru-RU"/>
        </w:rPr>
        <w:t>1284491,192</w:t>
      </w:r>
      <w:r w:rsidRPr="003C2074">
        <w:rPr>
          <w:sz w:val="28"/>
          <w:szCs w:val="28"/>
          <w:lang w:val="ru-RU"/>
        </w:rPr>
        <w:t>»;</w:t>
      </w:r>
    </w:p>
    <w:p w:rsidR="00D325C7" w:rsidRPr="003C2074" w:rsidRDefault="00997954" w:rsidP="00997954">
      <w:pPr>
        <w:ind w:firstLine="54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2.2.</w:t>
      </w:r>
      <w:r w:rsidR="00D325C7" w:rsidRPr="003C2074">
        <w:rPr>
          <w:sz w:val="28"/>
          <w:szCs w:val="28"/>
          <w:lang w:val="ru-RU"/>
        </w:rPr>
        <w:t xml:space="preserve"> </w:t>
      </w:r>
      <w:r w:rsidR="00F43BF5" w:rsidRPr="003C2074">
        <w:rPr>
          <w:sz w:val="28"/>
          <w:szCs w:val="28"/>
          <w:lang w:val="ru-RU"/>
        </w:rPr>
        <w:t>Р</w:t>
      </w:r>
      <w:r w:rsidRPr="003C2074">
        <w:rPr>
          <w:sz w:val="28"/>
          <w:szCs w:val="28"/>
          <w:lang w:val="ru-RU"/>
        </w:rPr>
        <w:t xml:space="preserve">аздел 5. «Основные мероприятия и ведомственные целевые программы» </w:t>
      </w:r>
      <w:r w:rsidR="00F43BF5" w:rsidRPr="003C2074">
        <w:rPr>
          <w:sz w:val="28"/>
          <w:szCs w:val="28"/>
          <w:lang w:val="ru-RU"/>
        </w:rPr>
        <w:t>изложить в следующей редакции:</w:t>
      </w:r>
    </w:p>
    <w:p w:rsidR="00F43BF5" w:rsidRPr="003C2074" w:rsidRDefault="00F43BF5" w:rsidP="00F43BF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>«5. ОСНОВНЫЕ МЕРОПРИЯТИЯ И</w:t>
      </w:r>
    </w:p>
    <w:p w:rsidR="00F43BF5" w:rsidRPr="003C2074" w:rsidRDefault="00F43BF5" w:rsidP="00F43BF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>ВЕДОМСТВЕННЫЕ ЦЕЛЕВЫЕ ПРОГРАММЫ</w:t>
      </w:r>
    </w:p>
    <w:p w:rsidR="00F43BF5" w:rsidRPr="003C2074" w:rsidRDefault="00F43BF5" w:rsidP="00921BE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Основное мероприятие 1 </w:t>
      </w:r>
      <w:r w:rsidR="00705B6C" w:rsidRPr="003C2074">
        <w:rPr>
          <w:bCs/>
          <w:sz w:val="28"/>
          <w:szCs w:val="28"/>
          <w:lang w:val="ru-RU"/>
        </w:rPr>
        <w:t xml:space="preserve">подпрограммы 1: </w:t>
      </w:r>
      <w:r w:rsidRPr="003C2074">
        <w:rPr>
          <w:bCs/>
          <w:sz w:val="28"/>
          <w:szCs w:val="28"/>
          <w:lang w:val="ru-RU"/>
        </w:rPr>
        <w:t>Развитие дошкольного образования.</w:t>
      </w:r>
    </w:p>
    <w:p w:rsidR="00F43BF5" w:rsidRPr="003C2074" w:rsidRDefault="00F43BF5" w:rsidP="00921BE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Основное мероприятие 2 </w:t>
      </w:r>
      <w:r w:rsidR="00705B6C" w:rsidRPr="003C2074">
        <w:rPr>
          <w:bCs/>
          <w:sz w:val="28"/>
          <w:szCs w:val="28"/>
          <w:lang w:val="ru-RU"/>
        </w:rPr>
        <w:t xml:space="preserve">подпрограммы 1: </w:t>
      </w:r>
      <w:r w:rsidRPr="003C2074">
        <w:rPr>
          <w:sz w:val="28"/>
          <w:szCs w:val="28"/>
          <w:lang w:val="ru-RU"/>
        </w:rPr>
        <w:t>Развитие начального, основного, среднего общего образования.</w:t>
      </w:r>
    </w:p>
    <w:p w:rsidR="00F43BF5" w:rsidRPr="003C2074" w:rsidRDefault="00F43BF5" w:rsidP="00921BE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Основное мероприятие 3 </w:t>
      </w:r>
      <w:r w:rsidR="00705B6C" w:rsidRPr="003C2074">
        <w:rPr>
          <w:bCs/>
          <w:sz w:val="28"/>
          <w:szCs w:val="28"/>
          <w:lang w:val="ru-RU"/>
        </w:rPr>
        <w:t xml:space="preserve">подпрограммы 1: </w:t>
      </w:r>
      <w:r w:rsidRPr="003C2074">
        <w:rPr>
          <w:bCs/>
          <w:sz w:val="28"/>
          <w:szCs w:val="28"/>
          <w:lang w:val="ru-RU"/>
        </w:rPr>
        <w:t>Модернизация инфраструктуры общего образования.</w:t>
      </w:r>
    </w:p>
    <w:p w:rsidR="00F43BF5" w:rsidRPr="003C2074" w:rsidRDefault="00F43BF5" w:rsidP="00921BE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Основное мероприятие 4 </w:t>
      </w:r>
      <w:r w:rsidR="00705B6C" w:rsidRPr="003C2074">
        <w:rPr>
          <w:bCs/>
          <w:sz w:val="28"/>
          <w:szCs w:val="28"/>
          <w:lang w:val="ru-RU"/>
        </w:rPr>
        <w:t xml:space="preserve">подпрограммы 1: </w:t>
      </w:r>
      <w:r w:rsidRPr="003C2074">
        <w:rPr>
          <w:sz w:val="28"/>
          <w:szCs w:val="28"/>
          <w:lang w:val="ru-RU"/>
        </w:rPr>
        <w:t>Осуществление социальной поддержки отдельных категорий граждан.</w:t>
      </w:r>
    </w:p>
    <w:p w:rsidR="00F43BF5" w:rsidRPr="003C2074" w:rsidRDefault="00F43BF5" w:rsidP="00921BE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Ведомственная целевая программа</w:t>
      </w:r>
      <w:r w:rsidR="00705B6C" w:rsidRPr="003C2074">
        <w:rPr>
          <w:sz w:val="28"/>
          <w:szCs w:val="28"/>
          <w:lang w:val="ru-RU"/>
        </w:rPr>
        <w:t xml:space="preserve"> </w:t>
      </w:r>
      <w:r w:rsidR="00C65EF8" w:rsidRPr="003C2074">
        <w:rPr>
          <w:sz w:val="28"/>
          <w:szCs w:val="28"/>
          <w:lang w:val="ru-RU"/>
        </w:rPr>
        <w:t>«</w:t>
      </w:r>
      <w:r w:rsidRPr="003C2074">
        <w:rPr>
          <w:sz w:val="28"/>
          <w:szCs w:val="28"/>
          <w:lang w:val="ru-RU"/>
        </w:rPr>
        <w:t>Ресурсное обеспечение и развитие системы общего обра</w:t>
      </w:r>
      <w:r w:rsidR="00705B6C" w:rsidRPr="003C2074">
        <w:rPr>
          <w:sz w:val="28"/>
          <w:szCs w:val="28"/>
          <w:lang w:val="ru-RU"/>
        </w:rPr>
        <w:t>зования города Липецка</w:t>
      </w:r>
      <w:r w:rsidR="00C65EF8" w:rsidRPr="003C2074">
        <w:rPr>
          <w:sz w:val="28"/>
          <w:szCs w:val="28"/>
          <w:lang w:val="ru-RU"/>
        </w:rPr>
        <w:t>»</w:t>
      </w:r>
      <w:r w:rsidRPr="003C2074">
        <w:rPr>
          <w:sz w:val="28"/>
          <w:szCs w:val="28"/>
          <w:lang w:val="ru-RU"/>
        </w:rPr>
        <w:t xml:space="preserve">. </w:t>
      </w:r>
    </w:p>
    <w:p w:rsidR="00F43BF5" w:rsidRPr="003C2074" w:rsidRDefault="00F43BF5" w:rsidP="00921BE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>Основное мероприятие 5</w:t>
      </w:r>
      <w:r w:rsidR="00705B6C" w:rsidRPr="003C2074">
        <w:rPr>
          <w:bCs/>
          <w:sz w:val="28"/>
          <w:szCs w:val="28"/>
          <w:lang w:val="ru-RU"/>
        </w:rPr>
        <w:t xml:space="preserve"> подпрограммы 1: </w:t>
      </w:r>
      <w:r w:rsidRPr="003C2074">
        <w:rPr>
          <w:sz w:val="28"/>
          <w:szCs w:val="28"/>
          <w:lang w:val="ru-RU"/>
        </w:rPr>
        <w:t>Совершенствование инфраструктуры общеобразовательных учреждений и учреждений дошкольного образования путем строительства и реконструкции.</w:t>
      </w:r>
    </w:p>
    <w:p w:rsidR="00F43BF5" w:rsidRPr="003C2074" w:rsidRDefault="00F43BF5" w:rsidP="00891B8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425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 Основное мероприятие 6 </w:t>
      </w:r>
      <w:r w:rsidR="00705B6C" w:rsidRPr="003C2074">
        <w:rPr>
          <w:bCs/>
          <w:sz w:val="28"/>
          <w:szCs w:val="28"/>
          <w:lang w:val="ru-RU"/>
        </w:rPr>
        <w:t xml:space="preserve">подпрограммы 1: </w:t>
      </w:r>
      <w:r w:rsidRPr="003C2074">
        <w:rPr>
          <w:sz w:val="28"/>
          <w:szCs w:val="28"/>
          <w:lang w:val="ru-RU"/>
        </w:rPr>
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</w:t>
      </w:r>
      <w:r w:rsidR="00705B6C" w:rsidRPr="003C2074">
        <w:rPr>
          <w:sz w:val="28"/>
          <w:szCs w:val="28"/>
          <w:lang w:val="ru-RU"/>
        </w:rPr>
        <w:t>граммам дошкольного образования</w:t>
      </w:r>
      <w:r w:rsidRPr="003C2074">
        <w:rPr>
          <w:sz w:val="28"/>
          <w:szCs w:val="28"/>
          <w:lang w:val="ru-RU"/>
        </w:rPr>
        <w:t>.</w:t>
      </w:r>
    </w:p>
    <w:p w:rsidR="00891B89" w:rsidRPr="003C2074" w:rsidRDefault="00F43BF5" w:rsidP="00891B89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07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Основное мероприятие 7 </w:t>
      </w:r>
      <w:r w:rsidR="00705B6C" w:rsidRPr="003C2074">
        <w:rPr>
          <w:rFonts w:ascii="Times New Roman" w:hAnsi="Times New Roman" w:cs="Times New Roman"/>
          <w:bCs/>
          <w:sz w:val="28"/>
          <w:szCs w:val="28"/>
        </w:rPr>
        <w:t xml:space="preserve">подпрограммы 1: </w:t>
      </w:r>
      <w:r w:rsidRPr="003C2074">
        <w:rPr>
          <w:rFonts w:ascii="Times New Roman" w:hAnsi="Times New Roman" w:cs="Times New Roman"/>
          <w:sz w:val="28"/>
          <w:szCs w:val="28"/>
        </w:rPr>
        <w:t>Приобретение автотранспорта для подвоза детей в общеобразовательные организац</w:t>
      </w:r>
      <w:r w:rsidR="00705B6C" w:rsidRPr="003C2074">
        <w:rPr>
          <w:rFonts w:ascii="Times New Roman" w:hAnsi="Times New Roman" w:cs="Times New Roman"/>
          <w:sz w:val="28"/>
          <w:szCs w:val="28"/>
        </w:rPr>
        <w:t>ии</w:t>
      </w:r>
      <w:r w:rsidRPr="003C2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BEE" w:rsidRPr="003C2074" w:rsidRDefault="00F43BF5" w:rsidP="00891B89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074">
        <w:rPr>
          <w:rFonts w:ascii="Times New Roman" w:hAnsi="Times New Roman" w:cs="Times New Roman"/>
          <w:sz w:val="28"/>
          <w:szCs w:val="28"/>
        </w:rPr>
        <w:t>Региональный проект «Содействие занятости женщин – создание условий дошкольного образования для детей в возрасте до трех лет».</w:t>
      </w:r>
    </w:p>
    <w:p w:rsidR="00891B89" w:rsidRPr="003C2074" w:rsidRDefault="002A1E66" w:rsidP="00891B89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3B82" w:rsidRPr="003C2074">
        <w:rPr>
          <w:rFonts w:ascii="Times New Roman" w:hAnsi="Times New Roman" w:cs="Times New Roman"/>
          <w:bCs/>
          <w:sz w:val="28"/>
          <w:szCs w:val="28"/>
        </w:rPr>
        <w:t>Региональный проект «Современная школа»</w:t>
      </w:r>
      <w:r w:rsidR="00C65EF8" w:rsidRPr="003C2074">
        <w:rPr>
          <w:rFonts w:ascii="Times New Roman" w:hAnsi="Times New Roman" w:cs="Times New Roman"/>
          <w:bCs/>
          <w:sz w:val="28"/>
          <w:szCs w:val="28"/>
        </w:rPr>
        <w:t>.</w:t>
      </w:r>
    </w:p>
    <w:p w:rsidR="003E15E1" w:rsidRPr="003C2074" w:rsidRDefault="002A1E66" w:rsidP="003E15E1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3B82" w:rsidRPr="003C2074">
        <w:rPr>
          <w:rFonts w:ascii="Times New Roman" w:hAnsi="Times New Roman" w:cs="Times New Roman"/>
          <w:bCs/>
          <w:sz w:val="28"/>
          <w:szCs w:val="28"/>
        </w:rPr>
        <w:t>Региональный проект «Учитель будущего»</w:t>
      </w:r>
      <w:proofErr w:type="gramStart"/>
      <w:r w:rsidR="00C65EF8" w:rsidRPr="003C2074"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  <w:r w:rsidR="00C65EF8" w:rsidRPr="003C2074">
        <w:rPr>
          <w:rFonts w:ascii="Times New Roman" w:hAnsi="Times New Roman" w:cs="Times New Roman"/>
          <w:bCs/>
          <w:sz w:val="28"/>
          <w:szCs w:val="28"/>
        </w:rPr>
        <w:t>;</w:t>
      </w:r>
    </w:p>
    <w:p w:rsidR="00847401" w:rsidRPr="003C2074" w:rsidRDefault="00997954" w:rsidP="00891B8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2.3. 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Pr="003C2074">
        <w:rPr>
          <w:sz w:val="28"/>
          <w:szCs w:val="28"/>
          <w:lang w:val="ru-RU"/>
        </w:rPr>
        <w:t xml:space="preserve"> цифры </w:t>
      </w:r>
      <w:r w:rsidR="00847401" w:rsidRPr="003C2074">
        <w:rPr>
          <w:sz w:val="28"/>
          <w:szCs w:val="28"/>
          <w:lang w:val="ru-RU"/>
        </w:rPr>
        <w:t>«</w:t>
      </w:r>
      <w:r w:rsidR="00870CFB" w:rsidRPr="003C2074">
        <w:rPr>
          <w:sz w:val="28"/>
          <w:szCs w:val="28"/>
          <w:lang w:val="ru-RU"/>
        </w:rPr>
        <w:t>8429123,814</w:t>
      </w:r>
      <w:r w:rsidR="00847401" w:rsidRPr="003C2074">
        <w:rPr>
          <w:sz w:val="28"/>
          <w:szCs w:val="28"/>
          <w:lang w:val="ru-RU"/>
        </w:rPr>
        <w:t xml:space="preserve">» заменить цифрами </w:t>
      </w:r>
      <w:r w:rsidR="00835E4E" w:rsidRPr="003C2074">
        <w:rPr>
          <w:sz w:val="28"/>
          <w:szCs w:val="28"/>
          <w:lang w:val="ru-RU"/>
        </w:rPr>
        <w:t>«</w:t>
      </w:r>
      <w:r w:rsidR="00870CFB" w:rsidRPr="003C2074">
        <w:rPr>
          <w:sz w:val="28"/>
          <w:szCs w:val="28"/>
          <w:lang w:val="ru-RU"/>
        </w:rPr>
        <w:t>8250676,046</w:t>
      </w:r>
      <w:r w:rsidR="00835E4E" w:rsidRPr="003C2074">
        <w:rPr>
          <w:sz w:val="28"/>
          <w:szCs w:val="28"/>
          <w:lang w:val="ru-RU"/>
        </w:rPr>
        <w:t>», цифры «</w:t>
      </w:r>
      <w:r w:rsidR="00870CFB" w:rsidRPr="003C2074">
        <w:rPr>
          <w:sz w:val="28"/>
          <w:szCs w:val="28"/>
          <w:lang w:val="ru-RU"/>
        </w:rPr>
        <w:t>1462938,96</w:t>
      </w:r>
      <w:r w:rsidR="00835E4E" w:rsidRPr="003C2074">
        <w:rPr>
          <w:sz w:val="28"/>
          <w:szCs w:val="28"/>
          <w:lang w:val="ru-RU"/>
        </w:rPr>
        <w:t>» заменить цифрами «</w:t>
      </w:r>
      <w:r w:rsidR="00870CFB" w:rsidRPr="003C2074">
        <w:rPr>
          <w:sz w:val="28"/>
          <w:szCs w:val="28"/>
          <w:lang w:val="ru-RU"/>
        </w:rPr>
        <w:t>1284491,192</w:t>
      </w:r>
      <w:r w:rsidR="00835E4E" w:rsidRPr="003C2074">
        <w:rPr>
          <w:sz w:val="28"/>
          <w:szCs w:val="28"/>
          <w:lang w:val="ru-RU"/>
        </w:rPr>
        <w:t>»</w:t>
      </w:r>
      <w:r w:rsidR="00847401" w:rsidRPr="003C2074">
        <w:rPr>
          <w:sz w:val="28"/>
          <w:szCs w:val="28"/>
          <w:lang w:val="ru-RU"/>
        </w:rPr>
        <w:t>.</w:t>
      </w:r>
    </w:p>
    <w:p w:rsidR="002A1E66" w:rsidRDefault="002A1E66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213D3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870CF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3.1. </w:t>
      </w:r>
      <w:r w:rsidRPr="003C2074">
        <w:rPr>
          <w:sz w:val="28"/>
          <w:szCs w:val="28"/>
          <w:lang w:val="ru-RU"/>
        </w:rPr>
        <w:t>В разделе 1. «</w:t>
      </w:r>
      <w:r w:rsidRPr="003C2074">
        <w:rPr>
          <w:bCs/>
          <w:sz w:val="28"/>
          <w:szCs w:val="28"/>
          <w:lang w:val="ru-RU"/>
        </w:rPr>
        <w:t xml:space="preserve">Паспорт </w:t>
      </w:r>
      <w:r w:rsidRPr="003C2074">
        <w:rPr>
          <w:sz w:val="28"/>
          <w:szCs w:val="28"/>
          <w:lang w:val="ru-RU"/>
        </w:rPr>
        <w:t>подпрограммы 2</w:t>
      </w:r>
      <w:r w:rsidRPr="003C2074">
        <w:rPr>
          <w:bCs/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870CFB" w:rsidRPr="003C2074">
        <w:rPr>
          <w:sz w:val="28"/>
          <w:szCs w:val="28"/>
          <w:lang w:val="ru-RU"/>
        </w:rPr>
        <w:t>5541597,58</w:t>
      </w:r>
      <w:r w:rsidRPr="003C2074">
        <w:rPr>
          <w:sz w:val="28"/>
          <w:szCs w:val="28"/>
          <w:lang w:val="ru-RU"/>
        </w:rPr>
        <w:t>» заменить цифрами «</w:t>
      </w:r>
      <w:r w:rsidR="00870CFB" w:rsidRPr="003C2074">
        <w:rPr>
          <w:sz w:val="28"/>
          <w:szCs w:val="28"/>
          <w:lang w:val="ru-RU"/>
        </w:rPr>
        <w:t>5494661,780</w:t>
      </w:r>
      <w:r w:rsidRPr="003C2074">
        <w:rPr>
          <w:sz w:val="28"/>
          <w:szCs w:val="28"/>
          <w:lang w:val="ru-RU"/>
        </w:rPr>
        <w:t>», цифры «</w:t>
      </w:r>
      <w:r w:rsidR="00870CFB" w:rsidRPr="003C2074">
        <w:rPr>
          <w:sz w:val="28"/>
          <w:szCs w:val="28"/>
          <w:lang w:val="ru-RU"/>
        </w:rPr>
        <w:t>811771,48</w:t>
      </w:r>
      <w:r w:rsidRPr="003C2074">
        <w:rPr>
          <w:sz w:val="28"/>
          <w:szCs w:val="28"/>
          <w:lang w:val="ru-RU"/>
        </w:rPr>
        <w:t>» заменить цифрами «</w:t>
      </w:r>
      <w:r w:rsidR="00870CFB" w:rsidRPr="003C2074">
        <w:rPr>
          <w:sz w:val="28"/>
          <w:szCs w:val="28"/>
          <w:lang w:val="ru-RU"/>
        </w:rPr>
        <w:t>764835,68</w:t>
      </w:r>
      <w:r w:rsidRPr="003C2074">
        <w:rPr>
          <w:sz w:val="28"/>
          <w:szCs w:val="28"/>
          <w:lang w:val="ru-RU"/>
        </w:rPr>
        <w:t>»</w:t>
      </w:r>
      <w:r w:rsidR="00BE1955" w:rsidRPr="003C2074">
        <w:rPr>
          <w:sz w:val="28"/>
          <w:szCs w:val="28"/>
          <w:lang w:val="ru-RU"/>
        </w:rPr>
        <w:t>;</w:t>
      </w:r>
      <w:r w:rsidRPr="003C2074">
        <w:rPr>
          <w:sz w:val="28"/>
          <w:szCs w:val="28"/>
          <w:lang w:val="ru-RU"/>
        </w:rPr>
        <w:t xml:space="preserve">  </w:t>
      </w:r>
    </w:p>
    <w:p w:rsidR="00870CFB" w:rsidRPr="003C2074" w:rsidRDefault="00870CFB" w:rsidP="00870CFB">
      <w:pPr>
        <w:ind w:firstLine="54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3.2. Раздел 5. «Основные мероприятия и ведомственные целевые программы» изложить в следующей редакции:</w:t>
      </w:r>
    </w:p>
    <w:p w:rsidR="00870CFB" w:rsidRPr="003C2074" w:rsidRDefault="00870CFB" w:rsidP="00870CF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«5. ОСНОВНЫЕ МЕРОПРИЯТИЯ И </w:t>
      </w:r>
    </w:p>
    <w:p w:rsidR="00870CFB" w:rsidRPr="003C2074" w:rsidRDefault="00870CFB" w:rsidP="00870CF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ВЕДОМСТВЕННЫЕ ЦЕЛЕВЫЕ ПРОГРАММЫ </w:t>
      </w:r>
    </w:p>
    <w:p w:rsidR="003E15E1" w:rsidRPr="003C2074" w:rsidRDefault="00870CFB" w:rsidP="008F0E3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91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Основное мероприятие 1</w:t>
      </w:r>
      <w:r w:rsidR="008F0E3B" w:rsidRPr="003C2074">
        <w:rPr>
          <w:bCs/>
          <w:sz w:val="28"/>
          <w:szCs w:val="28"/>
          <w:lang w:val="ru-RU"/>
        </w:rPr>
        <w:t xml:space="preserve"> подпрограммы 2:</w:t>
      </w:r>
      <w:r w:rsidRPr="003C2074">
        <w:rPr>
          <w:sz w:val="28"/>
          <w:szCs w:val="28"/>
          <w:lang w:val="ru-RU"/>
        </w:rPr>
        <w:t xml:space="preserve"> Развитие дополнительного образования.</w:t>
      </w:r>
    </w:p>
    <w:p w:rsidR="003E15E1" w:rsidRPr="003C2074" w:rsidRDefault="00870CFB" w:rsidP="003E15E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91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Липецка».</w:t>
      </w:r>
    </w:p>
    <w:p w:rsidR="003E15E1" w:rsidRPr="003C2074" w:rsidRDefault="003E15E1" w:rsidP="003E15E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91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 xml:space="preserve"> </w:t>
      </w:r>
      <w:r w:rsidR="00870CFB" w:rsidRPr="003C2074">
        <w:rPr>
          <w:sz w:val="28"/>
          <w:szCs w:val="28"/>
          <w:lang w:val="ru-RU"/>
        </w:rPr>
        <w:t>Ведомственная целевая программа «Ресурсное обеспечение программ дополнительного образования в сфере культуры и искусства города Липецка».</w:t>
      </w:r>
    </w:p>
    <w:p w:rsidR="003E15E1" w:rsidRPr="003C2074" w:rsidRDefault="003E15E1" w:rsidP="003E15E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91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 </w:t>
      </w:r>
      <w:r w:rsidR="00870CFB" w:rsidRPr="003C2074">
        <w:rPr>
          <w:sz w:val="28"/>
          <w:szCs w:val="28"/>
          <w:lang w:val="ru-RU"/>
        </w:rPr>
        <w:t>Ведомственная целевая программа «Ресурсное обеспечение программ дополнительного образования в сфере физической культуры и спорта города Липецка».</w:t>
      </w:r>
    </w:p>
    <w:p w:rsidR="003E15E1" w:rsidRPr="003C2074" w:rsidRDefault="00870CFB" w:rsidP="003E15E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91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Основное мероприятие 2</w:t>
      </w:r>
      <w:r w:rsidR="008F0E3B" w:rsidRPr="003C2074">
        <w:rPr>
          <w:bCs/>
          <w:sz w:val="28"/>
          <w:szCs w:val="28"/>
          <w:lang w:val="ru-RU"/>
        </w:rPr>
        <w:t xml:space="preserve"> подпрограммы 2:</w:t>
      </w:r>
      <w:r w:rsidR="008F0E3B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Совершенствование инфраструктуры учреждений дополнительного образования путе</w:t>
      </w:r>
      <w:r w:rsidR="008F0E3B" w:rsidRPr="003C2074">
        <w:rPr>
          <w:sz w:val="28"/>
          <w:szCs w:val="28"/>
          <w:lang w:val="ru-RU"/>
        </w:rPr>
        <w:t>м строительства и реконструкции</w:t>
      </w:r>
      <w:r w:rsidRPr="003C2074">
        <w:rPr>
          <w:sz w:val="28"/>
          <w:szCs w:val="28"/>
          <w:lang w:val="ru-RU"/>
        </w:rPr>
        <w:t>.</w:t>
      </w:r>
    </w:p>
    <w:p w:rsidR="003E15E1" w:rsidRPr="003C2074" w:rsidRDefault="002A1E66" w:rsidP="003E15E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91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1308C8" w:rsidRPr="003C2074">
        <w:rPr>
          <w:sz w:val="28"/>
          <w:szCs w:val="28"/>
          <w:lang w:val="ru-RU"/>
        </w:rPr>
        <w:t>Региональный проект «Учитель будущего».</w:t>
      </w:r>
    </w:p>
    <w:p w:rsidR="003E15E1" w:rsidRPr="003C2074" w:rsidRDefault="008F0E3B" w:rsidP="003E15E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91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 xml:space="preserve"> </w:t>
      </w:r>
      <w:r w:rsidR="001308C8" w:rsidRPr="003C2074">
        <w:rPr>
          <w:sz w:val="28"/>
          <w:szCs w:val="28"/>
          <w:lang w:val="ru-RU"/>
        </w:rPr>
        <w:t>Региональный проект «Спорт – норма жизни»</w:t>
      </w:r>
      <w:proofErr w:type="gramStart"/>
      <w:r w:rsidR="001308C8" w:rsidRPr="003C2074">
        <w:rPr>
          <w:sz w:val="28"/>
          <w:szCs w:val="28"/>
          <w:lang w:val="ru-RU"/>
        </w:rPr>
        <w:t>.</w:t>
      </w:r>
      <w:r w:rsidR="00C65EF8" w:rsidRPr="003C2074">
        <w:rPr>
          <w:sz w:val="28"/>
          <w:szCs w:val="28"/>
          <w:lang w:val="ru-RU"/>
        </w:rPr>
        <w:t>»</w:t>
      </w:r>
      <w:proofErr w:type="gramEnd"/>
      <w:r w:rsidR="00C65EF8" w:rsidRPr="003C2074">
        <w:rPr>
          <w:sz w:val="28"/>
          <w:szCs w:val="28"/>
          <w:lang w:val="ru-RU"/>
        </w:rPr>
        <w:t>;</w:t>
      </w:r>
    </w:p>
    <w:p w:rsidR="00213D3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</w:t>
      </w:r>
      <w:r w:rsidR="00F20A4D">
        <w:rPr>
          <w:sz w:val="28"/>
          <w:szCs w:val="28"/>
          <w:lang w:val="ru-RU"/>
        </w:rPr>
        <w:t>3</w:t>
      </w:r>
      <w:r w:rsidRPr="003C2074">
        <w:rPr>
          <w:sz w:val="28"/>
          <w:szCs w:val="28"/>
          <w:lang w:val="ru-RU"/>
        </w:rPr>
        <w:t>. 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2»</w:t>
      </w:r>
      <w:r w:rsidRPr="003C2074">
        <w:rPr>
          <w:sz w:val="28"/>
          <w:szCs w:val="28"/>
          <w:lang w:val="ru-RU"/>
        </w:rPr>
        <w:t xml:space="preserve"> </w:t>
      </w:r>
      <w:r w:rsidR="00870CFB" w:rsidRPr="003C2074">
        <w:rPr>
          <w:sz w:val="28"/>
          <w:szCs w:val="28"/>
          <w:lang w:val="ru-RU"/>
        </w:rPr>
        <w:t>цифры «5541597,58» заменить цифрами «5494661,780», цифры «811771,48» заменить цифрами «764835,68»</w:t>
      </w:r>
      <w:r w:rsidR="00CF0272">
        <w:rPr>
          <w:sz w:val="28"/>
          <w:szCs w:val="28"/>
          <w:lang w:val="ru-RU"/>
        </w:rPr>
        <w:t>.</w:t>
      </w:r>
    </w:p>
    <w:p w:rsidR="002A1E66" w:rsidRDefault="002A1E66" w:rsidP="001308C8">
      <w:pPr>
        <w:ind w:firstLine="540"/>
        <w:jc w:val="both"/>
        <w:rPr>
          <w:sz w:val="28"/>
          <w:szCs w:val="28"/>
          <w:lang w:val="ru-RU"/>
        </w:rPr>
      </w:pPr>
    </w:p>
    <w:p w:rsidR="001308C8" w:rsidRPr="003C2074" w:rsidRDefault="005E13F2" w:rsidP="001308C8">
      <w:pPr>
        <w:ind w:firstLine="54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4. В приложении № 3 к муниципальной программе «Развитие образования города Липецка»</w:t>
      </w:r>
      <w:r w:rsidR="001308C8" w:rsidRPr="003C2074">
        <w:rPr>
          <w:sz w:val="28"/>
          <w:szCs w:val="28"/>
          <w:lang w:val="ru-RU"/>
        </w:rPr>
        <w:t xml:space="preserve"> раздел 5. «Основные мероприятия </w:t>
      </w:r>
      <w:r w:rsidR="008F0E3B" w:rsidRPr="003C2074">
        <w:rPr>
          <w:sz w:val="28"/>
          <w:szCs w:val="28"/>
          <w:lang w:val="ru-RU"/>
        </w:rPr>
        <w:t>под</w:t>
      </w:r>
      <w:r w:rsidR="001308C8" w:rsidRPr="003C2074">
        <w:rPr>
          <w:sz w:val="28"/>
          <w:szCs w:val="28"/>
          <w:lang w:val="ru-RU"/>
        </w:rPr>
        <w:t>программы</w:t>
      </w:r>
      <w:r w:rsidR="008F0E3B" w:rsidRPr="003C2074">
        <w:rPr>
          <w:sz w:val="28"/>
          <w:szCs w:val="28"/>
          <w:lang w:val="ru-RU"/>
        </w:rPr>
        <w:t xml:space="preserve"> 3</w:t>
      </w:r>
      <w:r w:rsidR="001308C8" w:rsidRPr="003C2074">
        <w:rPr>
          <w:sz w:val="28"/>
          <w:szCs w:val="28"/>
          <w:lang w:val="ru-RU"/>
        </w:rPr>
        <w:t>» изложить в следующей редакции:</w:t>
      </w:r>
    </w:p>
    <w:p w:rsidR="001308C8" w:rsidRPr="003C2074" w:rsidRDefault="001308C8" w:rsidP="001308C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>«5.ОСНОВНЫЕ МЕРОПРИЯТИЯ ПОДПРОГРАММЫ 3</w:t>
      </w:r>
    </w:p>
    <w:p w:rsidR="001308C8" w:rsidRPr="003C2074" w:rsidRDefault="001308C8" w:rsidP="0091539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 xml:space="preserve">1. Основное мероприятие 1 </w:t>
      </w:r>
      <w:r w:rsidR="008F0E3B" w:rsidRPr="003C2074">
        <w:rPr>
          <w:bCs/>
          <w:sz w:val="28"/>
          <w:szCs w:val="28"/>
          <w:lang w:val="ru-RU"/>
        </w:rPr>
        <w:t>подпрограммы 3:</w:t>
      </w:r>
      <w:r w:rsidR="008F0E3B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 xml:space="preserve">Совершенствование форм </w:t>
      </w:r>
      <w:r w:rsidRPr="003C2074">
        <w:rPr>
          <w:sz w:val="28"/>
          <w:szCs w:val="28"/>
          <w:lang w:val="ru-RU"/>
        </w:rPr>
        <w:lastRenderedPageBreak/>
        <w:t>организации отдыха детей и трудоустройства несовершеннолетних.</w:t>
      </w:r>
    </w:p>
    <w:p w:rsidR="002A1E66" w:rsidRDefault="001308C8" w:rsidP="002A1E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 xml:space="preserve">2. Основное мероприятие 2 </w:t>
      </w:r>
      <w:r w:rsidR="008F0E3B" w:rsidRPr="003C2074">
        <w:rPr>
          <w:bCs/>
          <w:sz w:val="28"/>
          <w:szCs w:val="28"/>
          <w:lang w:val="ru-RU"/>
        </w:rPr>
        <w:t>подпрограммы 3:</w:t>
      </w:r>
      <w:r w:rsidR="008F0E3B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Обеспечение условий для организации отдыха детей в загородных лагерях</w:t>
      </w:r>
      <w:proofErr w:type="gramStart"/>
      <w:r w:rsidRPr="003C2074">
        <w:rPr>
          <w:sz w:val="28"/>
          <w:szCs w:val="28"/>
          <w:lang w:val="ru-RU"/>
        </w:rPr>
        <w:t>.</w:t>
      </w:r>
      <w:r w:rsidR="00D05B81" w:rsidRPr="003C2074">
        <w:rPr>
          <w:sz w:val="28"/>
          <w:szCs w:val="28"/>
          <w:lang w:val="ru-RU"/>
        </w:rPr>
        <w:t>».</w:t>
      </w:r>
      <w:r w:rsidRPr="003C2074">
        <w:rPr>
          <w:sz w:val="28"/>
          <w:szCs w:val="28"/>
          <w:lang w:val="ru-RU"/>
        </w:rPr>
        <w:t xml:space="preserve"> </w:t>
      </w:r>
      <w:proofErr w:type="gramEnd"/>
    </w:p>
    <w:p w:rsidR="005E13F2" w:rsidRPr="003C2074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5. В приложении № 4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5E13F2" w:rsidRPr="003C2074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5.1. </w:t>
      </w:r>
      <w:r w:rsidRPr="003C2074">
        <w:rPr>
          <w:sz w:val="28"/>
          <w:szCs w:val="28"/>
          <w:lang w:val="ru-RU"/>
        </w:rPr>
        <w:t>В разделе 1. «</w:t>
      </w:r>
      <w:r w:rsidRPr="003C2074">
        <w:rPr>
          <w:bCs/>
          <w:sz w:val="28"/>
          <w:szCs w:val="28"/>
          <w:lang w:val="ru-RU"/>
        </w:rPr>
        <w:t xml:space="preserve">Паспорт </w:t>
      </w:r>
      <w:r w:rsidRPr="003C2074">
        <w:rPr>
          <w:sz w:val="28"/>
          <w:szCs w:val="28"/>
          <w:lang w:val="ru-RU"/>
        </w:rPr>
        <w:t>подпрограммы</w:t>
      </w:r>
      <w:r w:rsidR="00396500" w:rsidRPr="003C2074">
        <w:rPr>
          <w:sz w:val="28"/>
          <w:szCs w:val="28"/>
          <w:lang w:val="ru-RU"/>
        </w:rPr>
        <w:t xml:space="preserve"> 4</w:t>
      </w:r>
      <w:r w:rsidRPr="003C2074">
        <w:rPr>
          <w:sz w:val="28"/>
          <w:szCs w:val="28"/>
          <w:lang w:val="ru-RU"/>
        </w:rPr>
        <w:t xml:space="preserve"> «Обеспечение устойчивого функционирования и развития системы образования города Липецка» в позиции «Объем финансирования за счет средств бюджета города Липецка с разбивкой по годам» цифры «</w:t>
      </w:r>
      <w:r w:rsidR="001308C8" w:rsidRPr="003C2074">
        <w:rPr>
          <w:sz w:val="28"/>
          <w:szCs w:val="28"/>
          <w:lang w:val="ru-RU"/>
        </w:rPr>
        <w:t>751851,625</w:t>
      </w:r>
      <w:r w:rsidRPr="003C2074">
        <w:rPr>
          <w:sz w:val="28"/>
          <w:szCs w:val="28"/>
          <w:lang w:val="ru-RU"/>
        </w:rPr>
        <w:t>» заменить цифрами «</w:t>
      </w:r>
      <w:r w:rsidR="001308C8" w:rsidRPr="003C2074">
        <w:rPr>
          <w:sz w:val="28"/>
          <w:szCs w:val="28"/>
          <w:lang w:val="ru-RU"/>
        </w:rPr>
        <w:t>753404,625</w:t>
      </w:r>
      <w:r w:rsidRPr="003C2074">
        <w:rPr>
          <w:sz w:val="28"/>
          <w:szCs w:val="28"/>
          <w:lang w:val="ru-RU"/>
        </w:rPr>
        <w:t>», цифры «</w:t>
      </w:r>
      <w:r w:rsidR="001308C8" w:rsidRPr="003C2074">
        <w:rPr>
          <w:sz w:val="28"/>
          <w:szCs w:val="28"/>
          <w:lang w:val="ru-RU"/>
        </w:rPr>
        <w:t>99473,8</w:t>
      </w:r>
      <w:r w:rsidRPr="003C2074">
        <w:rPr>
          <w:sz w:val="28"/>
          <w:szCs w:val="28"/>
          <w:lang w:val="ru-RU"/>
        </w:rPr>
        <w:t>» заменить цифрами «</w:t>
      </w:r>
      <w:r w:rsidR="001308C8" w:rsidRPr="003C2074">
        <w:rPr>
          <w:sz w:val="28"/>
          <w:szCs w:val="28"/>
          <w:lang w:val="ru-RU"/>
        </w:rPr>
        <w:t>101026,8</w:t>
      </w:r>
      <w:r w:rsidRPr="003C2074">
        <w:rPr>
          <w:sz w:val="28"/>
          <w:szCs w:val="28"/>
          <w:lang w:val="ru-RU"/>
        </w:rPr>
        <w:t>»</w:t>
      </w:r>
      <w:r w:rsidR="00BE1955" w:rsidRPr="003C2074">
        <w:rPr>
          <w:sz w:val="28"/>
          <w:szCs w:val="28"/>
          <w:lang w:val="ru-RU"/>
        </w:rPr>
        <w:t>;</w:t>
      </w:r>
    </w:p>
    <w:p w:rsidR="001308C8" w:rsidRPr="003C2074" w:rsidRDefault="001308C8" w:rsidP="001308C8">
      <w:pPr>
        <w:ind w:firstLine="540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 xml:space="preserve">5.2. Раздел 5. «Основные </w:t>
      </w:r>
      <w:r w:rsidR="00D61167" w:rsidRPr="003C2074">
        <w:rPr>
          <w:sz w:val="28"/>
          <w:szCs w:val="28"/>
          <w:lang w:val="ru-RU"/>
        </w:rPr>
        <w:t>мероприятия подпрограммы</w:t>
      </w:r>
      <w:r w:rsidR="008F0E3B" w:rsidRPr="003C2074">
        <w:rPr>
          <w:sz w:val="28"/>
          <w:szCs w:val="28"/>
          <w:lang w:val="ru-RU"/>
        </w:rPr>
        <w:t xml:space="preserve"> 4</w:t>
      </w:r>
      <w:r w:rsidRPr="003C2074">
        <w:rPr>
          <w:sz w:val="28"/>
          <w:szCs w:val="28"/>
          <w:lang w:val="ru-RU"/>
        </w:rPr>
        <w:t>» изложить в следующей редакции:</w:t>
      </w:r>
    </w:p>
    <w:p w:rsidR="003E15E1" w:rsidRPr="003C2074" w:rsidRDefault="00D05B81" w:rsidP="003E15E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>«</w:t>
      </w:r>
      <w:r w:rsidR="001308C8" w:rsidRPr="003C2074">
        <w:rPr>
          <w:bCs/>
          <w:sz w:val="28"/>
          <w:szCs w:val="28"/>
          <w:lang w:val="ru-RU"/>
        </w:rPr>
        <w:t>5. ОСНОВНЫЕ МЕРОПРИЯТИЯ ПОДПРОГРАММЫ 4</w:t>
      </w:r>
    </w:p>
    <w:p w:rsidR="001308C8" w:rsidRPr="003C2074" w:rsidRDefault="003E15E1" w:rsidP="00810B3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bCs/>
          <w:sz w:val="28"/>
          <w:szCs w:val="28"/>
          <w:lang w:val="ru-RU"/>
        </w:rPr>
        <w:t xml:space="preserve">1. </w:t>
      </w:r>
      <w:r w:rsidR="001308C8" w:rsidRPr="003C2074">
        <w:rPr>
          <w:sz w:val="28"/>
          <w:szCs w:val="28"/>
          <w:lang w:val="ru-RU"/>
        </w:rPr>
        <w:t xml:space="preserve">Основное мероприятие 1 </w:t>
      </w:r>
      <w:r w:rsidR="008F0E3B" w:rsidRPr="003C2074">
        <w:rPr>
          <w:bCs/>
          <w:sz w:val="28"/>
          <w:szCs w:val="28"/>
          <w:lang w:val="ru-RU"/>
        </w:rPr>
        <w:t>подпрограммы 4:</w:t>
      </w:r>
      <w:r w:rsidR="008F0E3B" w:rsidRPr="003C2074">
        <w:rPr>
          <w:sz w:val="28"/>
          <w:szCs w:val="28"/>
          <w:lang w:val="ru-RU"/>
        </w:rPr>
        <w:t xml:space="preserve"> </w:t>
      </w:r>
      <w:r w:rsidR="001308C8" w:rsidRPr="003C2074">
        <w:rPr>
          <w:sz w:val="28"/>
          <w:szCs w:val="28"/>
          <w:lang w:val="ru-RU"/>
        </w:rPr>
        <w:t>Совершенство</w:t>
      </w:r>
      <w:r w:rsidRPr="003C2074">
        <w:rPr>
          <w:sz w:val="28"/>
          <w:szCs w:val="28"/>
          <w:lang w:val="ru-RU"/>
        </w:rPr>
        <w:t>вание управления системой образо</w:t>
      </w:r>
      <w:r w:rsidR="008F0E3B" w:rsidRPr="003C2074">
        <w:rPr>
          <w:sz w:val="28"/>
          <w:szCs w:val="28"/>
          <w:lang w:val="ru-RU"/>
        </w:rPr>
        <w:t>вания города Липецка</w:t>
      </w:r>
      <w:r w:rsidR="001308C8" w:rsidRPr="003C2074">
        <w:rPr>
          <w:sz w:val="28"/>
          <w:szCs w:val="28"/>
          <w:lang w:val="ru-RU"/>
        </w:rPr>
        <w:t>.</w:t>
      </w:r>
      <w:r w:rsidR="00D05B81" w:rsidRPr="003C2074">
        <w:rPr>
          <w:sz w:val="28"/>
          <w:szCs w:val="28"/>
          <w:lang w:val="ru-RU"/>
        </w:rPr>
        <w:t>»;</w:t>
      </w:r>
      <w:r w:rsidR="001308C8" w:rsidRPr="003C2074">
        <w:rPr>
          <w:bCs/>
          <w:sz w:val="28"/>
          <w:szCs w:val="28"/>
          <w:lang w:val="ru-RU"/>
        </w:rPr>
        <w:t xml:space="preserve"> </w:t>
      </w:r>
    </w:p>
    <w:p w:rsidR="005E13F2" w:rsidRPr="003C2074" w:rsidRDefault="005E13F2" w:rsidP="005E13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5.</w:t>
      </w:r>
      <w:r w:rsidR="001308C8" w:rsidRPr="003C2074">
        <w:rPr>
          <w:sz w:val="28"/>
          <w:szCs w:val="28"/>
          <w:lang w:val="ru-RU"/>
        </w:rPr>
        <w:t>3</w:t>
      </w:r>
      <w:r w:rsidRPr="003C2074">
        <w:rPr>
          <w:sz w:val="28"/>
          <w:szCs w:val="28"/>
          <w:lang w:val="ru-RU"/>
        </w:rPr>
        <w:t>. В разделе 6. «Р</w:t>
      </w:r>
      <w:r w:rsidRPr="003C2074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0B7FE5" w:rsidRPr="003C2074">
        <w:rPr>
          <w:bCs/>
          <w:sz w:val="28"/>
          <w:szCs w:val="28"/>
          <w:lang w:val="ru-RU"/>
        </w:rPr>
        <w:t>4</w:t>
      </w:r>
      <w:r w:rsidRPr="003C2074">
        <w:rPr>
          <w:bCs/>
          <w:sz w:val="28"/>
          <w:szCs w:val="28"/>
          <w:lang w:val="ru-RU"/>
        </w:rPr>
        <w:t>»</w:t>
      </w:r>
      <w:r w:rsidRPr="003C2074">
        <w:rPr>
          <w:sz w:val="28"/>
          <w:szCs w:val="28"/>
          <w:lang w:val="ru-RU"/>
        </w:rPr>
        <w:t xml:space="preserve"> </w:t>
      </w:r>
      <w:r w:rsidR="001308C8" w:rsidRPr="003C2074">
        <w:rPr>
          <w:sz w:val="28"/>
          <w:szCs w:val="28"/>
          <w:lang w:val="ru-RU"/>
        </w:rPr>
        <w:t>цифры «751851,625» заменить цифрами «753404,625», цифры «99473,8» заменить цифрами «101026,8»</w:t>
      </w:r>
      <w:r w:rsidR="000B7FE5" w:rsidRPr="003C2074">
        <w:rPr>
          <w:sz w:val="28"/>
          <w:szCs w:val="28"/>
          <w:lang w:val="ru-RU"/>
        </w:rPr>
        <w:t>.</w:t>
      </w:r>
    </w:p>
    <w:p w:rsidR="005E13F2" w:rsidRPr="003C2074" w:rsidRDefault="005E13F2" w:rsidP="009D52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27199" w:rsidRPr="003C2074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C27199" w:rsidRPr="003C2074" w:rsidRDefault="00C27199" w:rsidP="00D2429B">
      <w:pPr>
        <w:contextualSpacing/>
        <w:jc w:val="both"/>
        <w:rPr>
          <w:sz w:val="28"/>
          <w:szCs w:val="28"/>
          <w:lang w:val="ru-RU"/>
        </w:rPr>
      </w:pPr>
    </w:p>
    <w:p w:rsidR="00142822" w:rsidRPr="003C2074" w:rsidRDefault="00697360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proofErr w:type="spellStart"/>
      <w:r w:rsidRPr="003C2074">
        <w:rPr>
          <w:sz w:val="28"/>
          <w:szCs w:val="28"/>
          <w:lang w:val="ru-RU"/>
        </w:rPr>
        <w:t>И.о.г</w:t>
      </w:r>
      <w:r w:rsidR="00142822" w:rsidRPr="003C2074">
        <w:rPr>
          <w:sz w:val="28"/>
          <w:szCs w:val="28"/>
          <w:lang w:val="ru-RU"/>
        </w:rPr>
        <w:t>лав</w:t>
      </w:r>
      <w:r w:rsidRPr="003C2074">
        <w:rPr>
          <w:sz w:val="28"/>
          <w:szCs w:val="28"/>
          <w:lang w:val="ru-RU"/>
        </w:rPr>
        <w:t>ы</w:t>
      </w:r>
      <w:proofErr w:type="spellEnd"/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   </w:t>
      </w:r>
      <w:proofErr w:type="spellStart"/>
      <w:r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Pr="003C2074">
        <w:rPr>
          <w:sz w:val="28"/>
          <w:szCs w:val="28"/>
          <w:lang w:val="ru-RU"/>
        </w:rPr>
        <w:t>Уваркина</w:t>
      </w:r>
      <w:proofErr w:type="spellEnd"/>
    </w:p>
    <w:p w:rsidR="00142822" w:rsidRPr="003C2074" w:rsidRDefault="00142822" w:rsidP="00213D3B">
      <w:pPr>
        <w:contextualSpacing/>
        <w:jc w:val="both"/>
        <w:rPr>
          <w:sz w:val="28"/>
          <w:szCs w:val="28"/>
          <w:lang w:val="ru-RU"/>
        </w:rPr>
      </w:pPr>
      <w:bookmarkStart w:id="0" w:name="_GoBack"/>
      <w:bookmarkEnd w:id="0"/>
    </w:p>
    <w:sectPr w:rsidR="00142822" w:rsidRPr="003C2074" w:rsidSect="00BE1955">
      <w:headerReference w:type="default" r:id="rId13"/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A4F" w:rsidRDefault="00082A4F" w:rsidP="0082581A">
      <w:r>
        <w:separator/>
      </w:r>
    </w:p>
  </w:endnote>
  <w:endnote w:type="continuationSeparator" w:id="0">
    <w:p w:rsidR="00082A4F" w:rsidRDefault="00082A4F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A4F" w:rsidRDefault="00082A4F" w:rsidP="0082581A">
      <w:r>
        <w:separator/>
      </w:r>
    </w:p>
  </w:footnote>
  <w:footnote w:type="continuationSeparator" w:id="0">
    <w:p w:rsidR="00082A4F" w:rsidRDefault="00082A4F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C5" w:rsidRPr="002E2303" w:rsidRDefault="004F1CC5">
    <w:pPr>
      <w:pStyle w:val="a5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CF0272" w:rsidRPr="00CF0272">
      <w:rPr>
        <w:noProof/>
        <w:sz w:val="24"/>
        <w:szCs w:val="24"/>
        <w:lang w:val="ru-RU"/>
      </w:rPr>
      <w:t>2</w:t>
    </w:r>
    <w:r w:rsidRPr="002E2303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C5" w:rsidRPr="0053708D" w:rsidRDefault="004F1CC5">
    <w:pPr>
      <w:pStyle w:val="a5"/>
      <w:jc w:val="center"/>
      <w:rPr>
        <w:sz w:val="24"/>
        <w:szCs w:val="24"/>
      </w:rPr>
    </w:pPr>
    <w:r w:rsidRPr="0053708D">
      <w:rPr>
        <w:sz w:val="24"/>
        <w:szCs w:val="24"/>
      </w:rPr>
      <w:fldChar w:fldCharType="begin"/>
    </w:r>
    <w:r w:rsidRPr="0053708D">
      <w:rPr>
        <w:sz w:val="24"/>
        <w:szCs w:val="24"/>
      </w:rPr>
      <w:instrText>PAGE   \* MERGEFORMAT</w:instrText>
    </w:r>
    <w:r w:rsidRPr="0053708D">
      <w:rPr>
        <w:sz w:val="24"/>
        <w:szCs w:val="24"/>
      </w:rPr>
      <w:fldChar w:fldCharType="separate"/>
    </w:r>
    <w:r w:rsidR="00CF0272" w:rsidRPr="00CF0272">
      <w:rPr>
        <w:noProof/>
        <w:sz w:val="24"/>
        <w:szCs w:val="24"/>
        <w:lang w:val="ru-RU"/>
      </w:rPr>
      <w:t>1</w:t>
    </w:r>
    <w:r w:rsidRPr="0053708D">
      <w:rPr>
        <w:sz w:val="24"/>
        <w:szCs w:val="24"/>
      </w:rPr>
      <w:fldChar w:fldCharType="end"/>
    </w:r>
  </w:p>
  <w:p w:rsidR="004F1CC5" w:rsidRPr="00E7155E" w:rsidRDefault="004F1CC5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C5" w:rsidRDefault="004F1CC5">
    <w:pPr>
      <w:pStyle w:val="a5"/>
      <w:jc w:val="center"/>
    </w:pPr>
  </w:p>
  <w:p w:rsidR="004F1CC5" w:rsidRPr="00E7155E" w:rsidRDefault="004F1CC5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C5" w:rsidRPr="00EA4D0D" w:rsidRDefault="004F1CC5">
    <w:pPr>
      <w:pStyle w:val="a5"/>
      <w:jc w:val="center"/>
      <w:rPr>
        <w:sz w:val="24"/>
        <w:szCs w:val="24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CF0272" w:rsidRPr="00CF0272">
      <w:rPr>
        <w:noProof/>
        <w:sz w:val="24"/>
        <w:szCs w:val="24"/>
        <w:lang w:val="ru-RU"/>
      </w:rPr>
      <w:t>9</w:t>
    </w:r>
    <w:r w:rsidRPr="00EA4D0D">
      <w:rPr>
        <w:sz w:val="24"/>
        <w:szCs w:val="24"/>
      </w:rPr>
      <w:fldChar w:fldCharType="end"/>
    </w:r>
  </w:p>
  <w:p w:rsidR="004F1CC5" w:rsidRPr="00F501E3" w:rsidRDefault="004F1CC5" w:rsidP="00C078CC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7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39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8"/>
  </w:num>
  <w:num w:numId="11">
    <w:abstractNumId w:val="36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0"/>
  </w:num>
  <w:num w:numId="17">
    <w:abstractNumId w:val="1"/>
  </w:num>
  <w:num w:numId="18">
    <w:abstractNumId w:val="37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0092"/>
    <w:rsid w:val="0006059E"/>
    <w:rsid w:val="00061AC3"/>
    <w:rsid w:val="000644E9"/>
    <w:rsid w:val="00067BD8"/>
    <w:rsid w:val="0007100D"/>
    <w:rsid w:val="00075727"/>
    <w:rsid w:val="00082268"/>
    <w:rsid w:val="00082A4F"/>
    <w:rsid w:val="00082B88"/>
    <w:rsid w:val="000871A1"/>
    <w:rsid w:val="00087908"/>
    <w:rsid w:val="000932C3"/>
    <w:rsid w:val="0009498E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3E07"/>
    <w:rsid w:val="000D4EFA"/>
    <w:rsid w:val="000D6EE6"/>
    <w:rsid w:val="000D73B6"/>
    <w:rsid w:val="000E08A4"/>
    <w:rsid w:val="000E619A"/>
    <w:rsid w:val="000F124F"/>
    <w:rsid w:val="000F145C"/>
    <w:rsid w:val="001002A8"/>
    <w:rsid w:val="00115C0B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8002B"/>
    <w:rsid w:val="00181124"/>
    <w:rsid w:val="001816CF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B0B85"/>
    <w:rsid w:val="001B371F"/>
    <w:rsid w:val="001B5BDB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F0A34"/>
    <w:rsid w:val="001F0DCA"/>
    <w:rsid w:val="001F3A55"/>
    <w:rsid w:val="001F470F"/>
    <w:rsid w:val="00205520"/>
    <w:rsid w:val="00210CF8"/>
    <w:rsid w:val="00211C23"/>
    <w:rsid w:val="00213551"/>
    <w:rsid w:val="00213D3B"/>
    <w:rsid w:val="002172B1"/>
    <w:rsid w:val="002178DF"/>
    <w:rsid w:val="00222347"/>
    <w:rsid w:val="002303E3"/>
    <w:rsid w:val="00232D06"/>
    <w:rsid w:val="002344B3"/>
    <w:rsid w:val="0024554B"/>
    <w:rsid w:val="00247846"/>
    <w:rsid w:val="00255DBF"/>
    <w:rsid w:val="00257FBF"/>
    <w:rsid w:val="00261275"/>
    <w:rsid w:val="00261D14"/>
    <w:rsid w:val="00263FBC"/>
    <w:rsid w:val="00264842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A019E"/>
    <w:rsid w:val="002A1706"/>
    <w:rsid w:val="002A1E66"/>
    <w:rsid w:val="002A7573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2303"/>
    <w:rsid w:val="002E37F1"/>
    <w:rsid w:val="002E5F5E"/>
    <w:rsid w:val="002F0F0D"/>
    <w:rsid w:val="002F51E2"/>
    <w:rsid w:val="002F6014"/>
    <w:rsid w:val="00300820"/>
    <w:rsid w:val="00303711"/>
    <w:rsid w:val="00303AA4"/>
    <w:rsid w:val="00304311"/>
    <w:rsid w:val="00306472"/>
    <w:rsid w:val="00307F72"/>
    <w:rsid w:val="00310F2A"/>
    <w:rsid w:val="00311DB5"/>
    <w:rsid w:val="003130FE"/>
    <w:rsid w:val="00313467"/>
    <w:rsid w:val="00315B7B"/>
    <w:rsid w:val="00322A29"/>
    <w:rsid w:val="00322E3C"/>
    <w:rsid w:val="00322FA6"/>
    <w:rsid w:val="0032400A"/>
    <w:rsid w:val="00325724"/>
    <w:rsid w:val="003275A6"/>
    <w:rsid w:val="00327EC9"/>
    <w:rsid w:val="00335EAE"/>
    <w:rsid w:val="003379DA"/>
    <w:rsid w:val="0034460F"/>
    <w:rsid w:val="00346FFF"/>
    <w:rsid w:val="00350C11"/>
    <w:rsid w:val="00353E8C"/>
    <w:rsid w:val="0036002E"/>
    <w:rsid w:val="00361143"/>
    <w:rsid w:val="00361943"/>
    <w:rsid w:val="00362E41"/>
    <w:rsid w:val="0036361B"/>
    <w:rsid w:val="00376492"/>
    <w:rsid w:val="003808F8"/>
    <w:rsid w:val="00380D5D"/>
    <w:rsid w:val="003821F3"/>
    <w:rsid w:val="00384182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54B7"/>
    <w:rsid w:val="003B57D1"/>
    <w:rsid w:val="003B7240"/>
    <w:rsid w:val="003B7809"/>
    <w:rsid w:val="003C1F50"/>
    <w:rsid w:val="003C2074"/>
    <w:rsid w:val="003C59C5"/>
    <w:rsid w:val="003D24FB"/>
    <w:rsid w:val="003E15E1"/>
    <w:rsid w:val="003E161B"/>
    <w:rsid w:val="003E18B8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2331F"/>
    <w:rsid w:val="00431704"/>
    <w:rsid w:val="00431732"/>
    <w:rsid w:val="00432560"/>
    <w:rsid w:val="00441EB5"/>
    <w:rsid w:val="00446B7F"/>
    <w:rsid w:val="004567F0"/>
    <w:rsid w:val="00460607"/>
    <w:rsid w:val="00461287"/>
    <w:rsid w:val="00466A8F"/>
    <w:rsid w:val="00467A39"/>
    <w:rsid w:val="00470B4F"/>
    <w:rsid w:val="0047406F"/>
    <w:rsid w:val="00481005"/>
    <w:rsid w:val="004835F1"/>
    <w:rsid w:val="004902D1"/>
    <w:rsid w:val="004945CA"/>
    <w:rsid w:val="00494FF8"/>
    <w:rsid w:val="00496BAE"/>
    <w:rsid w:val="004A0073"/>
    <w:rsid w:val="004A4174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3171"/>
    <w:rsid w:val="00504777"/>
    <w:rsid w:val="005124DE"/>
    <w:rsid w:val="00521922"/>
    <w:rsid w:val="00521A69"/>
    <w:rsid w:val="00521E28"/>
    <w:rsid w:val="005301A3"/>
    <w:rsid w:val="0053031E"/>
    <w:rsid w:val="005322EA"/>
    <w:rsid w:val="00533897"/>
    <w:rsid w:val="00535F45"/>
    <w:rsid w:val="0053708D"/>
    <w:rsid w:val="00537BCE"/>
    <w:rsid w:val="00540A30"/>
    <w:rsid w:val="005422D2"/>
    <w:rsid w:val="00542653"/>
    <w:rsid w:val="0054473F"/>
    <w:rsid w:val="005473E5"/>
    <w:rsid w:val="0055008D"/>
    <w:rsid w:val="00565A00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D679A"/>
    <w:rsid w:val="005E13F2"/>
    <w:rsid w:val="005E18E2"/>
    <w:rsid w:val="005F0308"/>
    <w:rsid w:val="005F294C"/>
    <w:rsid w:val="005F5229"/>
    <w:rsid w:val="005F534C"/>
    <w:rsid w:val="005F6DC6"/>
    <w:rsid w:val="00600411"/>
    <w:rsid w:val="00603864"/>
    <w:rsid w:val="00605060"/>
    <w:rsid w:val="00605D1F"/>
    <w:rsid w:val="00605E2D"/>
    <w:rsid w:val="006074F6"/>
    <w:rsid w:val="00611586"/>
    <w:rsid w:val="006120BA"/>
    <w:rsid w:val="00612492"/>
    <w:rsid w:val="00621153"/>
    <w:rsid w:val="00622242"/>
    <w:rsid w:val="006234AB"/>
    <w:rsid w:val="00624ABB"/>
    <w:rsid w:val="00630D0D"/>
    <w:rsid w:val="0064530A"/>
    <w:rsid w:val="006472A2"/>
    <w:rsid w:val="00650CB5"/>
    <w:rsid w:val="0065118D"/>
    <w:rsid w:val="00652E43"/>
    <w:rsid w:val="0066076F"/>
    <w:rsid w:val="006617B9"/>
    <w:rsid w:val="0066229E"/>
    <w:rsid w:val="00663948"/>
    <w:rsid w:val="006652B3"/>
    <w:rsid w:val="006653FD"/>
    <w:rsid w:val="0066673D"/>
    <w:rsid w:val="00675A60"/>
    <w:rsid w:val="00685386"/>
    <w:rsid w:val="00685C8A"/>
    <w:rsid w:val="0068616B"/>
    <w:rsid w:val="00687AA7"/>
    <w:rsid w:val="006951AC"/>
    <w:rsid w:val="006959C7"/>
    <w:rsid w:val="006962FE"/>
    <w:rsid w:val="00697360"/>
    <w:rsid w:val="006A1B1D"/>
    <w:rsid w:val="006A3496"/>
    <w:rsid w:val="006B0CDC"/>
    <w:rsid w:val="006B4E81"/>
    <w:rsid w:val="006C1FB9"/>
    <w:rsid w:val="006C4750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6256"/>
    <w:rsid w:val="00757CEC"/>
    <w:rsid w:val="00764F89"/>
    <w:rsid w:val="007705C1"/>
    <w:rsid w:val="00770886"/>
    <w:rsid w:val="00774ED4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2359"/>
    <w:rsid w:val="007A2378"/>
    <w:rsid w:val="007A4DFA"/>
    <w:rsid w:val="007A5741"/>
    <w:rsid w:val="007A5EF2"/>
    <w:rsid w:val="007B1844"/>
    <w:rsid w:val="007B3716"/>
    <w:rsid w:val="007C0E23"/>
    <w:rsid w:val="007C2A1B"/>
    <w:rsid w:val="007C41A8"/>
    <w:rsid w:val="007C59BD"/>
    <w:rsid w:val="007C65E0"/>
    <w:rsid w:val="007C6EA0"/>
    <w:rsid w:val="007C70AF"/>
    <w:rsid w:val="007D02FD"/>
    <w:rsid w:val="007D1674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100A5"/>
    <w:rsid w:val="00810B30"/>
    <w:rsid w:val="0081139D"/>
    <w:rsid w:val="00820498"/>
    <w:rsid w:val="00824555"/>
    <w:rsid w:val="0082581A"/>
    <w:rsid w:val="0082647B"/>
    <w:rsid w:val="00835E4E"/>
    <w:rsid w:val="0083645D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91B89"/>
    <w:rsid w:val="00894347"/>
    <w:rsid w:val="00894B3A"/>
    <w:rsid w:val="00895F5B"/>
    <w:rsid w:val="008A1184"/>
    <w:rsid w:val="008A3C18"/>
    <w:rsid w:val="008A7965"/>
    <w:rsid w:val="008B3270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E3B"/>
    <w:rsid w:val="008F202D"/>
    <w:rsid w:val="008F39A5"/>
    <w:rsid w:val="008F47FD"/>
    <w:rsid w:val="008F686D"/>
    <w:rsid w:val="0090191A"/>
    <w:rsid w:val="00913EB1"/>
    <w:rsid w:val="00915393"/>
    <w:rsid w:val="0091602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5282B"/>
    <w:rsid w:val="009620B7"/>
    <w:rsid w:val="00962D97"/>
    <w:rsid w:val="00964B09"/>
    <w:rsid w:val="0097142C"/>
    <w:rsid w:val="00977BD3"/>
    <w:rsid w:val="009840BC"/>
    <w:rsid w:val="0099392D"/>
    <w:rsid w:val="00994319"/>
    <w:rsid w:val="0099695A"/>
    <w:rsid w:val="009977A4"/>
    <w:rsid w:val="00997954"/>
    <w:rsid w:val="009A1DCB"/>
    <w:rsid w:val="009B286E"/>
    <w:rsid w:val="009B3342"/>
    <w:rsid w:val="009B4492"/>
    <w:rsid w:val="009C14FB"/>
    <w:rsid w:val="009D2A99"/>
    <w:rsid w:val="009D3FCB"/>
    <w:rsid w:val="009D4836"/>
    <w:rsid w:val="009D525D"/>
    <w:rsid w:val="009E3396"/>
    <w:rsid w:val="009F02E8"/>
    <w:rsid w:val="009F3842"/>
    <w:rsid w:val="009F6727"/>
    <w:rsid w:val="00A0229A"/>
    <w:rsid w:val="00A0320A"/>
    <w:rsid w:val="00A074CC"/>
    <w:rsid w:val="00A218FC"/>
    <w:rsid w:val="00A30005"/>
    <w:rsid w:val="00A30E34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4FFA"/>
    <w:rsid w:val="00A76E7A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D64C5"/>
    <w:rsid w:val="00AD67A9"/>
    <w:rsid w:val="00AE3B0D"/>
    <w:rsid w:val="00AE5C07"/>
    <w:rsid w:val="00AF2C12"/>
    <w:rsid w:val="00AF2EC5"/>
    <w:rsid w:val="00AF6847"/>
    <w:rsid w:val="00B0752C"/>
    <w:rsid w:val="00B078AB"/>
    <w:rsid w:val="00B10686"/>
    <w:rsid w:val="00B10A82"/>
    <w:rsid w:val="00B111B2"/>
    <w:rsid w:val="00B119BD"/>
    <w:rsid w:val="00B2248E"/>
    <w:rsid w:val="00B232A5"/>
    <w:rsid w:val="00B23ADE"/>
    <w:rsid w:val="00B305A4"/>
    <w:rsid w:val="00B30720"/>
    <w:rsid w:val="00B33037"/>
    <w:rsid w:val="00B35E9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2949"/>
    <w:rsid w:val="00B93A20"/>
    <w:rsid w:val="00BA2A46"/>
    <w:rsid w:val="00BA4810"/>
    <w:rsid w:val="00BB2102"/>
    <w:rsid w:val="00BB2D91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E1955"/>
    <w:rsid w:val="00BE32A5"/>
    <w:rsid w:val="00BE3E1D"/>
    <w:rsid w:val="00BE76BD"/>
    <w:rsid w:val="00BF38DB"/>
    <w:rsid w:val="00BF3DA1"/>
    <w:rsid w:val="00BF450F"/>
    <w:rsid w:val="00BF637E"/>
    <w:rsid w:val="00C00A76"/>
    <w:rsid w:val="00C0170C"/>
    <w:rsid w:val="00C038C7"/>
    <w:rsid w:val="00C078CC"/>
    <w:rsid w:val="00C07F5B"/>
    <w:rsid w:val="00C113FD"/>
    <w:rsid w:val="00C118B0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6F33"/>
    <w:rsid w:val="00CA07CA"/>
    <w:rsid w:val="00CA2834"/>
    <w:rsid w:val="00CA67DA"/>
    <w:rsid w:val="00CB2157"/>
    <w:rsid w:val="00CB30BA"/>
    <w:rsid w:val="00CC6ABC"/>
    <w:rsid w:val="00CD33B5"/>
    <w:rsid w:val="00CD406F"/>
    <w:rsid w:val="00CD776D"/>
    <w:rsid w:val="00CD7B5E"/>
    <w:rsid w:val="00CE4522"/>
    <w:rsid w:val="00CE6AEF"/>
    <w:rsid w:val="00CF0272"/>
    <w:rsid w:val="00CF169E"/>
    <w:rsid w:val="00CF2676"/>
    <w:rsid w:val="00CF2AAF"/>
    <w:rsid w:val="00CF57D1"/>
    <w:rsid w:val="00CF6ABB"/>
    <w:rsid w:val="00CF7C04"/>
    <w:rsid w:val="00D05B81"/>
    <w:rsid w:val="00D07C7C"/>
    <w:rsid w:val="00D12026"/>
    <w:rsid w:val="00D13061"/>
    <w:rsid w:val="00D22D06"/>
    <w:rsid w:val="00D2429B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61167"/>
    <w:rsid w:val="00D625B0"/>
    <w:rsid w:val="00D654AA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E03BA"/>
    <w:rsid w:val="00DE552C"/>
    <w:rsid w:val="00DE6170"/>
    <w:rsid w:val="00DF0231"/>
    <w:rsid w:val="00DF3639"/>
    <w:rsid w:val="00DF4285"/>
    <w:rsid w:val="00DF496C"/>
    <w:rsid w:val="00DF4A6F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6740"/>
    <w:rsid w:val="00E56CE2"/>
    <w:rsid w:val="00E6047A"/>
    <w:rsid w:val="00E61E99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252A"/>
    <w:rsid w:val="00E93303"/>
    <w:rsid w:val="00E957C7"/>
    <w:rsid w:val="00EA0F11"/>
    <w:rsid w:val="00EA4D0D"/>
    <w:rsid w:val="00EB0B04"/>
    <w:rsid w:val="00EB3BBC"/>
    <w:rsid w:val="00EB3EF7"/>
    <w:rsid w:val="00EB4F95"/>
    <w:rsid w:val="00EB7170"/>
    <w:rsid w:val="00EB7A93"/>
    <w:rsid w:val="00EB7FDA"/>
    <w:rsid w:val="00EC4877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54C5"/>
    <w:rsid w:val="00F421A5"/>
    <w:rsid w:val="00F42E79"/>
    <w:rsid w:val="00F43BF5"/>
    <w:rsid w:val="00F43FF8"/>
    <w:rsid w:val="00F446F7"/>
    <w:rsid w:val="00F52619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90606"/>
    <w:rsid w:val="00F92A75"/>
    <w:rsid w:val="00FA073F"/>
    <w:rsid w:val="00FA0ABE"/>
    <w:rsid w:val="00FA195C"/>
    <w:rsid w:val="00FA7629"/>
    <w:rsid w:val="00FB1684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FDE1C-70FB-40CE-BC45-F8340A8C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11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2019-05-07T05:54:00Z</cp:lastPrinted>
  <dcterms:created xsi:type="dcterms:W3CDTF">2019-05-07T11:15:00Z</dcterms:created>
  <dcterms:modified xsi:type="dcterms:W3CDTF">2019-05-07T11:15:00Z</dcterms:modified>
</cp:coreProperties>
</file>