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6D2A83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15.02.2022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245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35C6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О внесении изменений в </w:t>
      </w:r>
    </w:p>
    <w:p w:rsidR="008706C8" w:rsidRPr="00A35C6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>постановление администрации</w:t>
      </w:r>
    </w:p>
    <w:p w:rsidR="008706C8" w:rsidRPr="00A35C6D" w:rsidRDefault="008706C8" w:rsidP="008706C8">
      <w:pPr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города Липецка от </w:t>
      </w:r>
      <w:r w:rsidR="00E44E6E" w:rsidRPr="00A35C6D">
        <w:rPr>
          <w:spacing w:val="0"/>
          <w:lang w:val="ru-RU"/>
        </w:rPr>
        <w:t>14</w:t>
      </w:r>
      <w:r w:rsidRPr="00A35C6D">
        <w:rPr>
          <w:spacing w:val="0"/>
          <w:lang w:val="ru-RU"/>
        </w:rPr>
        <w:t>.</w:t>
      </w:r>
      <w:r w:rsidR="00E44E6E" w:rsidRPr="00A35C6D">
        <w:rPr>
          <w:spacing w:val="0"/>
          <w:lang w:val="ru-RU"/>
        </w:rPr>
        <w:t>10</w:t>
      </w:r>
      <w:r w:rsidRPr="00A35C6D">
        <w:rPr>
          <w:spacing w:val="0"/>
          <w:lang w:val="ru-RU"/>
        </w:rPr>
        <w:t>.201</w:t>
      </w:r>
      <w:r w:rsidR="00E44E6E" w:rsidRPr="00A35C6D">
        <w:rPr>
          <w:spacing w:val="0"/>
          <w:lang w:val="ru-RU"/>
        </w:rPr>
        <w:t>6</w:t>
      </w:r>
      <w:r w:rsidRPr="00A35C6D">
        <w:rPr>
          <w:spacing w:val="0"/>
          <w:lang w:val="ru-RU"/>
        </w:rPr>
        <w:t xml:space="preserve"> № </w:t>
      </w:r>
      <w:r w:rsidR="00E44E6E" w:rsidRPr="00A35C6D">
        <w:rPr>
          <w:spacing w:val="0"/>
          <w:lang w:val="ru-RU"/>
        </w:rPr>
        <w:t>1855</w:t>
      </w: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EF4F5E" w:rsidRPr="00A35C6D" w:rsidRDefault="006C1A01" w:rsidP="00EF4F5E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В соответствии </w:t>
      </w:r>
      <w:proofErr w:type="gramStart"/>
      <w:r w:rsidRPr="00A35C6D">
        <w:rPr>
          <w:spacing w:val="0"/>
          <w:lang w:val="ru-RU"/>
        </w:rPr>
        <w:t>с  решением</w:t>
      </w:r>
      <w:proofErr w:type="gramEnd"/>
      <w:r w:rsidRPr="00A35C6D">
        <w:rPr>
          <w:spacing w:val="0"/>
          <w:lang w:val="ru-RU"/>
        </w:rPr>
        <w:t xml:space="preserve">  Липецкого городского Совета депутатов от </w:t>
      </w:r>
      <w:r w:rsidR="00281C39" w:rsidRPr="00A35C6D">
        <w:rPr>
          <w:spacing w:val="0"/>
          <w:lang w:val="ru-RU"/>
        </w:rPr>
        <w:t xml:space="preserve"> </w:t>
      </w:r>
      <w:r w:rsidR="00FA7B54" w:rsidRPr="00A35C6D">
        <w:rPr>
          <w:spacing w:val="0"/>
          <w:lang w:val="ru-RU"/>
        </w:rPr>
        <w:t>28.12</w:t>
      </w:r>
      <w:r w:rsidRPr="00A35C6D">
        <w:rPr>
          <w:spacing w:val="0"/>
          <w:lang w:val="ru-RU"/>
        </w:rPr>
        <w:t xml:space="preserve">.2021 № </w:t>
      </w:r>
      <w:r w:rsidR="00FA7B54" w:rsidRPr="00A35C6D">
        <w:rPr>
          <w:spacing w:val="0"/>
          <w:lang w:val="ru-RU"/>
        </w:rPr>
        <w:t>27</w:t>
      </w:r>
      <w:r w:rsidR="00281C39" w:rsidRPr="00A35C6D">
        <w:rPr>
          <w:spacing w:val="0"/>
          <w:lang w:val="ru-RU"/>
        </w:rPr>
        <w:t>3</w:t>
      </w:r>
      <w:r w:rsidRPr="00A35C6D">
        <w:rPr>
          <w:spacing w:val="0"/>
          <w:lang w:val="ru-RU"/>
        </w:rPr>
        <w:t xml:space="preserve"> «</w:t>
      </w:r>
      <w:r w:rsidR="00281C39" w:rsidRPr="00A35C6D">
        <w:rPr>
          <w:spacing w:val="0"/>
          <w:lang w:val="ru-RU"/>
        </w:rPr>
        <w:t>О Бюджете  города Липецка на 202</w:t>
      </w:r>
      <w:r w:rsidR="009F6AFE">
        <w:rPr>
          <w:spacing w:val="0"/>
          <w:lang w:val="ru-RU"/>
        </w:rPr>
        <w:t>2</w:t>
      </w:r>
      <w:r w:rsidR="00281C39" w:rsidRPr="00A35C6D">
        <w:rPr>
          <w:spacing w:val="0"/>
          <w:lang w:val="ru-RU"/>
        </w:rPr>
        <w:t xml:space="preserve"> год и на плановый период 202</w:t>
      </w:r>
      <w:r w:rsidR="009F6AFE">
        <w:rPr>
          <w:spacing w:val="0"/>
          <w:lang w:val="ru-RU"/>
        </w:rPr>
        <w:t>3</w:t>
      </w:r>
      <w:r w:rsidR="00281C39" w:rsidRPr="00A35C6D">
        <w:rPr>
          <w:spacing w:val="0"/>
          <w:lang w:val="ru-RU"/>
        </w:rPr>
        <w:t xml:space="preserve"> и 202</w:t>
      </w:r>
      <w:r w:rsidR="009F6AFE">
        <w:rPr>
          <w:spacing w:val="0"/>
          <w:lang w:val="ru-RU"/>
        </w:rPr>
        <w:t>4</w:t>
      </w:r>
      <w:r w:rsidR="00281C39" w:rsidRPr="00A35C6D">
        <w:rPr>
          <w:spacing w:val="0"/>
          <w:lang w:val="ru-RU"/>
        </w:rPr>
        <w:t xml:space="preserve"> годов» </w:t>
      </w:r>
      <w:r w:rsidR="00EF4F5E" w:rsidRPr="00A35C6D">
        <w:rPr>
          <w:spacing w:val="0"/>
          <w:lang w:val="ru-RU"/>
        </w:rPr>
        <w:t xml:space="preserve">администрация города </w:t>
      </w:r>
    </w:p>
    <w:p w:rsidR="008706C8" w:rsidRPr="00A35C6D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35C6D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pacing w:val="0"/>
        </w:rPr>
      </w:pPr>
      <w:r w:rsidRPr="00A35C6D">
        <w:rPr>
          <w:rFonts w:ascii="Times New Roman" w:hAnsi="Times New Roman" w:cs="Times New Roman"/>
          <w:spacing w:val="0"/>
        </w:rPr>
        <w:t>П О С Т А Н О В Л Я Е Т:</w:t>
      </w:r>
      <w:r w:rsidRPr="00A35C6D">
        <w:rPr>
          <w:rFonts w:ascii="Times New Roman" w:hAnsi="Times New Roman" w:cs="Times New Roman"/>
          <w:spacing w:val="0"/>
        </w:rPr>
        <w:tab/>
      </w:r>
    </w:p>
    <w:p w:rsidR="008706C8" w:rsidRPr="00A35C6D" w:rsidRDefault="008706C8" w:rsidP="004B6801">
      <w:pPr>
        <w:ind w:firstLine="709"/>
        <w:jc w:val="both"/>
        <w:rPr>
          <w:color w:val="000000"/>
          <w:spacing w:val="0"/>
          <w:lang w:val="ru-RU"/>
        </w:rPr>
      </w:pPr>
    </w:p>
    <w:p w:rsidR="008706C8" w:rsidRPr="00A35C6D" w:rsidRDefault="008706C8" w:rsidP="004B6801">
      <w:pPr>
        <w:ind w:firstLine="709"/>
        <w:jc w:val="both"/>
        <w:rPr>
          <w:color w:val="000000"/>
          <w:spacing w:val="0"/>
          <w:lang w:val="ru-RU"/>
        </w:rPr>
      </w:pPr>
    </w:p>
    <w:p w:rsidR="00503C44" w:rsidRPr="00A35C6D" w:rsidRDefault="00503C44" w:rsidP="00503C44">
      <w:pPr>
        <w:suppressAutoHyphens/>
        <w:ind w:firstLine="567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Внести в постановление администрации города Липецка от 14.10.2016        № 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348, от 28.03.2019 № 574, от 31.07.2019       № 1442, от 19.08.2019 № 1610, от 30.10.2019 № 2135, от 31.12.2019 № 2624, от 17.02.2020 № 146, от 21.04.2020 № 542, от 05.06.2020 № </w:t>
      </w:r>
      <w:r w:rsidR="00972C4A" w:rsidRPr="00A35C6D">
        <w:rPr>
          <w:spacing w:val="0"/>
          <w:lang w:val="ru-RU"/>
        </w:rPr>
        <w:t xml:space="preserve">782, от 26.08.2020  </w:t>
      </w:r>
      <w:r w:rsidRPr="00A35C6D">
        <w:rPr>
          <w:spacing w:val="0"/>
          <w:lang w:val="ru-RU"/>
        </w:rPr>
        <w:t xml:space="preserve">№ 1346, </w:t>
      </w:r>
      <w:proofErr w:type="gramStart"/>
      <w:r w:rsidRPr="00A35C6D">
        <w:rPr>
          <w:spacing w:val="0"/>
          <w:lang w:val="ru-RU"/>
        </w:rPr>
        <w:t>от  23.12.2020</w:t>
      </w:r>
      <w:proofErr w:type="gramEnd"/>
      <w:r w:rsidRPr="00A35C6D">
        <w:rPr>
          <w:spacing w:val="0"/>
          <w:lang w:val="ru-RU"/>
        </w:rPr>
        <w:t xml:space="preserve"> № 2484, от 30.12.2020 № 2581, от 01.02.2021 № 93, от 09.02.2021 № 164, от 06.04.2021 № 560, от 19.05.20</w:t>
      </w:r>
      <w:r w:rsidR="00972C4A" w:rsidRPr="00A35C6D">
        <w:rPr>
          <w:spacing w:val="0"/>
          <w:lang w:val="ru-RU"/>
        </w:rPr>
        <w:t xml:space="preserve">21 № 882, от 18.06.2021 </w:t>
      </w:r>
      <w:r w:rsidRPr="00A35C6D">
        <w:rPr>
          <w:spacing w:val="0"/>
          <w:lang w:val="ru-RU"/>
        </w:rPr>
        <w:t>№ 1130, от 28.07.2021 № 1450,  от 29.09.2021 № 1940, от 04.10.2021 № 2027, от 22.10.2021 № 2148</w:t>
      </w:r>
      <w:r w:rsidR="00281C39" w:rsidRPr="00A35C6D">
        <w:rPr>
          <w:spacing w:val="0"/>
          <w:lang w:val="ru-RU"/>
        </w:rPr>
        <w:t xml:space="preserve">, от 30.12.2021 № </w:t>
      </w:r>
      <w:r w:rsidR="009F6AFE">
        <w:rPr>
          <w:spacing w:val="0"/>
          <w:lang w:val="ru-RU"/>
        </w:rPr>
        <w:t>3066</w:t>
      </w:r>
      <w:r w:rsidRPr="00A35C6D">
        <w:rPr>
          <w:spacing w:val="0"/>
          <w:lang w:val="ru-RU"/>
        </w:rPr>
        <w:t>) следующие изменения:</w:t>
      </w:r>
    </w:p>
    <w:p w:rsidR="00B1344A" w:rsidRDefault="00503C44" w:rsidP="00B1344A">
      <w:pPr>
        <w:pStyle w:val="af0"/>
        <w:numPr>
          <w:ilvl w:val="0"/>
          <w:numId w:val="13"/>
        </w:numPr>
        <w:suppressAutoHyphens/>
        <w:jc w:val="both"/>
        <w:rPr>
          <w:color w:val="000000"/>
          <w:spacing w:val="0"/>
          <w:lang w:val="ru-RU"/>
        </w:rPr>
      </w:pPr>
      <w:r w:rsidRPr="00A35C6D">
        <w:rPr>
          <w:color w:val="000000"/>
          <w:spacing w:val="0"/>
          <w:lang w:val="ru-RU"/>
        </w:rPr>
        <w:t>В приложении к постановлению</w:t>
      </w:r>
      <w:r w:rsidR="00B1344A">
        <w:rPr>
          <w:color w:val="000000"/>
          <w:spacing w:val="0"/>
          <w:lang w:val="ru-RU"/>
        </w:rPr>
        <w:t>:</w:t>
      </w:r>
    </w:p>
    <w:p w:rsidR="00503C44" w:rsidRPr="00B1344A" w:rsidRDefault="00B1344A" w:rsidP="00B1344A">
      <w:pPr>
        <w:suppressAutoHyphens/>
        <w:ind w:firstLine="709"/>
        <w:jc w:val="both"/>
        <w:rPr>
          <w:color w:val="000000"/>
          <w:spacing w:val="0"/>
          <w:lang w:val="ru-RU"/>
        </w:rPr>
      </w:pPr>
      <w:r>
        <w:rPr>
          <w:spacing w:val="0"/>
          <w:lang w:val="ru-RU"/>
        </w:rPr>
        <w:t>1.1.</w:t>
      </w:r>
      <w:r w:rsidR="00503C44" w:rsidRPr="00B1344A">
        <w:rPr>
          <w:spacing w:val="0"/>
          <w:lang w:val="ru-RU"/>
        </w:rPr>
        <w:t xml:space="preserve"> </w:t>
      </w:r>
      <w:r w:rsidRPr="00B1344A">
        <w:rPr>
          <w:spacing w:val="0"/>
          <w:lang w:val="ru-RU"/>
        </w:rPr>
        <w:t>В</w:t>
      </w:r>
      <w:r w:rsidR="00503C44" w:rsidRPr="00B1344A">
        <w:rPr>
          <w:spacing w:val="0"/>
          <w:lang w:val="ru-RU"/>
        </w:rPr>
        <w:t xml:space="preserve"> </w:t>
      </w:r>
      <w:r>
        <w:rPr>
          <w:spacing w:val="0"/>
          <w:lang w:val="ru-RU"/>
        </w:rPr>
        <w:t xml:space="preserve">разделе 1. «Паспорт муниципальной программы «Охрана окружающей среды города Липецка» в </w:t>
      </w:r>
      <w:r w:rsidR="00503C44" w:rsidRPr="00B1344A">
        <w:rPr>
          <w:spacing w:val="0"/>
          <w:lang w:val="ru-RU"/>
        </w:rPr>
        <w:t>позиции «Объемы финансирования за счет средств бюджета города Липецка с разбивкой по годам» цифры «</w:t>
      </w:r>
      <w:r w:rsidR="00A35C6D" w:rsidRPr="00B1344A">
        <w:rPr>
          <w:spacing w:val="0"/>
          <w:lang w:val="ru-RU"/>
        </w:rPr>
        <w:t>930037,7</w:t>
      </w:r>
      <w:r w:rsidR="00503C44" w:rsidRPr="00B1344A">
        <w:rPr>
          <w:spacing w:val="0"/>
          <w:lang w:val="ru-RU"/>
        </w:rPr>
        <w:t>» заменить цифрами «</w:t>
      </w:r>
      <w:r w:rsidR="00A35C6D" w:rsidRPr="00B1344A">
        <w:rPr>
          <w:spacing w:val="0"/>
          <w:lang w:val="ru-RU"/>
        </w:rPr>
        <w:t>989274,6</w:t>
      </w:r>
      <w:proofErr w:type="gramStart"/>
      <w:r w:rsidR="00503C44" w:rsidRPr="00B1344A">
        <w:rPr>
          <w:spacing w:val="0"/>
          <w:lang w:val="ru-RU"/>
        </w:rPr>
        <w:t xml:space="preserve">»;  </w:t>
      </w:r>
      <w:r w:rsidR="00D85A16" w:rsidRPr="00B1344A">
        <w:rPr>
          <w:spacing w:val="0"/>
          <w:lang w:val="ru-RU"/>
        </w:rPr>
        <w:t>цифры</w:t>
      </w:r>
      <w:proofErr w:type="gramEnd"/>
      <w:r w:rsidR="00D85A16" w:rsidRPr="00B1344A">
        <w:rPr>
          <w:spacing w:val="0"/>
          <w:lang w:val="ru-RU"/>
        </w:rPr>
        <w:t xml:space="preserve"> «</w:t>
      </w:r>
      <w:r w:rsidR="00A35C6D" w:rsidRPr="00B1344A">
        <w:rPr>
          <w:spacing w:val="0"/>
          <w:lang w:val="ru-RU"/>
        </w:rPr>
        <w:t>154393,3</w:t>
      </w:r>
      <w:r w:rsidR="00D85A16" w:rsidRPr="00B1344A">
        <w:rPr>
          <w:spacing w:val="0"/>
          <w:lang w:val="ru-RU"/>
        </w:rPr>
        <w:t>» заменить цифрами «</w:t>
      </w:r>
      <w:r w:rsidR="00A35C6D" w:rsidRPr="00B1344A">
        <w:rPr>
          <w:spacing w:val="0"/>
          <w:lang w:val="ru-RU"/>
        </w:rPr>
        <w:t>159388,4</w:t>
      </w:r>
      <w:r w:rsidR="00D85A16" w:rsidRPr="00B1344A">
        <w:rPr>
          <w:spacing w:val="0"/>
          <w:lang w:val="ru-RU"/>
        </w:rPr>
        <w:t>»</w:t>
      </w:r>
      <w:r w:rsidR="00A35C6D" w:rsidRPr="00B1344A">
        <w:rPr>
          <w:spacing w:val="0"/>
          <w:lang w:val="ru-RU"/>
        </w:rPr>
        <w:t>; цифры «20388,2» заменить цифрами «73739,0»; цифры «72848,0» заменить цифрами «73739,0»</w:t>
      </w:r>
      <w:r w:rsidR="00CA4743" w:rsidRPr="00B1344A">
        <w:rPr>
          <w:spacing w:val="0"/>
          <w:lang w:val="ru-RU"/>
        </w:rPr>
        <w:t>.</w:t>
      </w:r>
    </w:p>
    <w:p w:rsidR="00503C44" w:rsidRPr="00A35C6D" w:rsidRDefault="00586979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color w:val="000000"/>
          <w:spacing w:val="0"/>
        </w:rPr>
        <w:t>1</w:t>
      </w:r>
      <w:r w:rsidR="00503C44" w:rsidRPr="00A35C6D">
        <w:rPr>
          <w:rFonts w:ascii="Times New Roman" w:hAnsi="Times New Roman" w:cs="Times New Roman"/>
          <w:color w:val="000000"/>
          <w:spacing w:val="0"/>
        </w:rPr>
        <w:t>.2.</w:t>
      </w:r>
      <w:r w:rsidR="00503C44" w:rsidRPr="00A35C6D">
        <w:rPr>
          <w:rFonts w:ascii="Times New Roman" w:hAnsi="Times New Roman" w:cs="Times New Roman"/>
          <w:spacing w:val="0"/>
        </w:rPr>
        <w:t xml:space="preserve"> В разделе 5. «Подпрограммы муниципальной программы» таблицу «Сведения об основных мероприятиях и ведомственных целевых программах </w:t>
      </w:r>
      <w:r w:rsidR="00503C44" w:rsidRPr="00A35C6D">
        <w:rPr>
          <w:rFonts w:ascii="Times New Roman" w:hAnsi="Times New Roman" w:cs="Times New Roman"/>
          <w:spacing w:val="0"/>
        </w:rPr>
        <w:lastRenderedPageBreak/>
        <w:t>муниципальной программы «Охрана окружающей среды города Липецка» изложить в следующей редакции:</w:t>
      </w:r>
    </w:p>
    <w:p w:rsidR="00503C44" w:rsidRPr="00A35C6D" w:rsidRDefault="00503C44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A35C6D">
        <w:rPr>
          <w:rFonts w:ascii="Times New Roman" w:hAnsi="Times New Roman" w:cs="Times New Roman"/>
          <w:spacing w:val="0"/>
        </w:rPr>
        <w:t xml:space="preserve"> 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503C44" w:rsidRPr="006D2A83" w:rsidTr="00503C44">
        <w:trPr>
          <w:trHeight w:val="113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исполнения</w:t>
            </w:r>
          </w:p>
        </w:tc>
        <w:tc>
          <w:tcPr>
            <w:tcW w:w="6380" w:type="dxa"/>
            <w:gridSpan w:val="8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503C44" w:rsidRPr="00165DD2" w:rsidTr="00503C44">
        <w:trPr>
          <w:trHeight w:val="85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503C44" w:rsidRPr="00165DD2" w:rsidTr="00503C44">
        <w:trPr>
          <w:trHeight w:val="50"/>
        </w:trPr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503C44" w:rsidRPr="00165DD2" w:rsidTr="00503C44">
        <w:trPr>
          <w:trHeight w:val="397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503C44" w:rsidRPr="00963294" w:rsidRDefault="00B706B3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148031,8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159388,4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73739,0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73739,0</w:t>
            </w:r>
          </w:p>
        </w:tc>
      </w:tr>
      <w:tr w:rsidR="00503C44" w:rsidRPr="00165DD2" w:rsidTr="00503C44">
        <w:trPr>
          <w:trHeight w:val="39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503C44" w:rsidRPr="00C629F3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</w:tr>
      <w:tr w:rsidR="00503C44" w:rsidRPr="00165DD2" w:rsidTr="00503C44">
        <w:trPr>
          <w:trHeight w:val="136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503C44" w:rsidRPr="00C629F3" w:rsidRDefault="00B706B3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503C44" w:rsidRPr="000013AB" w:rsidRDefault="00503C44" w:rsidP="00936827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</w:t>
            </w:r>
            <w:r w:rsidR="00936827">
              <w:rPr>
                <w:spacing w:val="-26"/>
                <w:sz w:val="19"/>
                <w:szCs w:val="19"/>
                <w:lang w:val="ru-RU"/>
              </w:rPr>
              <w:t>119784,2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</w:tr>
      <w:tr w:rsidR="00503C44" w:rsidRPr="00FB70BB" w:rsidTr="00503C44">
        <w:trPr>
          <w:trHeight w:val="136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963294" w:rsidRDefault="00503C44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Default="005C4EFA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34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834842" w:rsidTr="00503C44">
        <w:trPr>
          <w:trHeight w:val="34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развития территории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717"/>
        </w:trPr>
        <w:tc>
          <w:tcPr>
            <w:tcW w:w="284" w:type="dxa"/>
            <w:vMerge w:val="restart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0013AB" w:rsidRDefault="004F2D6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9" w:history="1">
              <w:r w:rsidR="00503C44" w:rsidRPr="000013AB">
                <w:rPr>
                  <w:spacing w:val="-4"/>
                  <w:sz w:val="19"/>
                  <w:szCs w:val="19"/>
                  <w:lang w:val="ru-RU"/>
                </w:rPr>
                <w:t>Подпрограмма</w:t>
              </w:r>
            </w:hyperlink>
            <w:r w:rsidR="00503C44" w:rsidRPr="000013AB">
              <w:rPr>
                <w:spacing w:val="-4"/>
                <w:sz w:val="19"/>
                <w:szCs w:val="19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503C44" w:rsidRPr="00D85A16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85A16"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</w:tr>
      <w:tr w:rsidR="00503C44" w:rsidRPr="00165DD2" w:rsidTr="00503C44">
        <w:trPr>
          <w:trHeight w:val="145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503C44" w:rsidRPr="00C629F3" w:rsidRDefault="00B706B3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119784,2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</w:tr>
      <w:tr w:rsidR="00503C44" w:rsidRPr="00EA314F" w:rsidTr="00503C44">
        <w:trPr>
          <w:trHeight w:val="145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6C1A01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ний администрации города Липецка</w:t>
            </w:r>
          </w:p>
          <w:p w:rsidR="00B1344A" w:rsidRPr="000013AB" w:rsidRDefault="00B1344A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834842" w:rsidTr="00503C44"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развития территории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503C44">
        <w:trPr>
          <w:trHeight w:val="703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1.1.1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1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атмосферного воздуха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</w:tr>
      <w:tr w:rsidR="00503C44" w:rsidRPr="00165DD2" w:rsidTr="00503C44">
        <w:trPr>
          <w:trHeight w:val="1064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503C44" w:rsidRPr="000013AB" w:rsidRDefault="00503C44" w:rsidP="00AC271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</w:t>
            </w:r>
            <w:r w:rsidR="00AC271B">
              <w:rPr>
                <w:spacing w:val="-26"/>
                <w:sz w:val="19"/>
                <w:szCs w:val="19"/>
                <w:lang w:val="ru-RU"/>
              </w:rPr>
              <w:t>6</w:t>
            </w:r>
            <w:r>
              <w:rPr>
                <w:spacing w:val="-26"/>
                <w:sz w:val="19"/>
                <w:szCs w:val="19"/>
                <w:lang w:val="ru-RU"/>
              </w:rPr>
              <w:t>4,5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503C44" w:rsidRPr="00EA314F" w:rsidTr="00503C44">
        <w:trPr>
          <w:trHeight w:val="1064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1574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6C1A0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6C1A01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1585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868,0</w:t>
            </w:r>
          </w:p>
        </w:tc>
        <w:tc>
          <w:tcPr>
            <w:tcW w:w="850" w:type="dxa"/>
          </w:tcPr>
          <w:p w:rsidR="00503C44" w:rsidRPr="00DD3134" w:rsidRDefault="00936827" w:rsidP="00936827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757,8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1123,3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1123,3</w:t>
            </w:r>
          </w:p>
        </w:tc>
      </w:tr>
      <w:tr w:rsidR="00503C44" w:rsidRPr="00165DD2" w:rsidTr="00503C44">
        <w:trPr>
          <w:trHeight w:val="599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29,5</w:t>
            </w:r>
          </w:p>
        </w:tc>
        <w:tc>
          <w:tcPr>
            <w:tcW w:w="850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</w:tr>
      <w:tr w:rsidR="00503C44" w:rsidRPr="00165DD2" w:rsidTr="00503C44">
        <w:trPr>
          <w:trHeight w:val="495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503C44" w:rsidRPr="00AD691E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мероприятие 3</w:t>
            </w:r>
          </w:p>
          <w:p w:rsidR="00503C44" w:rsidRPr="00AD691E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 xml:space="preserve">Обращение с отходами </w:t>
            </w: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021EA9" w:rsidRDefault="00503C44" w:rsidP="00503C44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503C44" w:rsidRPr="00026713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разработку проектов  по рекультивации земель, на 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503C44" w:rsidRPr="00DD3134" w:rsidRDefault="007A1BC4" w:rsidP="0002032E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9008,</w:t>
            </w:r>
            <w:r w:rsidR="0002032E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DD3134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7490,7</w:t>
            </w:r>
          </w:p>
        </w:tc>
        <w:tc>
          <w:tcPr>
            <w:tcW w:w="709" w:type="dxa"/>
          </w:tcPr>
          <w:p w:rsidR="00503C44" w:rsidRPr="00DD3134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7470,7</w:t>
            </w:r>
          </w:p>
        </w:tc>
        <w:tc>
          <w:tcPr>
            <w:tcW w:w="709" w:type="dxa"/>
          </w:tcPr>
          <w:p w:rsidR="00503C44" w:rsidRPr="00DD3134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7470,7</w:t>
            </w:r>
          </w:p>
        </w:tc>
      </w:tr>
      <w:tr w:rsidR="00503C44" w:rsidRPr="00165DD2" w:rsidTr="00503C44">
        <w:trPr>
          <w:trHeight w:val="63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503C44" w:rsidRPr="007A1BC4" w:rsidRDefault="007A1BC4" w:rsidP="003D76F2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7A1BC4">
              <w:rPr>
                <w:spacing w:val="-26"/>
                <w:sz w:val="19"/>
                <w:szCs w:val="19"/>
                <w:lang w:val="ru-RU"/>
              </w:rPr>
              <w:t>940,</w:t>
            </w:r>
            <w:r w:rsidR="003D76F2">
              <w:rPr>
                <w:spacing w:val="-26"/>
                <w:sz w:val="19"/>
                <w:szCs w:val="19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1020,0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</w:tr>
      <w:tr w:rsidR="00503C44" w:rsidRPr="00165DD2" w:rsidTr="00503C44">
        <w:trPr>
          <w:trHeight w:val="158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B1344A">
        <w:trPr>
          <w:trHeight w:val="287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503C44" w:rsidRPr="007A1BC4" w:rsidRDefault="003D76F2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8037,6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6470,7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6470,7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6470,7</w:t>
            </w:r>
          </w:p>
        </w:tc>
      </w:tr>
      <w:tr w:rsidR="00503C44" w:rsidRPr="00FE5204" w:rsidTr="00503C44">
        <w:trPr>
          <w:trHeight w:val="145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503C44">
        <w:trPr>
          <w:trHeight w:val="555"/>
        </w:trPr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4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503C44" w:rsidRPr="000013AB" w:rsidRDefault="007A1BC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47,8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503C44" w:rsidRPr="00165DD2" w:rsidTr="00503C44"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5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Организация и проведение акции «Дни защиты от экологической опасности»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269,5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220,0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220,0</w:t>
            </w:r>
          </w:p>
        </w:tc>
      </w:tr>
      <w:tr w:rsidR="00503C44" w:rsidRPr="00165DD2" w:rsidTr="00503C44">
        <w:trPr>
          <w:trHeight w:val="2399"/>
        </w:trPr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503C44" w:rsidRPr="00B706B3" w:rsidRDefault="00B706B3" w:rsidP="00B706B3">
            <w:pPr>
              <w:autoSpaceDE w:val="0"/>
              <w:autoSpaceDN w:val="0"/>
              <w:adjustRightInd w:val="0"/>
              <w:rPr>
                <w:spacing w:val="-40"/>
                <w:sz w:val="20"/>
                <w:szCs w:val="20"/>
                <w:lang w:val="ru-RU"/>
              </w:rPr>
            </w:pPr>
            <w:r w:rsidRPr="00B706B3">
              <w:rPr>
                <w:spacing w:val="-40"/>
                <w:sz w:val="20"/>
                <w:szCs w:val="20"/>
              </w:rPr>
              <w:t>109821,</w:t>
            </w:r>
            <w:r w:rsidRPr="00B706B3">
              <w:rPr>
                <w:spacing w:val="-40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112033,3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64700,0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503C44" w:rsidRPr="00165DD2" w:rsidTr="00503C44"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Региональный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492,4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7E2787" w:rsidTr="00503C44"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1.8</w:t>
            </w:r>
          </w:p>
        </w:tc>
        <w:tc>
          <w:tcPr>
            <w:tcW w:w="1134" w:type="dxa"/>
          </w:tcPr>
          <w:p w:rsidR="00503C44" w:rsidRPr="00CE1F82" w:rsidRDefault="00503C44" w:rsidP="00503C44">
            <w:pPr>
              <w:autoSpaceDE w:val="0"/>
              <w:autoSpaceDN w:val="0"/>
              <w:adjustRightInd w:val="0"/>
              <w:rPr>
                <w:color w:val="FF0000"/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2"/>
                <w:sz w:val="19"/>
                <w:szCs w:val="19"/>
                <w:lang w:val="ru-RU"/>
              </w:rPr>
              <w:lastRenderedPageBreak/>
              <w:t xml:space="preserve">Региональный </w:t>
            </w:r>
            <w:r w:rsidRPr="00CE1F82">
              <w:rPr>
                <w:spacing w:val="2"/>
                <w:sz w:val="19"/>
                <w:szCs w:val="19"/>
                <w:lang w:val="ru-RU"/>
              </w:rPr>
              <w:lastRenderedPageBreak/>
              <w:t>проект «Комплексная система обращения с твердыми коммунальными отходами»</w:t>
            </w:r>
          </w:p>
        </w:tc>
        <w:tc>
          <w:tcPr>
            <w:tcW w:w="1417" w:type="dxa"/>
          </w:tcPr>
          <w:p w:rsidR="00503C44" w:rsidRPr="00CE1F82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-4"/>
                <w:sz w:val="19"/>
                <w:szCs w:val="19"/>
                <w:lang w:val="ru-RU"/>
              </w:rPr>
              <w:lastRenderedPageBreak/>
              <w:t>Департамент развития тер</w:t>
            </w:r>
            <w:r w:rsidRPr="00CE1F82">
              <w:rPr>
                <w:spacing w:val="-4"/>
                <w:sz w:val="19"/>
                <w:szCs w:val="19"/>
                <w:lang w:val="ru-RU"/>
              </w:rPr>
              <w:lastRenderedPageBreak/>
              <w:t>ритории</w:t>
            </w:r>
            <w:r w:rsidRPr="00CE1F82">
              <w:rPr>
                <w:lang w:val="ru-RU"/>
              </w:rPr>
              <w:t xml:space="preserve"> </w:t>
            </w:r>
            <w:r w:rsidRPr="00CE1F82">
              <w:rPr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lastRenderedPageBreak/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834842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834842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503C44" w:rsidRPr="00AD5347" w:rsidRDefault="00586979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</w:t>
      </w:r>
      <w:r w:rsidR="00503C44">
        <w:rPr>
          <w:rFonts w:ascii="Times New Roman CYR" w:hAnsi="Times New Roman CYR"/>
          <w:spacing w:val="-18"/>
        </w:rPr>
        <w:t>.3</w:t>
      </w:r>
      <w:r w:rsidR="00503C44" w:rsidRPr="00AD5347">
        <w:rPr>
          <w:rFonts w:ascii="Times New Roman CYR" w:hAnsi="Times New Roman CYR"/>
          <w:spacing w:val="-18"/>
        </w:rPr>
        <w:t>. В</w:t>
      </w:r>
      <w:r w:rsidR="00503C44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503C44" w:rsidRPr="00AD5347" w:rsidRDefault="00503C44" w:rsidP="00503C4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03C44" w:rsidRPr="00B51B71" w:rsidTr="00503C44">
        <w:trPr>
          <w:trHeight w:val="420"/>
        </w:trPr>
        <w:tc>
          <w:tcPr>
            <w:tcW w:w="426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5867D0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03C44" w:rsidRPr="005867D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503C44" w:rsidRPr="005867D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503C44" w:rsidRPr="005867D0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7230" w:type="dxa"/>
            <w:gridSpan w:val="8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503C44" w:rsidRPr="00B51B71" w:rsidTr="00503C44">
        <w:trPr>
          <w:trHeight w:val="405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503C44" w:rsidRPr="00B51B71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B51B71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503C44" w:rsidRPr="00B51B71" w:rsidTr="00503C44">
        <w:tc>
          <w:tcPr>
            <w:tcW w:w="426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503C44" w:rsidRPr="00B51B71" w:rsidTr="00503C44">
        <w:trPr>
          <w:trHeight w:val="234"/>
        </w:trPr>
        <w:tc>
          <w:tcPr>
            <w:tcW w:w="426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B50A8" w:rsidRDefault="00503C44" w:rsidP="00503C44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5C6C63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171205,4</w:t>
            </w:r>
          </w:p>
        </w:tc>
        <w:tc>
          <w:tcPr>
            <w:tcW w:w="851" w:type="dxa"/>
          </w:tcPr>
          <w:p w:rsidR="00503C44" w:rsidRPr="00972A41" w:rsidRDefault="00CA4743" w:rsidP="00503C44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7B0A31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</w:tr>
      <w:tr w:rsidR="00503C44" w:rsidRPr="00B51B71" w:rsidTr="00503C44">
        <w:trPr>
          <w:trHeight w:val="234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6B50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210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305305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1E38DE" w:rsidRDefault="008E2769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503C44" w:rsidRPr="00972A4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517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B50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946470" w:rsidRDefault="00946470" w:rsidP="00A146F7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 w:rsidRPr="00946470">
              <w:rPr>
                <w:spacing w:val="-24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191095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159388,4</w:t>
            </w:r>
          </w:p>
        </w:tc>
        <w:tc>
          <w:tcPr>
            <w:tcW w:w="851" w:type="dxa"/>
          </w:tcPr>
          <w:p w:rsidR="00503C44" w:rsidRPr="00972A41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F54E0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</w:tr>
      <w:tr w:rsidR="00503C44" w:rsidRPr="00B51B71" w:rsidTr="00503C44">
        <w:trPr>
          <w:trHeight w:val="70"/>
        </w:trPr>
        <w:tc>
          <w:tcPr>
            <w:tcW w:w="426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5E44DE" w:rsidRDefault="004F2D6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503C44" w:rsidRPr="005E44DE">
                <w:rPr>
                  <w:spacing w:val="-4"/>
                  <w:sz w:val="20"/>
                  <w:szCs w:val="20"/>
                  <w:lang w:val="ru-RU"/>
                </w:rPr>
                <w:t>Подпрограмма</w:t>
              </w:r>
            </w:hyperlink>
            <w:r w:rsidR="00503C44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 xml:space="preserve">«Экологическая безопасность 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503C44" w:rsidRPr="004006DA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5C6C63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171205,4</w:t>
            </w:r>
          </w:p>
        </w:tc>
        <w:tc>
          <w:tcPr>
            <w:tcW w:w="851" w:type="dxa"/>
          </w:tcPr>
          <w:p w:rsidR="00503C44" w:rsidRPr="00B51B71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B51B71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</w:tr>
      <w:tr w:rsidR="00503C44" w:rsidRPr="00B51B71" w:rsidTr="00503C44">
        <w:trPr>
          <w:trHeight w:val="70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300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1E38DE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503C44" w:rsidRPr="00972A4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466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1E38DE" w:rsidRDefault="00946470" w:rsidP="00503C44">
            <w:pPr>
              <w:autoSpaceDE w:val="0"/>
              <w:autoSpaceDN w:val="0"/>
              <w:adjustRightInd w:val="0"/>
              <w:jc w:val="center"/>
              <w:rPr>
                <w:spacing w:val="-34"/>
                <w:sz w:val="20"/>
                <w:szCs w:val="20"/>
              </w:rPr>
            </w:pPr>
            <w:r w:rsidRPr="00946470">
              <w:rPr>
                <w:spacing w:val="-24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191095" w:rsidRDefault="00CA4743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159388,4</w:t>
            </w:r>
          </w:p>
        </w:tc>
        <w:tc>
          <w:tcPr>
            <w:tcW w:w="851" w:type="dxa"/>
          </w:tcPr>
          <w:p w:rsidR="00503C44" w:rsidRPr="00B51B71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73739,0</w:t>
            </w:r>
          </w:p>
          <w:p w:rsidR="00503C44" w:rsidRPr="00B51B7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             </w:t>
            </w:r>
          </w:p>
        </w:tc>
      </w:tr>
    </w:tbl>
    <w:p w:rsidR="00503C44" w:rsidRDefault="00503C44" w:rsidP="006D2A83">
      <w:pPr>
        <w:pStyle w:val="ConsPlusNormal"/>
        <w:widowControl/>
        <w:numPr>
          <w:ilvl w:val="0"/>
          <w:numId w:val="13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503C44" w:rsidRPr="00CA4743" w:rsidRDefault="006D2A83" w:rsidP="00CA4743">
      <w:pPr>
        <w:pStyle w:val="af0"/>
        <w:suppressAutoHyphens/>
        <w:ind w:left="0" w:firstLine="709"/>
        <w:jc w:val="both"/>
        <w:rPr>
          <w:color w:val="000000"/>
          <w:spacing w:val="0"/>
          <w:lang w:val="ru-RU"/>
        </w:rPr>
      </w:pPr>
      <w:r>
        <w:rPr>
          <w:spacing w:val="-4"/>
          <w:lang w:val="ru-RU"/>
        </w:rPr>
        <w:t>2</w:t>
      </w:r>
      <w:r w:rsidR="00A574B9">
        <w:rPr>
          <w:spacing w:val="-4"/>
        </w:rPr>
        <w:t xml:space="preserve">.1.  </w:t>
      </w:r>
      <w:proofErr w:type="gramStart"/>
      <w:r w:rsidR="00503C44" w:rsidRPr="003B1A92">
        <w:rPr>
          <w:spacing w:val="-4"/>
        </w:rPr>
        <w:t>В</w:t>
      </w:r>
      <w:proofErr w:type="gramEnd"/>
      <w:r w:rsidR="00503C44" w:rsidRPr="003B1A92">
        <w:rPr>
          <w:spacing w:val="-4"/>
        </w:rPr>
        <w:t xml:space="preserve"> </w:t>
      </w:r>
      <w:proofErr w:type="spellStart"/>
      <w:r w:rsidR="00503C44" w:rsidRPr="003B1A92">
        <w:rPr>
          <w:spacing w:val="-4"/>
        </w:rPr>
        <w:t>разделе</w:t>
      </w:r>
      <w:proofErr w:type="spellEnd"/>
      <w:r w:rsidR="00503C44" w:rsidRPr="003B1A92">
        <w:rPr>
          <w:spacing w:val="-4"/>
        </w:rPr>
        <w:t xml:space="preserve"> 1. </w:t>
      </w:r>
      <w:r w:rsidR="00503C44" w:rsidRPr="00CA4743">
        <w:rPr>
          <w:spacing w:val="-4"/>
          <w:lang w:val="ru-RU"/>
        </w:rPr>
        <w:t xml:space="preserve">«Паспорт подпрограммы «Экологическая безопасность населения города Липецка» муниципальной программы «Охрана окружающей среды города Липецка» </w:t>
      </w:r>
      <w:r w:rsidR="00503C44" w:rsidRPr="00CA4743">
        <w:rPr>
          <w:lang w:val="ru-RU"/>
        </w:rPr>
        <w:t xml:space="preserve">в позиции «Объемы финансирования за счет средств бюджета города Липецка с разбивкой по годам» </w:t>
      </w:r>
      <w:r w:rsidR="00CA4743" w:rsidRPr="00A35C6D">
        <w:rPr>
          <w:spacing w:val="0"/>
          <w:lang w:val="ru-RU"/>
        </w:rPr>
        <w:t>цифры «930037,7» заменить цифрами «</w:t>
      </w:r>
      <w:r w:rsidR="00CA4743">
        <w:rPr>
          <w:spacing w:val="0"/>
          <w:lang w:val="ru-RU"/>
        </w:rPr>
        <w:t>989274,6</w:t>
      </w:r>
      <w:proofErr w:type="gramStart"/>
      <w:r w:rsidR="00CA4743" w:rsidRPr="00A35C6D">
        <w:rPr>
          <w:spacing w:val="0"/>
          <w:lang w:val="ru-RU"/>
        </w:rPr>
        <w:t>»;  цифры</w:t>
      </w:r>
      <w:proofErr w:type="gramEnd"/>
      <w:r w:rsidR="00CA4743" w:rsidRPr="00A35C6D">
        <w:rPr>
          <w:spacing w:val="0"/>
          <w:lang w:val="ru-RU"/>
        </w:rPr>
        <w:t xml:space="preserve"> «154393,3» заменить цифрами «</w:t>
      </w:r>
      <w:r w:rsidR="00CA4743">
        <w:rPr>
          <w:spacing w:val="0"/>
          <w:lang w:val="ru-RU"/>
        </w:rPr>
        <w:t>159388,4</w:t>
      </w:r>
      <w:r w:rsidR="00CA4743" w:rsidRPr="00A35C6D">
        <w:rPr>
          <w:spacing w:val="0"/>
          <w:lang w:val="ru-RU"/>
        </w:rPr>
        <w:t>»</w:t>
      </w:r>
      <w:r w:rsidR="00CA4743">
        <w:rPr>
          <w:spacing w:val="0"/>
          <w:lang w:val="ru-RU"/>
        </w:rPr>
        <w:t xml:space="preserve">; </w:t>
      </w:r>
      <w:r w:rsidR="00CA4743" w:rsidRPr="00A35C6D">
        <w:rPr>
          <w:spacing w:val="0"/>
          <w:lang w:val="ru-RU"/>
        </w:rPr>
        <w:t>цифры «</w:t>
      </w:r>
      <w:r w:rsidR="00CA4743">
        <w:rPr>
          <w:spacing w:val="0"/>
          <w:lang w:val="ru-RU"/>
        </w:rPr>
        <w:t>20388,2</w:t>
      </w:r>
      <w:r w:rsidR="00CA4743" w:rsidRPr="00A35C6D">
        <w:rPr>
          <w:spacing w:val="0"/>
          <w:lang w:val="ru-RU"/>
        </w:rPr>
        <w:t>» заменить цифрами «</w:t>
      </w:r>
      <w:r w:rsidR="00CA4743">
        <w:rPr>
          <w:spacing w:val="0"/>
          <w:lang w:val="ru-RU"/>
        </w:rPr>
        <w:t>73739,0</w:t>
      </w:r>
      <w:r w:rsidR="00CA4743" w:rsidRPr="00A35C6D">
        <w:rPr>
          <w:spacing w:val="0"/>
          <w:lang w:val="ru-RU"/>
        </w:rPr>
        <w:t>»</w:t>
      </w:r>
      <w:r w:rsidR="00CA4743">
        <w:rPr>
          <w:spacing w:val="0"/>
          <w:lang w:val="ru-RU"/>
        </w:rPr>
        <w:t>;</w:t>
      </w:r>
      <w:r w:rsidR="00CA4743" w:rsidRPr="00A35C6D">
        <w:rPr>
          <w:spacing w:val="0"/>
          <w:lang w:val="ru-RU"/>
        </w:rPr>
        <w:t xml:space="preserve"> цифры «</w:t>
      </w:r>
      <w:r w:rsidR="00CA4743">
        <w:rPr>
          <w:spacing w:val="0"/>
          <w:lang w:val="ru-RU"/>
        </w:rPr>
        <w:t>72848,0</w:t>
      </w:r>
      <w:r w:rsidR="00CA4743" w:rsidRPr="00A35C6D">
        <w:rPr>
          <w:spacing w:val="0"/>
          <w:lang w:val="ru-RU"/>
        </w:rPr>
        <w:t>» заменить цифрами «</w:t>
      </w:r>
      <w:r w:rsidR="00CA4743">
        <w:rPr>
          <w:spacing w:val="0"/>
          <w:lang w:val="ru-RU"/>
        </w:rPr>
        <w:t>73739,0</w:t>
      </w:r>
      <w:r w:rsidR="00CA4743" w:rsidRPr="00A35C6D">
        <w:rPr>
          <w:spacing w:val="0"/>
          <w:lang w:val="ru-RU"/>
        </w:rPr>
        <w:t>»</w:t>
      </w:r>
      <w:r w:rsidR="00CA4743">
        <w:rPr>
          <w:spacing w:val="0"/>
          <w:lang w:val="ru-RU"/>
        </w:rPr>
        <w:t>.</w:t>
      </w:r>
    </w:p>
    <w:p w:rsidR="005338C3" w:rsidRPr="00CA4743" w:rsidRDefault="006D2A83" w:rsidP="005338C3">
      <w:pPr>
        <w:pStyle w:val="af0"/>
        <w:suppressAutoHyphens/>
        <w:ind w:left="0" w:firstLine="709"/>
        <w:jc w:val="both"/>
        <w:rPr>
          <w:color w:val="000000"/>
          <w:spacing w:val="0"/>
          <w:lang w:val="ru-RU"/>
        </w:rPr>
      </w:pPr>
      <w:r>
        <w:rPr>
          <w:spacing w:val="-4"/>
          <w:lang w:val="ru-RU"/>
        </w:rPr>
        <w:t>2</w:t>
      </w:r>
      <w:r w:rsidR="00503C44" w:rsidRPr="005338C3">
        <w:rPr>
          <w:spacing w:val="-4"/>
          <w:lang w:val="ru-RU"/>
        </w:rPr>
        <w:t>.</w:t>
      </w:r>
      <w:r w:rsidR="00A574B9" w:rsidRPr="005338C3">
        <w:rPr>
          <w:spacing w:val="-4"/>
          <w:lang w:val="ru-RU"/>
        </w:rPr>
        <w:t>2</w:t>
      </w:r>
      <w:r w:rsidR="00503C44" w:rsidRPr="005338C3">
        <w:rPr>
          <w:spacing w:val="-4"/>
          <w:lang w:val="ru-RU"/>
        </w:rPr>
        <w:t xml:space="preserve">. В разделе 6. «Ресурсное обеспечение подпрограммы» </w:t>
      </w:r>
      <w:r w:rsidR="005338C3" w:rsidRPr="00A35C6D">
        <w:rPr>
          <w:spacing w:val="0"/>
          <w:lang w:val="ru-RU"/>
        </w:rPr>
        <w:t>цифры «930037,7» заменить цифрами «</w:t>
      </w:r>
      <w:r w:rsidR="005338C3">
        <w:rPr>
          <w:spacing w:val="0"/>
          <w:lang w:val="ru-RU"/>
        </w:rPr>
        <w:t>989274,6</w:t>
      </w:r>
      <w:proofErr w:type="gramStart"/>
      <w:r w:rsidR="005338C3" w:rsidRPr="00A35C6D">
        <w:rPr>
          <w:spacing w:val="0"/>
          <w:lang w:val="ru-RU"/>
        </w:rPr>
        <w:t>»;  цифры</w:t>
      </w:r>
      <w:proofErr w:type="gramEnd"/>
      <w:r w:rsidR="005338C3" w:rsidRPr="00A35C6D">
        <w:rPr>
          <w:spacing w:val="0"/>
          <w:lang w:val="ru-RU"/>
        </w:rPr>
        <w:t xml:space="preserve"> «154393,3» заменить цифрами «</w:t>
      </w:r>
      <w:r w:rsidR="005338C3">
        <w:rPr>
          <w:spacing w:val="0"/>
          <w:lang w:val="ru-RU"/>
        </w:rPr>
        <w:t>159388,4</w:t>
      </w:r>
      <w:r w:rsidR="005338C3" w:rsidRPr="00A35C6D">
        <w:rPr>
          <w:spacing w:val="0"/>
          <w:lang w:val="ru-RU"/>
        </w:rPr>
        <w:t>»</w:t>
      </w:r>
      <w:r w:rsidR="005338C3">
        <w:rPr>
          <w:spacing w:val="0"/>
          <w:lang w:val="ru-RU"/>
        </w:rPr>
        <w:t xml:space="preserve">; </w:t>
      </w:r>
      <w:r w:rsidR="005338C3" w:rsidRPr="00A35C6D">
        <w:rPr>
          <w:spacing w:val="0"/>
          <w:lang w:val="ru-RU"/>
        </w:rPr>
        <w:t>цифры «</w:t>
      </w:r>
      <w:r w:rsidR="005338C3">
        <w:rPr>
          <w:spacing w:val="0"/>
          <w:lang w:val="ru-RU"/>
        </w:rPr>
        <w:t>20388,2</w:t>
      </w:r>
      <w:r w:rsidR="005338C3" w:rsidRPr="00A35C6D">
        <w:rPr>
          <w:spacing w:val="0"/>
          <w:lang w:val="ru-RU"/>
        </w:rPr>
        <w:t>» заменить цифрами «</w:t>
      </w:r>
      <w:r w:rsidR="005338C3">
        <w:rPr>
          <w:spacing w:val="0"/>
          <w:lang w:val="ru-RU"/>
        </w:rPr>
        <w:t>73739,0</w:t>
      </w:r>
      <w:r w:rsidR="005338C3" w:rsidRPr="00A35C6D">
        <w:rPr>
          <w:spacing w:val="0"/>
          <w:lang w:val="ru-RU"/>
        </w:rPr>
        <w:t>»</w:t>
      </w:r>
      <w:r w:rsidR="005338C3">
        <w:rPr>
          <w:spacing w:val="0"/>
          <w:lang w:val="ru-RU"/>
        </w:rPr>
        <w:t>;</w:t>
      </w:r>
      <w:r w:rsidR="005338C3" w:rsidRPr="00A35C6D">
        <w:rPr>
          <w:spacing w:val="0"/>
          <w:lang w:val="ru-RU"/>
        </w:rPr>
        <w:t xml:space="preserve"> цифры «</w:t>
      </w:r>
      <w:r w:rsidR="005338C3">
        <w:rPr>
          <w:spacing w:val="0"/>
          <w:lang w:val="ru-RU"/>
        </w:rPr>
        <w:t>72848,0</w:t>
      </w:r>
      <w:r w:rsidR="005338C3" w:rsidRPr="00A35C6D">
        <w:rPr>
          <w:spacing w:val="0"/>
          <w:lang w:val="ru-RU"/>
        </w:rPr>
        <w:t>» заменить цифрами «</w:t>
      </w:r>
      <w:r w:rsidR="005338C3">
        <w:rPr>
          <w:spacing w:val="0"/>
          <w:lang w:val="ru-RU"/>
        </w:rPr>
        <w:t>73739,0</w:t>
      </w:r>
      <w:r w:rsidR="005338C3" w:rsidRPr="00A35C6D">
        <w:rPr>
          <w:spacing w:val="0"/>
          <w:lang w:val="ru-RU"/>
        </w:rPr>
        <w:t>»</w:t>
      </w:r>
      <w:r w:rsidR="005338C3">
        <w:rPr>
          <w:spacing w:val="0"/>
          <w:lang w:val="ru-RU"/>
        </w:rPr>
        <w:t>.</w:t>
      </w:r>
    </w:p>
    <w:p w:rsidR="00A574B9" w:rsidRPr="0012461A" w:rsidRDefault="00A574B9" w:rsidP="00A574B9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  <w:bookmarkStart w:id="0" w:name="_GoBack"/>
      <w:bookmarkEnd w:id="0"/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F431BD" w:rsidP="006D2A83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2E666B">
        <w:rPr>
          <w:rFonts w:ascii="Times New Roman" w:hAnsi="Times New Roman" w:cs="Times New Roman"/>
          <w:spacing w:val="-4"/>
        </w:rPr>
        <w:t xml:space="preserve">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 xml:space="preserve">    Е.Ю. Уваркина</w:t>
      </w:r>
    </w:p>
    <w:sectPr w:rsidR="004D40A2" w:rsidSect="00A03256">
      <w:headerReference w:type="even" r:id="rId10"/>
      <w:headerReference w:type="default" r:id="rId11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D64" w:rsidRDefault="004F2D64">
      <w:r>
        <w:separator/>
      </w:r>
    </w:p>
  </w:endnote>
  <w:endnote w:type="continuationSeparator" w:id="0">
    <w:p w:rsidR="004F2D64" w:rsidRDefault="004F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D64" w:rsidRDefault="004F2D64">
      <w:r>
        <w:separator/>
      </w:r>
    </w:p>
  </w:footnote>
  <w:footnote w:type="continuationSeparator" w:id="0">
    <w:p w:rsidR="004F2D64" w:rsidRDefault="004F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C43" w:rsidRDefault="00387C4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87C43" w:rsidRDefault="00387C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C43" w:rsidRPr="00CB2AD1" w:rsidRDefault="00387C43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387C43" w:rsidRPr="00CB2AD1" w:rsidRDefault="00387C43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4DF7"/>
    <w:rsid w:val="002708AE"/>
    <w:rsid w:val="00270A91"/>
    <w:rsid w:val="0027761F"/>
    <w:rsid w:val="00277DA7"/>
    <w:rsid w:val="0028027D"/>
    <w:rsid w:val="00281C39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D2156"/>
    <w:rsid w:val="002E1748"/>
    <w:rsid w:val="002E3B03"/>
    <w:rsid w:val="002E666B"/>
    <w:rsid w:val="003000CB"/>
    <w:rsid w:val="0030283A"/>
    <w:rsid w:val="00302B62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5EF4"/>
    <w:rsid w:val="00355F89"/>
    <w:rsid w:val="003669AC"/>
    <w:rsid w:val="0037188B"/>
    <w:rsid w:val="00374E1C"/>
    <w:rsid w:val="00381025"/>
    <w:rsid w:val="00384AB4"/>
    <w:rsid w:val="00385191"/>
    <w:rsid w:val="00387C43"/>
    <w:rsid w:val="003A495A"/>
    <w:rsid w:val="003A520E"/>
    <w:rsid w:val="003A7EF3"/>
    <w:rsid w:val="003B1374"/>
    <w:rsid w:val="003B1A92"/>
    <w:rsid w:val="003B2D0D"/>
    <w:rsid w:val="003B2F52"/>
    <w:rsid w:val="003B4A25"/>
    <w:rsid w:val="003B651E"/>
    <w:rsid w:val="003B7240"/>
    <w:rsid w:val="003C5CE3"/>
    <w:rsid w:val="003D76F2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FBB"/>
    <w:rsid w:val="0047440C"/>
    <w:rsid w:val="00481B00"/>
    <w:rsid w:val="00481BA5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4F2D64"/>
    <w:rsid w:val="005007A3"/>
    <w:rsid w:val="00501C2F"/>
    <w:rsid w:val="00503927"/>
    <w:rsid w:val="00503C44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2A83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4842"/>
    <w:rsid w:val="0083643E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73C2"/>
    <w:rsid w:val="0098012D"/>
    <w:rsid w:val="00981440"/>
    <w:rsid w:val="00983AC6"/>
    <w:rsid w:val="009845CE"/>
    <w:rsid w:val="00994B56"/>
    <w:rsid w:val="00994FA7"/>
    <w:rsid w:val="0099522F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4DBB"/>
    <w:rsid w:val="009F6AFE"/>
    <w:rsid w:val="009F721B"/>
    <w:rsid w:val="00A03256"/>
    <w:rsid w:val="00A04439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52480"/>
    <w:rsid w:val="00A574B9"/>
    <w:rsid w:val="00A6394C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71B"/>
    <w:rsid w:val="00AC2F51"/>
    <w:rsid w:val="00AC4867"/>
    <w:rsid w:val="00AC71BD"/>
    <w:rsid w:val="00AD2D96"/>
    <w:rsid w:val="00AD36CA"/>
    <w:rsid w:val="00AD5347"/>
    <w:rsid w:val="00AD54BA"/>
    <w:rsid w:val="00AE31AB"/>
    <w:rsid w:val="00AE7602"/>
    <w:rsid w:val="00AF2DFA"/>
    <w:rsid w:val="00AF642B"/>
    <w:rsid w:val="00AF6DB9"/>
    <w:rsid w:val="00B0120E"/>
    <w:rsid w:val="00B01915"/>
    <w:rsid w:val="00B022AF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C27D1"/>
    <w:rsid w:val="00BD16EE"/>
    <w:rsid w:val="00BD17D1"/>
    <w:rsid w:val="00BD1F50"/>
    <w:rsid w:val="00BD66CF"/>
    <w:rsid w:val="00BE03BF"/>
    <w:rsid w:val="00BF0B5D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B22EE1"/>
  <w15:docId w15:val="{86961AEF-3787-4465-8F73-698AA917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35CD67AE785860C44C9040EEA0DD12A8B89BFFAA038315F49BC27F291874608006E63FD35CC5BA5C1E0i8s9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4C6ED-8A7B-4010-86D9-DA443484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8446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2022-02-07T13:24:00Z</cp:lastPrinted>
  <dcterms:created xsi:type="dcterms:W3CDTF">2022-02-15T08:56:00Z</dcterms:created>
  <dcterms:modified xsi:type="dcterms:W3CDTF">2022-02-15T08:56:00Z</dcterms:modified>
</cp:coreProperties>
</file>