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5F64C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28.03.2022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651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DA4D97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>
        <w:rPr>
          <w:sz w:val="28"/>
          <w:szCs w:val="28"/>
          <w:lang w:val="ru-RU"/>
        </w:rPr>
        <w:t xml:space="preserve">с решением Липецкого городского Совета депутатов от </w:t>
      </w:r>
      <w:r w:rsidRPr="00FE28B8">
        <w:rPr>
          <w:sz w:val="28"/>
          <w:szCs w:val="28"/>
          <w:lang w:val="ru-RU"/>
        </w:rPr>
        <w:t xml:space="preserve">28.12.2021 № </w:t>
      </w:r>
      <w:r>
        <w:rPr>
          <w:sz w:val="28"/>
          <w:szCs w:val="28"/>
          <w:lang w:val="ru-RU"/>
        </w:rPr>
        <w:t xml:space="preserve">273 </w:t>
      </w:r>
      <w:r w:rsidRPr="00070FD7">
        <w:rPr>
          <w:sz w:val="28"/>
          <w:szCs w:val="28"/>
          <w:lang w:val="ru-RU"/>
        </w:rPr>
        <w:t>«</w:t>
      </w:r>
      <w:r w:rsidR="00B07252" w:rsidRPr="00070FD7">
        <w:rPr>
          <w:sz w:val="28"/>
          <w:szCs w:val="28"/>
          <w:lang w:val="ru-RU"/>
        </w:rPr>
        <w:t>О Бюджете города Липецка на 202</w:t>
      </w:r>
      <w:r w:rsidR="00B07252">
        <w:rPr>
          <w:sz w:val="28"/>
          <w:szCs w:val="28"/>
          <w:lang w:val="ru-RU"/>
        </w:rPr>
        <w:t>2</w:t>
      </w:r>
      <w:r w:rsidR="00B07252" w:rsidRPr="00070FD7">
        <w:rPr>
          <w:sz w:val="28"/>
          <w:szCs w:val="28"/>
          <w:lang w:val="ru-RU"/>
        </w:rPr>
        <w:t xml:space="preserve"> год и на плановый период</w:t>
      </w:r>
      <w:r w:rsidR="00B07252">
        <w:rPr>
          <w:sz w:val="28"/>
          <w:szCs w:val="28"/>
          <w:lang w:val="ru-RU"/>
        </w:rPr>
        <w:t xml:space="preserve"> 2023 и 2024 годов</w:t>
      </w:r>
      <w:r>
        <w:rPr>
          <w:sz w:val="28"/>
          <w:szCs w:val="28"/>
          <w:lang w:val="ru-RU"/>
        </w:rPr>
        <w:t xml:space="preserve">» </w:t>
      </w:r>
      <w:r w:rsidRPr="00B05B21">
        <w:rPr>
          <w:sz w:val="28"/>
          <w:szCs w:val="28"/>
          <w:lang w:val="ru-RU"/>
        </w:rPr>
        <w:t>ад</w:t>
      </w:r>
      <w:r>
        <w:rPr>
          <w:sz w:val="28"/>
          <w:szCs w:val="28"/>
          <w:lang w:val="ru-RU"/>
        </w:rPr>
        <w:t>министрация города</w:t>
      </w:r>
    </w:p>
    <w:p w:rsidR="00DA4D97" w:rsidRDefault="00DA4D97" w:rsidP="00DA4D97">
      <w:pPr>
        <w:ind w:firstLine="709"/>
        <w:jc w:val="both"/>
        <w:rPr>
          <w:sz w:val="24"/>
          <w:szCs w:val="24"/>
          <w:lang w:val="ru-RU"/>
        </w:rPr>
      </w:pPr>
    </w:p>
    <w:p w:rsidR="00DA4D97" w:rsidRPr="00CE1555" w:rsidRDefault="00DA4D97" w:rsidP="00DA4D97">
      <w:pPr>
        <w:ind w:firstLine="709"/>
        <w:jc w:val="both"/>
        <w:rPr>
          <w:sz w:val="24"/>
          <w:szCs w:val="24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CE1555" w:rsidRDefault="00DA4D97" w:rsidP="00DA4D97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DA4D97" w:rsidRPr="00CE1555" w:rsidRDefault="00DA4D97" w:rsidP="00DA4D97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DA4D97" w:rsidRPr="007923C5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 xml:space="preserve">дминистрации города Липецка от </w:t>
      </w:r>
      <w:r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города Липецка от чрезвычайных ситуаций природного </w:t>
      </w:r>
      <w:r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>
        <w:rPr>
          <w:sz w:val="28"/>
          <w:szCs w:val="28"/>
          <w:lang w:val="ru-RU"/>
        </w:rPr>
        <w:t>сного проживания граждан</w:t>
      </w:r>
      <w:r w:rsidRPr="006346B9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 xml:space="preserve">(в редакции постановлений от 14.04.2017 № 568, от 12.09.2017 № 1777, от 28.02.2018 № 276, от 04.04.2018 № 479, от 07.09.2018 № 1584, от 17.10.2018 № 1890, от 27.12.2018 № 2450, от 04.03.2019 № 290, от 30.04.2019 № 801, от 11.10.2019 № 2001, от 26.12.2019 № 2510, от 03.03.2020 № </w:t>
      </w:r>
      <w:r w:rsidRPr="007923C5">
        <w:rPr>
          <w:sz w:val="28"/>
          <w:szCs w:val="28"/>
          <w:lang w:val="ru-RU"/>
        </w:rPr>
        <w:t>262, от 30.12.2020 № 2580</w:t>
      </w:r>
      <w:r>
        <w:rPr>
          <w:sz w:val="28"/>
          <w:szCs w:val="28"/>
          <w:lang w:val="ru-RU"/>
        </w:rPr>
        <w:t>, от 05.02.2021 № 132, от 01.06.2021 № 97</w:t>
      </w:r>
      <w:r w:rsidRPr="00FE28B8">
        <w:rPr>
          <w:sz w:val="28"/>
          <w:szCs w:val="28"/>
          <w:lang w:val="ru-RU"/>
        </w:rPr>
        <w:t>5, от 27.12.2021 № 2955</w:t>
      </w:r>
      <w:r>
        <w:rPr>
          <w:sz w:val="28"/>
          <w:szCs w:val="28"/>
          <w:lang w:val="ru-RU"/>
        </w:rPr>
        <w:t>, от 30.12.2021 № 3051</w:t>
      </w:r>
      <w:r w:rsidRPr="007923C5">
        <w:rPr>
          <w:sz w:val="28"/>
          <w:szCs w:val="28"/>
          <w:lang w:val="ru-RU"/>
        </w:rPr>
        <w:t>) следующие изменения:</w:t>
      </w:r>
    </w:p>
    <w:p w:rsidR="00DA4D97" w:rsidRPr="002967E9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7923C5">
        <w:rPr>
          <w:sz w:val="28"/>
          <w:szCs w:val="28"/>
          <w:lang w:val="ru-RU"/>
        </w:rPr>
        <w:t>1. В приложении к постановлению:</w:t>
      </w:r>
    </w:p>
    <w:p w:rsidR="00DA4D97" w:rsidRPr="00F2153C" w:rsidRDefault="00DA4D97" w:rsidP="00DA4D97">
      <w:pPr>
        <w:spacing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DA4D97" w:rsidRPr="006A5CFB" w:rsidTr="00B07252">
        <w:trPr>
          <w:trHeight w:val="135"/>
        </w:trPr>
        <w:tc>
          <w:tcPr>
            <w:tcW w:w="4480" w:type="dxa"/>
          </w:tcPr>
          <w:p w:rsidR="00DA4D97" w:rsidRPr="00603F42" w:rsidRDefault="00DA4D97" w:rsidP="00B07252">
            <w:pPr>
              <w:rPr>
                <w:sz w:val="10"/>
                <w:szCs w:val="10"/>
                <w:lang w:val="ru-RU"/>
              </w:rPr>
            </w:pPr>
          </w:p>
          <w:p w:rsidR="00DA4D97" w:rsidRPr="00F9761E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DA4D97" w:rsidRPr="00F9761E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>2017 год – 48705,0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58555,4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57080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 xml:space="preserve">2024 год – </w:t>
            </w:r>
            <w:r>
              <w:rPr>
                <w:sz w:val="24"/>
                <w:szCs w:val="24"/>
                <w:lang w:val="ru-RU"/>
              </w:rPr>
              <w:t>57080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Default="00DA4D97" w:rsidP="00B0725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 438327,9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рублей»</w:t>
            </w:r>
          </w:p>
          <w:p w:rsidR="00DA4D97" w:rsidRPr="00603F42" w:rsidRDefault="00DA4D97" w:rsidP="00B07252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DA4D97" w:rsidRDefault="00DA4D97" w:rsidP="00DA4D97">
      <w:pPr>
        <w:spacing w:before="240"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1.2. В </w:t>
      </w:r>
      <w:r>
        <w:rPr>
          <w:rFonts w:ascii="Times New Roman CYR" w:hAnsi="Times New Roman CYR"/>
          <w:sz w:val="28"/>
          <w:szCs w:val="28"/>
          <w:lang w:val="ru-RU"/>
        </w:rPr>
        <w:t xml:space="preserve">разделе 5. </w:t>
      </w:r>
      <w:r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>
        <w:rPr>
          <w:rFonts w:ascii="Times New Roman CYR" w:hAnsi="Times New Roman CYR"/>
          <w:sz w:val="28"/>
          <w:szCs w:val="28"/>
          <w:lang w:val="ru-RU"/>
        </w:rPr>
        <w:t xml:space="preserve"> таблицу «</w:t>
      </w:r>
      <w:r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DA4D97" w:rsidRDefault="00DA4D97" w:rsidP="00DA4D97">
      <w:pPr>
        <w:spacing w:after="24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A4D97" w:rsidRPr="005F64C8" w:rsidTr="00B07252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0" w:type="dxa"/>
            <w:gridSpan w:val="8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DA4D97" w:rsidRPr="0046577E" w:rsidTr="00B07252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2020 </w:t>
            </w:r>
            <w:r w:rsidRPr="0046577E">
              <w:rPr>
                <w:lang w:val="ru-RU"/>
              </w:rPr>
              <w:t>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DA4D97" w:rsidRPr="0046577E" w:rsidTr="00B07252">
        <w:trPr>
          <w:trHeight w:val="261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A4D97" w:rsidRPr="0046577E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DA4D97" w:rsidRPr="0046577E" w:rsidTr="00B07252">
        <w:trPr>
          <w:trHeight w:val="416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DA4D97" w:rsidRDefault="00DA4D97" w:rsidP="00B0725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  <w:p w:rsidR="00DA4D97" w:rsidRPr="0002288A" w:rsidRDefault="00DA4D97" w:rsidP="00B07252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709" w:type="dxa"/>
          </w:tcPr>
          <w:p w:rsidR="00DA4D97" w:rsidRPr="00F357A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58555,4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</w:tr>
      <w:tr w:rsidR="00DA4D97" w:rsidRPr="0046577E" w:rsidTr="00B07252">
        <w:trPr>
          <w:trHeight w:val="699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DA4D97" w:rsidRDefault="00DA4D97" w:rsidP="00B07252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DA4D97" w:rsidRPr="0002288A" w:rsidRDefault="00DA4D97" w:rsidP="00B07252">
            <w:pPr>
              <w:autoSpaceDE w:val="0"/>
              <w:autoSpaceDN w:val="0"/>
              <w:adjustRightInd w:val="0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709" w:type="dxa"/>
          </w:tcPr>
          <w:p w:rsidR="00DA4D97" w:rsidRPr="00F357A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58555,4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</w:tr>
      <w:tr w:rsidR="00DA4D97" w:rsidRPr="0046577E" w:rsidTr="00B07252">
        <w:trPr>
          <w:trHeight w:val="389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DA4D97" w:rsidRPr="0002288A" w:rsidRDefault="00DA4D97" w:rsidP="00B07252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DA4D97" w:rsidRPr="006015C8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43328,7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42920,4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41445,0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41445,0</w:t>
            </w:r>
          </w:p>
        </w:tc>
      </w:tr>
      <w:tr w:rsidR="00DA4D97" w:rsidRPr="0046577E" w:rsidTr="00B07252">
        <w:trPr>
          <w:trHeight w:val="610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DA4D97" w:rsidRPr="0002288A" w:rsidRDefault="00DA4D97" w:rsidP="00B07252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</w:tr>
      <w:tr w:rsidR="00DA4D97" w:rsidRPr="0046577E" w:rsidTr="00B07252">
        <w:trPr>
          <w:trHeight w:val="636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DA4D97" w:rsidRPr="0002288A" w:rsidRDefault="00DA4D97" w:rsidP="00B07252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C1F37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13432,4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13433,0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13433,0</w:t>
            </w:r>
          </w:p>
        </w:tc>
      </w:tr>
      <w:tr w:rsidR="00DA4D97" w:rsidRPr="0046577E" w:rsidTr="00B07252">
        <w:trPr>
          <w:trHeight w:val="636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DA4D97" w:rsidRPr="0002288A" w:rsidRDefault="00DA4D97" w:rsidP="00B07252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30,6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</w:tr>
    </w:tbl>
    <w:p w:rsidR="00DA4D97" w:rsidRPr="00761D2D" w:rsidRDefault="00DA4D97" w:rsidP="00DA4D97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1.3. Раздел 6. «Ресурсное обеспе</w:t>
      </w:r>
      <w:r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DA4D97" w:rsidRPr="00761D2D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DA4D97" w:rsidRDefault="00DA4D97" w:rsidP="00DA4D97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DA4D97" w:rsidRPr="00974107" w:rsidTr="00B07252">
        <w:trPr>
          <w:trHeight w:val="217"/>
        </w:trPr>
        <w:tc>
          <w:tcPr>
            <w:tcW w:w="387" w:type="dxa"/>
            <w:vMerge w:val="restart"/>
          </w:tcPr>
          <w:p w:rsidR="00DA4D97" w:rsidRPr="00974107" w:rsidRDefault="00DA4D97" w:rsidP="00B07252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DA4D97" w:rsidRPr="00974107" w:rsidTr="00B07252">
        <w:trPr>
          <w:trHeight w:val="227"/>
        </w:trPr>
        <w:tc>
          <w:tcPr>
            <w:tcW w:w="387" w:type="dxa"/>
            <w:vMerge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2017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2018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2019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2020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2021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2022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2023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757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2024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</w:tr>
      <w:tr w:rsidR="00DA4D97" w:rsidRPr="00974107" w:rsidTr="00B07252">
        <w:trPr>
          <w:trHeight w:val="208"/>
        </w:trPr>
        <w:tc>
          <w:tcPr>
            <w:tcW w:w="387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DA4D97" w:rsidRPr="00974107" w:rsidTr="00B07252">
        <w:trPr>
          <w:trHeight w:val="989"/>
        </w:trPr>
        <w:tc>
          <w:tcPr>
            <w:tcW w:w="387" w:type="dxa"/>
            <w:vMerge w:val="restart"/>
            <w:shd w:val="clear" w:color="auto" w:fill="auto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DA4D97" w:rsidRPr="0002288A" w:rsidRDefault="00DA4D97" w:rsidP="00B0725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Муниципальная программа «Защита населения и территории города </w:t>
            </w:r>
            <w:r w:rsidRPr="00974107">
              <w:rPr>
                <w:rFonts w:eastAsia="Calibri"/>
                <w:lang w:val="ru-RU" w:eastAsia="en-US"/>
              </w:rPr>
              <w:lastRenderedPageBreak/>
              <w:t>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Всего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DA4D97" w:rsidRPr="00F357A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58555,4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  <w:tc>
          <w:tcPr>
            <w:tcW w:w="757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</w:tr>
      <w:tr w:rsidR="00DA4D97" w:rsidRPr="00974107" w:rsidTr="00B07252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DA4D97" w:rsidRPr="00974107" w:rsidRDefault="00DA4D97" w:rsidP="00B07252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DA4D97" w:rsidRPr="00F357A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58555,4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  <w:tc>
          <w:tcPr>
            <w:tcW w:w="757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</w:tr>
      <w:tr w:rsidR="00DA4D97" w:rsidRPr="00974107" w:rsidTr="00B07252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DA4D97" w:rsidRPr="0002288A" w:rsidRDefault="00DA4D97" w:rsidP="00B0725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DA4D97" w:rsidRPr="00F357A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58555,4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  <w:tc>
          <w:tcPr>
            <w:tcW w:w="757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</w:tr>
      <w:tr w:rsidR="00DA4D97" w:rsidRPr="00974107" w:rsidTr="00B07252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DA4D97" w:rsidRPr="0097410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DA4D97" w:rsidRPr="00F357A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58555,4</w:t>
            </w:r>
          </w:p>
        </w:tc>
        <w:tc>
          <w:tcPr>
            <w:tcW w:w="833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  <w:tc>
          <w:tcPr>
            <w:tcW w:w="757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57080,00</w:t>
            </w:r>
          </w:p>
        </w:tc>
      </w:tr>
    </w:tbl>
    <w:p w:rsidR="00DA4D97" w:rsidRPr="00761D2D" w:rsidRDefault="00DA4D97" w:rsidP="00DA4D97">
      <w:pPr>
        <w:spacing w:before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DA4D97" w:rsidRPr="00761D2D" w:rsidRDefault="00DA4D97" w:rsidP="00DA4D97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DA4D97" w:rsidRPr="00976508" w:rsidTr="00B07252">
        <w:trPr>
          <w:trHeight w:val="135"/>
        </w:trPr>
        <w:tc>
          <w:tcPr>
            <w:tcW w:w="4480" w:type="dxa"/>
          </w:tcPr>
          <w:p w:rsidR="00DA4D97" w:rsidRPr="00603F42" w:rsidRDefault="00DA4D97" w:rsidP="00B07252">
            <w:pPr>
              <w:rPr>
                <w:sz w:val="10"/>
                <w:szCs w:val="10"/>
                <w:lang w:val="ru-RU"/>
              </w:rPr>
            </w:pPr>
          </w:p>
          <w:p w:rsidR="00DA4D97" w:rsidRPr="00623EA3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DA4D97" w:rsidRPr="00623EA3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B0725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DA4D97" w:rsidRPr="00603F42" w:rsidRDefault="00DA4D97" w:rsidP="00B07252">
            <w:pPr>
              <w:rPr>
                <w:sz w:val="10"/>
                <w:szCs w:val="10"/>
                <w:lang w:val="ru-RU"/>
              </w:rPr>
            </w:pP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58555,4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DA4D97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57080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57080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Pr="00F9761E" w:rsidRDefault="00DA4D97" w:rsidP="00B0725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 438327,9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рублей»</w:t>
            </w:r>
          </w:p>
          <w:p w:rsidR="00DA4D97" w:rsidRPr="00603F42" w:rsidRDefault="00DA4D97" w:rsidP="00B07252">
            <w:pPr>
              <w:rPr>
                <w:sz w:val="8"/>
                <w:szCs w:val="8"/>
                <w:lang w:val="ru-RU"/>
              </w:rPr>
            </w:pPr>
          </w:p>
        </w:tc>
      </w:tr>
    </w:tbl>
    <w:p w:rsidR="00DA4D97" w:rsidRDefault="00DA4D97" w:rsidP="00DA4D97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Раздел 6. «Ресурсное обеспечение подпрограммы» изложить в следующей редакции:</w:t>
      </w:r>
    </w:p>
    <w:p w:rsidR="00DA4D97" w:rsidRDefault="00DA4D97" w:rsidP="00DA4D9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«6. Ресурсное обеспечение подпрограммы</w:t>
      </w:r>
    </w:p>
    <w:p w:rsidR="00DA4D97" w:rsidRDefault="00DA4D97" w:rsidP="00DA4D9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DA4D97" w:rsidRDefault="00DA4D97" w:rsidP="00DA4D97">
      <w:pPr>
        <w:jc w:val="both"/>
        <w:rPr>
          <w:sz w:val="28"/>
          <w:szCs w:val="28"/>
          <w:lang w:val="ru-RU"/>
        </w:rPr>
      </w:pPr>
      <w:r w:rsidRPr="00953566">
        <w:rPr>
          <w:sz w:val="28"/>
          <w:szCs w:val="28"/>
          <w:lang w:val="ru-RU"/>
        </w:rPr>
        <w:t xml:space="preserve">всего </w:t>
      </w:r>
      <w:r w:rsidRPr="00976508">
        <w:rPr>
          <w:sz w:val="28"/>
          <w:szCs w:val="24"/>
          <w:lang w:val="ru-RU"/>
        </w:rPr>
        <w:t xml:space="preserve">438327,9 </w:t>
      </w:r>
      <w:r>
        <w:rPr>
          <w:sz w:val="28"/>
          <w:szCs w:val="28"/>
          <w:lang w:val="ru-RU"/>
        </w:rPr>
        <w:t>тыс. руб., в т.ч.:</w:t>
      </w:r>
    </w:p>
    <w:p w:rsidR="00DA4D97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2017 год – 48705,0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2018 год – 46376,7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2019 год – 55577,0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2020 год – 57099,4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2021 год – 57854,4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2022 год – 58555,4 тыс. рублей</w:t>
      </w:r>
    </w:p>
    <w:p w:rsidR="00DA4D97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2023 год – 57080,0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2024 год – 57080,0 тыс. рублей</w:t>
      </w:r>
      <w:r>
        <w:rPr>
          <w:sz w:val="28"/>
          <w:szCs w:val="28"/>
          <w:lang w:val="ru-RU"/>
        </w:rPr>
        <w:t>.»</w:t>
      </w:r>
    </w:p>
    <w:p w:rsidR="00DA4D97" w:rsidRDefault="00DA4D97" w:rsidP="00DA4D9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DA4D97" w:rsidRDefault="00DA4D97" w:rsidP="00DA4D97">
      <w:pPr>
        <w:spacing w:line="276" w:lineRule="auto"/>
        <w:jc w:val="both"/>
        <w:rPr>
          <w:sz w:val="28"/>
          <w:szCs w:val="28"/>
          <w:lang w:val="ru-RU"/>
        </w:rPr>
      </w:pPr>
    </w:p>
    <w:p w:rsidR="00DA4D97" w:rsidRDefault="00DA4D97" w:rsidP="00DA4D97">
      <w:pPr>
        <w:spacing w:line="276" w:lineRule="auto"/>
        <w:jc w:val="both"/>
        <w:rPr>
          <w:sz w:val="28"/>
          <w:szCs w:val="28"/>
          <w:lang w:val="ru-RU"/>
        </w:rPr>
      </w:pPr>
    </w:p>
    <w:p w:rsidR="00DA4D97" w:rsidRDefault="00DA4D97" w:rsidP="00DA4D9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города Липецка                                                                          Е.Ю.Уваркина</w:t>
      </w:r>
    </w:p>
    <w:p w:rsidR="00DA4D97" w:rsidRDefault="00DA4D97" w:rsidP="00DA4D97">
      <w:pPr>
        <w:rPr>
          <w:sz w:val="28"/>
          <w:szCs w:val="28"/>
          <w:lang w:val="ru-RU"/>
        </w:rPr>
      </w:pPr>
      <w:bookmarkStart w:id="0" w:name="_GoBack"/>
      <w:bookmarkEnd w:id="0"/>
    </w:p>
    <w:sectPr w:rsidR="00DA4D97" w:rsidSect="00BA27D3">
      <w:headerReference w:type="default" r:id="rId9"/>
      <w:headerReference w:type="first" r:id="rId10"/>
      <w:pgSz w:w="11906" w:h="16838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1E9" w:rsidRDefault="00E451E9">
      <w:r>
        <w:separator/>
      </w:r>
    </w:p>
  </w:endnote>
  <w:endnote w:type="continuationSeparator" w:id="0">
    <w:p w:rsidR="00E451E9" w:rsidRDefault="00E4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1E9" w:rsidRDefault="00E451E9">
      <w:r>
        <w:separator/>
      </w:r>
    </w:p>
  </w:footnote>
  <w:footnote w:type="continuationSeparator" w:id="0">
    <w:p w:rsidR="00E451E9" w:rsidRDefault="00E45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252" w:rsidRDefault="00B07252">
    <w:pPr>
      <w:pStyle w:val="a8"/>
      <w:jc w:val="center"/>
      <w:rPr>
        <w:lang w:val="ru-RU"/>
      </w:rPr>
    </w:pPr>
  </w:p>
  <w:p w:rsidR="00B07252" w:rsidRPr="00FF1F70" w:rsidRDefault="00B07252">
    <w:pPr>
      <w:pStyle w:val="a8"/>
      <w:jc w:val="center"/>
    </w:pPr>
  </w:p>
  <w:p w:rsidR="00B07252" w:rsidRDefault="00B0725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166"/>
      <w:docPartObj>
        <w:docPartGallery w:val="Page Numbers (Top of Page)"/>
        <w:docPartUnique/>
      </w:docPartObj>
    </w:sdtPr>
    <w:sdtEndPr/>
    <w:sdtContent>
      <w:p w:rsidR="00B07252" w:rsidRDefault="00E451E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2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7252" w:rsidRDefault="00B0725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21F80"/>
    <w:rsid w:val="0002288A"/>
    <w:rsid w:val="00040C23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7BEC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B39C3"/>
    <w:rsid w:val="000B436A"/>
    <w:rsid w:val="000B5104"/>
    <w:rsid w:val="000C3B4F"/>
    <w:rsid w:val="000C4062"/>
    <w:rsid w:val="000C4E6A"/>
    <w:rsid w:val="000D10E1"/>
    <w:rsid w:val="000D6FE5"/>
    <w:rsid w:val="000F7BAA"/>
    <w:rsid w:val="00110BC8"/>
    <w:rsid w:val="00126B20"/>
    <w:rsid w:val="00141684"/>
    <w:rsid w:val="00143192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4627"/>
    <w:rsid w:val="001C62EB"/>
    <w:rsid w:val="001D1697"/>
    <w:rsid w:val="001D6846"/>
    <w:rsid w:val="001E0A8F"/>
    <w:rsid w:val="001E0D13"/>
    <w:rsid w:val="001E1523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4135B"/>
    <w:rsid w:val="00250BBC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6500"/>
    <w:rsid w:val="003171B2"/>
    <w:rsid w:val="00320584"/>
    <w:rsid w:val="0032086D"/>
    <w:rsid w:val="00321F80"/>
    <w:rsid w:val="00322323"/>
    <w:rsid w:val="00322A89"/>
    <w:rsid w:val="0032641A"/>
    <w:rsid w:val="003303C5"/>
    <w:rsid w:val="003379DA"/>
    <w:rsid w:val="00347786"/>
    <w:rsid w:val="00350507"/>
    <w:rsid w:val="003547EE"/>
    <w:rsid w:val="003660C7"/>
    <w:rsid w:val="00374B9F"/>
    <w:rsid w:val="003806FA"/>
    <w:rsid w:val="0038486E"/>
    <w:rsid w:val="00385493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34"/>
    <w:rsid w:val="004D104A"/>
    <w:rsid w:val="004D2A5C"/>
    <w:rsid w:val="004E0327"/>
    <w:rsid w:val="004E0D65"/>
    <w:rsid w:val="004E193D"/>
    <w:rsid w:val="004E596B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45863"/>
    <w:rsid w:val="00545F08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D32E1"/>
    <w:rsid w:val="005E0FE4"/>
    <w:rsid w:val="005E4C91"/>
    <w:rsid w:val="005F294C"/>
    <w:rsid w:val="005F64C8"/>
    <w:rsid w:val="005F7EDD"/>
    <w:rsid w:val="006015C8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4530A"/>
    <w:rsid w:val="006461A4"/>
    <w:rsid w:val="006476CB"/>
    <w:rsid w:val="00650845"/>
    <w:rsid w:val="006649DE"/>
    <w:rsid w:val="00671F5B"/>
    <w:rsid w:val="00674534"/>
    <w:rsid w:val="00677B03"/>
    <w:rsid w:val="006804C7"/>
    <w:rsid w:val="00680F78"/>
    <w:rsid w:val="00686462"/>
    <w:rsid w:val="00690D34"/>
    <w:rsid w:val="006A42C3"/>
    <w:rsid w:val="006A5848"/>
    <w:rsid w:val="006B3797"/>
    <w:rsid w:val="006B41C7"/>
    <w:rsid w:val="006B5ADC"/>
    <w:rsid w:val="006C230C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70173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E45"/>
    <w:rsid w:val="007B2142"/>
    <w:rsid w:val="007C0A5B"/>
    <w:rsid w:val="007C30DB"/>
    <w:rsid w:val="007C4608"/>
    <w:rsid w:val="007D30F1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310A2"/>
    <w:rsid w:val="00832018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1071"/>
    <w:rsid w:val="00891523"/>
    <w:rsid w:val="00893DA5"/>
    <w:rsid w:val="00893F10"/>
    <w:rsid w:val="008B51E5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73A6"/>
    <w:rsid w:val="00987B51"/>
    <w:rsid w:val="009921A3"/>
    <w:rsid w:val="00992705"/>
    <w:rsid w:val="00996C74"/>
    <w:rsid w:val="009A0BC3"/>
    <w:rsid w:val="009A110F"/>
    <w:rsid w:val="009A4D7A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41F2D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D5DE1"/>
    <w:rsid w:val="00AD6551"/>
    <w:rsid w:val="00AE1B7D"/>
    <w:rsid w:val="00AE2029"/>
    <w:rsid w:val="00AE6100"/>
    <w:rsid w:val="00AE7E54"/>
    <w:rsid w:val="00AF21E8"/>
    <w:rsid w:val="00B0361E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49E"/>
    <w:rsid w:val="00B57858"/>
    <w:rsid w:val="00B71197"/>
    <w:rsid w:val="00B75C36"/>
    <w:rsid w:val="00B75EDA"/>
    <w:rsid w:val="00B817A5"/>
    <w:rsid w:val="00B91865"/>
    <w:rsid w:val="00B94D9A"/>
    <w:rsid w:val="00BA0763"/>
    <w:rsid w:val="00BA27D2"/>
    <w:rsid w:val="00BA27D3"/>
    <w:rsid w:val="00BA4143"/>
    <w:rsid w:val="00BC0CCD"/>
    <w:rsid w:val="00BC5C8F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23EF4"/>
    <w:rsid w:val="00C31845"/>
    <w:rsid w:val="00C31BCA"/>
    <w:rsid w:val="00C32F65"/>
    <w:rsid w:val="00C52D90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E0403"/>
    <w:rsid w:val="00CE1555"/>
    <w:rsid w:val="00CF0831"/>
    <w:rsid w:val="00CF0AA1"/>
    <w:rsid w:val="00CF2C8F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3409"/>
    <w:rsid w:val="00D23DD9"/>
    <w:rsid w:val="00D264A1"/>
    <w:rsid w:val="00D26ED8"/>
    <w:rsid w:val="00D43257"/>
    <w:rsid w:val="00D44407"/>
    <w:rsid w:val="00D5692C"/>
    <w:rsid w:val="00D63C2D"/>
    <w:rsid w:val="00D64453"/>
    <w:rsid w:val="00D6470D"/>
    <w:rsid w:val="00D66E7C"/>
    <w:rsid w:val="00D75C91"/>
    <w:rsid w:val="00D75E6E"/>
    <w:rsid w:val="00D874FC"/>
    <w:rsid w:val="00D975B5"/>
    <w:rsid w:val="00DA4D97"/>
    <w:rsid w:val="00DA4EB9"/>
    <w:rsid w:val="00DB4EAB"/>
    <w:rsid w:val="00DB77D3"/>
    <w:rsid w:val="00DF1BF3"/>
    <w:rsid w:val="00DF5779"/>
    <w:rsid w:val="00DF6406"/>
    <w:rsid w:val="00DF70AC"/>
    <w:rsid w:val="00E00C3F"/>
    <w:rsid w:val="00E020A6"/>
    <w:rsid w:val="00E07319"/>
    <w:rsid w:val="00E11A77"/>
    <w:rsid w:val="00E12314"/>
    <w:rsid w:val="00E13562"/>
    <w:rsid w:val="00E136AC"/>
    <w:rsid w:val="00E20D83"/>
    <w:rsid w:val="00E217DC"/>
    <w:rsid w:val="00E230C3"/>
    <w:rsid w:val="00E25E1A"/>
    <w:rsid w:val="00E36C5B"/>
    <w:rsid w:val="00E418B5"/>
    <w:rsid w:val="00E4200A"/>
    <w:rsid w:val="00E451E9"/>
    <w:rsid w:val="00E51C32"/>
    <w:rsid w:val="00E645B5"/>
    <w:rsid w:val="00E65658"/>
    <w:rsid w:val="00E66D47"/>
    <w:rsid w:val="00E70026"/>
    <w:rsid w:val="00E768E7"/>
    <w:rsid w:val="00E80C61"/>
    <w:rsid w:val="00E84288"/>
    <w:rsid w:val="00E9073A"/>
    <w:rsid w:val="00E90F1A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D7"/>
    <w:rsid w:val="00EC6670"/>
    <w:rsid w:val="00ED47CA"/>
    <w:rsid w:val="00ED47F1"/>
    <w:rsid w:val="00ED668E"/>
    <w:rsid w:val="00EE372C"/>
    <w:rsid w:val="00EE5957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57A7"/>
    <w:rsid w:val="00F3602B"/>
    <w:rsid w:val="00F37CA5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8FE"/>
    <w:rsid w:val="00FB24C3"/>
    <w:rsid w:val="00FB2FAE"/>
    <w:rsid w:val="00FB361B"/>
    <w:rsid w:val="00FB3E76"/>
    <w:rsid w:val="00FC1026"/>
    <w:rsid w:val="00FD57B4"/>
    <w:rsid w:val="00FE054B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F46C20"/>
  <w15:docId w15:val="{648B9ADF-1FD3-4782-9418-1F804234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6E101-0D13-423D-BFA6-EF262C98F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JOГO JARDIM x8?! PORRA! DIA 8 VOTA NГO!</dc:subject>
  <dc:creator>VOTA NГO А REGIONALIZAЗГO! SIM AO REFORЗO DO MUNICIPALISMO!</dc:creator>
  <dc:description>A REGIONALIZAЗГO Й UM ERRO COLOSSAL!</dc:description>
  <cp:lastModifiedBy>Шарапова Ирина Александровна</cp:lastModifiedBy>
  <cp:revision>2</cp:revision>
  <cp:lastPrinted>2022-03-25T07:32:00Z</cp:lastPrinted>
  <dcterms:created xsi:type="dcterms:W3CDTF">2022-04-01T09:44:00Z</dcterms:created>
  <dcterms:modified xsi:type="dcterms:W3CDTF">2022-04-01T09:44:00Z</dcterms:modified>
</cp:coreProperties>
</file>