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551D9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7551D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30.04.2019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801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9873A6" w:rsidRDefault="009873A6" w:rsidP="00B05B21">
      <w:pPr>
        <w:ind w:firstLine="567"/>
        <w:jc w:val="both"/>
        <w:rPr>
          <w:sz w:val="28"/>
          <w:szCs w:val="28"/>
          <w:lang w:val="ru-RU" w:eastAsia="x-none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 xml:space="preserve">решением Липецкого городского Совета депутатов от </w:t>
      </w:r>
      <w:r w:rsidR="00955BE8">
        <w:rPr>
          <w:sz w:val="28"/>
          <w:szCs w:val="28"/>
          <w:lang w:val="ru-RU"/>
        </w:rPr>
        <w:t>26.02.2019</w:t>
      </w:r>
      <w:r w:rsidR="008F390B">
        <w:rPr>
          <w:sz w:val="28"/>
          <w:szCs w:val="28"/>
          <w:lang w:val="ru-RU"/>
        </w:rPr>
        <w:t xml:space="preserve"> </w:t>
      </w:r>
      <w:r w:rsidR="0081574E">
        <w:rPr>
          <w:sz w:val="28"/>
          <w:szCs w:val="28"/>
          <w:lang w:val="ru-RU"/>
        </w:rPr>
        <w:t xml:space="preserve">№ </w:t>
      </w:r>
      <w:r w:rsidR="00955BE8">
        <w:rPr>
          <w:sz w:val="28"/>
          <w:szCs w:val="28"/>
          <w:lang w:val="ru-RU"/>
        </w:rPr>
        <w:t>860</w:t>
      </w:r>
      <w:r w:rsidR="0081574E">
        <w:rPr>
          <w:sz w:val="28"/>
          <w:szCs w:val="28"/>
          <w:lang w:val="ru-RU"/>
        </w:rPr>
        <w:t xml:space="preserve"> </w:t>
      </w:r>
      <w:r w:rsidR="008F390B">
        <w:rPr>
          <w:sz w:val="28"/>
          <w:szCs w:val="28"/>
          <w:lang w:val="ru-RU"/>
        </w:rPr>
        <w:t xml:space="preserve">«О </w:t>
      </w:r>
      <w:r w:rsidR="00955BE8">
        <w:rPr>
          <w:sz w:val="28"/>
          <w:szCs w:val="28"/>
          <w:lang w:val="ru-RU"/>
        </w:rPr>
        <w:t>внесении изменений в Бюджет</w:t>
      </w:r>
      <w:r w:rsidR="008F390B">
        <w:rPr>
          <w:sz w:val="28"/>
          <w:szCs w:val="28"/>
          <w:lang w:val="ru-RU"/>
        </w:rPr>
        <w:t xml:space="preserve"> города Липецка на 2019 год и плановый период 2020 и 2021 годов»</w:t>
      </w:r>
      <w:r w:rsidRPr="00B05B21">
        <w:rPr>
          <w:sz w:val="28"/>
          <w:szCs w:val="28"/>
          <w:lang w:val="ru-RU"/>
        </w:rPr>
        <w:t xml:space="preserve"> ад</w:t>
      </w:r>
      <w:r>
        <w:rPr>
          <w:sz w:val="28"/>
          <w:szCs w:val="28"/>
          <w:lang w:val="ru-RU"/>
        </w:rPr>
        <w:t>министрация города</w:t>
      </w:r>
    </w:p>
    <w:p w:rsidR="00677B03" w:rsidRPr="00F2153C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8271E" w:rsidRPr="00F2153C" w:rsidRDefault="0008271E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F2153C" w:rsidRDefault="00AB4D68" w:rsidP="00CD40CA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AB4D68" w:rsidRPr="00F2153C" w:rsidRDefault="00AB4D68" w:rsidP="00EC130B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BE21A5" w:rsidRPr="00AB3540" w:rsidRDefault="00FA674A" w:rsidP="00E217DC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28.02.2018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№ 276</w:t>
      </w:r>
      <w:r w:rsidR="005F7EDD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 № 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</w:t>
      </w:r>
      <w:r w:rsidR="00C054BC">
        <w:rPr>
          <w:sz w:val="28"/>
          <w:szCs w:val="28"/>
          <w:lang w:val="ru-RU"/>
        </w:rPr>
        <w:t xml:space="preserve"> </w:t>
      </w:r>
      <w:r w:rsidR="00FC1026">
        <w:rPr>
          <w:sz w:val="28"/>
          <w:szCs w:val="28"/>
          <w:lang w:val="ru-RU"/>
        </w:rPr>
        <w:t>07.09.2018 № 1584, от</w:t>
      </w:r>
      <w:r w:rsidR="00B05B21">
        <w:rPr>
          <w:sz w:val="28"/>
          <w:szCs w:val="28"/>
          <w:lang w:val="ru-RU"/>
        </w:rPr>
        <w:t xml:space="preserve"> 17.10.2018 </w:t>
      </w:r>
      <w:r w:rsidR="007551D9">
        <w:rPr>
          <w:sz w:val="28"/>
          <w:szCs w:val="28"/>
          <w:lang w:val="ru-RU"/>
        </w:rPr>
        <w:t xml:space="preserve">   </w:t>
      </w:r>
      <w:bookmarkStart w:id="0" w:name="_GoBack"/>
      <w:bookmarkEnd w:id="0"/>
      <w:r w:rsidR="00B05B21">
        <w:rPr>
          <w:sz w:val="28"/>
          <w:szCs w:val="28"/>
          <w:lang w:val="ru-RU"/>
        </w:rPr>
        <w:t>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F2153C" w:rsidRDefault="00396BEA" w:rsidP="00396BEA">
      <w:pPr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Пункт 2 изложить в следующей редакции:</w:t>
      </w:r>
    </w:p>
    <w:p w:rsidR="00396BEA" w:rsidRPr="00396BEA" w:rsidRDefault="00396BEA" w:rsidP="00396BE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10527">
        <w:rPr>
          <w:sz w:val="28"/>
          <w:szCs w:val="28"/>
          <w:lang w:val="ru-RU"/>
        </w:rPr>
        <w:t xml:space="preserve">2. </w:t>
      </w:r>
      <w:r w:rsidRPr="00396BEA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  <w:lang w:val="ru-RU"/>
        </w:rPr>
        <w:t xml:space="preserve">первого </w:t>
      </w:r>
      <w:r w:rsidRPr="00396BEA">
        <w:rPr>
          <w:sz w:val="28"/>
          <w:szCs w:val="28"/>
          <w:lang w:val="ru-RU"/>
        </w:rPr>
        <w:t>заместителя главы администрации города Липецка</w:t>
      </w:r>
      <w:r>
        <w:rPr>
          <w:sz w:val="28"/>
          <w:szCs w:val="28"/>
          <w:lang w:val="ru-RU"/>
        </w:rPr>
        <w:t xml:space="preserve"> Е.Ю.Уваркину.»</w:t>
      </w:r>
    </w:p>
    <w:p w:rsidR="00197D6E" w:rsidRPr="002967E9" w:rsidRDefault="00396BEA" w:rsidP="008216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82163E" w:rsidRPr="00833AB9">
        <w:rPr>
          <w:sz w:val="28"/>
          <w:szCs w:val="28"/>
          <w:lang w:val="ru-RU"/>
        </w:rPr>
        <w:t xml:space="preserve">. </w:t>
      </w:r>
      <w:r w:rsidR="00197D6E" w:rsidRPr="00833AB9">
        <w:rPr>
          <w:sz w:val="28"/>
          <w:szCs w:val="28"/>
          <w:lang w:val="ru-RU"/>
        </w:rPr>
        <w:t>В приложении к постановлению:</w:t>
      </w:r>
    </w:p>
    <w:p w:rsidR="00650845" w:rsidRPr="00F2153C" w:rsidRDefault="00396BEA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197D6E">
        <w:rPr>
          <w:sz w:val="28"/>
          <w:szCs w:val="28"/>
          <w:lang w:val="ru-RU"/>
        </w:rPr>
        <w:t>.1.</w:t>
      </w:r>
      <w:r w:rsidR="00197D6E" w:rsidRPr="00BC0CCD">
        <w:rPr>
          <w:sz w:val="28"/>
          <w:szCs w:val="28"/>
          <w:lang w:val="ru-RU"/>
        </w:rPr>
        <w:t xml:space="preserve"> </w:t>
      </w:r>
      <w:r w:rsidR="00E4200A">
        <w:rPr>
          <w:sz w:val="28"/>
          <w:szCs w:val="28"/>
          <w:lang w:val="ru-RU"/>
        </w:rPr>
        <w:t>В разделе</w:t>
      </w:r>
      <w:r w:rsidR="00197D6E" w:rsidRPr="00BC0CCD">
        <w:rPr>
          <w:sz w:val="28"/>
          <w:szCs w:val="28"/>
          <w:lang w:val="ru-RU"/>
        </w:rPr>
        <w:t xml:space="preserve"> </w:t>
      </w:r>
      <w:r w:rsidR="00197D6E" w:rsidRPr="008A57F3">
        <w:rPr>
          <w:rFonts w:ascii="Times New Roman CYR" w:hAnsi="Times New Roman CYR"/>
          <w:sz w:val="28"/>
          <w:szCs w:val="28"/>
          <w:lang w:val="ru-RU"/>
        </w:rPr>
        <w:t>1</w:t>
      </w:r>
      <w:r w:rsidR="00197D6E">
        <w:rPr>
          <w:rFonts w:ascii="Times New Roman CYR" w:hAnsi="Times New Roman CYR"/>
          <w:sz w:val="28"/>
          <w:szCs w:val="28"/>
          <w:lang w:val="ru-RU"/>
        </w:rPr>
        <w:t>.</w:t>
      </w:r>
      <w:r w:rsidR="00E4200A">
        <w:rPr>
          <w:sz w:val="28"/>
          <w:szCs w:val="28"/>
          <w:lang w:val="ru-RU"/>
        </w:rPr>
        <w:t xml:space="preserve"> </w:t>
      </w:r>
      <w:r w:rsidR="009A110F"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955BE8">
        <w:rPr>
          <w:sz w:val="28"/>
          <w:szCs w:val="28"/>
          <w:lang w:val="ru-RU"/>
        </w:rPr>
        <w:t xml:space="preserve"> позицию</w:t>
      </w:r>
      <w:r w:rsidR="00197D6E">
        <w:rPr>
          <w:sz w:val="28"/>
          <w:szCs w:val="28"/>
          <w:lang w:val="ru-RU"/>
        </w:rPr>
        <w:t xml:space="preserve"> «</w:t>
      </w:r>
      <w:r w:rsidR="00197D6E" w:rsidRPr="004E193D">
        <w:rPr>
          <w:sz w:val="28"/>
          <w:szCs w:val="28"/>
          <w:lang w:val="ru-RU"/>
        </w:rPr>
        <w:t xml:space="preserve">Объёмы </w:t>
      </w:r>
      <w:r w:rsidR="00650845">
        <w:rPr>
          <w:sz w:val="28"/>
          <w:szCs w:val="28"/>
          <w:lang w:val="ru-RU"/>
        </w:rPr>
        <w:t xml:space="preserve">финансирования за счет средств </w:t>
      </w:r>
      <w:r w:rsidR="00197D6E" w:rsidRPr="004E193D">
        <w:rPr>
          <w:sz w:val="28"/>
          <w:szCs w:val="28"/>
          <w:lang w:val="ru-RU"/>
        </w:rPr>
        <w:t>бюджета города Липе</w:t>
      </w:r>
      <w:r w:rsidR="00197D6E" w:rsidRPr="004E193D">
        <w:rPr>
          <w:sz w:val="28"/>
          <w:szCs w:val="28"/>
          <w:lang w:val="ru-RU"/>
        </w:rPr>
        <w:t>ц</w:t>
      </w:r>
      <w:r w:rsidR="00197D6E" w:rsidRPr="004E193D">
        <w:rPr>
          <w:sz w:val="28"/>
          <w:szCs w:val="28"/>
          <w:lang w:val="ru-RU"/>
        </w:rPr>
        <w:t>ка с разбивкой по годам</w:t>
      </w:r>
      <w:r w:rsidR="00197D6E"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="00197D6E"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B05B21" w:rsidRPr="007A044E" w:rsidTr="007A044E">
        <w:trPr>
          <w:trHeight w:val="135"/>
        </w:trPr>
        <w:tc>
          <w:tcPr>
            <w:tcW w:w="4480" w:type="dxa"/>
          </w:tcPr>
          <w:p w:rsidR="00B05B21" w:rsidRPr="00F2153C" w:rsidRDefault="00B05B21" w:rsidP="00B05B21">
            <w:pPr>
              <w:rPr>
                <w:color w:val="0D0D0D"/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lastRenderedPageBreak/>
              <w:t>«Объёмы финансирования за счет средств  бюджета города Липе</w:t>
            </w:r>
            <w:r w:rsidRPr="00F2153C">
              <w:rPr>
                <w:sz w:val="28"/>
                <w:szCs w:val="28"/>
                <w:lang w:val="ru-RU"/>
              </w:rPr>
              <w:t>ц</w:t>
            </w:r>
            <w:r w:rsidRPr="00F2153C">
              <w:rPr>
                <w:sz w:val="28"/>
                <w:szCs w:val="28"/>
                <w:lang w:val="ru-RU"/>
              </w:rPr>
              <w:t>ка</w:t>
            </w:r>
            <w:r w:rsidRPr="00F2153C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F2153C">
              <w:rPr>
                <w:sz w:val="28"/>
                <w:szCs w:val="28"/>
                <w:lang w:val="ru-RU"/>
              </w:rPr>
              <w:t>с разбивкой по годам</w:t>
            </w:r>
            <w:r w:rsidRPr="00F2153C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5445" w:type="dxa"/>
          </w:tcPr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2017 год – 48705,0 тыс. рублей</w:t>
            </w:r>
          </w:p>
          <w:p w:rsidR="00B05B21" w:rsidRPr="00F2153C" w:rsidRDefault="0022325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2018 год – 4637</w:t>
            </w:r>
            <w:r w:rsidR="00B05B21" w:rsidRPr="00F2153C">
              <w:rPr>
                <w:sz w:val="28"/>
                <w:szCs w:val="28"/>
                <w:lang w:val="ru-RU"/>
              </w:rPr>
              <w:t>6,7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 xml:space="preserve">2019 год – </w:t>
            </w:r>
            <w:r w:rsidR="00DB77D3">
              <w:rPr>
                <w:sz w:val="28"/>
                <w:szCs w:val="28"/>
                <w:lang w:val="ru-RU"/>
              </w:rPr>
              <w:t>54423,0</w:t>
            </w:r>
            <w:r w:rsidRPr="00F2153C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2020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2021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2022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2023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2024 год – 43022,0 тыс. рублей</w:t>
            </w:r>
          </w:p>
          <w:p w:rsidR="00B05B21" w:rsidRPr="00F2153C" w:rsidRDefault="00B05B21" w:rsidP="00DB77D3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 xml:space="preserve">Итого:  </w:t>
            </w:r>
            <w:r w:rsidR="00DB77D3">
              <w:rPr>
                <w:sz w:val="28"/>
                <w:szCs w:val="28"/>
                <w:lang w:val="ru-RU"/>
              </w:rPr>
              <w:t>364614,7</w:t>
            </w:r>
            <w:r w:rsidRPr="00F2153C">
              <w:rPr>
                <w:sz w:val="28"/>
                <w:szCs w:val="28"/>
                <w:lang w:val="ru-RU"/>
              </w:rPr>
              <w:t xml:space="preserve"> тыс. </w:t>
            </w:r>
            <w:r w:rsidR="0046577E" w:rsidRPr="00F2153C">
              <w:rPr>
                <w:sz w:val="28"/>
                <w:szCs w:val="28"/>
                <w:lang w:val="ru-RU"/>
              </w:rPr>
              <w:t>р</w:t>
            </w:r>
            <w:r w:rsidRPr="00F2153C">
              <w:rPr>
                <w:sz w:val="28"/>
                <w:szCs w:val="28"/>
                <w:lang w:val="ru-RU"/>
              </w:rPr>
              <w:t>ублей</w:t>
            </w:r>
            <w:r w:rsidR="0046577E" w:rsidRPr="00F2153C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9073A" w:rsidRDefault="00E9073A" w:rsidP="00F2153C">
      <w:pPr>
        <w:ind w:firstLine="709"/>
        <w:jc w:val="both"/>
        <w:rPr>
          <w:sz w:val="28"/>
          <w:szCs w:val="28"/>
          <w:lang w:val="ru-RU"/>
        </w:rPr>
      </w:pPr>
    </w:p>
    <w:p w:rsidR="00E217DC" w:rsidRDefault="00396BEA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060FE6" w:rsidRPr="00060FE6" w:rsidRDefault="00F2153C" w:rsidP="0065084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9A0BC3" w:rsidRPr="0046577E" w:rsidRDefault="009A0BC3" w:rsidP="0046577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46577E" w:rsidRPr="0046577E" w:rsidTr="00B15A87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1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46577E" w:rsidRPr="0046577E" w:rsidTr="00B15A87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46577E" w:rsidRPr="0046577E" w:rsidTr="00B15A87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974107" w:rsidRPr="0046577E" w:rsidTr="000B39C3">
        <w:trPr>
          <w:trHeight w:val="41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974107" w:rsidP="00DB77D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DB77D3"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853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ситуаций </w:t>
            </w:r>
            <w:r w:rsidRPr="0046577E">
              <w:rPr>
                <w:rFonts w:eastAsia="Calibri"/>
                <w:lang w:val="ru-RU" w:eastAsia="en-US"/>
              </w:rPr>
              <w:lastRenderedPageBreak/>
              <w:t>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DB77D3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389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 w:rsidR="0008271E"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974107" w:rsidRPr="0046577E" w:rsidRDefault="00DB77D3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41878,</w:t>
            </w:r>
            <w:r w:rsidR="00974107"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</w:tr>
      <w:tr w:rsidR="00974107" w:rsidRPr="0046577E" w:rsidTr="00B15A87">
        <w:trPr>
          <w:trHeight w:val="610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1780,0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974107" w:rsidRPr="0046577E" w:rsidRDefault="00DB77D3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10765,0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650845" w:rsidRDefault="00396BEA" w:rsidP="00650845">
      <w:pPr>
        <w:ind w:right="-1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.3.</w:t>
      </w:r>
      <w:r w:rsidR="00CC473B">
        <w:rPr>
          <w:sz w:val="28"/>
          <w:szCs w:val="28"/>
          <w:lang w:val="ru-RU"/>
        </w:rPr>
        <w:t xml:space="preserve">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>чение бе</w:t>
      </w:r>
      <w:r w:rsidR="00974107">
        <w:rPr>
          <w:sz w:val="28"/>
          <w:szCs w:val="28"/>
          <w:lang w:val="ru-RU"/>
        </w:rPr>
        <w:t>зопасного проживания граждан</w:t>
      </w:r>
      <w:r>
        <w:rPr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9A0BC3" w:rsidRPr="00974107" w:rsidTr="00974107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DB77D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DB77D3"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DB77D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DB77D3"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DB77D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DB77D3"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DB77D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DB77D3">
              <w:rPr>
                <w:rFonts w:eastAsia="Calibri"/>
                <w:sz w:val="18"/>
                <w:szCs w:val="18"/>
                <w:lang w:val="ru-RU" w:eastAsia="en-US"/>
              </w:rPr>
              <w:t>54423,0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43022,0»</w:t>
            </w: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CC473B" w:rsidRPr="00E11A77" w:rsidRDefault="00396BEA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2153C">
        <w:rPr>
          <w:sz w:val="28"/>
          <w:szCs w:val="28"/>
          <w:lang w:val="ru-RU"/>
        </w:rPr>
        <w:t>.</w:t>
      </w:r>
      <w:r w:rsidR="006C65BC" w:rsidRPr="00E11A77">
        <w:rPr>
          <w:sz w:val="28"/>
          <w:szCs w:val="28"/>
          <w:lang w:val="ru-RU"/>
        </w:rPr>
        <w:t xml:space="preserve"> В приложении к </w:t>
      </w:r>
      <w:r w:rsidR="00CC473B" w:rsidRPr="00E11A77">
        <w:rPr>
          <w:sz w:val="28"/>
          <w:szCs w:val="28"/>
          <w:lang w:val="ru-RU"/>
        </w:rPr>
        <w:t>муниципальной программе города Липецка «Защита населения и территории города Л</w:t>
      </w:r>
      <w:r w:rsidR="00CC473B" w:rsidRPr="00E11A77">
        <w:rPr>
          <w:sz w:val="28"/>
          <w:szCs w:val="28"/>
          <w:lang w:val="ru-RU"/>
        </w:rPr>
        <w:t>и</w:t>
      </w:r>
      <w:r w:rsidR="002E1ABC" w:rsidRPr="00E11A77">
        <w:rPr>
          <w:sz w:val="28"/>
          <w:szCs w:val="28"/>
          <w:lang w:val="ru-RU"/>
        </w:rPr>
        <w:t xml:space="preserve">пецка от чрезвычайных </w:t>
      </w:r>
      <w:r w:rsidR="00CC473B" w:rsidRPr="00E11A77">
        <w:rPr>
          <w:sz w:val="28"/>
          <w:szCs w:val="28"/>
          <w:lang w:val="ru-RU"/>
        </w:rPr>
        <w:t>ситуаций природного и</w:t>
      </w:r>
      <w:r w:rsidR="006C65BC" w:rsidRPr="00E11A77">
        <w:rPr>
          <w:sz w:val="28"/>
          <w:szCs w:val="28"/>
          <w:lang w:val="ru-RU"/>
        </w:rPr>
        <w:t xml:space="preserve"> </w:t>
      </w:r>
      <w:r w:rsidR="00CC473B" w:rsidRPr="00E11A77">
        <w:rPr>
          <w:sz w:val="28"/>
          <w:szCs w:val="28"/>
          <w:lang w:val="ru-RU"/>
        </w:rPr>
        <w:t>техногенного характера, обеспеч</w:t>
      </w:r>
      <w:r w:rsidR="00CC473B" w:rsidRPr="00E11A77">
        <w:rPr>
          <w:sz w:val="28"/>
          <w:szCs w:val="28"/>
          <w:lang w:val="ru-RU"/>
        </w:rPr>
        <w:t>е</w:t>
      </w:r>
      <w:r w:rsidR="00CC473B" w:rsidRPr="00E11A77">
        <w:rPr>
          <w:sz w:val="28"/>
          <w:szCs w:val="28"/>
          <w:lang w:val="ru-RU"/>
        </w:rPr>
        <w:t>ние б</w:t>
      </w:r>
      <w:r w:rsidR="009A0BC3" w:rsidRPr="00E11A77">
        <w:rPr>
          <w:sz w:val="28"/>
          <w:szCs w:val="28"/>
          <w:lang w:val="ru-RU"/>
        </w:rPr>
        <w:t>езопасного проживания граждан</w:t>
      </w:r>
      <w:r w:rsidR="00CC473B" w:rsidRPr="00E11A77">
        <w:rPr>
          <w:sz w:val="28"/>
          <w:szCs w:val="28"/>
          <w:lang w:val="ru-RU"/>
        </w:rPr>
        <w:t>»:</w:t>
      </w:r>
    </w:p>
    <w:p w:rsidR="002773D1" w:rsidRPr="002A5A9E" w:rsidRDefault="00396BEA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2153C">
        <w:rPr>
          <w:sz w:val="28"/>
          <w:szCs w:val="28"/>
          <w:lang w:val="ru-RU"/>
        </w:rPr>
        <w:t>.1.</w:t>
      </w:r>
      <w:r w:rsidR="00FE50A5" w:rsidRPr="00E11A77">
        <w:rPr>
          <w:sz w:val="28"/>
          <w:szCs w:val="28"/>
          <w:lang w:val="ru-RU"/>
        </w:rPr>
        <w:t xml:space="preserve"> </w:t>
      </w:r>
      <w:r w:rsidR="00CC473B" w:rsidRPr="00E11A77">
        <w:rPr>
          <w:sz w:val="28"/>
          <w:szCs w:val="28"/>
          <w:lang w:val="ru-RU"/>
        </w:rPr>
        <w:t xml:space="preserve">В разделе 1. </w:t>
      </w:r>
      <w:r w:rsidR="007B0E45" w:rsidRPr="007B0E45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</w:r>
      <w:r w:rsidR="00F2153C">
        <w:rPr>
          <w:sz w:val="28"/>
          <w:szCs w:val="28"/>
          <w:lang w:val="ru-RU"/>
        </w:rPr>
        <w:t>» позицию</w:t>
      </w:r>
      <w:r w:rsidR="002A5A9E" w:rsidRPr="002A5A9E">
        <w:rPr>
          <w:sz w:val="28"/>
          <w:szCs w:val="28"/>
          <w:lang w:val="ru-RU"/>
        </w:rPr>
        <w:t xml:space="preserve"> «Объёмы финансирования за счет средс</w:t>
      </w:r>
      <w:r w:rsidR="006C65BC">
        <w:rPr>
          <w:sz w:val="28"/>
          <w:szCs w:val="28"/>
          <w:lang w:val="ru-RU"/>
        </w:rPr>
        <w:t xml:space="preserve">тв </w:t>
      </w:r>
      <w:r w:rsidR="002A5A9E" w:rsidRPr="002A5A9E">
        <w:rPr>
          <w:sz w:val="28"/>
          <w:szCs w:val="28"/>
          <w:lang w:val="ru-RU"/>
        </w:rPr>
        <w:t xml:space="preserve">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2A5A9E" w:rsidRPr="002A5A9E" w:rsidTr="00E07319">
        <w:trPr>
          <w:trHeight w:val="135"/>
        </w:trPr>
        <w:tc>
          <w:tcPr>
            <w:tcW w:w="4480" w:type="dxa"/>
          </w:tcPr>
          <w:p w:rsidR="002A5A9E" w:rsidRPr="007B0E45" w:rsidRDefault="002A5A9E" w:rsidP="007551D9">
            <w:pPr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lastRenderedPageBreak/>
              <w:t xml:space="preserve">«Объёмы финансирования за счет средств  бюджета города Липецка с разбивкой по годам </w:t>
            </w:r>
          </w:p>
        </w:tc>
        <w:tc>
          <w:tcPr>
            <w:tcW w:w="5445" w:type="dxa"/>
          </w:tcPr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2019 год – 54423,0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2020 год – 43022,0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2021 год – 43022,0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2022 год – 43022,0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2023 год – 43022,0 тыс. рублей</w:t>
            </w:r>
          </w:p>
          <w:p w:rsidR="00DB77D3" w:rsidRPr="00DB77D3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2024 год – 43022,0 тыс. рублей</w:t>
            </w:r>
          </w:p>
          <w:p w:rsidR="002A5A9E" w:rsidRPr="007B0E45" w:rsidRDefault="00DB77D3" w:rsidP="00DB77D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DB77D3">
              <w:rPr>
                <w:sz w:val="24"/>
                <w:szCs w:val="24"/>
                <w:lang w:val="ru-RU"/>
              </w:rPr>
              <w:t>Итого:  364614,7 тыс. рублей»</w:t>
            </w:r>
          </w:p>
        </w:tc>
      </w:tr>
    </w:tbl>
    <w:p w:rsidR="00EC43CB" w:rsidRDefault="00396BEA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</w:t>
      </w:r>
      <w:r w:rsidR="00DB77D3">
        <w:rPr>
          <w:sz w:val="28"/>
          <w:szCs w:val="28"/>
          <w:lang w:val="ru-RU"/>
        </w:rPr>
        <w:t>364614,7</w:t>
      </w:r>
      <w:r>
        <w:rPr>
          <w:sz w:val="28"/>
          <w:szCs w:val="28"/>
          <w:lang w:val="ru-RU"/>
        </w:rPr>
        <w:t xml:space="preserve"> 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DB77D3">
        <w:rPr>
          <w:sz w:val="28"/>
          <w:szCs w:val="28"/>
          <w:lang w:val="ru-RU"/>
        </w:rPr>
        <w:t xml:space="preserve">54423,0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671F5B" w:rsidRDefault="00671F5B" w:rsidP="003660C7">
      <w:pPr>
        <w:jc w:val="both"/>
        <w:rPr>
          <w:sz w:val="28"/>
          <w:szCs w:val="28"/>
          <w:lang w:val="ru-RU"/>
        </w:rPr>
      </w:pPr>
    </w:p>
    <w:p w:rsidR="00F2153C" w:rsidRPr="00385493" w:rsidRDefault="00F2153C" w:rsidP="00F2153C">
      <w:pPr>
        <w:rPr>
          <w:rFonts w:ascii="Times New Roman CYR" w:hAnsi="Times New Roman CYR"/>
          <w:color w:val="FFFFFF"/>
          <w:sz w:val="28"/>
          <w:lang w:val="ru-RU"/>
        </w:rPr>
      </w:pPr>
      <w:r>
        <w:rPr>
          <w:sz w:val="28"/>
          <w:szCs w:val="28"/>
          <w:lang w:val="ru-RU"/>
        </w:rPr>
        <w:t>И.о. главы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                                               </w:t>
      </w:r>
      <w:r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 </w:t>
      </w:r>
      <w:r w:rsidR="003660C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 </w:t>
      </w:r>
      <w:r w:rsidR="002F1E67">
        <w:rPr>
          <w:sz w:val="28"/>
          <w:szCs w:val="28"/>
          <w:lang w:val="ru-RU"/>
        </w:rPr>
        <w:t xml:space="preserve">  </w:t>
      </w:r>
      <w:r w:rsidR="001A5D24">
        <w:rPr>
          <w:sz w:val="28"/>
          <w:szCs w:val="28"/>
          <w:lang w:val="ru-RU"/>
        </w:rPr>
        <w:t xml:space="preserve">              </w:t>
      </w:r>
    </w:p>
    <w:sectPr w:rsidR="00F2153C" w:rsidRPr="00385493" w:rsidSect="007551D9">
      <w:pgSz w:w="11906" w:h="16838"/>
      <w:pgMar w:top="1134" w:right="567" w:bottom="1134" w:left="1701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16" w:rsidRDefault="008F7816">
      <w:r>
        <w:separator/>
      </w:r>
    </w:p>
  </w:endnote>
  <w:endnote w:type="continuationSeparator" w:id="0">
    <w:p w:rsidR="008F7816" w:rsidRDefault="008F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16" w:rsidRDefault="008F7816">
      <w:r>
        <w:separator/>
      </w:r>
    </w:p>
  </w:footnote>
  <w:footnote w:type="continuationSeparator" w:id="0">
    <w:p w:rsidR="008F7816" w:rsidRDefault="008F7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2E94"/>
    <w:rsid w:val="000440A5"/>
    <w:rsid w:val="0004418B"/>
    <w:rsid w:val="0005074D"/>
    <w:rsid w:val="00060FE6"/>
    <w:rsid w:val="0006223C"/>
    <w:rsid w:val="00067BEC"/>
    <w:rsid w:val="00071915"/>
    <w:rsid w:val="0008271E"/>
    <w:rsid w:val="00085E1B"/>
    <w:rsid w:val="000916F2"/>
    <w:rsid w:val="00091CE2"/>
    <w:rsid w:val="00097775"/>
    <w:rsid w:val="000B39C3"/>
    <w:rsid w:val="000B436A"/>
    <w:rsid w:val="000B5104"/>
    <w:rsid w:val="000C4062"/>
    <w:rsid w:val="000C4E6A"/>
    <w:rsid w:val="000D10E1"/>
    <w:rsid w:val="000F7BAA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F48CD"/>
    <w:rsid w:val="001F51C2"/>
    <w:rsid w:val="001F7F58"/>
    <w:rsid w:val="00206F41"/>
    <w:rsid w:val="00207CB5"/>
    <w:rsid w:val="00210527"/>
    <w:rsid w:val="00223251"/>
    <w:rsid w:val="002233AC"/>
    <w:rsid w:val="002249A0"/>
    <w:rsid w:val="0024135B"/>
    <w:rsid w:val="002632E5"/>
    <w:rsid w:val="00266BBB"/>
    <w:rsid w:val="00270F9F"/>
    <w:rsid w:val="002773D1"/>
    <w:rsid w:val="00277A6E"/>
    <w:rsid w:val="00281732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E1ABC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2FA"/>
    <w:rsid w:val="00396BE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A42C3"/>
    <w:rsid w:val="006A5848"/>
    <w:rsid w:val="006B41C7"/>
    <w:rsid w:val="006B5AD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1305"/>
    <w:rsid w:val="00747DA4"/>
    <w:rsid w:val="00752B8A"/>
    <w:rsid w:val="007551D9"/>
    <w:rsid w:val="00764F89"/>
    <w:rsid w:val="00770173"/>
    <w:rsid w:val="0078189A"/>
    <w:rsid w:val="00782D70"/>
    <w:rsid w:val="00784C4A"/>
    <w:rsid w:val="00785B1C"/>
    <w:rsid w:val="007A044E"/>
    <w:rsid w:val="007A393D"/>
    <w:rsid w:val="007A493F"/>
    <w:rsid w:val="007B0E45"/>
    <w:rsid w:val="007B2142"/>
    <w:rsid w:val="007C0A5B"/>
    <w:rsid w:val="007C4608"/>
    <w:rsid w:val="007D73A5"/>
    <w:rsid w:val="007E724F"/>
    <w:rsid w:val="007E789B"/>
    <w:rsid w:val="007E79AB"/>
    <w:rsid w:val="007F70AD"/>
    <w:rsid w:val="0080523C"/>
    <w:rsid w:val="008130DB"/>
    <w:rsid w:val="0081574E"/>
    <w:rsid w:val="0082163E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D07BD"/>
    <w:rsid w:val="008D1B1C"/>
    <w:rsid w:val="008D43AA"/>
    <w:rsid w:val="008E751F"/>
    <w:rsid w:val="008F390B"/>
    <w:rsid w:val="008F604F"/>
    <w:rsid w:val="008F7816"/>
    <w:rsid w:val="008F79C2"/>
    <w:rsid w:val="009041FD"/>
    <w:rsid w:val="00907045"/>
    <w:rsid w:val="0091065D"/>
    <w:rsid w:val="00920807"/>
    <w:rsid w:val="00921637"/>
    <w:rsid w:val="009270C4"/>
    <w:rsid w:val="00945BB5"/>
    <w:rsid w:val="00952B29"/>
    <w:rsid w:val="00955BE8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782E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5649E"/>
    <w:rsid w:val="00B57858"/>
    <w:rsid w:val="00B71197"/>
    <w:rsid w:val="00B91865"/>
    <w:rsid w:val="00B94D9A"/>
    <w:rsid w:val="00BA0763"/>
    <w:rsid w:val="00BA4143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0831"/>
    <w:rsid w:val="00CF0AA1"/>
    <w:rsid w:val="00CF2C8F"/>
    <w:rsid w:val="00D03D1C"/>
    <w:rsid w:val="00D07B4D"/>
    <w:rsid w:val="00D111D0"/>
    <w:rsid w:val="00D23409"/>
    <w:rsid w:val="00D23DD9"/>
    <w:rsid w:val="00D26ED8"/>
    <w:rsid w:val="00D43257"/>
    <w:rsid w:val="00D63C2D"/>
    <w:rsid w:val="00D6470D"/>
    <w:rsid w:val="00D66E7C"/>
    <w:rsid w:val="00D75E6E"/>
    <w:rsid w:val="00D975B5"/>
    <w:rsid w:val="00DA4EB9"/>
    <w:rsid w:val="00DB77D3"/>
    <w:rsid w:val="00DF5779"/>
    <w:rsid w:val="00E00C3F"/>
    <w:rsid w:val="00E020A6"/>
    <w:rsid w:val="00E07319"/>
    <w:rsid w:val="00E11A77"/>
    <w:rsid w:val="00E12314"/>
    <w:rsid w:val="00E13562"/>
    <w:rsid w:val="00E217DC"/>
    <w:rsid w:val="00E230C3"/>
    <w:rsid w:val="00E25E1A"/>
    <w:rsid w:val="00E36C5B"/>
    <w:rsid w:val="00E418B5"/>
    <w:rsid w:val="00E4200A"/>
    <w:rsid w:val="00E645B5"/>
    <w:rsid w:val="00E65658"/>
    <w:rsid w:val="00E66D47"/>
    <w:rsid w:val="00E70026"/>
    <w:rsid w:val="00E80C61"/>
    <w:rsid w:val="00E9073A"/>
    <w:rsid w:val="00EA1402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02A0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2019-04-23T13:36:00Z</cp:lastPrinted>
  <dcterms:created xsi:type="dcterms:W3CDTF">2019-05-06T11:33:00Z</dcterms:created>
  <dcterms:modified xsi:type="dcterms:W3CDTF">2019-05-06T11:33:00Z</dcterms:modified>
</cp:coreProperties>
</file>