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114BB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30.12.2020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2580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изменений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C52D90" w:rsidRPr="00D012CE" w:rsidRDefault="00096170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 w:rsidRPr="00D012CE">
        <w:rPr>
          <w:rFonts w:ascii="Times New Roman" w:hAnsi="Times New Roman"/>
          <w:szCs w:val="24"/>
          <w:lang w:val="ru-RU"/>
        </w:rPr>
        <w:tab/>
      </w:r>
    </w:p>
    <w:p w:rsidR="009873A6" w:rsidRPr="00D012CE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FA674A" w:rsidRPr="00677B03" w:rsidRDefault="00B05B21" w:rsidP="00E217DC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</w:t>
      </w:r>
      <w:r w:rsidR="00E66D47">
        <w:rPr>
          <w:sz w:val="28"/>
          <w:szCs w:val="28"/>
          <w:lang w:val="ru-RU"/>
        </w:rPr>
        <w:t xml:space="preserve">с </w:t>
      </w:r>
      <w:r w:rsidR="008F390B">
        <w:rPr>
          <w:sz w:val="28"/>
          <w:szCs w:val="28"/>
          <w:lang w:val="ru-RU"/>
        </w:rPr>
        <w:t xml:space="preserve">решением Липецкого городского Совета депутатов от </w:t>
      </w:r>
      <w:r w:rsidR="00623EA3">
        <w:rPr>
          <w:sz w:val="28"/>
          <w:szCs w:val="28"/>
          <w:lang w:val="ru-RU"/>
        </w:rPr>
        <w:t>2</w:t>
      </w:r>
      <w:r w:rsidR="00181775">
        <w:rPr>
          <w:sz w:val="28"/>
          <w:szCs w:val="28"/>
          <w:lang w:val="ru-RU"/>
        </w:rPr>
        <w:t>2</w:t>
      </w:r>
      <w:r w:rsidR="00623EA3">
        <w:rPr>
          <w:sz w:val="28"/>
          <w:szCs w:val="28"/>
          <w:lang w:val="ru-RU"/>
        </w:rPr>
        <w:t>.12.20</w:t>
      </w:r>
      <w:r w:rsidR="00181775">
        <w:rPr>
          <w:sz w:val="28"/>
          <w:szCs w:val="28"/>
          <w:lang w:val="ru-RU"/>
        </w:rPr>
        <w:t>20</w:t>
      </w:r>
      <w:r w:rsidR="008F390B">
        <w:rPr>
          <w:sz w:val="28"/>
          <w:szCs w:val="28"/>
          <w:lang w:val="ru-RU"/>
        </w:rPr>
        <w:t xml:space="preserve"> </w:t>
      </w:r>
      <w:r w:rsidR="0081574E">
        <w:rPr>
          <w:sz w:val="28"/>
          <w:szCs w:val="28"/>
          <w:lang w:val="ru-RU"/>
        </w:rPr>
        <w:t xml:space="preserve">№ </w:t>
      </w:r>
      <w:r w:rsidR="00FA5542" w:rsidRPr="00D9621B">
        <w:rPr>
          <w:sz w:val="28"/>
          <w:szCs w:val="28"/>
          <w:lang w:val="ru-RU"/>
        </w:rPr>
        <w:t>48</w:t>
      </w:r>
      <w:r w:rsidR="0081574E" w:rsidRPr="00D9621B">
        <w:rPr>
          <w:sz w:val="28"/>
          <w:szCs w:val="28"/>
          <w:lang w:val="ru-RU"/>
        </w:rPr>
        <w:t xml:space="preserve"> </w:t>
      </w:r>
      <w:r w:rsidR="008F390B" w:rsidRPr="00D9621B">
        <w:rPr>
          <w:sz w:val="28"/>
          <w:szCs w:val="28"/>
          <w:lang w:val="ru-RU"/>
        </w:rPr>
        <w:t xml:space="preserve">«О </w:t>
      </w:r>
      <w:r w:rsidR="00181775" w:rsidRPr="00D9621B">
        <w:rPr>
          <w:sz w:val="28"/>
          <w:szCs w:val="28"/>
          <w:lang w:val="ru-RU"/>
        </w:rPr>
        <w:t xml:space="preserve">внесении изменений в </w:t>
      </w:r>
      <w:r w:rsidR="00FA5542" w:rsidRPr="00D9621B">
        <w:rPr>
          <w:sz w:val="28"/>
          <w:szCs w:val="28"/>
          <w:lang w:val="ru-RU"/>
        </w:rPr>
        <w:t>б</w:t>
      </w:r>
      <w:r w:rsidR="00955BE8" w:rsidRPr="00D9621B">
        <w:rPr>
          <w:sz w:val="28"/>
          <w:szCs w:val="28"/>
          <w:lang w:val="ru-RU"/>
        </w:rPr>
        <w:t>юджет</w:t>
      </w:r>
      <w:r w:rsidR="00623EA3" w:rsidRPr="00D9621B">
        <w:rPr>
          <w:sz w:val="28"/>
          <w:szCs w:val="28"/>
          <w:lang w:val="ru-RU"/>
        </w:rPr>
        <w:t xml:space="preserve"> города Липецка на 2020 год и плановый период 2021 и 2022</w:t>
      </w:r>
      <w:r w:rsidR="008F390B" w:rsidRPr="00D9621B">
        <w:rPr>
          <w:sz w:val="28"/>
          <w:szCs w:val="28"/>
          <w:lang w:val="ru-RU"/>
        </w:rPr>
        <w:t xml:space="preserve"> годов»</w:t>
      </w:r>
      <w:r w:rsidRPr="00D9621B">
        <w:rPr>
          <w:sz w:val="28"/>
          <w:szCs w:val="28"/>
          <w:lang w:val="ru-RU"/>
        </w:rPr>
        <w:t xml:space="preserve"> администрация</w:t>
      </w:r>
      <w:r>
        <w:rPr>
          <w:sz w:val="28"/>
          <w:szCs w:val="28"/>
          <w:lang w:val="ru-RU"/>
        </w:rPr>
        <w:t xml:space="preserve"> города</w:t>
      </w:r>
    </w:p>
    <w:p w:rsidR="00677B03" w:rsidRPr="00D012CE" w:rsidRDefault="00677B03" w:rsidP="00FA674A">
      <w:pPr>
        <w:pStyle w:val="a4"/>
        <w:ind w:firstLine="0"/>
        <w:rPr>
          <w:rFonts w:ascii="Times New Roman" w:hAnsi="Times New Roman"/>
          <w:szCs w:val="24"/>
          <w:lang w:val="ru-RU"/>
        </w:rPr>
      </w:pPr>
    </w:p>
    <w:p w:rsidR="0008271E" w:rsidRPr="00D012CE" w:rsidRDefault="0008271E" w:rsidP="00FA674A">
      <w:pPr>
        <w:pStyle w:val="a4"/>
        <w:ind w:firstLine="0"/>
        <w:rPr>
          <w:rFonts w:ascii="Times New Roman" w:hAnsi="Times New Roman"/>
          <w:szCs w:val="24"/>
          <w:lang w:val="ru-RU"/>
        </w:rPr>
      </w:pPr>
    </w:p>
    <w:p w:rsidR="00FA674A" w:rsidRPr="005271D8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3D2D28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О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С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Т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А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Н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О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В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Л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Я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Е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6C5B" w:rsidRPr="003D2D28">
        <w:rPr>
          <w:rFonts w:ascii="Times New Roman" w:hAnsi="Times New Roman"/>
          <w:sz w:val="28"/>
          <w:szCs w:val="28"/>
          <w:lang w:val="ru-RU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AB4D68" w:rsidRPr="00D012CE" w:rsidRDefault="00AB4D68" w:rsidP="00CD40CA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AB4D68" w:rsidRPr="00D012CE" w:rsidRDefault="00AB4D68" w:rsidP="00EC130B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BE21A5" w:rsidRPr="00AB3540" w:rsidRDefault="00FA674A" w:rsidP="00C23EF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6346B9">
        <w:rPr>
          <w:sz w:val="28"/>
          <w:szCs w:val="28"/>
          <w:lang w:val="ru-RU"/>
        </w:rPr>
        <w:t xml:space="preserve">Внести в постановление </w:t>
      </w:r>
      <w:r w:rsidR="009873A6">
        <w:rPr>
          <w:sz w:val="28"/>
          <w:szCs w:val="28"/>
          <w:lang w:val="ru-RU"/>
        </w:rPr>
        <w:t>а</w:t>
      </w:r>
      <w:r w:rsidRPr="006346B9">
        <w:rPr>
          <w:sz w:val="28"/>
          <w:szCs w:val="28"/>
          <w:lang w:val="ru-RU"/>
        </w:rPr>
        <w:t>дминистрации 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от </w:t>
      </w:r>
      <w:r w:rsidR="007C0A5B"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</w:t>
      </w:r>
      <w:r w:rsidR="007A393D">
        <w:rPr>
          <w:sz w:val="28"/>
          <w:szCs w:val="28"/>
          <w:lang w:val="ru-RU"/>
        </w:rPr>
        <w:t xml:space="preserve">                 </w:t>
      </w:r>
      <w:r w:rsidRPr="006346B9">
        <w:rPr>
          <w:sz w:val="28"/>
          <w:szCs w:val="28"/>
          <w:lang w:val="ru-RU"/>
        </w:rPr>
        <w:t xml:space="preserve">№ </w:t>
      </w:r>
      <w:r w:rsidR="007C0A5B"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характера,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 граждан</w:t>
      </w:r>
      <w:r w:rsidRPr="006346B9">
        <w:rPr>
          <w:sz w:val="28"/>
          <w:szCs w:val="28"/>
          <w:lang w:val="ru-RU"/>
        </w:rPr>
        <w:t>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</w:t>
      </w:r>
      <w:r w:rsidR="001B73DB" w:rsidRPr="00FA5542">
        <w:rPr>
          <w:sz w:val="28"/>
          <w:szCs w:val="28"/>
          <w:lang w:val="ru-RU"/>
        </w:rPr>
        <w:t>14.04.2017 № 568</w:t>
      </w:r>
      <w:r w:rsidR="00AB6001" w:rsidRPr="00FA5542">
        <w:rPr>
          <w:sz w:val="28"/>
          <w:szCs w:val="28"/>
          <w:lang w:val="ru-RU"/>
        </w:rPr>
        <w:t>, от 12.09.2017</w:t>
      </w:r>
      <w:r w:rsidR="00210527" w:rsidRPr="00FA5542">
        <w:rPr>
          <w:sz w:val="28"/>
          <w:szCs w:val="28"/>
          <w:lang w:val="ru-RU"/>
        </w:rPr>
        <w:t xml:space="preserve"> </w:t>
      </w:r>
      <w:r w:rsidR="00AB6001" w:rsidRPr="00FA5542">
        <w:rPr>
          <w:sz w:val="28"/>
          <w:szCs w:val="28"/>
          <w:lang w:val="ru-RU"/>
        </w:rPr>
        <w:t>№ 1777</w:t>
      </w:r>
      <w:r w:rsidR="000C4E6A" w:rsidRPr="00FA5542">
        <w:rPr>
          <w:sz w:val="28"/>
          <w:szCs w:val="28"/>
          <w:lang w:val="ru-RU"/>
        </w:rPr>
        <w:t>, от</w:t>
      </w:r>
      <w:r w:rsidR="0008271E" w:rsidRPr="00FA5542">
        <w:rPr>
          <w:sz w:val="28"/>
          <w:szCs w:val="28"/>
          <w:lang w:val="ru-RU"/>
        </w:rPr>
        <w:t xml:space="preserve"> </w:t>
      </w:r>
      <w:r w:rsidR="000C4E6A" w:rsidRPr="00FA5542">
        <w:rPr>
          <w:sz w:val="28"/>
          <w:szCs w:val="28"/>
          <w:lang w:val="ru-RU"/>
        </w:rPr>
        <w:t xml:space="preserve">28.02.2018 </w:t>
      </w:r>
      <w:r w:rsidR="00C054BC" w:rsidRPr="00FA5542">
        <w:rPr>
          <w:sz w:val="28"/>
          <w:szCs w:val="28"/>
          <w:lang w:val="ru-RU"/>
        </w:rPr>
        <w:t xml:space="preserve"> </w:t>
      </w:r>
      <w:r w:rsidR="000C4E6A" w:rsidRPr="00FA5542">
        <w:rPr>
          <w:sz w:val="28"/>
          <w:szCs w:val="28"/>
          <w:lang w:val="ru-RU"/>
        </w:rPr>
        <w:t xml:space="preserve">№ </w:t>
      </w:r>
      <w:r w:rsidR="00C054BC" w:rsidRPr="00FA5542">
        <w:rPr>
          <w:sz w:val="28"/>
          <w:szCs w:val="28"/>
          <w:lang w:val="ru-RU"/>
        </w:rPr>
        <w:t xml:space="preserve"> </w:t>
      </w:r>
      <w:r w:rsidR="000C4E6A" w:rsidRPr="00FA5542">
        <w:rPr>
          <w:sz w:val="28"/>
          <w:szCs w:val="28"/>
          <w:lang w:val="ru-RU"/>
        </w:rPr>
        <w:t>276</w:t>
      </w:r>
      <w:r w:rsidR="005F7EDD" w:rsidRPr="00FA5542">
        <w:rPr>
          <w:sz w:val="28"/>
          <w:szCs w:val="28"/>
          <w:lang w:val="ru-RU"/>
        </w:rPr>
        <w:t xml:space="preserve">, </w:t>
      </w:r>
      <w:r w:rsidR="00C054BC" w:rsidRPr="00FA5542">
        <w:rPr>
          <w:sz w:val="28"/>
          <w:szCs w:val="28"/>
          <w:lang w:val="ru-RU"/>
        </w:rPr>
        <w:t xml:space="preserve"> </w:t>
      </w:r>
      <w:r w:rsidR="005F7EDD" w:rsidRPr="00FA5542">
        <w:rPr>
          <w:sz w:val="28"/>
          <w:szCs w:val="28"/>
          <w:lang w:val="ru-RU"/>
        </w:rPr>
        <w:t>от</w:t>
      </w:r>
      <w:r w:rsidR="0008271E" w:rsidRPr="00FA5542">
        <w:rPr>
          <w:sz w:val="28"/>
          <w:szCs w:val="28"/>
          <w:lang w:val="ru-RU"/>
        </w:rPr>
        <w:t xml:space="preserve"> </w:t>
      </w:r>
      <w:r w:rsidR="00C054BC" w:rsidRPr="00FA5542">
        <w:rPr>
          <w:sz w:val="28"/>
          <w:szCs w:val="28"/>
          <w:lang w:val="ru-RU"/>
        </w:rPr>
        <w:t xml:space="preserve"> </w:t>
      </w:r>
      <w:r w:rsidR="005F7EDD" w:rsidRPr="00FA5542">
        <w:rPr>
          <w:sz w:val="28"/>
          <w:szCs w:val="28"/>
          <w:lang w:val="ru-RU"/>
        </w:rPr>
        <w:t>04.04.2018</w:t>
      </w:r>
      <w:r w:rsidR="00C054BC" w:rsidRPr="00FA5542">
        <w:rPr>
          <w:sz w:val="28"/>
          <w:szCs w:val="28"/>
          <w:lang w:val="ru-RU"/>
        </w:rPr>
        <w:t xml:space="preserve"> </w:t>
      </w:r>
      <w:r w:rsidR="005F7EDD" w:rsidRPr="00FA5542">
        <w:rPr>
          <w:sz w:val="28"/>
          <w:szCs w:val="28"/>
          <w:lang w:val="ru-RU"/>
        </w:rPr>
        <w:t xml:space="preserve"> № </w:t>
      </w:r>
      <w:r w:rsidR="00C054BC" w:rsidRPr="00FA5542">
        <w:rPr>
          <w:sz w:val="28"/>
          <w:szCs w:val="28"/>
          <w:lang w:val="ru-RU"/>
        </w:rPr>
        <w:t xml:space="preserve"> </w:t>
      </w:r>
      <w:r w:rsidR="0008271E" w:rsidRPr="00FA5542">
        <w:rPr>
          <w:sz w:val="28"/>
          <w:szCs w:val="28"/>
          <w:lang w:val="ru-RU"/>
        </w:rPr>
        <w:t xml:space="preserve"> </w:t>
      </w:r>
      <w:r w:rsidR="005F7EDD" w:rsidRPr="00FA5542">
        <w:rPr>
          <w:sz w:val="28"/>
          <w:szCs w:val="28"/>
          <w:lang w:val="ru-RU"/>
        </w:rPr>
        <w:t>479</w:t>
      </w:r>
      <w:r w:rsidR="00B05B21" w:rsidRPr="00FA5542">
        <w:rPr>
          <w:sz w:val="28"/>
          <w:szCs w:val="28"/>
          <w:lang w:val="ru-RU"/>
        </w:rPr>
        <w:t xml:space="preserve">, </w:t>
      </w:r>
      <w:r w:rsidR="00FC1026" w:rsidRPr="00FA5542">
        <w:rPr>
          <w:sz w:val="28"/>
          <w:szCs w:val="28"/>
          <w:lang w:val="ru-RU"/>
        </w:rPr>
        <w:t>от</w:t>
      </w:r>
      <w:r w:rsidR="00C054BC" w:rsidRPr="00FA5542">
        <w:rPr>
          <w:sz w:val="28"/>
          <w:szCs w:val="28"/>
          <w:lang w:val="ru-RU"/>
        </w:rPr>
        <w:t xml:space="preserve"> </w:t>
      </w:r>
      <w:r w:rsidR="00FC1026" w:rsidRPr="00FA5542">
        <w:rPr>
          <w:sz w:val="28"/>
          <w:szCs w:val="28"/>
          <w:lang w:val="ru-RU"/>
        </w:rPr>
        <w:t xml:space="preserve"> 07.09.2018 № 1584, от</w:t>
      </w:r>
      <w:r w:rsidR="00B05B21" w:rsidRPr="00FA5542">
        <w:rPr>
          <w:sz w:val="28"/>
          <w:szCs w:val="28"/>
          <w:lang w:val="ru-RU"/>
        </w:rPr>
        <w:t xml:space="preserve"> 17.10.2018 № 1890</w:t>
      </w:r>
      <w:r w:rsidR="00321F80" w:rsidRPr="00FA5542">
        <w:rPr>
          <w:sz w:val="28"/>
          <w:szCs w:val="28"/>
          <w:lang w:val="ru-RU"/>
        </w:rPr>
        <w:t>, от 27.12.2018 № 2450</w:t>
      </w:r>
      <w:r w:rsidR="00955BE8" w:rsidRPr="00FA5542">
        <w:rPr>
          <w:sz w:val="28"/>
          <w:szCs w:val="28"/>
          <w:lang w:val="ru-RU"/>
        </w:rPr>
        <w:t>, от 04.03.2019 № 290</w:t>
      </w:r>
      <w:r w:rsidR="00623EA3" w:rsidRPr="00FA5542">
        <w:rPr>
          <w:sz w:val="28"/>
          <w:szCs w:val="28"/>
          <w:lang w:val="ru-RU"/>
        </w:rPr>
        <w:t>, от 30.04.2019 № 801</w:t>
      </w:r>
      <w:proofErr w:type="gramEnd"/>
      <w:r w:rsidR="00623EA3" w:rsidRPr="00FA5542">
        <w:rPr>
          <w:sz w:val="28"/>
          <w:szCs w:val="28"/>
          <w:lang w:val="ru-RU"/>
        </w:rPr>
        <w:t>, от 11.10.2019 № 2001, от 26.12.2019</w:t>
      </w:r>
      <w:r w:rsidR="00623EA3">
        <w:rPr>
          <w:sz w:val="28"/>
          <w:szCs w:val="28"/>
          <w:lang w:val="ru-RU"/>
        </w:rPr>
        <w:t xml:space="preserve"> № 2510</w:t>
      </w:r>
      <w:r w:rsidR="00C23EF4">
        <w:rPr>
          <w:sz w:val="28"/>
          <w:szCs w:val="28"/>
          <w:lang w:val="ru-RU"/>
        </w:rPr>
        <w:t>, от 03.03.2020 № 262</w:t>
      </w:r>
      <w:r w:rsidR="001B73DB">
        <w:rPr>
          <w:sz w:val="28"/>
          <w:szCs w:val="28"/>
          <w:lang w:val="ru-RU"/>
        </w:rPr>
        <w:t xml:space="preserve">) </w:t>
      </w:r>
      <w:r w:rsidRPr="006346B9">
        <w:rPr>
          <w:sz w:val="28"/>
          <w:szCs w:val="28"/>
          <w:lang w:val="ru-RU"/>
        </w:rPr>
        <w:t>следующие изменения</w:t>
      </w:r>
      <w:r w:rsidRPr="00AB3540">
        <w:rPr>
          <w:sz w:val="28"/>
          <w:szCs w:val="28"/>
          <w:lang w:val="ru-RU"/>
        </w:rPr>
        <w:t>:</w:t>
      </w:r>
    </w:p>
    <w:p w:rsidR="00761D2D" w:rsidRPr="002967E9" w:rsidRDefault="00761D2D" w:rsidP="00761D2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Pr="00833AB9">
        <w:rPr>
          <w:sz w:val="28"/>
          <w:szCs w:val="28"/>
          <w:lang w:val="ru-RU"/>
        </w:rPr>
        <w:t>. В приложении к постановлению:</w:t>
      </w:r>
    </w:p>
    <w:p w:rsidR="00650845" w:rsidRPr="00F2153C" w:rsidRDefault="00761D2D" w:rsidP="00761D2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позицию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Липецка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  <w:r w:rsidRPr="004E193D">
        <w:rPr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B05B21" w:rsidRPr="000D6FE5" w:rsidTr="00D012CE">
        <w:trPr>
          <w:trHeight w:val="135"/>
        </w:trPr>
        <w:tc>
          <w:tcPr>
            <w:tcW w:w="4480" w:type="dxa"/>
          </w:tcPr>
          <w:p w:rsidR="00B05B21" w:rsidRPr="00623EA3" w:rsidRDefault="00B05B21" w:rsidP="00B05B21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«Объёмы </w:t>
            </w:r>
            <w:r w:rsidR="00C23EF4">
              <w:rPr>
                <w:sz w:val="24"/>
                <w:szCs w:val="24"/>
                <w:lang w:val="ru-RU"/>
              </w:rPr>
              <w:t xml:space="preserve">финансирования за счет средств </w:t>
            </w:r>
            <w:r w:rsidRPr="00623EA3">
              <w:rPr>
                <w:sz w:val="24"/>
                <w:szCs w:val="24"/>
                <w:lang w:val="ru-RU"/>
              </w:rPr>
              <w:t>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B05B21" w:rsidRPr="00623EA3" w:rsidRDefault="0022325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2018 год – 4637</w:t>
            </w:r>
            <w:r w:rsidR="00B05B21" w:rsidRPr="00623EA3">
              <w:rPr>
                <w:sz w:val="24"/>
                <w:szCs w:val="24"/>
                <w:lang w:val="ru-RU"/>
              </w:rPr>
              <w:t>6,7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2019 год – </w:t>
            </w:r>
            <w:r w:rsidR="00623EA3">
              <w:rPr>
                <w:sz w:val="24"/>
                <w:szCs w:val="24"/>
                <w:lang w:val="ru-RU"/>
              </w:rPr>
              <w:t>55577,0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2020 год – </w:t>
            </w:r>
            <w:r w:rsidR="00C23EF4">
              <w:rPr>
                <w:sz w:val="24"/>
                <w:szCs w:val="24"/>
                <w:lang w:val="ru-RU"/>
              </w:rPr>
              <w:t>57099,4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2021 год – </w:t>
            </w:r>
            <w:r w:rsidR="000D6FE5"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2022 год – </w:t>
            </w:r>
            <w:r w:rsidR="009C0884">
              <w:rPr>
                <w:sz w:val="24"/>
                <w:szCs w:val="24"/>
                <w:lang w:val="ru-RU"/>
              </w:rPr>
              <w:t>46</w:t>
            </w:r>
            <w:r w:rsidR="000D6FE5">
              <w:rPr>
                <w:sz w:val="24"/>
                <w:szCs w:val="24"/>
                <w:lang w:val="ru-RU"/>
              </w:rPr>
              <w:t>678</w:t>
            </w:r>
            <w:r w:rsidR="00D007FC">
              <w:rPr>
                <w:sz w:val="24"/>
                <w:szCs w:val="24"/>
                <w:lang w:val="ru-RU"/>
              </w:rPr>
              <w:t>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2023 год – </w:t>
            </w:r>
            <w:r w:rsidR="009C0884">
              <w:rPr>
                <w:sz w:val="24"/>
                <w:szCs w:val="24"/>
                <w:lang w:val="ru-RU"/>
              </w:rPr>
              <w:t>46</w:t>
            </w:r>
            <w:r w:rsidR="000D6FE5">
              <w:rPr>
                <w:sz w:val="24"/>
                <w:szCs w:val="24"/>
                <w:lang w:val="ru-RU"/>
              </w:rPr>
              <w:t>678</w:t>
            </w:r>
            <w:r w:rsidR="009C0884">
              <w:rPr>
                <w:sz w:val="24"/>
                <w:szCs w:val="24"/>
                <w:lang w:val="ru-RU"/>
              </w:rPr>
              <w:t>,</w:t>
            </w:r>
            <w:r w:rsidR="002314F2">
              <w:rPr>
                <w:sz w:val="24"/>
                <w:szCs w:val="24"/>
                <w:lang w:val="ru-RU"/>
              </w:rPr>
              <w:t>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2024 год – </w:t>
            </w:r>
            <w:r w:rsidR="002314F2"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0D6FE5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Итого:  </w:t>
            </w:r>
            <w:r w:rsidR="000D6FE5">
              <w:rPr>
                <w:sz w:val="24"/>
                <w:szCs w:val="24"/>
                <w:lang w:val="ru-RU"/>
              </w:rPr>
              <w:t>394470,1</w:t>
            </w:r>
            <w:r w:rsidRPr="00623EA3">
              <w:rPr>
                <w:sz w:val="24"/>
                <w:szCs w:val="24"/>
                <w:lang w:val="ru-RU"/>
              </w:rPr>
              <w:t xml:space="preserve"> тыс. </w:t>
            </w:r>
            <w:r w:rsidR="0046577E" w:rsidRPr="00623EA3">
              <w:rPr>
                <w:sz w:val="24"/>
                <w:szCs w:val="24"/>
                <w:lang w:val="ru-RU"/>
              </w:rPr>
              <w:t>р</w:t>
            </w:r>
            <w:r w:rsidRPr="00623EA3">
              <w:rPr>
                <w:sz w:val="24"/>
                <w:szCs w:val="24"/>
                <w:lang w:val="ru-RU"/>
              </w:rPr>
              <w:t>ублей</w:t>
            </w:r>
            <w:r w:rsidR="0046577E" w:rsidRPr="00623EA3">
              <w:rPr>
                <w:sz w:val="24"/>
                <w:szCs w:val="24"/>
                <w:lang w:val="ru-RU"/>
              </w:rPr>
              <w:t>»</w:t>
            </w:r>
          </w:p>
        </w:tc>
      </w:tr>
    </w:tbl>
    <w:p w:rsidR="00E217DC" w:rsidRDefault="00761D2D" w:rsidP="00F2153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</w:t>
      </w:r>
      <w:r w:rsidR="00955BE8">
        <w:rPr>
          <w:sz w:val="28"/>
          <w:szCs w:val="28"/>
          <w:lang w:val="ru-RU"/>
        </w:rPr>
        <w:t>.2. В</w:t>
      </w:r>
      <w:r w:rsidR="003D2DEA">
        <w:rPr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>р</w:t>
      </w:r>
      <w:r w:rsidR="00060FE6">
        <w:rPr>
          <w:rFonts w:ascii="Times New Roman CYR" w:hAnsi="Times New Roman CYR"/>
          <w:sz w:val="28"/>
          <w:szCs w:val="28"/>
          <w:lang w:val="ru-RU"/>
        </w:rPr>
        <w:t>аздел</w:t>
      </w:r>
      <w:r w:rsidR="00955BE8">
        <w:rPr>
          <w:rFonts w:ascii="Times New Roman CYR" w:hAnsi="Times New Roman CYR"/>
          <w:sz w:val="28"/>
          <w:szCs w:val="28"/>
          <w:lang w:val="ru-RU"/>
        </w:rPr>
        <w:t>е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 xml:space="preserve">таблицу </w:t>
      </w:r>
      <w:r w:rsidR="00F2153C">
        <w:rPr>
          <w:rFonts w:ascii="Times New Roman CYR" w:hAnsi="Times New Roman CYR"/>
          <w:sz w:val="28"/>
          <w:szCs w:val="28"/>
          <w:lang w:val="ru-RU"/>
        </w:rPr>
        <w:t>«</w:t>
      </w:r>
      <w:r w:rsidR="00F2153C"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 w:rsidR="00F2153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060FE6" w:rsidRDefault="00060FE6" w:rsidP="00060FE6">
      <w:pPr>
        <w:ind w:firstLine="709"/>
        <w:jc w:val="center"/>
        <w:rPr>
          <w:sz w:val="28"/>
          <w:szCs w:val="28"/>
          <w:lang w:val="ru-RU"/>
        </w:rPr>
      </w:pPr>
    </w:p>
    <w:p w:rsidR="009A0BC3" w:rsidRDefault="00F2153C" w:rsidP="00D007FC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060FE6"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E768E7" w:rsidRPr="0046577E" w:rsidRDefault="00E768E7" w:rsidP="00D007FC">
      <w:pPr>
        <w:ind w:firstLine="709"/>
        <w:jc w:val="center"/>
        <w:rPr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6577E" w:rsidRPr="00114BBF" w:rsidTr="00D012CE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gramStart"/>
            <w:r w:rsidRPr="0046577E">
              <w:rPr>
                <w:lang w:val="ru-RU"/>
              </w:rPr>
              <w:t>п</w:t>
            </w:r>
            <w:proofErr w:type="gramEnd"/>
            <w:r w:rsidRPr="0046577E">
              <w:rPr>
                <w:lang w:val="ru-RU"/>
              </w:rPr>
              <w:t>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5670" w:type="dxa"/>
            <w:gridSpan w:val="8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CD21BA" w:rsidRPr="0046577E" w:rsidTr="00D012CE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2017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2018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2019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2020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2021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2022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2023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</w:tr>
      <w:tr w:rsidR="00CD21BA" w:rsidRPr="0046577E" w:rsidTr="00D012CE">
        <w:trPr>
          <w:trHeight w:val="261"/>
        </w:trPr>
        <w:tc>
          <w:tcPr>
            <w:tcW w:w="567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6577E" w:rsidRPr="0046577E" w:rsidRDefault="0046577E" w:rsidP="0046577E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6577E" w:rsidRPr="0046577E" w:rsidRDefault="0046577E" w:rsidP="0046577E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</w:tr>
      <w:tr w:rsidR="00CD21BA" w:rsidRPr="0046577E" w:rsidTr="00D012CE">
        <w:trPr>
          <w:trHeight w:val="416"/>
        </w:trPr>
        <w:tc>
          <w:tcPr>
            <w:tcW w:w="567" w:type="dxa"/>
            <w:shd w:val="clear" w:color="auto" w:fill="auto"/>
          </w:tcPr>
          <w:p w:rsidR="002314F2" w:rsidRPr="0046577E" w:rsidRDefault="002314F2" w:rsidP="00CD21BA">
            <w:pPr>
              <w:autoSpaceDE w:val="0"/>
              <w:autoSpaceDN w:val="0"/>
              <w:adjustRightInd w:val="0"/>
              <w:ind w:left="-108" w:firstLine="108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2314F2" w:rsidRPr="0046577E" w:rsidRDefault="002314F2" w:rsidP="002314F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2314F2" w:rsidRPr="0046577E" w:rsidRDefault="002314F2" w:rsidP="002314F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14F2" w:rsidRPr="0046577E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2314F2" w:rsidRPr="0046577E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314F2" w:rsidRPr="0046577E" w:rsidRDefault="002314F2" w:rsidP="002314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2314F2" w:rsidRPr="0046577E" w:rsidRDefault="002314F2" w:rsidP="002314F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2314F2" w:rsidRPr="0046577E" w:rsidRDefault="002314F2" w:rsidP="002314F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2314F2" w:rsidRPr="0046577E" w:rsidRDefault="008E7409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</w:t>
            </w:r>
            <w:r w:rsidR="002314F2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709" w:type="dxa"/>
          </w:tcPr>
          <w:p w:rsidR="002314F2" w:rsidRPr="009C0884" w:rsidRDefault="000D6FE5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46678,0</w:t>
            </w:r>
          </w:p>
        </w:tc>
        <w:tc>
          <w:tcPr>
            <w:tcW w:w="709" w:type="dxa"/>
          </w:tcPr>
          <w:p w:rsidR="002314F2" w:rsidRPr="0046577E" w:rsidRDefault="002314F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  <w:r w:rsidR="009C0884"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0D6FE5">
              <w:rPr>
                <w:rFonts w:eastAsia="Calibri"/>
                <w:sz w:val="18"/>
                <w:szCs w:val="18"/>
                <w:lang w:val="ru-RU" w:eastAsia="en-US"/>
              </w:rPr>
              <w:t>678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  <w:tc>
          <w:tcPr>
            <w:tcW w:w="708" w:type="dxa"/>
          </w:tcPr>
          <w:p w:rsidR="002314F2" w:rsidRPr="0046577E" w:rsidRDefault="009C0884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</w:t>
            </w:r>
            <w:r w:rsidR="000D6FE5">
              <w:rPr>
                <w:rFonts w:eastAsia="Calibri"/>
                <w:sz w:val="18"/>
                <w:szCs w:val="18"/>
                <w:lang w:val="ru-RU" w:eastAsia="en-US"/>
              </w:rPr>
              <w:t>678</w:t>
            </w:r>
            <w:r w:rsidR="002314F2"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  <w:tc>
          <w:tcPr>
            <w:tcW w:w="709" w:type="dxa"/>
          </w:tcPr>
          <w:p w:rsidR="002314F2" w:rsidRPr="0046577E" w:rsidRDefault="00921B20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="002314F2"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CD21BA" w:rsidRPr="0046577E" w:rsidTr="00D012CE">
        <w:trPr>
          <w:trHeight w:val="853"/>
        </w:trPr>
        <w:tc>
          <w:tcPr>
            <w:tcW w:w="567" w:type="dxa"/>
            <w:shd w:val="clear" w:color="auto" w:fill="auto"/>
          </w:tcPr>
          <w:p w:rsidR="000D6FE5" w:rsidRPr="0046577E" w:rsidRDefault="000D6FE5" w:rsidP="000621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0621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1134" w:type="dxa"/>
            <w:vMerge/>
            <w:shd w:val="clear" w:color="auto" w:fill="auto"/>
          </w:tcPr>
          <w:p w:rsidR="000D6FE5" w:rsidRPr="0046577E" w:rsidRDefault="000D6FE5" w:rsidP="000621E6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0621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0D6FE5" w:rsidRPr="0046577E" w:rsidRDefault="000D6FE5" w:rsidP="000621E6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0D6FE5" w:rsidRPr="0046577E" w:rsidRDefault="000D6FE5" w:rsidP="000621E6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0D6FE5" w:rsidRPr="009C0884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46678,0</w:t>
            </w:r>
          </w:p>
        </w:tc>
        <w:tc>
          <w:tcPr>
            <w:tcW w:w="709" w:type="dxa"/>
          </w:tcPr>
          <w:p w:rsidR="000D6FE5" w:rsidRPr="009C0884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46678,0</w:t>
            </w:r>
          </w:p>
        </w:tc>
        <w:tc>
          <w:tcPr>
            <w:tcW w:w="708" w:type="dxa"/>
          </w:tcPr>
          <w:p w:rsidR="000D6FE5" w:rsidRPr="009C0884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46678,0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CD21BA" w:rsidRPr="0046577E" w:rsidTr="00D012CE">
        <w:trPr>
          <w:trHeight w:val="389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1.1.1.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Обеспечение деятельности в области </w:t>
            </w:r>
            <w:r w:rsidRPr="0046577E">
              <w:rPr>
                <w:rFonts w:eastAsia="Calibri"/>
                <w:lang w:val="ru-RU" w:eastAsia="en-US"/>
              </w:rPr>
              <w:lastRenderedPageBreak/>
              <w:t xml:space="preserve">гражданской обороны, предупреждения и ликвидации чрезвычайных ситуаций </w:t>
            </w:r>
          </w:p>
        </w:tc>
        <w:tc>
          <w:tcPr>
            <w:tcW w:w="1134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lastRenderedPageBreak/>
              <w:t>Администрация города      Липецка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  <w:lang w:val="ru-RU"/>
              </w:rPr>
              <w:t>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709" w:type="dxa"/>
          </w:tcPr>
          <w:p w:rsidR="000D6FE5" w:rsidRPr="006015C8" w:rsidRDefault="006015C8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43286,2</w:t>
            </w:r>
          </w:p>
        </w:tc>
        <w:tc>
          <w:tcPr>
            <w:tcW w:w="709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41741,0</w:t>
            </w:r>
          </w:p>
        </w:tc>
        <w:tc>
          <w:tcPr>
            <w:tcW w:w="709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41741,0</w:t>
            </w:r>
          </w:p>
        </w:tc>
        <w:tc>
          <w:tcPr>
            <w:tcW w:w="708" w:type="dxa"/>
          </w:tcPr>
          <w:p w:rsidR="000D6FE5" w:rsidRPr="0046577E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41741,0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41741,0</w:t>
            </w:r>
          </w:p>
        </w:tc>
      </w:tr>
      <w:tr w:rsidR="00CD21BA" w:rsidRPr="0046577E" w:rsidTr="00D012CE">
        <w:trPr>
          <w:trHeight w:val="610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lastRenderedPageBreak/>
              <w:t>1.1.2.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</w:tc>
        <w:tc>
          <w:tcPr>
            <w:tcW w:w="1134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1680,0</w:t>
            </w:r>
          </w:p>
        </w:tc>
        <w:tc>
          <w:tcPr>
            <w:tcW w:w="709" w:type="dxa"/>
          </w:tcPr>
          <w:p w:rsidR="000D6FE5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0,00</w:t>
            </w:r>
          </w:p>
          <w:p w:rsidR="000D6FE5" w:rsidRPr="0046577E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</w:tcPr>
          <w:p w:rsidR="000D6FE5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0,00</w:t>
            </w:r>
          </w:p>
          <w:p w:rsidR="000D6FE5" w:rsidRPr="0046577E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8" w:type="dxa"/>
          </w:tcPr>
          <w:p w:rsidR="000D6FE5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0,00</w:t>
            </w:r>
          </w:p>
          <w:p w:rsidR="000D6FE5" w:rsidRPr="0046577E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0,00</w:t>
            </w:r>
          </w:p>
        </w:tc>
      </w:tr>
      <w:tr w:rsidR="00CD21BA" w:rsidRPr="0046577E" w:rsidTr="00D012CE">
        <w:trPr>
          <w:trHeight w:val="636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</w:tc>
        <w:tc>
          <w:tcPr>
            <w:tcW w:w="1134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709" w:type="dxa"/>
          </w:tcPr>
          <w:p w:rsidR="000D6FE5" w:rsidRPr="00DF70AC" w:rsidRDefault="000D6FE5" w:rsidP="006015C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1210</w:t>
            </w:r>
            <w:r w:rsidR="006015C8">
              <w:rPr>
                <w:rFonts w:eastAsia="Calibri"/>
                <w:sz w:val="18"/>
                <w:szCs w:val="18"/>
                <w:lang w:val="ru-RU" w:eastAsia="en-US"/>
              </w:rPr>
              <w:t>3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6015C8">
              <w:rPr>
                <w:rFonts w:eastAsia="Calibri"/>
                <w:sz w:val="18"/>
                <w:szCs w:val="18"/>
                <w:lang w:val="ru-RU" w:eastAsia="en-US"/>
              </w:rPr>
              <w:t>2</w:t>
            </w:r>
          </w:p>
        </w:tc>
        <w:tc>
          <w:tcPr>
            <w:tcW w:w="709" w:type="dxa"/>
          </w:tcPr>
          <w:p w:rsidR="000D6FE5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  <w:p w:rsidR="000D6FE5" w:rsidRPr="0046577E" w:rsidRDefault="000D6FE5" w:rsidP="000D6FE5">
            <w:pPr>
              <w:ind w:left="-108" w:right="-105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</w:tcPr>
          <w:p w:rsidR="000D6FE5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  <w:p w:rsidR="000D6FE5" w:rsidRPr="0046577E" w:rsidRDefault="000D6FE5" w:rsidP="00F7205F">
            <w:pPr>
              <w:ind w:left="-108" w:right="-105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8" w:type="dxa"/>
          </w:tcPr>
          <w:p w:rsidR="000D6FE5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  <w:p w:rsidR="000D6FE5" w:rsidRPr="0046577E" w:rsidRDefault="000D6FE5" w:rsidP="00F7205F">
            <w:pPr>
              <w:ind w:left="-108" w:right="-105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</w:tcPr>
          <w:p w:rsidR="000D6FE5" w:rsidRDefault="000D6FE5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  <w:p w:rsidR="000D6FE5" w:rsidRPr="0046577E" w:rsidRDefault="000D6FE5" w:rsidP="00F7205F">
            <w:pPr>
              <w:ind w:left="-108" w:right="-105"/>
              <w:rPr>
                <w:rFonts w:eastAsia="Calibri"/>
                <w:sz w:val="18"/>
                <w:szCs w:val="18"/>
                <w:lang w:val="ru-RU" w:eastAsia="en-US"/>
              </w:rPr>
            </w:pPr>
          </w:p>
        </w:tc>
      </w:tr>
      <w:tr w:rsidR="00CD21BA" w:rsidRPr="0046577E" w:rsidTr="00D012CE">
        <w:trPr>
          <w:trHeight w:val="636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</w:tc>
        <w:tc>
          <w:tcPr>
            <w:tcW w:w="1134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CC473B" w:rsidRDefault="00F255C1" w:rsidP="00CC473B">
      <w:pPr>
        <w:ind w:right="-1" w:firstLine="708"/>
        <w:jc w:val="both"/>
        <w:rPr>
          <w:sz w:val="24"/>
          <w:szCs w:val="24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1.3. Раздел 6. «Ресурсное обеспе</w:t>
      </w:r>
      <w:r w:rsidR="00901243">
        <w:rPr>
          <w:sz w:val="28"/>
          <w:szCs w:val="28"/>
          <w:lang w:val="ru-RU"/>
        </w:rPr>
        <w:t xml:space="preserve">чение муниципальной программы» </w:t>
      </w:r>
      <w:r w:rsidRPr="00761D2D">
        <w:rPr>
          <w:sz w:val="28"/>
          <w:szCs w:val="28"/>
          <w:lang w:val="ru-RU"/>
        </w:rPr>
        <w:t>изложить в следующей редакции: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</w:p>
    <w:p w:rsidR="00CC473B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</w:t>
      </w:r>
      <w:r w:rsidR="00901243">
        <w:rPr>
          <w:sz w:val="28"/>
          <w:szCs w:val="28"/>
          <w:lang w:val="ru-RU"/>
        </w:rPr>
        <w:t xml:space="preserve">икам ресурсного обеспечения на </w:t>
      </w:r>
      <w:r w:rsidRPr="00761D2D">
        <w:rPr>
          <w:sz w:val="28"/>
          <w:szCs w:val="28"/>
          <w:lang w:val="ru-RU"/>
        </w:rPr>
        <w:t>реализацию муниципальной программы города Липецка «Защита населения и территории города Липецка от чрезвычайных ситуаций природного и  техногенного характера, обеспечение безопасного проживания граждан»</w:t>
      </w: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945"/>
        <w:gridCol w:w="972"/>
        <w:gridCol w:w="833"/>
        <w:gridCol w:w="832"/>
        <w:gridCol w:w="833"/>
        <w:gridCol w:w="832"/>
        <w:gridCol w:w="833"/>
        <w:gridCol w:w="832"/>
        <w:gridCol w:w="833"/>
        <w:gridCol w:w="757"/>
      </w:tblGrid>
      <w:tr w:rsidR="00974107" w:rsidRPr="00974107" w:rsidTr="00974107">
        <w:trPr>
          <w:trHeight w:val="217"/>
        </w:trPr>
        <w:tc>
          <w:tcPr>
            <w:tcW w:w="387" w:type="dxa"/>
            <w:vMerge w:val="restart"/>
          </w:tcPr>
          <w:p w:rsidR="00974107" w:rsidRPr="00974107" w:rsidRDefault="00974107" w:rsidP="00974107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№</w:t>
            </w:r>
          </w:p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proofErr w:type="gramStart"/>
            <w:r w:rsidRPr="00974107">
              <w:rPr>
                <w:rFonts w:eastAsia="Calibri"/>
                <w:lang w:val="ru-RU" w:eastAsia="en-US"/>
              </w:rPr>
              <w:t>п</w:t>
            </w:r>
            <w:proofErr w:type="gramEnd"/>
            <w:r w:rsidRPr="00974107">
              <w:rPr>
                <w:rFonts w:eastAsia="Calibri"/>
                <w:lang w:val="ru-RU" w:eastAsia="en-US"/>
              </w:rPr>
              <w:t>/п</w:t>
            </w:r>
          </w:p>
        </w:tc>
        <w:tc>
          <w:tcPr>
            <w:tcW w:w="1945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72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585" w:type="dxa"/>
            <w:gridSpan w:val="8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974107" w:rsidRPr="00974107" w:rsidTr="00974107">
        <w:trPr>
          <w:trHeight w:val="227"/>
        </w:trPr>
        <w:tc>
          <w:tcPr>
            <w:tcW w:w="387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2017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2018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2019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2020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2021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2022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2023 г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2024 г</w:t>
            </w:r>
          </w:p>
        </w:tc>
      </w:tr>
      <w:tr w:rsidR="00974107" w:rsidRPr="00974107" w:rsidTr="00974107">
        <w:trPr>
          <w:trHeight w:val="208"/>
        </w:trPr>
        <w:tc>
          <w:tcPr>
            <w:tcW w:w="38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7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</w:tr>
      <w:tr w:rsidR="000D6FE5" w:rsidRPr="00974107" w:rsidTr="00974107">
        <w:trPr>
          <w:trHeight w:val="217"/>
        </w:trPr>
        <w:tc>
          <w:tcPr>
            <w:tcW w:w="387" w:type="dxa"/>
            <w:vMerge w:val="restart"/>
            <w:shd w:val="clear" w:color="auto" w:fill="auto"/>
          </w:tcPr>
          <w:p w:rsidR="000D6FE5" w:rsidRPr="00974107" w:rsidRDefault="000D6FE5" w:rsidP="000D6FE5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0D6FE5" w:rsidRPr="00974107" w:rsidRDefault="000D6FE5" w:rsidP="000D6FE5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972" w:type="dxa"/>
          </w:tcPr>
          <w:p w:rsidR="000D6FE5" w:rsidRPr="00974107" w:rsidRDefault="000D6FE5" w:rsidP="000D6FE5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57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0D6FE5" w:rsidRPr="00974107" w:rsidTr="00974107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0D6FE5" w:rsidRPr="00974107" w:rsidRDefault="000D6FE5" w:rsidP="000D6FE5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0D6FE5" w:rsidRPr="00974107" w:rsidRDefault="000D6FE5" w:rsidP="000D6FE5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0D6FE5" w:rsidRPr="00974107" w:rsidRDefault="000D6FE5" w:rsidP="000D6FE5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57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0D6FE5" w:rsidRPr="00974107" w:rsidTr="00974107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0D6FE5" w:rsidRPr="00974107" w:rsidRDefault="000D6FE5" w:rsidP="000D6FE5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1.1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0D6FE5" w:rsidRPr="00974107" w:rsidRDefault="000D6FE5" w:rsidP="000D6FE5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Подпрограмма </w:t>
            </w:r>
            <w:r w:rsidRPr="00974107">
              <w:rPr>
                <w:lang w:val="ru-RU"/>
              </w:rPr>
              <w:t>«</w:t>
            </w:r>
            <w:r w:rsidRPr="00974107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972" w:type="dxa"/>
            <w:shd w:val="clear" w:color="auto" w:fill="auto"/>
          </w:tcPr>
          <w:p w:rsidR="000D6FE5" w:rsidRPr="00974107" w:rsidRDefault="000D6FE5" w:rsidP="000D6FE5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57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0D6FE5" w:rsidRPr="00974107" w:rsidTr="00974107">
        <w:trPr>
          <w:trHeight w:val="1699"/>
        </w:trPr>
        <w:tc>
          <w:tcPr>
            <w:tcW w:w="387" w:type="dxa"/>
            <w:vMerge/>
            <w:shd w:val="clear" w:color="auto" w:fill="auto"/>
          </w:tcPr>
          <w:p w:rsidR="000D6FE5" w:rsidRPr="00974107" w:rsidRDefault="000D6FE5" w:rsidP="000D6FE5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0D6FE5" w:rsidRPr="00974107" w:rsidRDefault="000D6FE5" w:rsidP="000D6FE5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0D6FE5" w:rsidRPr="00974107" w:rsidRDefault="000D6FE5" w:rsidP="000D6FE5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2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3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57" w:type="dxa"/>
          </w:tcPr>
          <w:p w:rsidR="000D6FE5" w:rsidRPr="0046577E" w:rsidRDefault="000D6FE5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CF0831" w:rsidRDefault="00CF0831" w:rsidP="00CF0831">
      <w:pPr>
        <w:ind w:left="709"/>
        <w:jc w:val="both"/>
        <w:rPr>
          <w:sz w:val="28"/>
          <w:szCs w:val="28"/>
          <w:lang w:val="ru-RU"/>
        </w:rPr>
      </w:pP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2. 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 xml:space="preserve">2.1. В разделе 1. </w:t>
      </w:r>
      <w:proofErr w:type="gramStart"/>
      <w:r w:rsidRPr="00761D2D">
        <w:rPr>
          <w:sz w:val="28"/>
          <w:szCs w:val="28"/>
          <w:lang w:val="ru-RU"/>
        </w:rPr>
        <w:t>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финансирования за счет средств бюджета города Липецка с разбивкой</w:t>
      </w:r>
      <w:proofErr w:type="gramEnd"/>
      <w:r w:rsidRPr="00761D2D">
        <w:rPr>
          <w:sz w:val="28"/>
          <w:szCs w:val="28"/>
          <w:lang w:val="ru-RU"/>
        </w:rPr>
        <w:t xml:space="preserve">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2314F2" w:rsidRPr="00110BC8" w:rsidTr="00D012CE">
        <w:trPr>
          <w:trHeight w:val="135"/>
        </w:trPr>
        <w:tc>
          <w:tcPr>
            <w:tcW w:w="4480" w:type="dxa"/>
          </w:tcPr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«Объёмы финансирования за счет средств  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2019 год – </w:t>
            </w:r>
            <w:r>
              <w:rPr>
                <w:sz w:val="24"/>
                <w:szCs w:val="24"/>
                <w:lang w:val="ru-RU"/>
              </w:rPr>
              <w:t>55577,0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2020 год – </w:t>
            </w:r>
            <w:r w:rsidR="00110BC8">
              <w:rPr>
                <w:sz w:val="24"/>
                <w:szCs w:val="24"/>
                <w:lang w:val="ru-RU"/>
              </w:rPr>
              <w:t>57099,4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2021 год – </w:t>
            </w:r>
            <w:r w:rsidR="000D6FE5">
              <w:rPr>
                <w:sz w:val="24"/>
                <w:szCs w:val="24"/>
                <w:lang w:val="ru-RU"/>
              </w:rPr>
              <w:t>46678,0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2022 год – </w:t>
            </w:r>
            <w:r w:rsidR="00110BC8">
              <w:rPr>
                <w:sz w:val="24"/>
                <w:szCs w:val="24"/>
                <w:lang w:val="ru-RU"/>
              </w:rPr>
              <w:t>46</w:t>
            </w:r>
            <w:r w:rsidR="000D6FE5">
              <w:rPr>
                <w:sz w:val="24"/>
                <w:szCs w:val="24"/>
                <w:lang w:val="ru-RU"/>
              </w:rPr>
              <w:t>678</w:t>
            </w:r>
            <w:r w:rsidR="00110BC8">
              <w:rPr>
                <w:sz w:val="24"/>
                <w:szCs w:val="24"/>
                <w:lang w:val="ru-RU"/>
              </w:rPr>
              <w:t>,0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2023 год – </w:t>
            </w:r>
            <w:r w:rsidR="00110BC8">
              <w:rPr>
                <w:sz w:val="24"/>
                <w:szCs w:val="24"/>
                <w:lang w:val="ru-RU"/>
              </w:rPr>
              <w:t>46</w:t>
            </w:r>
            <w:r w:rsidR="000D6FE5">
              <w:rPr>
                <w:sz w:val="24"/>
                <w:szCs w:val="24"/>
                <w:lang w:val="ru-RU"/>
              </w:rPr>
              <w:t>678</w:t>
            </w:r>
            <w:r w:rsidR="00110BC8">
              <w:rPr>
                <w:sz w:val="24"/>
                <w:szCs w:val="24"/>
                <w:lang w:val="ru-RU"/>
              </w:rPr>
              <w:t>,0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2024 год – </w:t>
            </w:r>
            <w:r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Итого:  </w:t>
            </w:r>
            <w:r w:rsidR="000D6FE5">
              <w:rPr>
                <w:sz w:val="24"/>
                <w:szCs w:val="24"/>
                <w:lang w:val="ru-RU"/>
              </w:rPr>
              <w:t>394470,1</w:t>
            </w:r>
            <w:r w:rsidR="000D6FE5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рублей»</w:t>
            </w:r>
          </w:p>
        </w:tc>
      </w:tr>
    </w:tbl>
    <w:p w:rsidR="00D012CE" w:rsidRDefault="00D012CE" w:rsidP="00286816">
      <w:pPr>
        <w:ind w:firstLine="709"/>
        <w:jc w:val="both"/>
        <w:rPr>
          <w:sz w:val="28"/>
          <w:szCs w:val="28"/>
          <w:lang w:val="ru-RU"/>
        </w:rPr>
      </w:pPr>
    </w:p>
    <w:p w:rsidR="00EC43CB" w:rsidRDefault="00761D2D" w:rsidP="0028681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F2153C">
        <w:rPr>
          <w:sz w:val="28"/>
          <w:szCs w:val="28"/>
          <w:lang w:val="ru-RU"/>
        </w:rPr>
        <w:t>.2.</w:t>
      </w:r>
      <w:r w:rsidR="00286816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Раздел 6. «Ресурсное обеспечение подпрограммы» изложить в следующей редакции:</w:t>
      </w:r>
    </w:p>
    <w:p w:rsidR="003660C7" w:rsidRDefault="003660C7" w:rsidP="00D9621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 w:rsidRPr="00953566">
        <w:rPr>
          <w:sz w:val="28"/>
          <w:szCs w:val="28"/>
          <w:lang w:val="ru-RU"/>
        </w:rPr>
        <w:t xml:space="preserve">всего </w:t>
      </w:r>
      <w:r w:rsidR="000D6FE5" w:rsidRPr="00953566">
        <w:rPr>
          <w:sz w:val="28"/>
          <w:szCs w:val="28"/>
          <w:lang w:val="ru-RU"/>
        </w:rPr>
        <w:t>394470,1</w:t>
      </w:r>
      <w:r w:rsidR="000D6FE5" w:rsidRPr="00623EA3">
        <w:rPr>
          <w:sz w:val="24"/>
          <w:szCs w:val="24"/>
          <w:lang w:val="ru-RU"/>
        </w:rPr>
        <w:t xml:space="preserve"> </w:t>
      </w:r>
      <w:r>
        <w:rPr>
          <w:sz w:val="28"/>
          <w:szCs w:val="28"/>
          <w:lang w:val="ru-RU"/>
        </w:rPr>
        <w:t>тыс. руб., в т.ч.: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>2017 год – 48705,0 тыс. рублей</w:t>
      </w:r>
    </w:p>
    <w:p w:rsidR="009A0BC3" w:rsidRPr="009A0BC3" w:rsidRDefault="00223251" w:rsidP="009A0B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2018 год – 4637</w:t>
      </w:r>
      <w:r w:rsidR="009A0BC3">
        <w:rPr>
          <w:sz w:val="28"/>
          <w:szCs w:val="28"/>
          <w:lang w:val="ru-RU"/>
        </w:rPr>
        <w:t>6,7</w:t>
      </w:r>
      <w:r w:rsidR="009A0BC3"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2019 год – </w:t>
      </w:r>
      <w:r w:rsidR="00E768E7">
        <w:rPr>
          <w:sz w:val="28"/>
          <w:szCs w:val="28"/>
          <w:lang w:val="ru-RU"/>
        </w:rPr>
        <w:t>55577,0</w:t>
      </w:r>
      <w:r w:rsidR="00DB77D3">
        <w:rPr>
          <w:sz w:val="28"/>
          <w:szCs w:val="28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110BC8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2020 год – </w:t>
      </w:r>
      <w:r w:rsidR="00110BC8" w:rsidRPr="00110BC8">
        <w:rPr>
          <w:sz w:val="28"/>
          <w:szCs w:val="28"/>
          <w:lang w:val="ru-RU"/>
        </w:rPr>
        <w:t xml:space="preserve">57099,4 </w:t>
      </w:r>
      <w:r w:rsidRPr="00110BC8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110BC8">
        <w:rPr>
          <w:sz w:val="28"/>
          <w:szCs w:val="28"/>
          <w:lang w:val="ru-RU"/>
        </w:rPr>
        <w:lastRenderedPageBreak/>
        <w:t xml:space="preserve">2021 год – </w:t>
      </w:r>
      <w:r w:rsidR="000D6FE5">
        <w:rPr>
          <w:sz w:val="28"/>
          <w:szCs w:val="28"/>
          <w:lang w:val="ru-RU"/>
        </w:rPr>
        <w:t>46678,0</w:t>
      </w:r>
      <w:r w:rsidR="00110BC8" w:rsidRPr="00623EA3">
        <w:rPr>
          <w:sz w:val="24"/>
          <w:szCs w:val="24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2022 год – </w:t>
      </w:r>
      <w:r w:rsidR="00110BC8">
        <w:rPr>
          <w:sz w:val="28"/>
          <w:szCs w:val="28"/>
          <w:lang w:val="ru-RU"/>
        </w:rPr>
        <w:t>46</w:t>
      </w:r>
      <w:r w:rsidR="000D6FE5">
        <w:rPr>
          <w:sz w:val="28"/>
          <w:szCs w:val="28"/>
          <w:lang w:val="ru-RU"/>
        </w:rPr>
        <w:t>67</w:t>
      </w:r>
      <w:r w:rsidR="00110BC8">
        <w:rPr>
          <w:sz w:val="28"/>
          <w:szCs w:val="28"/>
          <w:lang w:val="ru-RU"/>
        </w:rPr>
        <w:t>8</w:t>
      </w:r>
      <w:r w:rsidR="00E768E7">
        <w:rPr>
          <w:sz w:val="28"/>
          <w:szCs w:val="28"/>
          <w:lang w:val="ru-RU"/>
        </w:rPr>
        <w:t>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2023 год – </w:t>
      </w:r>
      <w:r w:rsidR="00110BC8">
        <w:rPr>
          <w:sz w:val="28"/>
          <w:szCs w:val="28"/>
          <w:lang w:val="ru-RU"/>
        </w:rPr>
        <w:t>46</w:t>
      </w:r>
      <w:r w:rsidR="000D6FE5">
        <w:rPr>
          <w:sz w:val="28"/>
          <w:szCs w:val="28"/>
          <w:lang w:val="ru-RU"/>
        </w:rPr>
        <w:t>67</w:t>
      </w:r>
      <w:r w:rsidR="00110BC8">
        <w:rPr>
          <w:sz w:val="28"/>
          <w:szCs w:val="28"/>
          <w:lang w:val="ru-RU"/>
        </w:rPr>
        <w:t>8</w:t>
      </w:r>
      <w:r w:rsidR="002314F2" w:rsidRPr="002314F2">
        <w:rPr>
          <w:sz w:val="28"/>
          <w:szCs w:val="28"/>
          <w:lang w:val="ru-RU"/>
        </w:rPr>
        <w:t xml:space="preserve">,0 </w:t>
      </w:r>
      <w:r w:rsidRPr="009A0BC3">
        <w:rPr>
          <w:sz w:val="28"/>
          <w:szCs w:val="28"/>
          <w:lang w:val="ru-RU"/>
        </w:rPr>
        <w:t>тыс. рублей</w:t>
      </w:r>
    </w:p>
    <w:p w:rsidR="003660C7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2024 год – </w:t>
      </w:r>
      <w:r w:rsidR="002314F2">
        <w:rPr>
          <w:sz w:val="28"/>
          <w:szCs w:val="28"/>
          <w:lang w:val="ru-RU"/>
        </w:rPr>
        <w:t xml:space="preserve">46678,0 </w:t>
      </w:r>
      <w:r w:rsidRPr="009A0BC3">
        <w:rPr>
          <w:sz w:val="28"/>
          <w:szCs w:val="28"/>
          <w:lang w:val="ru-RU"/>
        </w:rPr>
        <w:t>тыс. рублей</w:t>
      </w:r>
      <w:proofErr w:type="gramStart"/>
      <w:r w:rsidR="001E0D13">
        <w:rPr>
          <w:sz w:val="28"/>
          <w:szCs w:val="28"/>
          <w:lang w:val="ru-RU"/>
        </w:rPr>
        <w:t>.</w:t>
      </w:r>
      <w:r w:rsidR="003660C7">
        <w:rPr>
          <w:sz w:val="28"/>
          <w:szCs w:val="28"/>
          <w:lang w:val="ru-RU"/>
        </w:rPr>
        <w:t>»</w:t>
      </w:r>
      <w:proofErr w:type="gramEnd"/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671F5B" w:rsidRDefault="00671F5B" w:rsidP="003660C7">
      <w:pPr>
        <w:jc w:val="both"/>
        <w:rPr>
          <w:sz w:val="28"/>
          <w:szCs w:val="28"/>
          <w:lang w:val="ru-RU"/>
        </w:rPr>
      </w:pPr>
    </w:p>
    <w:p w:rsidR="00F2153C" w:rsidRDefault="00E768E7" w:rsidP="00F215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1A5D24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 xml:space="preserve">города Липецка                    </w:t>
      </w:r>
      <w:r>
        <w:rPr>
          <w:sz w:val="28"/>
          <w:szCs w:val="28"/>
          <w:lang w:val="ru-RU"/>
        </w:rPr>
        <w:t xml:space="preserve">         </w:t>
      </w:r>
      <w:r w:rsidR="003660C7">
        <w:rPr>
          <w:sz w:val="28"/>
          <w:szCs w:val="28"/>
          <w:lang w:val="ru-RU"/>
        </w:rPr>
        <w:t xml:space="preserve">                           </w:t>
      </w:r>
      <w:r w:rsidR="00F2153C">
        <w:rPr>
          <w:sz w:val="28"/>
          <w:szCs w:val="28"/>
          <w:lang w:val="ru-RU"/>
        </w:rPr>
        <w:t xml:space="preserve">        </w:t>
      </w:r>
      <w:r w:rsidR="003660C7">
        <w:rPr>
          <w:sz w:val="28"/>
          <w:szCs w:val="28"/>
          <w:lang w:val="ru-RU"/>
        </w:rPr>
        <w:t xml:space="preserve">   </w:t>
      </w:r>
      <w:r w:rsidR="002773D1">
        <w:rPr>
          <w:sz w:val="28"/>
          <w:szCs w:val="28"/>
          <w:lang w:val="ru-RU"/>
        </w:rPr>
        <w:t xml:space="preserve">      </w:t>
      </w:r>
      <w:r w:rsidR="003660C7">
        <w:rPr>
          <w:sz w:val="28"/>
          <w:szCs w:val="28"/>
          <w:lang w:val="ru-RU"/>
        </w:rPr>
        <w:t xml:space="preserve"> </w:t>
      </w:r>
      <w:r w:rsidR="00F2153C">
        <w:rPr>
          <w:sz w:val="28"/>
          <w:szCs w:val="28"/>
          <w:lang w:val="ru-RU"/>
        </w:rPr>
        <w:t>Е.Ю.Уваркина</w:t>
      </w:r>
      <w:r w:rsidR="003660C7">
        <w:rPr>
          <w:sz w:val="28"/>
          <w:szCs w:val="28"/>
          <w:lang w:val="ru-RU"/>
        </w:rPr>
        <w:t xml:space="preserve">  </w:t>
      </w:r>
    </w:p>
    <w:p w:rsidR="003D2D28" w:rsidRDefault="003D2D28" w:rsidP="00F2153C">
      <w:pPr>
        <w:rPr>
          <w:sz w:val="28"/>
          <w:szCs w:val="28"/>
          <w:lang w:val="ru-RU"/>
        </w:rPr>
      </w:pPr>
    </w:p>
    <w:p w:rsidR="003D2D28" w:rsidRDefault="003D2D28" w:rsidP="00F2153C">
      <w:pPr>
        <w:rPr>
          <w:sz w:val="28"/>
          <w:szCs w:val="28"/>
          <w:lang w:val="ru-RU"/>
        </w:rPr>
      </w:pPr>
    </w:p>
    <w:p w:rsidR="003D2D28" w:rsidRDefault="003D2D28" w:rsidP="00F2153C">
      <w:pPr>
        <w:rPr>
          <w:sz w:val="28"/>
          <w:szCs w:val="28"/>
          <w:lang w:val="ru-RU"/>
        </w:rPr>
      </w:pPr>
    </w:p>
    <w:p w:rsidR="003D2D28" w:rsidRDefault="003D2D28" w:rsidP="00F2153C">
      <w:pPr>
        <w:rPr>
          <w:sz w:val="28"/>
          <w:szCs w:val="28"/>
          <w:lang w:val="ru-RU"/>
        </w:rPr>
      </w:pPr>
    </w:p>
    <w:p w:rsidR="003D2D28" w:rsidRDefault="003D2D28" w:rsidP="00F2153C">
      <w:pPr>
        <w:rPr>
          <w:sz w:val="28"/>
          <w:szCs w:val="28"/>
          <w:lang w:val="ru-RU"/>
        </w:rPr>
      </w:pPr>
    </w:p>
    <w:p w:rsidR="003D2D28" w:rsidRDefault="003D2D28" w:rsidP="00F2153C">
      <w:pPr>
        <w:rPr>
          <w:sz w:val="28"/>
          <w:szCs w:val="28"/>
          <w:lang w:val="ru-RU"/>
        </w:rPr>
      </w:pPr>
    </w:p>
    <w:p w:rsidR="003D2D28" w:rsidRDefault="003D2D28" w:rsidP="00F2153C">
      <w:pPr>
        <w:rPr>
          <w:sz w:val="28"/>
          <w:szCs w:val="28"/>
          <w:lang w:val="ru-RU"/>
        </w:rPr>
      </w:pPr>
    </w:p>
    <w:p w:rsidR="003D2D28" w:rsidRDefault="003D2D28" w:rsidP="00F2153C">
      <w:pPr>
        <w:rPr>
          <w:sz w:val="28"/>
          <w:szCs w:val="28"/>
          <w:lang w:val="ru-RU"/>
        </w:rPr>
      </w:pPr>
    </w:p>
    <w:p w:rsidR="003D2D28" w:rsidRDefault="003D2D28" w:rsidP="00F2153C">
      <w:pPr>
        <w:rPr>
          <w:sz w:val="28"/>
          <w:szCs w:val="28"/>
          <w:lang w:val="ru-RU"/>
        </w:rPr>
      </w:pPr>
    </w:p>
    <w:p w:rsidR="003D2D28" w:rsidRDefault="003D2D28" w:rsidP="00F2153C">
      <w:pPr>
        <w:rPr>
          <w:sz w:val="28"/>
          <w:szCs w:val="28"/>
          <w:lang w:val="ru-RU"/>
        </w:rPr>
      </w:pPr>
    </w:p>
    <w:p w:rsidR="003D2D28" w:rsidRDefault="00BC4D7F" w:rsidP="00BC4D7F">
      <w:pPr>
        <w:tabs>
          <w:tab w:val="left" w:pos="5700"/>
        </w:tabs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ab/>
      </w:r>
    </w:p>
    <w:sectPr w:rsidR="003D2D28" w:rsidSect="0024100B">
      <w:headerReference w:type="default" r:id="rId10"/>
      <w:headerReference w:type="first" r:id="rId11"/>
      <w:pgSz w:w="11906" w:h="16838" w:code="9"/>
      <w:pgMar w:top="1134" w:right="567" w:bottom="1134" w:left="1701" w:header="142" w:footer="8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848" w:rsidRDefault="00E67848">
      <w:r>
        <w:separator/>
      </w:r>
    </w:p>
  </w:endnote>
  <w:endnote w:type="continuationSeparator" w:id="0">
    <w:p w:rsidR="00E67848" w:rsidRDefault="00E6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848" w:rsidRDefault="00E67848">
      <w:r>
        <w:separator/>
      </w:r>
    </w:p>
  </w:footnote>
  <w:footnote w:type="continuationSeparator" w:id="0">
    <w:p w:rsidR="00E67848" w:rsidRDefault="00E67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9DE" w:rsidRDefault="00A179DE">
    <w:pPr>
      <w:pStyle w:val="a8"/>
      <w:jc w:val="center"/>
      <w:rPr>
        <w:lang w:val="ru-RU"/>
      </w:rPr>
    </w:pPr>
  </w:p>
  <w:p w:rsidR="00D012CE" w:rsidRDefault="00D012CE">
    <w:pPr>
      <w:pStyle w:val="a8"/>
      <w:jc w:val="center"/>
      <w:rPr>
        <w:lang w:val="ru-RU"/>
      </w:rPr>
    </w:pPr>
  </w:p>
  <w:p w:rsidR="00D012CE" w:rsidRDefault="00D012CE">
    <w:pPr>
      <w:pStyle w:val="a8"/>
      <w:jc w:val="center"/>
      <w:rPr>
        <w:lang w:val="ru-RU"/>
      </w:rPr>
    </w:pPr>
  </w:p>
  <w:p w:rsidR="00F74DF7" w:rsidRDefault="00F74DF7">
    <w:pPr>
      <w:pStyle w:val="a8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69518"/>
      <w:docPartObj>
        <w:docPartGallery w:val="Page Numbers (Top of Page)"/>
        <w:docPartUnique/>
      </w:docPartObj>
    </w:sdtPr>
    <w:sdtEndPr/>
    <w:sdtContent>
      <w:p w:rsidR="00096170" w:rsidRDefault="00E6784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1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508E" w:rsidRDefault="00CF508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110D4"/>
    <w:rsid w:val="00021F80"/>
    <w:rsid w:val="00040C23"/>
    <w:rsid w:val="00042E94"/>
    <w:rsid w:val="000440A5"/>
    <w:rsid w:val="0004418B"/>
    <w:rsid w:val="0005039E"/>
    <w:rsid w:val="0005074D"/>
    <w:rsid w:val="00053540"/>
    <w:rsid w:val="00060FE6"/>
    <w:rsid w:val="000621E6"/>
    <w:rsid w:val="0006223C"/>
    <w:rsid w:val="00067BEC"/>
    <w:rsid w:val="00071915"/>
    <w:rsid w:val="0008271E"/>
    <w:rsid w:val="00085E1B"/>
    <w:rsid w:val="000916F2"/>
    <w:rsid w:val="00091CE2"/>
    <w:rsid w:val="00096170"/>
    <w:rsid w:val="00097775"/>
    <w:rsid w:val="000A3BEE"/>
    <w:rsid w:val="000B39C3"/>
    <w:rsid w:val="000B436A"/>
    <w:rsid w:val="000B5104"/>
    <w:rsid w:val="000C4062"/>
    <w:rsid w:val="000C4E6A"/>
    <w:rsid w:val="000D10E1"/>
    <w:rsid w:val="000D6FE5"/>
    <w:rsid w:val="000F7BAA"/>
    <w:rsid w:val="00110BC8"/>
    <w:rsid w:val="00114BBF"/>
    <w:rsid w:val="00126B20"/>
    <w:rsid w:val="00141684"/>
    <w:rsid w:val="00170B93"/>
    <w:rsid w:val="00181775"/>
    <w:rsid w:val="00186C2F"/>
    <w:rsid w:val="00197D6E"/>
    <w:rsid w:val="001A18FD"/>
    <w:rsid w:val="001A2108"/>
    <w:rsid w:val="001A5D24"/>
    <w:rsid w:val="001A60F1"/>
    <w:rsid w:val="001A61CF"/>
    <w:rsid w:val="001B1891"/>
    <w:rsid w:val="001B73DB"/>
    <w:rsid w:val="001C62EB"/>
    <w:rsid w:val="001D1697"/>
    <w:rsid w:val="001D6846"/>
    <w:rsid w:val="001E0A8F"/>
    <w:rsid w:val="001E0D13"/>
    <w:rsid w:val="001E1523"/>
    <w:rsid w:val="001E6A21"/>
    <w:rsid w:val="001E741E"/>
    <w:rsid w:val="001F48CD"/>
    <w:rsid w:val="001F51C2"/>
    <w:rsid w:val="001F7D3C"/>
    <w:rsid w:val="001F7F58"/>
    <w:rsid w:val="00206F41"/>
    <w:rsid w:val="00207CB5"/>
    <w:rsid w:val="00210527"/>
    <w:rsid w:val="00215B17"/>
    <w:rsid w:val="00223251"/>
    <w:rsid w:val="002233AC"/>
    <w:rsid w:val="002249A0"/>
    <w:rsid w:val="002314F2"/>
    <w:rsid w:val="0024100B"/>
    <w:rsid w:val="0024135B"/>
    <w:rsid w:val="00250BBC"/>
    <w:rsid w:val="002632E5"/>
    <w:rsid w:val="00266BBB"/>
    <w:rsid w:val="00270F9F"/>
    <w:rsid w:val="002773D1"/>
    <w:rsid w:val="00277A6E"/>
    <w:rsid w:val="00281732"/>
    <w:rsid w:val="00282793"/>
    <w:rsid w:val="00284CA8"/>
    <w:rsid w:val="002860B3"/>
    <w:rsid w:val="0028634E"/>
    <w:rsid w:val="00286816"/>
    <w:rsid w:val="00287CE1"/>
    <w:rsid w:val="002967E9"/>
    <w:rsid w:val="002A0284"/>
    <w:rsid w:val="002A062C"/>
    <w:rsid w:val="002A5A9E"/>
    <w:rsid w:val="002A72B0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57DE"/>
    <w:rsid w:val="00310C71"/>
    <w:rsid w:val="003111A4"/>
    <w:rsid w:val="00316500"/>
    <w:rsid w:val="003171B2"/>
    <w:rsid w:val="00320584"/>
    <w:rsid w:val="00321F80"/>
    <w:rsid w:val="00322A89"/>
    <w:rsid w:val="0032641A"/>
    <w:rsid w:val="003303C5"/>
    <w:rsid w:val="003379DA"/>
    <w:rsid w:val="00347786"/>
    <w:rsid w:val="003547EE"/>
    <w:rsid w:val="003660C7"/>
    <w:rsid w:val="00374B9F"/>
    <w:rsid w:val="003806FA"/>
    <w:rsid w:val="0038486E"/>
    <w:rsid w:val="00385493"/>
    <w:rsid w:val="003915D5"/>
    <w:rsid w:val="003944B2"/>
    <w:rsid w:val="00396101"/>
    <w:rsid w:val="003962FA"/>
    <w:rsid w:val="00396BEA"/>
    <w:rsid w:val="003A0BB8"/>
    <w:rsid w:val="003A4CCF"/>
    <w:rsid w:val="003B4ACC"/>
    <w:rsid w:val="003B7240"/>
    <w:rsid w:val="003C7AB4"/>
    <w:rsid w:val="003D2D28"/>
    <w:rsid w:val="003D2DEA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4400"/>
    <w:rsid w:val="00427BF7"/>
    <w:rsid w:val="0043237A"/>
    <w:rsid w:val="0043612A"/>
    <w:rsid w:val="004401EB"/>
    <w:rsid w:val="004403F4"/>
    <w:rsid w:val="00450B81"/>
    <w:rsid w:val="00454FF4"/>
    <w:rsid w:val="00457B5A"/>
    <w:rsid w:val="004622BD"/>
    <w:rsid w:val="004644DB"/>
    <w:rsid w:val="0046577E"/>
    <w:rsid w:val="00476524"/>
    <w:rsid w:val="00477BC5"/>
    <w:rsid w:val="00482F42"/>
    <w:rsid w:val="0048349E"/>
    <w:rsid w:val="00492048"/>
    <w:rsid w:val="004B27DE"/>
    <w:rsid w:val="004C79F3"/>
    <w:rsid w:val="004D104A"/>
    <w:rsid w:val="004D2A5C"/>
    <w:rsid w:val="004E0327"/>
    <w:rsid w:val="004E0D65"/>
    <w:rsid w:val="004E193D"/>
    <w:rsid w:val="004E596B"/>
    <w:rsid w:val="00500202"/>
    <w:rsid w:val="00505EB3"/>
    <w:rsid w:val="005111EE"/>
    <w:rsid w:val="0051359F"/>
    <w:rsid w:val="005152EF"/>
    <w:rsid w:val="00515A86"/>
    <w:rsid w:val="005161F1"/>
    <w:rsid w:val="005271D8"/>
    <w:rsid w:val="005273FD"/>
    <w:rsid w:val="00532749"/>
    <w:rsid w:val="00545863"/>
    <w:rsid w:val="00545F08"/>
    <w:rsid w:val="005511DB"/>
    <w:rsid w:val="00551DA8"/>
    <w:rsid w:val="0055219A"/>
    <w:rsid w:val="00554E13"/>
    <w:rsid w:val="005A11FE"/>
    <w:rsid w:val="005A54DD"/>
    <w:rsid w:val="005A7FA2"/>
    <w:rsid w:val="005C4A6F"/>
    <w:rsid w:val="005D0B73"/>
    <w:rsid w:val="005D2DE7"/>
    <w:rsid w:val="005E0FE4"/>
    <w:rsid w:val="005E4C91"/>
    <w:rsid w:val="005F294C"/>
    <w:rsid w:val="005F7EDD"/>
    <w:rsid w:val="006015C8"/>
    <w:rsid w:val="00620069"/>
    <w:rsid w:val="00623EA3"/>
    <w:rsid w:val="006244BF"/>
    <w:rsid w:val="006256DD"/>
    <w:rsid w:val="00632C08"/>
    <w:rsid w:val="00634250"/>
    <w:rsid w:val="006346B9"/>
    <w:rsid w:val="0064530A"/>
    <w:rsid w:val="006461A4"/>
    <w:rsid w:val="006476CB"/>
    <w:rsid w:val="00650845"/>
    <w:rsid w:val="006649DE"/>
    <w:rsid w:val="00671F5B"/>
    <w:rsid w:val="00677B03"/>
    <w:rsid w:val="006804C7"/>
    <w:rsid w:val="00680F78"/>
    <w:rsid w:val="00690D34"/>
    <w:rsid w:val="006A42C3"/>
    <w:rsid w:val="006A5848"/>
    <w:rsid w:val="006B41C7"/>
    <w:rsid w:val="006B5ADC"/>
    <w:rsid w:val="006C230C"/>
    <w:rsid w:val="006C65BC"/>
    <w:rsid w:val="006C743C"/>
    <w:rsid w:val="006D14FF"/>
    <w:rsid w:val="006D4F39"/>
    <w:rsid w:val="006D6DD3"/>
    <w:rsid w:val="006E0886"/>
    <w:rsid w:val="006E4E9D"/>
    <w:rsid w:val="006E5686"/>
    <w:rsid w:val="006E60EA"/>
    <w:rsid w:val="0071244B"/>
    <w:rsid w:val="00714D98"/>
    <w:rsid w:val="0072352C"/>
    <w:rsid w:val="00725930"/>
    <w:rsid w:val="007310F1"/>
    <w:rsid w:val="00737978"/>
    <w:rsid w:val="00741305"/>
    <w:rsid w:val="00747DA4"/>
    <w:rsid w:val="00752B8A"/>
    <w:rsid w:val="00761D2D"/>
    <w:rsid w:val="00764F89"/>
    <w:rsid w:val="00770173"/>
    <w:rsid w:val="0078189A"/>
    <w:rsid w:val="00782D70"/>
    <w:rsid w:val="00784C4A"/>
    <w:rsid w:val="00785B1C"/>
    <w:rsid w:val="00797C0E"/>
    <w:rsid w:val="007A044E"/>
    <w:rsid w:val="007A393D"/>
    <w:rsid w:val="007A493F"/>
    <w:rsid w:val="007B0E45"/>
    <w:rsid w:val="007B2142"/>
    <w:rsid w:val="007C0A5B"/>
    <w:rsid w:val="007C4608"/>
    <w:rsid w:val="007D73A5"/>
    <w:rsid w:val="007E66A5"/>
    <w:rsid w:val="007E724F"/>
    <w:rsid w:val="007E789B"/>
    <w:rsid w:val="007E79AB"/>
    <w:rsid w:val="007F1C31"/>
    <w:rsid w:val="007F70AD"/>
    <w:rsid w:val="0080523C"/>
    <w:rsid w:val="008130DB"/>
    <w:rsid w:val="0081574E"/>
    <w:rsid w:val="0082163E"/>
    <w:rsid w:val="00832018"/>
    <w:rsid w:val="0083231C"/>
    <w:rsid w:val="008326D2"/>
    <w:rsid w:val="00833AB9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3DA5"/>
    <w:rsid w:val="00893F10"/>
    <w:rsid w:val="008C2486"/>
    <w:rsid w:val="008C76D1"/>
    <w:rsid w:val="008D07BD"/>
    <w:rsid w:val="008D1B1C"/>
    <w:rsid w:val="008D43AA"/>
    <w:rsid w:val="008E7409"/>
    <w:rsid w:val="008E751F"/>
    <w:rsid w:val="008F390B"/>
    <w:rsid w:val="008F604F"/>
    <w:rsid w:val="008F79C2"/>
    <w:rsid w:val="00901243"/>
    <w:rsid w:val="009041FD"/>
    <w:rsid w:val="00907045"/>
    <w:rsid w:val="0091065D"/>
    <w:rsid w:val="00920807"/>
    <w:rsid w:val="00921637"/>
    <w:rsid w:val="00921B20"/>
    <w:rsid w:val="009270C4"/>
    <w:rsid w:val="00945BB5"/>
    <w:rsid w:val="00952B29"/>
    <w:rsid w:val="00953566"/>
    <w:rsid w:val="00955BE8"/>
    <w:rsid w:val="00966FE7"/>
    <w:rsid w:val="00967EC5"/>
    <w:rsid w:val="009735F5"/>
    <w:rsid w:val="00974107"/>
    <w:rsid w:val="00985ED1"/>
    <w:rsid w:val="009873A6"/>
    <w:rsid w:val="00987B51"/>
    <w:rsid w:val="009921A3"/>
    <w:rsid w:val="00996C74"/>
    <w:rsid w:val="009A0BC3"/>
    <w:rsid w:val="009A110F"/>
    <w:rsid w:val="009B6607"/>
    <w:rsid w:val="009C0884"/>
    <w:rsid w:val="009C782E"/>
    <w:rsid w:val="00A0291F"/>
    <w:rsid w:val="00A033DA"/>
    <w:rsid w:val="00A05E15"/>
    <w:rsid w:val="00A07E77"/>
    <w:rsid w:val="00A12DB6"/>
    <w:rsid w:val="00A14297"/>
    <w:rsid w:val="00A179DE"/>
    <w:rsid w:val="00A17AE7"/>
    <w:rsid w:val="00A41F2D"/>
    <w:rsid w:val="00A468F0"/>
    <w:rsid w:val="00A55BCB"/>
    <w:rsid w:val="00A60C43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24A8"/>
    <w:rsid w:val="00AA5EAC"/>
    <w:rsid w:val="00AB3540"/>
    <w:rsid w:val="00AB4D68"/>
    <w:rsid w:val="00AB6001"/>
    <w:rsid w:val="00AC1A61"/>
    <w:rsid w:val="00AC4267"/>
    <w:rsid w:val="00AD6551"/>
    <w:rsid w:val="00AE6100"/>
    <w:rsid w:val="00AE7E54"/>
    <w:rsid w:val="00B05B21"/>
    <w:rsid w:val="00B1230B"/>
    <w:rsid w:val="00B15A87"/>
    <w:rsid w:val="00B17EBD"/>
    <w:rsid w:val="00B33A9A"/>
    <w:rsid w:val="00B34159"/>
    <w:rsid w:val="00B3672A"/>
    <w:rsid w:val="00B5649E"/>
    <w:rsid w:val="00B57858"/>
    <w:rsid w:val="00B71197"/>
    <w:rsid w:val="00B91865"/>
    <w:rsid w:val="00B94D9A"/>
    <w:rsid w:val="00BA0763"/>
    <w:rsid w:val="00BA27D2"/>
    <w:rsid w:val="00BA4143"/>
    <w:rsid w:val="00BC0CCD"/>
    <w:rsid w:val="00BC4D7F"/>
    <w:rsid w:val="00BC5C8F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23EF4"/>
    <w:rsid w:val="00C31845"/>
    <w:rsid w:val="00C31BCA"/>
    <w:rsid w:val="00C32F65"/>
    <w:rsid w:val="00C52D90"/>
    <w:rsid w:val="00C603C6"/>
    <w:rsid w:val="00C60AE7"/>
    <w:rsid w:val="00C81ECD"/>
    <w:rsid w:val="00C90E12"/>
    <w:rsid w:val="00CA327E"/>
    <w:rsid w:val="00CA57C1"/>
    <w:rsid w:val="00CC1EAB"/>
    <w:rsid w:val="00CC473B"/>
    <w:rsid w:val="00CD21BA"/>
    <w:rsid w:val="00CD33B5"/>
    <w:rsid w:val="00CD40CA"/>
    <w:rsid w:val="00CD5462"/>
    <w:rsid w:val="00CF0831"/>
    <w:rsid w:val="00CF0AA1"/>
    <w:rsid w:val="00CF2C8F"/>
    <w:rsid w:val="00CF508E"/>
    <w:rsid w:val="00D007FC"/>
    <w:rsid w:val="00D012CE"/>
    <w:rsid w:val="00D01369"/>
    <w:rsid w:val="00D03D1C"/>
    <w:rsid w:val="00D07B4D"/>
    <w:rsid w:val="00D111D0"/>
    <w:rsid w:val="00D16647"/>
    <w:rsid w:val="00D23409"/>
    <w:rsid w:val="00D23DD9"/>
    <w:rsid w:val="00D26ED8"/>
    <w:rsid w:val="00D43257"/>
    <w:rsid w:val="00D44407"/>
    <w:rsid w:val="00D63C2D"/>
    <w:rsid w:val="00D6470D"/>
    <w:rsid w:val="00D66E7C"/>
    <w:rsid w:val="00D75C91"/>
    <w:rsid w:val="00D75E6E"/>
    <w:rsid w:val="00D9621B"/>
    <w:rsid w:val="00D975B5"/>
    <w:rsid w:val="00DA4EB9"/>
    <w:rsid w:val="00DB77D3"/>
    <w:rsid w:val="00DF5779"/>
    <w:rsid w:val="00DF70AC"/>
    <w:rsid w:val="00E00C3F"/>
    <w:rsid w:val="00E020A6"/>
    <w:rsid w:val="00E07319"/>
    <w:rsid w:val="00E11A77"/>
    <w:rsid w:val="00E12314"/>
    <w:rsid w:val="00E13562"/>
    <w:rsid w:val="00E136AC"/>
    <w:rsid w:val="00E217DC"/>
    <w:rsid w:val="00E230C3"/>
    <w:rsid w:val="00E25E1A"/>
    <w:rsid w:val="00E36C5B"/>
    <w:rsid w:val="00E418B5"/>
    <w:rsid w:val="00E4200A"/>
    <w:rsid w:val="00E645B5"/>
    <w:rsid w:val="00E65658"/>
    <w:rsid w:val="00E66D47"/>
    <w:rsid w:val="00E67848"/>
    <w:rsid w:val="00E70026"/>
    <w:rsid w:val="00E768E7"/>
    <w:rsid w:val="00E80C61"/>
    <w:rsid w:val="00E9073A"/>
    <w:rsid w:val="00EA1402"/>
    <w:rsid w:val="00EA1618"/>
    <w:rsid w:val="00EB33CA"/>
    <w:rsid w:val="00EB69D0"/>
    <w:rsid w:val="00EC130B"/>
    <w:rsid w:val="00EC23DA"/>
    <w:rsid w:val="00EC287B"/>
    <w:rsid w:val="00EC43CB"/>
    <w:rsid w:val="00EC54D7"/>
    <w:rsid w:val="00EC6670"/>
    <w:rsid w:val="00ED47CA"/>
    <w:rsid w:val="00ED47F1"/>
    <w:rsid w:val="00EE372C"/>
    <w:rsid w:val="00F11D8E"/>
    <w:rsid w:val="00F139D0"/>
    <w:rsid w:val="00F2153C"/>
    <w:rsid w:val="00F217FE"/>
    <w:rsid w:val="00F218CC"/>
    <w:rsid w:val="00F255C1"/>
    <w:rsid w:val="00F319EB"/>
    <w:rsid w:val="00F3602B"/>
    <w:rsid w:val="00F37CA5"/>
    <w:rsid w:val="00F46E0E"/>
    <w:rsid w:val="00F551DE"/>
    <w:rsid w:val="00F554DE"/>
    <w:rsid w:val="00F61402"/>
    <w:rsid w:val="00F66775"/>
    <w:rsid w:val="00F74481"/>
    <w:rsid w:val="00F74DF7"/>
    <w:rsid w:val="00F814A9"/>
    <w:rsid w:val="00F84B39"/>
    <w:rsid w:val="00FA02A0"/>
    <w:rsid w:val="00FA5542"/>
    <w:rsid w:val="00FA674A"/>
    <w:rsid w:val="00FA6B56"/>
    <w:rsid w:val="00FB18FE"/>
    <w:rsid w:val="00FB3E76"/>
    <w:rsid w:val="00FC1026"/>
    <w:rsid w:val="00FD57B4"/>
    <w:rsid w:val="00FE054B"/>
    <w:rsid w:val="00FE50A5"/>
    <w:rsid w:val="00FE6DBC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7A5CA-0CD7-49BF-931A-B5DD3E92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2020-12-25T10:42:00Z</cp:lastPrinted>
  <dcterms:created xsi:type="dcterms:W3CDTF">2021-01-19T13:34:00Z</dcterms:created>
  <dcterms:modified xsi:type="dcterms:W3CDTF">2021-01-19T13:34:00Z</dcterms:modified>
</cp:coreProperties>
</file>