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FFA" w:rsidRDefault="00A479DE" w:rsidP="005F294C">
      <w:pPr>
        <w:framePr w:hSpace="180" w:wrap="auto" w:vAnchor="text" w:hAnchor="page" w:x="5842" w:y="-659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111D95" w:rsidP="009019E2">
      <w:pPr>
        <w:ind w:left="-142" w:right="-1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25.01.2022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93</w:t>
      </w:r>
    </w:p>
    <w:p w:rsidR="00CB1369" w:rsidRDefault="001D4842" w:rsidP="009019E2">
      <w:pPr>
        <w:ind w:left="-142" w:right="-1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  </w:t>
      </w:r>
      <w:r w:rsidR="002B7F0F">
        <w:rPr>
          <w:rFonts w:ascii="Times New Roman CYR" w:hAnsi="Times New Roman CYR"/>
          <w:sz w:val="28"/>
          <w:lang w:val="ru-RU"/>
        </w:rPr>
        <w:t>г. Липецк</w:t>
      </w:r>
    </w:p>
    <w:p w:rsidR="00A66932" w:rsidRPr="00352728" w:rsidRDefault="00A66932" w:rsidP="009019E2">
      <w:pPr>
        <w:ind w:left="-142" w:right="-1"/>
        <w:jc w:val="center"/>
        <w:rPr>
          <w:rFonts w:ascii="Times New Roman CYR" w:hAnsi="Times New Roman CYR"/>
          <w:sz w:val="24"/>
          <w:szCs w:val="24"/>
          <w:lang w:val="ru-RU"/>
        </w:rPr>
      </w:pPr>
    </w:p>
    <w:p w:rsidR="001D4842" w:rsidRDefault="001D4842" w:rsidP="009019E2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порядке предоставления субсидии</w:t>
      </w:r>
    </w:p>
    <w:p w:rsidR="001D4842" w:rsidRDefault="001D4842" w:rsidP="009019E2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возмещение </w:t>
      </w:r>
      <w:r w:rsidRPr="00AA1470">
        <w:rPr>
          <w:rFonts w:ascii="Times New Roman" w:hAnsi="Times New Roman" w:cs="Times New Roman"/>
          <w:sz w:val="28"/>
          <w:szCs w:val="28"/>
        </w:rPr>
        <w:t>части затрат,</w:t>
      </w:r>
      <w:r w:rsidR="00B27E45">
        <w:rPr>
          <w:rFonts w:ascii="Times New Roman" w:hAnsi="Times New Roman" w:cs="Times New Roman"/>
          <w:sz w:val="28"/>
          <w:szCs w:val="28"/>
        </w:rPr>
        <w:t xml:space="preserve"> не</w:t>
      </w:r>
    </w:p>
    <w:p w:rsidR="001D4842" w:rsidRDefault="001D4842" w:rsidP="009019E2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покрытых доходами, связанных </w:t>
      </w:r>
      <w:r w:rsidR="00B27E45">
        <w:rPr>
          <w:rFonts w:ascii="Times New Roman" w:hAnsi="Times New Roman" w:cs="Times New Roman"/>
          <w:sz w:val="28"/>
          <w:szCs w:val="28"/>
        </w:rPr>
        <w:t>с</w:t>
      </w:r>
    </w:p>
    <w:p w:rsidR="001D4842" w:rsidRDefault="001D4842" w:rsidP="009019E2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осуществлением перевозок </w:t>
      </w:r>
      <w:r w:rsidR="00B27E45">
        <w:rPr>
          <w:rFonts w:ascii="Times New Roman" w:hAnsi="Times New Roman" w:cs="Times New Roman"/>
          <w:sz w:val="28"/>
          <w:szCs w:val="28"/>
        </w:rPr>
        <w:t>пассажиров</w:t>
      </w:r>
    </w:p>
    <w:p w:rsidR="00B77076" w:rsidRDefault="00B77076" w:rsidP="009019E2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городским наземным электрическим</w:t>
      </w:r>
      <w:r w:rsidR="00A151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376D" w:rsidRDefault="00A15195" w:rsidP="009019E2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транспортом </w:t>
      </w:r>
      <w:r w:rsidR="001D4842">
        <w:rPr>
          <w:rFonts w:ascii="Times New Roman" w:hAnsi="Times New Roman" w:cs="Times New Roman"/>
          <w:sz w:val="28"/>
          <w:szCs w:val="28"/>
        </w:rPr>
        <w:t xml:space="preserve">по муниципальным </w:t>
      </w:r>
    </w:p>
    <w:p w:rsidR="0062376D" w:rsidRDefault="001D4842" w:rsidP="009019E2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маршрутам</w:t>
      </w:r>
      <w:r w:rsidR="006237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регулярных перевозок по</w:t>
      </w:r>
    </w:p>
    <w:p w:rsidR="0062376D" w:rsidRDefault="001D4842" w:rsidP="009019E2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регулируемым</w:t>
      </w:r>
      <w:r w:rsidR="006237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тарифам </w:t>
      </w:r>
    </w:p>
    <w:p w:rsidR="001D4842" w:rsidRDefault="001D4842" w:rsidP="009019E2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город</w:t>
      </w:r>
      <w:r w:rsidR="00A15195">
        <w:rPr>
          <w:rFonts w:ascii="Times New Roman" w:hAnsi="Times New Roman" w:cs="Times New Roman"/>
          <w:sz w:val="28"/>
          <w:szCs w:val="28"/>
        </w:rPr>
        <w:t>е</w:t>
      </w:r>
      <w:r w:rsidR="00B27E45">
        <w:rPr>
          <w:rFonts w:ascii="Times New Roman" w:hAnsi="Times New Roman" w:cs="Times New Roman"/>
          <w:sz w:val="28"/>
          <w:szCs w:val="28"/>
        </w:rPr>
        <w:t xml:space="preserve"> </w:t>
      </w:r>
      <w:r w:rsidR="00A15195">
        <w:rPr>
          <w:rFonts w:ascii="Times New Roman" w:hAnsi="Times New Roman" w:cs="Times New Roman"/>
          <w:sz w:val="28"/>
          <w:szCs w:val="28"/>
        </w:rPr>
        <w:t>Липецке</w:t>
      </w:r>
      <w:r w:rsidR="002F712D">
        <w:rPr>
          <w:rFonts w:ascii="Times New Roman" w:hAnsi="Times New Roman" w:cs="Times New Roman"/>
          <w:sz w:val="28"/>
          <w:szCs w:val="28"/>
        </w:rPr>
        <w:t xml:space="preserve"> на 2022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412EBB" w:rsidRPr="00352728" w:rsidRDefault="00412EBB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F534F" w:rsidRPr="00352728" w:rsidRDefault="005F534F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F534F" w:rsidRPr="00352728" w:rsidRDefault="005F534F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95105" w:rsidRPr="00FF3126" w:rsidRDefault="005F534F" w:rsidP="00346F3F">
      <w:pPr>
        <w:pStyle w:val="ConsPlusNormal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126">
        <w:rPr>
          <w:rFonts w:ascii="Times New Roman" w:hAnsi="Times New Roman" w:cs="Times New Roman"/>
          <w:sz w:val="28"/>
          <w:szCs w:val="28"/>
        </w:rPr>
        <w:t xml:space="preserve">В соответствии со статьей 78 Бюджетного Кодекса Российской Федерации, решением Липецкого городского Совета депутатов от </w:t>
      </w:r>
      <w:r w:rsidR="00C66AFF">
        <w:rPr>
          <w:rFonts w:ascii="Times New Roman" w:hAnsi="Times New Roman" w:cs="Times New Roman"/>
          <w:sz w:val="28"/>
          <w:szCs w:val="28"/>
        </w:rPr>
        <w:t>28.12.2021</w:t>
      </w:r>
      <w:r w:rsidR="00E80969" w:rsidRPr="00FF3126">
        <w:rPr>
          <w:rFonts w:ascii="Times New Roman" w:hAnsi="Times New Roman" w:cs="Times New Roman"/>
          <w:sz w:val="28"/>
          <w:szCs w:val="28"/>
        </w:rPr>
        <w:t xml:space="preserve"> </w:t>
      </w:r>
      <w:r w:rsidRPr="00FF3126">
        <w:rPr>
          <w:rFonts w:ascii="Times New Roman" w:hAnsi="Times New Roman" w:cs="Times New Roman"/>
          <w:sz w:val="28"/>
          <w:szCs w:val="28"/>
        </w:rPr>
        <w:t>№</w:t>
      </w:r>
      <w:r w:rsidR="002F712D">
        <w:rPr>
          <w:rFonts w:ascii="Times New Roman" w:hAnsi="Times New Roman" w:cs="Times New Roman"/>
          <w:sz w:val="28"/>
          <w:szCs w:val="28"/>
        </w:rPr>
        <w:t xml:space="preserve"> 273</w:t>
      </w:r>
      <w:r w:rsidR="00CF77A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F3126">
        <w:rPr>
          <w:rFonts w:ascii="Times New Roman" w:hAnsi="Times New Roman" w:cs="Times New Roman"/>
          <w:sz w:val="28"/>
          <w:szCs w:val="28"/>
        </w:rPr>
        <w:t xml:space="preserve"> «О бюджете</w:t>
      </w:r>
      <w:r w:rsidR="002F712D">
        <w:rPr>
          <w:rFonts w:ascii="Times New Roman" w:hAnsi="Times New Roman" w:cs="Times New Roman"/>
          <w:sz w:val="28"/>
          <w:szCs w:val="28"/>
        </w:rPr>
        <w:t xml:space="preserve"> города Липецка на 2022</w:t>
      </w:r>
      <w:r w:rsidRPr="00FF3126">
        <w:rPr>
          <w:rFonts w:ascii="Times New Roman" w:hAnsi="Times New Roman" w:cs="Times New Roman"/>
          <w:sz w:val="28"/>
          <w:szCs w:val="28"/>
        </w:rPr>
        <w:t xml:space="preserve"> год</w:t>
      </w:r>
      <w:r w:rsidR="002F712D">
        <w:rPr>
          <w:rFonts w:ascii="Times New Roman" w:hAnsi="Times New Roman" w:cs="Times New Roman"/>
          <w:sz w:val="28"/>
          <w:szCs w:val="28"/>
        </w:rPr>
        <w:t xml:space="preserve"> и на плановый период 2023</w:t>
      </w:r>
      <w:r w:rsidR="00644EF6" w:rsidRPr="00FF3126">
        <w:rPr>
          <w:rFonts w:ascii="Times New Roman" w:hAnsi="Times New Roman" w:cs="Times New Roman"/>
          <w:sz w:val="28"/>
          <w:szCs w:val="28"/>
        </w:rPr>
        <w:t xml:space="preserve"> и 20</w:t>
      </w:r>
      <w:r w:rsidR="002F712D">
        <w:rPr>
          <w:rFonts w:ascii="Times New Roman" w:hAnsi="Times New Roman" w:cs="Times New Roman"/>
          <w:sz w:val="28"/>
          <w:szCs w:val="28"/>
        </w:rPr>
        <w:t>24</w:t>
      </w:r>
      <w:r w:rsidR="00644EF6" w:rsidRPr="00FF3126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FF3126">
        <w:rPr>
          <w:rFonts w:ascii="Times New Roman" w:hAnsi="Times New Roman" w:cs="Times New Roman"/>
          <w:sz w:val="28"/>
          <w:szCs w:val="28"/>
        </w:rPr>
        <w:t>», в целях планирования бюджетных расходов и обеспечения своевременного предоставления субсиди</w:t>
      </w:r>
      <w:r w:rsidR="00057ED6" w:rsidRPr="00FF3126">
        <w:rPr>
          <w:rFonts w:ascii="Times New Roman" w:hAnsi="Times New Roman" w:cs="Times New Roman"/>
          <w:sz w:val="28"/>
          <w:szCs w:val="28"/>
        </w:rPr>
        <w:t>и</w:t>
      </w:r>
      <w:r w:rsidRPr="00FF3126">
        <w:rPr>
          <w:rFonts w:ascii="Times New Roman" w:hAnsi="Times New Roman" w:cs="Times New Roman"/>
          <w:sz w:val="28"/>
          <w:szCs w:val="28"/>
        </w:rPr>
        <w:t xml:space="preserve"> </w:t>
      </w:r>
      <w:r w:rsidR="00FF3126" w:rsidRPr="00FF3126">
        <w:rPr>
          <w:rFonts w:ascii="Times New Roman" w:hAnsi="Times New Roman"/>
          <w:sz w:val="28"/>
          <w:szCs w:val="28"/>
        </w:rPr>
        <w:t xml:space="preserve">на возмещение части затрат, не покрытых доходами,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</w:t>
      </w:r>
      <w:r w:rsidR="002F712D">
        <w:rPr>
          <w:rFonts w:ascii="Times New Roman" w:hAnsi="Times New Roman"/>
          <w:sz w:val="28"/>
          <w:szCs w:val="28"/>
        </w:rPr>
        <w:t>тарифам в городе Липецке на 2022</w:t>
      </w:r>
      <w:r w:rsidR="00FF3126" w:rsidRPr="00FF3126">
        <w:rPr>
          <w:rFonts w:ascii="Times New Roman" w:hAnsi="Times New Roman"/>
          <w:sz w:val="28"/>
          <w:szCs w:val="28"/>
        </w:rPr>
        <w:t xml:space="preserve"> год</w:t>
      </w:r>
      <w:r w:rsidR="00180C59" w:rsidRPr="00FF3126">
        <w:rPr>
          <w:rFonts w:ascii="Times New Roman" w:hAnsi="Times New Roman" w:cs="Times New Roman"/>
          <w:sz w:val="28"/>
          <w:szCs w:val="28"/>
        </w:rPr>
        <w:t>,</w:t>
      </w:r>
      <w:r w:rsidR="00E95105" w:rsidRPr="00FF3126">
        <w:rPr>
          <w:rFonts w:ascii="Times New Roman" w:hAnsi="Times New Roman" w:cs="Times New Roman"/>
          <w:sz w:val="28"/>
          <w:szCs w:val="28"/>
        </w:rPr>
        <w:t xml:space="preserve"> администрация города</w:t>
      </w:r>
    </w:p>
    <w:p w:rsidR="00E95105" w:rsidRPr="00352728" w:rsidRDefault="00E95105" w:rsidP="009019E2">
      <w:pPr>
        <w:tabs>
          <w:tab w:val="left" w:pos="0"/>
        </w:tabs>
        <w:ind w:left="-142" w:right="-1"/>
        <w:jc w:val="both"/>
        <w:rPr>
          <w:sz w:val="24"/>
          <w:szCs w:val="24"/>
          <w:lang w:val="ru-RU"/>
        </w:rPr>
      </w:pPr>
    </w:p>
    <w:p w:rsidR="00E95105" w:rsidRPr="00352728" w:rsidRDefault="00E95105" w:rsidP="009019E2">
      <w:pPr>
        <w:tabs>
          <w:tab w:val="left" w:pos="0"/>
        </w:tabs>
        <w:ind w:left="-142" w:right="-1"/>
        <w:jc w:val="both"/>
        <w:rPr>
          <w:sz w:val="24"/>
          <w:szCs w:val="24"/>
          <w:lang w:val="ru-RU"/>
        </w:rPr>
      </w:pPr>
    </w:p>
    <w:p w:rsidR="00E95105" w:rsidRPr="00E95105" w:rsidRDefault="00E95105" w:rsidP="009019E2">
      <w:pPr>
        <w:suppressAutoHyphens/>
        <w:ind w:left="-142" w:right="-1"/>
        <w:jc w:val="both"/>
        <w:rPr>
          <w:sz w:val="28"/>
          <w:szCs w:val="28"/>
          <w:lang w:val="ru-RU"/>
        </w:rPr>
      </w:pPr>
      <w:r w:rsidRPr="00E95105">
        <w:rPr>
          <w:sz w:val="28"/>
          <w:szCs w:val="28"/>
          <w:lang w:val="ru-RU"/>
        </w:rPr>
        <w:t>П О С Т А Н О В Л Я Е Т:</w:t>
      </w:r>
    </w:p>
    <w:p w:rsidR="00E95105" w:rsidRPr="00352728" w:rsidRDefault="00E95105" w:rsidP="009019E2">
      <w:pPr>
        <w:suppressAutoHyphens/>
        <w:ind w:left="-142" w:right="-1"/>
        <w:jc w:val="both"/>
        <w:rPr>
          <w:sz w:val="24"/>
          <w:szCs w:val="24"/>
          <w:lang w:val="ru-RU"/>
        </w:rPr>
      </w:pPr>
    </w:p>
    <w:p w:rsidR="00E95105" w:rsidRPr="00352728" w:rsidRDefault="00E95105" w:rsidP="009019E2">
      <w:pPr>
        <w:suppressAutoHyphens/>
        <w:ind w:left="-142" w:right="-1"/>
        <w:jc w:val="both"/>
        <w:rPr>
          <w:sz w:val="24"/>
          <w:szCs w:val="24"/>
          <w:lang w:val="ru-RU"/>
        </w:rPr>
      </w:pPr>
    </w:p>
    <w:p w:rsidR="00E95105" w:rsidRPr="00346F3F" w:rsidRDefault="00E95105" w:rsidP="00346F3F">
      <w:pPr>
        <w:ind w:firstLine="709"/>
        <w:jc w:val="both"/>
        <w:rPr>
          <w:sz w:val="28"/>
          <w:szCs w:val="28"/>
          <w:lang w:val="ru-RU"/>
        </w:rPr>
      </w:pPr>
      <w:r w:rsidRPr="00346F3F">
        <w:rPr>
          <w:sz w:val="28"/>
          <w:szCs w:val="28"/>
          <w:lang w:val="ru-RU"/>
        </w:rPr>
        <w:t>1.</w:t>
      </w:r>
      <w:r w:rsidRPr="00346F3F">
        <w:rPr>
          <w:sz w:val="28"/>
          <w:szCs w:val="28"/>
        </w:rPr>
        <w:t> </w:t>
      </w:r>
      <w:r w:rsidRPr="00346F3F">
        <w:rPr>
          <w:sz w:val="28"/>
          <w:szCs w:val="28"/>
          <w:lang w:val="ru-RU"/>
        </w:rPr>
        <w:t xml:space="preserve">Утвердить Порядок </w:t>
      </w:r>
      <w:r w:rsidR="001D4842" w:rsidRPr="00346F3F">
        <w:rPr>
          <w:sz w:val="28"/>
          <w:szCs w:val="28"/>
          <w:lang w:val="ru-RU"/>
        </w:rPr>
        <w:t xml:space="preserve">предоставления субсидии </w:t>
      </w:r>
      <w:r w:rsidR="00346F3F" w:rsidRPr="00346F3F">
        <w:rPr>
          <w:sz w:val="28"/>
          <w:szCs w:val="28"/>
          <w:lang w:val="ru-RU"/>
        </w:rPr>
        <w:t>на возмещение части затрат, не покрытых доходами,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т</w:t>
      </w:r>
      <w:r w:rsidR="002F712D">
        <w:rPr>
          <w:sz w:val="28"/>
          <w:szCs w:val="28"/>
          <w:lang w:val="ru-RU"/>
        </w:rPr>
        <w:t>арифам в городе Липецке на 2022</w:t>
      </w:r>
      <w:r w:rsidR="00346F3F" w:rsidRPr="00346F3F">
        <w:rPr>
          <w:sz w:val="28"/>
          <w:szCs w:val="28"/>
          <w:lang w:val="ru-RU"/>
        </w:rPr>
        <w:t xml:space="preserve"> год</w:t>
      </w:r>
      <w:r w:rsidR="001D4842" w:rsidRPr="00346F3F">
        <w:rPr>
          <w:sz w:val="28"/>
          <w:szCs w:val="28"/>
          <w:lang w:val="ru-RU"/>
        </w:rPr>
        <w:t xml:space="preserve"> </w:t>
      </w:r>
      <w:r w:rsidRPr="00346F3F">
        <w:rPr>
          <w:sz w:val="28"/>
          <w:szCs w:val="28"/>
          <w:lang w:val="ru-RU"/>
        </w:rPr>
        <w:t>(приложение).</w:t>
      </w:r>
    </w:p>
    <w:p w:rsidR="00A15195" w:rsidRPr="00346F3F" w:rsidRDefault="00E95105" w:rsidP="00346F3F">
      <w:pPr>
        <w:tabs>
          <w:tab w:val="left" w:pos="0"/>
          <w:tab w:val="left" w:pos="720"/>
        </w:tabs>
        <w:ind w:firstLine="709"/>
        <w:jc w:val="both"/>
        <w:rPr>
          <w:sz w:val="28"/>
          <w:szCs w:val="28"/>
          <w:lang w:val="ru-RU"/>
        </w:rPr>
      </w:pPr>
      <w:r w:rsidRPr="00346F3F">
        <w:rPr>
          <w:sz w:val="28"/>
          <w:szCs w:val="28"/>
          <w:lang w:val="ru-RU"/>
        </w:rPr>
        <w:t>2.</w:t>
      </w:r>
      <w:r w:rsidRPr="00346F3F">
        <w:rPr>
          <w:sz w:val="28"/>
          <w:szCs w:val="28"/>
        </w:rPr>
        <w:t> </w:t>
      </w:r>
      <w:r w:rsidRPr="00346F3F">
        <w:rPr>
          <w:sz w:val="28"/>
          <w:szCs w:val="28"/>
          <w:lang w:val="ru-RU"/>
        </w:rPr>
        <w:t>Контроль за исполнением настоя</w:t>
      </w:r>
      <w:r w:rsidR="003D08A8" w:rsidRPr="00346F3F">
        <w:rPr>
          <w:sz w:val="28"/>
          <w:szCs w:val="28"/>
          <w:lang w:val="ru-RU"/>
        </w:rPr>
        <w:t>щего постановления возложить на</w:t>
      </w:r>
      <w:r w:rsidR="00DA5BFD" w:rsidRPr="00346F3F">
        <w:rPr>
          <w:sz w:val="28"/>
          <w:szCs w:val="28"/>
          <w:lang w:val="ru-RU"/>
        </w:rPr>
        <w:t xml:space="preserve"> </w:t>
      </w:r>
      <w:r w:rsidR="008702A6">
        <w:rPr>
          <w:sz w:val="28"/>
          <w:szCs w:val="28"/>
          <w:lang w:val="ru-RU"/>
        </w:rPr>
        <w:t xml:space="preserve">первого </w:t>
      </w:r>
      <w:r w:rsidRPr="00346F3F">
        <w:rPr>
          <w:sz w:val="28"/>
          <w:szCs w:val="28"/>
          <w:lang w:val="ru-RU"/>
        </w:rPr>
        <w:t>заместителя главы</w:t>
      </w:r>
      <w:r w:rsidR="00644EF6" w:rsidRPr="00346F3F">
        <w:rPr>
          <w:sz w:val="28"/>
          <w:szCs w:val="28"/>
          <w:lang w:val="ru-RU"/>
        </w:rPr>
        <w:t xml:space="preserve"> администрации города Липецка </w:t>
      </w:r>
      <w:r w:rsidR="00737C01">
        <w:rPr>
          <w:sz w:val="28"/>
          <w:szCs w:val="28"/>
          <w:lang w:val="ru-RU"/>
        </w:rPr>
        <w:t>В.Н.Негробова</w:t>
      </w:r>
      <w:r w:rsidR="00644EF6" w:rsidRPr="00346F3F">
        <w:rPr>
          <w:sz w:val="28"/>
          <w:szCs w:val="28"/>
          <w:lang w:val="ru-RU"/>
        </w:rPr>
        <w:t>.</w:t>
      </w:r>
      <w:r w:rsidRPr="00346F3F">
        <w:rPr>
          <w:sz w:val="28"/>
          <w:szCs w:val="28"/>
          <w:lang w:val="ru-RU"/>
        </w:rPr>
        <w:tab/>
      </w:r>
    </w:p>
    <w:p w:rsidR="00352728" w:rsidRPr="009537E9" w:rsidRDefault="00352728" w:rsidP="00A15195">
      <w:pPr>
        <w:tabs>
          <w:tab w:val="left" w:pos="0"/>
        </w:tabs>
        <w:ind w:left="-142" w:right="-1"/>
        <w:jc w:val="both"/>
        <w:rPr>
          <w:sz w:val="24"/>
          <w:szCs w:val="24"/>
          <w:lang w:val="ru-RU"/>
        </w:rPr>
      </w:pPr>
    </w:p>
    <w:p w:rsidR="004B34C8" w:rsidRPr="009537E9" w:rsidRDefault="004B34C8" w:rsidP="00A15195">
      <w:pPr>
        <w:tabs>
          <w:tab w:val="left" w:pos="0"/>
        </w:tabs>
        <w:ind w:left="-142" w:right="-1"/>
        <w:jc w:val="both"/>
        <w:rPr>
          <w:sz w:val="24"/>
          <w:szCs w:val="24"/>
          <w:lang w:val="ru-RU"/>
        </w:rPr>
      </w:pPr>
    </w:p>
    <w:p w:rsidR="004B34C8" w:rsidRPr="009537E9" w:rsidRDefault="004B34C8" w:rsidP="00A15195">
      <w:pPr>
        <w:tabs>
          <w:tab w:val="left" w:pos="0"/>
        </w:tabs>
        <w:ind w:left="-142" w:right="-1"/>
        <w:jc w:val="both"/>
        <w:rPr>
          <w:sz w:val="24"/>
          <w:szCs w:val="24"/>
          <w:lang w:val="ru-RU"/>
        </w:rPr>
      </w:pPr>
    </w:p>
    <w:p w:rsidR="00E95105" w:rsidRPr="00433527" w:rsidRDefault="002F712D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  <w:sectPr w:rsidR="00E95105" w:rsidRPr="00433527" w:rsidSect="004B34C8">
          <w:pgSz w:w="11906" w:h="16838"/>
          <w:pgMar w:top="1134" w:right="567" w:bottom="1134" w:left="1588" w:header="709" w:footer="709" w:gutter="0"/>
          <w:cols w:space="720"/>
        </w:sectPr>
      </w:pPr>
      <w:r>
        <w:rPr>
          <w:sz w:val="28"/>
          <w:szCs w:val="28"/>
          <w:lang w:val="ru-RU"/>
        </w:rPr>
        <w:t>Г</w:t>
      </w:r>
      <w:r w:rsidR="00E95105" w:rsidRPr="00E95105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а</w:t>
      </w:r>
      <w:r w:rsidR="004C7C33">
        <w:rPr>
          <w:sz w:val="28"/>
          <w:szCs w:val="28"/>
          <w:lang w:val="ru-RU"/>
        </w:rPr>
        <w:t xml:space="preserve"> города Липецка</w:t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 xml:space="preserve">           Е</w:t>
      </w:r>
      <w:r w:rsidR="00FF61D0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Ю</w:t>
      </w:r>
      <w:r w:rsidR="00FF61D0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Уваркина</w:t>
      </w:r>
    </w:p>
    <w:p w:rsidR="00412EBB" w:rsidRDefault="00412EBB" w:rsidP="00111D95">
      <w:pPr>
        <w:suppressAutoHyphens/>
        <w:jc w:val="both"/>
        <w:rPr>
          <w:sz w:val="28"/>
          <w:szCs w:val="28"/>
          <w:lang w:val="ru-RU"/>
        </w:rPr>
      </w:pPr>
    </w:p>
    <w:p w:rsidR="00111D95" w:rsidRPr="00111D95" w:rsidRDefault="00111D95" w:rsidP="00111D95">
      <w:pPr>
        <w:tabs>
          <w:tab w:val="left" w:pos="5954"/>
        </w:tabs>
        <w:ind w:left="5954" w:right="-2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 xml:space="preserve">Приложение </w:t>
      </w:r>
    </w:p>
    <w:p w:rsidR="00111D95" w:rsidRPr="00111D95" w:rsidRDefault="00111D95" w:rsidP="00111D95">
      <w:pPr>
        <w:tabs>
          <w:tab w:val="left" w:pos="5954"/>
        </w:tabs>
        <w:ind w:left="5954" w:right="-2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к постановлению</w:t>
      </w:r>
    </w:p>
    <w:p w:rsidR="00111D95" w:rsidRPr="00111D95" w:rsidRDefault="00111D95" w:rsidP="00111D95">
      <w:pPr>
        <w:tabs>
          <w:tab w:val="left" w:pos="5954"/>
        </w:tabs>
        <w:ind w:left="5954" w:right="-2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администрации города Липецка</w:t>
      </w:r>
    </w:p>
    <w:p w:rsidR="00111D95" w:rsidRPr="00111D95" w:rsidRDefault="00111D95" w:rsidP="00111D95">
      <w:pPr>
        <w:tabs>
          <w:tab w:val="left" w:pos="5954"/>
        </w:tabs>
        <w:ind w:left="5954" w:right="-2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 xml:space="preserve">от </w:t>
      </w:r>
      <w:r>
        <w:rPr>
          <w:sz w:val="28"/>
          <w:szCs w:val="28"/>
          <w:lang w:val="ru-RU"/>
        </w:rPr>
        <w:t xml:space="preserve">25.01.2022 </w:t>
      </w:r>
      <w:r w:rsidRPr="00111D95">
        <w:rPr>
          <w:sz w:val="28"/>
          <w:szCs w:val="28"/>
          <w:lang w:val="ru-RU"/>
        </w:rPr>
        <w:t>№</w:t>
      </w:r>
      <w:r>
        <w:rPr>
          <w:sz w:val="28"/>
          <w:szCs w:val="28"/>
          <w:lang w:val="ru-RU"/>
        </w:rPr>
        <w:t xml:space="preserve"> 93</w:t>
      </w:r>
    </w:p>
    <w:p w:rsidR="00111D95" w:rsidRPr="00111D95" w:rsidRDefault="00111D95" w:rsidP="00111D9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11D95" w:rsidRPr="00111D95" w:rsidRDefault="00111D95" w:rsidP="00111D9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11D95" w:rsidRPr="00111D95" w:rsidRDefault="00111D95" w:rsidP="00111D95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D95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111D95" w:rsidRPr="00111D95" w:rsidRDefault="00111D95" w:rsidP="00111D95">
      <w:pPr>
        <w:jc w:val="center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предоставления субсидии на возмещение части затрат, не покрытых доходами, связанных с</w:t>
      </w:r>
      <w:r w:rsidRPr="00111D95">
        <w:rPr>
          <w:b/>
          <w:sz w:val="28"/>
          <w:szCs w:val="28"/>
          <w:lang w:val="ru-RU"/>
        </w:rPr>
        <w:t xml:space="preserve"> </w:t>
      </w:r>
      <w:r w:rsidRPr="00111D95">
        <w:rPr>
          <w:sz w:val="28"/>
          <w:szCs w:val="28"/>
          <w:lang w:val="ru-RU"/>
        </w:rPr>
        <w:t>осуществлением перевозок пассажиров городским наземным электрическим транспортом по муниципальным маршрутам регулярных перевозок по регулируемым тарифам в городе Липецке, на 2022 год</w:t>
      </w:r>
    </w:p>
    <w:p w:rsidR="00111D95" w:rsidRPr="00111D95" w:rsidRDefault="00111D95" w:rsidP="00111D95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111D95" w:rsidRPr="00111D95" w:rsidRDefault="00111D95" w:rsidP="00111D95">
      <w:pPr>
        <w:ind w:left="360"/>
        <w:jc w:val="center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1.</w:t>
      </w:r>
      <w:r w:rsidRPr="00111D95">
        <w:rPr>
          <w:sz w:val="28"/>
          <w:szCs w:val="28"/>
        </w:rPr>
        <w:t> </w:t>
      </w:r>
      <w:r w:rsidRPr="00111D95">
        <w:rPr>
          <w:sz w:val="28"/>
          <w:szCs w:val="28"/>
          <w:lang w:val="ru-RU"/>
        </w:rPr>
        <w:t>Общие положения</w:t>
      </w:r>
    </w:p>
    <w:p w:rsidR="00111D95" w:rsidRPr="00111D95" w:rsidRDefault="00111D95" w:rsidP="00111D9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11D95" w:rsidRPr="00111D95" w:rsidRDefault="00111D95" w:rsidP="00111D9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1.1.</w:t>
      </w:r>
      <w:r w:rsidRPr="00111D95">
        <w:rPr>
          <w:sz w:val="28"/>
          <w:szCs w:val="28"/>
        </w:rPr>
        <w:t> </w:t>
      </w:r>
      <w:r w:rsidRPr="00111D95">
        <w:rPr>
          <w:sz w:val="28"/>
          <w:szCs w:val="28"/>
          <w:lang w:val="ru-RU"/>
        </w:rPr>
        <w:t xml:space="preserve">Настоящий Порядок устанавливает правила предоставления в 2022 году субсидии из бюджета города Липецка на возмещение части затрат, не покрытых доходами,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тарифам в городе Липецке (далее - муниципальные маршруты). </w:t>
      </w:r>
    </w:p>
    <w:p w:rsidR="00111D95" w:rsidRPr="00111D95" w:rsidRDefault="00111D95" w:rsidP="00111D9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1.2.</w:t>
      </w:r>
      <w:r w:rsidRPr="00111D95">
        <w:rPr>
          <w:sz w:val="28"/>
          <w:szCs w:val="28"/>
        </w:rPr>
        <w:t> </w:t>
      </w:r>
      <w:r w:rsidRPr="00111D95">
        <w:rPr>
          <w:sz w:val="28"/>
          <w:szCs w:val="28"/>
          <w:lang w:val="ru-RU"/>
        </w:rPr>
        <w:t>Субсидия предоставляется в целях создания условий для предоставления транспортных услуг населению и организации транспортного обслуживания населения в границах городского округа в рамках мероприятий, предусмотренных муниципальной программой города Липецка «Развитие транспорта и дорожного хозяйства города Липецка», утвержденной постановлением администрации города Липецка от 14.10.2016 № 1853.</w:t>
      </w:r>
    </w:p>
    <w:p w:rsidR="00111D95" w:rsidRPr="00111D95" w:rsidRDefault="00111D95" w:rsidP="00111D9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1.3.</w:t>
      </w:r>
      <w:r w:rsidRPr="00111D95">
        <w:rPr>
          <w:sz w:val="28"/>
          <w:szCs w:val="28"/>
        </w:rPr>
        <w:t> </w:t>
      </w:r>
      <w:r w:rsidRPr="00111D95">
        <w:rPr>
          <w:sz w:val="28"/>
          <w:szCs w:val="28"/>
          <w:lang w:val="ru-RU"/>
        </w:rPr>
        <w:t>Субсидия предоставляется в пределах лимитов бюджетных обязательств на текущий финансовый год, доведенных департаменту транспорта администрации города Липецка как получателю средств бюджета города (далее - департамент) в соответствии с решением Липецкого городского Совета депутатов от 28.12.2021 № 273 «О бюджете города Липецка на 2022 год и на плановый период 2023 и 2024 годов».</w:t>
      </w:r>
    </w:p>
    <w:p w:rsidR="00111D95" w:rsidRPr="00111D95" w:rsidRDefault="00111D95" w:rsidP="00111D9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1.4.</w:t>
      </w:r>
      <w:r w:rsidRPr="00111D95">
        <w:rPr>
          <w:sz w:val="28"/>
          <w:szCs w:val="28"/>
        </w:rPr>
        <w:t> </w:t>
      </w:r>
      <w:r w:rsidRPr="00111D95">
        <w:rPr>
          <w:sz w:val="28"/>
          <w:szCs w:val="28"/>
          <w:lang w:val="ru-RU"/>
        </w:rPr>
        <w:t>Субсидия предоставляется на безвозмездной и безвозвратной основе юридическим лицам (за исключением государственных (муниципальных) учреждений), индивидуальным предпринимателям, осуществляющим перевозки пассажиров городским наземным электрическим транспортом по муниципальным маршрутам на основании договоров, которые заключены до дня вступления в силу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(далее - договоры)</w:t>
      </w:r>
      <w:r w:rsidRPr="00111D95">
        <w:rPr>
          <w:b/>
          <w:sz w:val="28"/>
          <w:szCs w:val="28"/>
          <w:lang w:val="ru-RU"/>
        </w:rPr>
        <w:t xml:space="preserve"> </w:t>
      </w:r>
      <w:r w:rsidRPr="00111D95">
        <w:rPr>
          <w:sz w:val="28"/>
          <w:szCs w:val="28"/>
          <w:lang w:val="ru-RU"/>
        </w:rPr>
        <w:t>на возмещение части затрат, не покрытых доходами, возникших в 2022 году в период действия договоров.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lastRenderedPageBreak/>
        <w:t>1.5.</w:t>
      </w:r>
      <w:r w:rsidRPr="00111D95">
        <w:rPr>
          <w:sz w:val="28"/>
          <w:szCs w:val="28"/>
        </w:rPr>
        <w:t> </w:t>
      </w:r>
      <w:r w:rsidRPr="00111D95">
        <w:rPr>
          <w:sz w:val="28"/>
          <w:szCs w:val="28"/>
          <w:lang w:val="ru-RU"/>
        </w:rPr>
        <w:t>Субсидии предоставляются по результатам проводимого департаментом отбора на предоставление субсидий (далее - отбор).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 xml:space="preserve">Способом проведения отбора является запрос предложений, направленных участниками отбора для участия в отборе, исходя из очередности поступления заявок и соответствия участника отбора категориям отбора, установленным в </w:t>
      </w:r>
      <w:hyperlink r:id="rId8" w:history="1">
        <w:r w:rsidRPr="00111D95">
          <w:rPr>
            <w:sz w:val="28"/>
            <w:szCs w:val="28"/>
            <w:lang w:val="ru-RU"/>
          </w:rPr>
          <w:t>пункте 1.</w:t>
        </w:r>
      </w:hyperlink>
      <w:r w:rsidRPr="00111D95">
        <w:rPr>
          <w:sz w:val="28"/>
          <w:szCs w:val="28"/>
          <w:lang w:val="ru-RU"/>
        </w:rPr>
        <w:t>4 настоящего Порядка.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1.6.</w:t>
      </w:r>
      <w:r w:rsidRPr="00111D95">
        <w:rPr>
          <w:sz w:val="28"/>
          <w:szCs w:val="28"/>
        </w:rPr>
        <w:t> </w:t>
      </w:r>
      <w:r w:rsidRPr="00111D95">
        <w:rPr>
          <w:sz w:val="28"/>
          <w:szCs w:val="28"/>
          <w:lang w:val="ru-RU"/>
        </w:rPr>
        <w:t>Информация о субсидии размещается</w:t>
      </w:r>
      <w:r w:rsidRPr="00111D95">
        <w:rPr>
          <w:color w:val="F79646"/>
          <w:sz w:val="28"/>
          <w:szCs w:val="28"/>
          <w:lang w:val="ru-RU"/>
        </w:rPr>
        <w:t xml:space="preserve"> </w:t>
      </w:r>
      <w:r w:rsidRPr="00111D95">
        <w:rPr>
          <w:sz w:val="28"/>
          <w:szCs w:val="28"/>
          <w:lang w:val="ru-RU"/>
        </w:rPr>
        <w:t xml:space="preserve">на едином портале бюджетной системы Российской Федерации в информационно-телекоммуникационной сети Интернет (далее – единый портал) при формировании проекта решения о бюджете города Липецка, внесении изменений в бюджет города Липецка. </w:t>
      </w:r>
    </w:p>
    <w:p w:rsidR="00111D95" w:rsidRPr="00111D95" w:rsidRDefault="00111D95" w:rsidP="00111D95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 xml:space="preserve">2. Порядок проведения отбора </w:t>
      </w:r>
    </w:p>
    <w:p w:rsidR="00111D95" w:rsidRPr="00111D95" w:rsidRDefault="00111D95" w:rsidP="00111D95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2.1.</w:t>
      </w:r>
      <w:r w:rsidRPr="00111D95">
        <w:rPr>
          <w:sz w:val="28"/>
          <w:szCs w:val="28"/>
        </w:rPr>
        <w:t> </w:t>
      </w:r>
      <w:r w:rsidRPr="00111D95">
        <w:rPr>
          <w:sz w:val="28"/>
          <w:szCs w:val="28"/>
          <w:lang w:val="ru-RU"/>
        </w:rPr>
        <w:t>Организатором проведения отбора является департамент, который своим приказом принимает решение о проведении отбора и размещении объявления о проведении отбора (далее - объявление).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Объявление размещается на едином портале и официальном сайте администрации города Липецка в информационно-телекоммуникационной сети «Интернет» (далее – официальный сайт) – не позднее чем за 1 календарный день до даты начала приема заявок на участие в отборе и иных документов (далее – заявочная документация).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В объявлении указываются: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сроки проведения отбора;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дата начала подачи заявочной документации участников отбора;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наименование, местонахождение, почтовый адрес, адрес электронной почты департамента;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 xml:space="preserve">результаты предоставления субсидии в соответствии с </w:t>
      </w:r>
      <w:hyperlink r:id="rId9" w:history="1">
        <w:r w:rsidRPr="00111D95">
          <w:rPr>
            <w:sz w:val="28"/>
            <w:szCs w:val="28"/>
            <w:lang w:val="ru-RU"/>
          </w:rPr>
          <w:t xml:space="preserve">пунктом 3.8 </w:t>
        </w:r>
      </w:hyperlink>
      <w:r w:rsidRPr="00111D95">
        <w:rPr>
          <w:sz w:val="28"/>
          <w:szCs w:val="28"/>
          <w:lang w:val="ru-RU"/>
        </w:rPr>
        <w:t>настоящего Порядка;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доменное имя или указатели страниц сайта в информационно-телекоммуникационной сети «Интернет», на котором обеспечивается проведение отбора;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 xml:space="preserve">требования к участникам отбора в соответствии с </w:t>
      </w:r>
      <w:hyperlink w:anchor="Par15" w:history="1">
        <w:r w:rsidRPr="00111D95">
          <w:rPr>
            <w:sz w:val="28"/>
            <w:szCs w:val="28"/>
            <w:lang w:val="ru-RU"/>
          </w:rPr>
          <w:t xml:space="preserve">пунктами 2.2 и 2.3 </w:t>
        </w:r>
      </w:hyperlink>
      <w:r w:rsidRPr="00111D95">
        <w:rPr>
          <w:sz w:val="28"/>
          <w:szCs w:val="28"/>
          <w:lang w:val="ru-RU"/>
        </w:rPr>
        <w:t>настоящего Порядка и перечень документов, представляемых участниками отбора для подтверждения их соответствия указанным требованиям;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 xml:space="preserve">порядок подачи заявочной документации участниками отбора и требования, предъявляемые к форме и содержанию заявочной документации в соответствии с </w:t>
      </w:r>
      <w:hyperlink w:anchor="Par20" w:history="1">
        <w:r w:rsidRPr="00111D95">
          <w:rPr>
            <w:sz w:val="28"/>
            <w:szCs w:val="28"/>
            <w:lang w:val="ru-RU"/>
          </w:rPr>
          <w:t xml:space="preserve">пунктом 2.4 </w:t>
        </w:r>
      </w:hyperlink>
      <w:r w:rsidRPr="00111D95">
        <w:rPr>
          <w:sz w:val="28"/>
          <w:szCs w:val="28"/>
          <w:lang w:val="ru-RU"/>
        </w:rPr>
        <w:t>настоящего Порядка;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порядок отзыва заявочной документации участников отбора, порядок возврата заявок участников отбора, определяющий в том числе основания для возврата заявочной документации;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 xml:space="preserve">правила рассмотрения заявочной документации в соответствии с </w:t>
      </w:r>
      <w:hyperlink w:anchor="Par37" w:history="1">
        <w:r w:rsidRPr="00111D95">
          <w:rPr>
            <w:sz w:val="28"/>
            <w:szCs w:val="28"/>
            <w:lang w:val="ru-RU"/>
          </w:rPr>
          <w:t>пунктами 2.4</w:t>
        </w:r>
      </w:hyperlink>
      <w:r w:rsidRPr="00111D95">
        <w:rPr>
          <w:sz w:val="28"/>
          <w:szCs w:val="28"/>
          <w:lang w:val="ru-RU"/>
        </w:rPr>
        <w:t xml:space="preserve"> - </w:t>
      </w:r>
      <w:hyperlink w:anchor="Par54" w:history="1">
        <w:r w:rsidRPr="00111D95">
          <w:rPr>
            <w:sz w:val="28"/>
            <w:szCs w:val="28"/>
            <w:lang w:val="ru-RU"/>
          </w:rPr>
          <w:t xml:space="preserve">2.11 </w:t>
        </w:r>
      </w:hyperlink>
      <w:r w:rsidRPr="00111D95">
        <w:rPr>
          <w:sz w:val="28"/>
          <w:szCs w:val="28"/>
          <w:lang w:val="ru-RU"/>
        </w:rPr>
        <w:t>настоящего Порядка;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порядок предоставления участникам отбора разъяснений положений объявления, дата начала и окончания срока такого предоставления;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lastRenderedPageBreak/>
        <w:t>срок, в течение которого победитель (победители) отбора должен подписать соглашение о предоставлении субсидии, заключаемое между департаментом и Получателем субсидии (далее – соглашение);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условия признания победителя (победителей) отбора уклонившимся от заключения соглашения;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дата размещения результатов отбора на едином портале, а также официальном сайте, которая не может быть позднее 14-го календарного дня, следующего за днем определения победителя (победителей) отбора</w:t>
      </w:r>
      <w:bookmarkStart w:id="0" w:name="Par15"/>
      <w:bookmarkEnd w:id="0"/>
      <w:r w:rsidRPr="00111D95">
        <w:rPr>
          <w:sz w:val="28"/>
          <w:szCs w:val="28"/>
          <w:lang w:val="ru-RU"/>
        </w:rPr>
        <w:t>.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2.2.</w:t>
      </w:r>
      <w:r w:rsidRPr="00111D95">
        <w:rPr>
          <w:sz w:val="28"/>
          <w:szCs w:val="28"/>
        </w:rPr>
        <w:t> </w:t>
      </w:r>
      <w:r w:rsidRPr="00111D95">
        <w:rPr>
          <w:sz w:val="28"/>
          <w:szCs w:val="28"/>
          <w:lang w:val="ru-RU"/>
        </w:rPr>
        <w:t>Участник отбора на 1-е число месяца, предшествующего месяцу, в котором планируется проведение отбора, должен соответствовать следующим требованиям: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а)</w:t>
      </w:r>
      <w:r w:rsidRPr="00111D95">
        <w:rPr>
          <w:sz w:val="28"/>
          <w:szCs w:val="28"/>
        </w:rPr>
        <w:t> </w:t>
      </w:r>
      <w:r w:rsidRPr="00111D95">
        <w:rPr>
          <w:sz w:val="28"/>
          <w:szCs w:val="28"/>
          <w:lang w:val="ru-RU"/>
        </w:rPr>
        <w:t>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б)</w:t>
      </w:r>
      <w:r w:rsidRPr="00111D95">
        <w:rPr>
          <w:sz w:val="28"/>
          <w:szCs w:val="28"/>
        </w:rPr>
        <w:t> </w:t>
      </w:r>
      <w:r w:rsidRPr="00111D95">
        <w:rPr>
          <w:sz w:val="28"/>
          <w:szCs w:val="28"/>
          <w:lang w:val="ru-RU"/>
        </w:rPr>
        <w:t>у участника отбора должна отсутствовать просроченная задолженность по возврату в бюджет города Липецка,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городом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лицам);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в)</w:t>
      </w:r>
      <w:r w:rsidRPr="00111D95">
        <w:rPr>
          <w:sz w:val="28"/>
          <w:szCs w:val="28"/>
        </w:rPr>
        <w:t> </w:t>
      </w:r>
      <w:r w:rsidRPr="00111D95">
        <w:rPr>
          <w:sz w:val="28"/>
          <w:szCs w:val="28"/>
          <w:lang w:val="ru-RU"/>
        </w:rPr>
        <w:t>участник отбора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 – индивидуальный предприниматель не должен прекратить деятельность в качестве индивидуального предпринимателя;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г)</w:t>
      </w:r>
      <w:r w:rsidRPr="00111D95">
        <w:rPr>
          <w:sz w:val="28"/>
          <w:szCs w:val="28"/>
        </w:rPr>
        <w:t> </w:t>
      </w:r>
      <w:r w:rsidRPr="00111D95">
        <w:rPr>
          <w:sz w:val="28"/>
          <w:szCs w:val="28"/>
          <w:lang w:val="ru-RU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отбора;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д)</w:t>
      </w:r>
      <w:r w:rsidRPr="00111D95">
        <w:rPr>
          <w:sz w:val="28"/>
          <w:szCs w:val="28"/>
        </w:rPr>
        <w:t> </w:t>
      </w:r>
      <w:r w:rsidRPr="00111D95">
        <w:rPr>
          <w:sz w:val="28"/>
          <w:szCs w:val="28"/>
          <w:lang w:val="ru-RU"/>
        </w:rPr>
        <w:t xml:space="preserve">участник отбора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иностранного юридического лица,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10" w:history="1">
        <w:r w:rsidRPr="00111D95">
          <w:rPr>
            <w:sz w:val="28"/>
            <w:szCs w:val="28"/>
            <w:lang w:val="ru-RU"/>
          </w:rPr>
          <w:t>перечень</w:t>
        </w:r>
      </w:hyperlink>
      <w:r w:rsidRPr="00111D95">
        <w:rPr>
          <w:sz w:val="28"/>
          <w:szCs w:val="28"/>
          <w:lang w:val="ru-RU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</w:t>
      </w:r>
      <w:r w:rsidRPr="00111D95">
        <w:rPr>
          <w:sz w:val="28"/>
          <w:szCs w:val="28"/>
          <w:lang w:val="ru-RU"/>
        </w:rPr>
        <w:lastRenderedPageBreak/>
        <w:t>проведении финансовых операций (офшорные зоны), в совокупности превышает 50 процентов;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е)</w:t>
      </w:r>
      <w:r w:rsidRPr="00111D95">
        <w:rPr>
          <w:sz w:val="28"/>
          <w:szCs w:val="28"/>
        </w:rPr>
        <w:t> </w:t>
      </w:r>
      <w:r w:rsidRPr="00111D95">
        <w:rPr>
          <w:sz w:val="28"/>
          <w:szCs w:val="28"/>
          <w:lang w:val="ru-RU"/>
        </w:rPr>
        <w:t xml:space="preserve">участник отбора не должен получать средства из бюджета города Липецка на основании иных нормативных правовых актов на цели, указанные в </w:t>
      </w:r>
      <w:hyperlink r:id="rId11" w:history="1">
        <w:r w:rsidRPr="00111D95">
          <w:rPr>
            <w:sz w:val="28"/>
            <w:szCs w:val="28"/>
            <w:lang w:val="ru-RU"/>
          </w:rPr>
          <w:t xml:space="preserve">пункте 1.2 </w:t>
        </w:r>
      </w:hyperlink>
      <w:r w:rsidRPr="00111D95">
        <w:rPr>
          <w:sz w:val="28"/>
          <w:szCs w:val="28"/>
          <w:lang w:val="ru-RU"/>
        </w:rPr>
        <w:t>настоящего Порядка.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2.3. Требования к участникам отбора: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у участника отбора должна отсутствовать задолженность по выплате заработной платы перед работниками;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уровень среднемесячной заработной платы работников участника отбора должен быть не ниже размера минимальной заработной платы, установленной на соответствующий финансовый год в Липецкой области;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участник отбора обязан вести обособленный аналитический учет операций, связанных с субсидируемой деятельностью;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у участника отбора имеются затраты, не покрытые доходами, связанные с осуществлением перевозок пассажиров городским наземным электрическим транспортом по муниципальным маршрутам.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bookmarkStart w:id="1" w:name="Par20"/>
      <w:bookmarkEnd w:id="1"/>
      <w:r w:rsidRPr="00111D95">
        <w:rPr>
          <w:sz w:val="28"/>
          <w:szCs w:val="28"/>
          <w:lang w:val="ru-RU"/>
        </w:rPr>
        <w:t>2.4.</w:t>
      </w:r>
      <w:r w:rsidRPr="00111D95">
        <w:rPr>
          <w:sz w:val="28"/>
          <w:szCs w:val="28"/>
        </w:rPr>
        <w:t> </w:t>
      </w:r>
      <w:r w:rsidRPr="00111D95">
        <w:rPr>
          <w:sz w:val="28"/>
          <w:szCs w:val="28"/>
          <w:lang w:val="ru-RU"/>
        </w:rPr>
        <w:t>Для участия в отборе участник отбора в срок, установленный в объявлении, представляет в департамент заявочную документацию, включающую: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а)</w:t>
      </w:r>
      <w:r w:rsidRPr="00111D95">
        <w:rPr>
          <w:sz w:val="28"/>
          <w:szCs w:val="28"/>
        </w:rPr>
        <w:t> </w:t>
      </w:r>
      <w:hyperlink r:id="rId12" w:history="1">
        <w:r w:rsidRPr="00111D95">
          <w:rPr>
            <w:sz w:val="28"/>
            <w:szCs w:val="28"/>
            <w:lang w:val="ru-RU"/>
          </w:rPr>
          <w:t>заявку</w:t>
        </w:r>
      </w:hyperlink>
      <w:r w:rsidRPr="00111D95">
        <w:rPr>
          <w:sz w:val="28"/>
          <w:szCs w:val="28"/>
          <w:lang w:val="ru-RU"/>
        </w:rPr>
        <w:t xml:space="preserve"> на участие в отборе по форме согласно приложению 1 к настоящему Порядку;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б)</w:t>
      </w:r>
      <w:r w:rsidRPr="00111D95">
        <w:rPr>
          <w:sz w:val="28"/>
          <w:szCs w:val="28"/>
        </w:rPr>
        <w:t> </w:t>
      </w:r>
      <w:r w:rsidRPr="00111D95">
        <w:rPr>
          <w:sz w:val="28"/>
          <w:szCs w:val="28"/>
          <w:lang w:val="ru-RU"/>
        </w:rPr>
        <w:t>документ, удостоверяющий полномочия представителя участника отбора (в случае обращения с заявочной документацией представителя участника отбора);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в)</w:t>
      </w:r>
      <w:r w:rsidRPr="00111D95">
        <w:rPr>
          <w:sz w:val="28"/>
          <w:szCs w:val="28"/>
        </w:rPr>
        <w:t> </w:t>
      </w:r>
      <w:r w:rsidRPr="00111D95">
        <w:rPr>
          <w:sz w:val="28"/>
          <w:szCs w:val="28"/>
          <w:lang w:val="ru-RU"/>
        </w:rPr>
        <w:t>согласие на публикацию (размещение) в информационно-телекоммуникационной сети «Интернет» информации об участнике отбора, о подаваемой участником отбора заявочной документации, иной информации об участнике отбора, связанной с отбором;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г)</w:t>
      </w:r>
      <w:r w:rsidRPr="00111D95">
        <w:rPr>
          <w:sz w:val="28"/>
          <w:szCs w:val="28"/>
        </w:rPr>
        <w:t> </w:t>
      </w:r>
      <w:r w:rsidRPr="00111D95">
        <w:rPr>
          <w:sz w:val="28"/>
          <w:szCs w:val="28"/>
          <w:lang w:val="ru-RU"/>
        </w:rPr>
        <w:t>копию учредительных документов участника отбора;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д)</w:t>
      </w:r>
      <w:r w:rsidRPr="00111D95">
        <w:rPr>
          <w:sz w:val="28"/>
          <w:szCs w:val="28"/>
        </w:rPr>
        <w:t> </w:t>
      </w:r>
      <w:r w:rsidRPr="00111D95">
        <w:rPr>
          <w:sz w:val="28"/>
          <w:szCs w:val="28"/>
          <w:lang w:val="ru-RU"/>
        </w:rPr>
        <w:t xml:space="preserve">копию приказа об утверждении учетной политики с изменениями и дополнениями; 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е)</w:t>
      </w:r>
      <w:r w:rsidRPr="00111D95">
        <w:rPr>
          <w:sz w:val="28"/>
          <w:szCs w:val="28"/>
        </w:rPr>
        <w:t> </w:t>
      </w:r>
      <w:r w:rsidRPr="00111D95">
        <w:rPr>
          <w:sz w:val="28"/>
          <w:szCs w:val="28"/>
          <w:lang w:val="ru-RU"/>
        </w:rPr>
        <w:t>справку об отсутствии задолженности по выплате заработной платы перед работниками;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ж)</w:t>
      </w:r>
      <w:r w:rsidRPr="00111D95">
        <w:rPr>
          <w:sz w:val="28"/>
          <w:szCs w:val="28"/>
        </w:rPr>
        <w:t> </w:t>
      </w:r>
      <w:r w:rsidRPr="00111D95">
        <w:rPr>
          <w:sz w:val="28"/>
          <w:szCs w:val="28"/>
          <w:lang w:val="ru-RU"/>
        </w:rPr>
        <w:t>справку об уровне среднемесячной заработной платы работников участника отбора;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з)</w:t>
      </w:r>
      <w:r w:rsidRPr="00111D95">
        <w:rPr>
          <w:sz w:val="28"/>
          <w:szCs w:val="28"/>
        </w:rPr>
        <w:t> </w:t>
      </w:r>
      <w:r w:rsidRPr="00111D95">
        <w:rPr>
          <w:sz w:val="28"/>
          <w:szCs w:val="28"/>
          <w:lang w:val="ru-RU"/>
        </w:rPr>
        <w:t>расчет необходимого объема субсидии по форме согласно приложению 2 к настоящему Порядку;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и)</w:t>
      </w:r>
      <w:r w:rsidRPr="00111D95">
        <w:rPr>
          <w:sz w:val="28"/>
          <w:szCs w:val="28"/>
        </w:rPr>
        <w:t> </w:t>
      </w:r>
      <w:r w:rsidRPr="00111D95">
        <w:rPr>
          <w:sz w:val="28"/>
          <w:szCs w:val="28"/>
          <w:lang w:val="ru-RU"/>
        </w:rPr>
        <w:t>отчет о фактических затратах, не покрытых доходами по форме согласно</w:t>
      </w:r>
      <w:r w:rsidRPr="00111D95">
        <w:rPr>
          <w:b/>
          <w:sz w:val="28"/>
          <w:szCs w:val="28"/>
          <w:lang w:val="ru-RU"/>
        </w:rPr>
        <w:t xml:space="preserve"> </w:t>
      </w:r>
      <w:r w:rsidRPr="00111D95">
        <w:rPr>
          <w:sz w:val="28"/>
          <w:szCs w:val="28"/>
          <w:lang w:val="ru-RU"/>
        </w:rPr>
        <w:t xml:space="preserve">приложению 3 к настоящему Порядку (далее – отчет о затратах) и документы, подтверждающие фактически произведенные затраты по субсидируемой деятельности - регистры учета, копии платежных документов, сводный акт списания автомобильного топлива, сводный акт списания смазочных материалов, справку о расходе и затратах на потребление электроэнергии (далее – </w:t>
      </w:r>
      <w:r w:rsidRPr="00111D95">
        <w:rPr>
          <w:sz w:val="28"/>
          <w:szCs w:val="28"/>
          <w:lang w:val="ru-RU"/>
        </w:rPr>
        <w:lastRenderedPageBreak/>
        <w:t>документы), по состоянию на последний день месяца, предшествующего месяцу, в котором представляется заявочная документация;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к) информацию о количестве фактически выполненных рейсов Получателя</w:t>
      </w:r>
    </w:p>
    <w:p w:rsidR="00111D95" w:rsidRPr="00111D95" w:rsidRDefault="00111D95" w:rsidP="00111D95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субсидии по муниципальным маршрутам по данным спутниковой навигационной системы ГЛОНАСС или ГЛОНАСС/</w:t>
      </w:r>
      <w:r w:rsidRPr="00111D95">
        <w:rPr>
          <w:sz w:val="28"/>
          <w:szCs w:val="28"/>
        </w:rPr>
        <w:t>GPS</w:t>
      </w:r>
      <w:r w:rsidRPr="00111D95">
        <w:rPr>
          <w:sz w:val="28"/>
          <w:szCs w:val="28"/>
          <w:lang w:val="ru-RU"/>
        </w:rPr>
        <w:t xml:space="preserve"> по форме согласно Приложению 4 к настоящему Порядку (далее – Информация о рейсах), по состоянию на последний день месяца, предшествующего месяцу, в котором представляется заявочная документация.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bookmarkStart w:id="2" w:name="Par37"/>
      <w:bookmarkEnd w:id="2"/>
      <w:r w:rsidRPr="00111D95">
        <w:rPr>
          <w:sz w:val="28"/>
          <w:szCs w:val="28"/>
          <w:lang w:val="ru-RU"/>
        </w:rPr>
        <w:t>2.5.</w:t>
      </w:r>
      <w:r w:rsidRPr="00111D95">
        <w:rPr>
          <w:sz w:val="28"/>
          <w:szCs w:val="28"/>
        </w:rPr>
        <w:t> </w:t>
      </w:r>
      <w:r w:rsidRPr="00111D95">
        <w:rPr>
          <w:sz w:val="28"/>
          <w:szCs w:val="28"/>
          <w:lang w:val="ru-RU"/>
        </w:rPr>
        <w:t>Заявочная документация предоставляется на бумажном носителе, должна быть заверена подписью участника отбора, прошнурована, пронумерована и скреплена печатью (при наличии), копии документов должны содержать отметку «Копия верна». Участник отбора несет ответственность за достоверность представленной заявочной документации.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Внесение изменений в заявочную документацию осуществляется путем отзыва и подачи новой заявочной документации.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2.6.</w:t>
      </w:r>
      <w:r w:rsidRPr="00111D95">
        <w:rPr>
          <w:sz w:val="28"/>
          <w:szCs w:val="28"/>
        </w:rPr>
        <w:t> </w:t>
      </w:r>
      <w:r w:rsidRPr="00111D95">
        <w:rPr>
          <w:sz w:val="28"/>
          <w:szCs w:val="28"/>
          <w:lang w:val="ru-RU"/>
        </w:rPr>
        <w:t>Прием заявочной документации осуществляется департаментом в течение срока, указанного в объявлении. По истечении срока, указанного в объявлении, заявочная документация не принимается.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После проведения отбора заявочная документация участнику отбора не возвращается.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2.7.</w:t>
      </w:r>
      <w:r w:rsidRPr="00111D95">
        <w:rPr>
          <w:sz w:val="28"/>
          <w:szCs w:val="28"/>
        </w:rPr>
        <w:t> </w:t>
      </w:r>
      <w:r w:rsidRPr="00111D95">
        <w:rPr>
          <w:sz w:val="28"/>
          <w:szCs w:val="28"/>
          <w:lang w:val="ru-RU"/>
        </w:rPr>
        <w:t>Департамент регистрирует заявочную документацию в день ее подачи в департамент и в течение 5 рабочих дней с даты окончания подачи заявочной документации в департамент, указанной в объявлении, рассматривает заявочную документацию на комплектность и соответствие требованиям, установленным в объявлении и настоящем Порядке.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В рамках межведомственного взаимодействия департамент запрашивает выписку из Единого государственного реестра юридических лиц или Единого государственного реестра индивидуальных предпринимателей (далее - Выписка). Получатели вправе представить Выписку по собственной инициативе.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2.8.</w:t>
      </w:r>
      <w:r w:rsidRPr="00111D95">
        <w:rPr>
          <w:sz w:val="28"/>
          <w:szCs w:val="28"/>
        </w:rPr>
        <w:t> </w:t>
      </w:r>
      <w:r w:rsidRPr="00111D95">
        <w:rPr>
          <w:sz w:val="28"/>
          <w:szCs w:val="28"/>
          <w:lang w:val="ru-RU"/>
        </w:rPr>
        <w:t>Основания для отклонения заявочной документации на стадии рассмотрения и оценки заявочной документации: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2.8.1.</w:t>
      </w:r>
      <w:r w:rsidRPr="00111D95">
        <w:rPr>
          <w:sz w:val="28"/>
          <w:szCs w:val="28"/>
        </w:rPr>
        <w:t> </w:t>
      </w:r>
      <w:r w:rsidRPr="00111D95">
        <w:rPr>
          <w:sz w:val="28"/>
          <w:szCs w:val="28"/>
          <w:lang w:val="ru-RU"/>
        </w:rPr>
        <w:t xml:space="preserve">Несоответствие участника отбора требованиям, установленным в </w:t>
      </w:r>
      <w:hyperlink w:anchor="Par15" w:history="1">
        <w:r w:rsidRPr="00111D95">
          <w:rPr>
            <w:sz w:val="28"/>
            <w:szCs w:val="28"/>
            <w:lang w:val="ru-RU"/>
          </w:rPr>
          <w:t>пунктах 2.2 и 2.3</w:t>
        </w:r>
      </w:hyperlink>
      <w:r w:rsidRPr="00111D95">
        <w:rPr>
          <w:sz w:val="28"/>
          <w:szCs w:val="28"/>
          <w:lang w:val="ru-RU"/>
        </w:rPr>
        <w:t xml:space="preserve"> настоящего Порядка;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2.8.2.</w:t>
      </w:r>
      <w:r w:rsidRPr="00111D95">
        <w:rPr>
          <w:sz w:val="28"/>
          <w:szCs w:val="28"/>
        </w:rPr>
        <w:t> </w:t>
      </w:r>
      <w:r w:rsidRPr="00111D95">
        <w:rPr>
          <w:sz w:val="28"/>
          <w:szCs w:val="28"/>
          <w:lang w:val="ru-RU"/>
        </w:rPr>
        <w:t>Несоответствие представленной участником отбора заявочной документации требованиям к заявочной документации участников отбора, установленным в объявлении и настоящем Порядке;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2.8.3.</w:t>
      </w:r>
      <w:r w:rsidRPr="00111D95">
        <w:rPr>
          <w:sz w:val="28"/>
          <w:szCs w:val="28"/>
        </w:rPr>
        <w:t> </w:t>
      </w:r>
      <w:r w:rsidRPr="00111D95">
        <w:rPr>
          <w:sz w:val="28"/>
          <w:szCs w:val="28"/>
          <w:lang w:val="ru-RU"/>
        </w:rPr>
        <w:t>Недостоверность представленной участником отбора информации, в том числе информации о месте нахождения и адресе юридического лица (индивидуального предпринимателя);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2.8.4.</w:t>
      </w:r>
      <w:r w:rsidRPr="00111D95">
        <w:rPr>
          <w:sz w:val="28"/>
          <w:szCs w:val="28"/>
        </w:rPr>
        <w:t> </w:t>
      </w:r>
      <w:r w:rsidRPr="00111D95">
        <w:rPr>
          <w:sz w:val="28"/>
          <w:szCs w:val="28"/>
          <w:lang w:val="ru-RU"/>
        </w:rPr>
        <w:t>Подача участником отбора заявочной документации после даты, определенной для подачи заявочной документации.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2.9.</w:t>
      </w:r>
      <w:r w:rsidRPr="00111D95">
        <w:rPr>
          <w:sz w:val="28"/>
          <w:szCs w:val="28"/>
        </w:rPr>
        <w:t> </w:t>
      </w:r>
      <w:r w:rsidRPr="00111D95">
        <w:rPr>
          <w:sz w:val="28"/>
          <w:szCs w:val="28"/>
          <w:lang w:val="ru-RU"/>
        </w:rPr>
        <w:t>В случае соответствия заявочной документации и участника отбора требованиям, установленным в объявлении и настоящем Порядке, участник отбора допускается к участию в отборе.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lastRenderedPageBreak/>
        <w:t>В случае несоответствия заявочной документации требованиям, установленным в объявлении, Департамент направляет участнику отбора, представившему данную заявочную документацию, письменное уведомление об отказе ему в участии в отборе с указанием мотивированной причины отказа и отклонении заявочной документации.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2.10.</w:t>
      </w:r>
      <w:bookmarkStart w:id="3" w:name="Par54"/>
      <w:bookmarkEnd w:id="3"/>
      <w:r w:rsidRPr="00111D95">
        <w:rPr>
          <w:sz w:val="28"/>
          <w:szCs w:val="28"/>
        </w:rPr>
        <w:t> </w:t>
      </w:r>
      <w:r w:rsidRPr="00111D95">
        <w:rPr>
          <w:sz w:val="28"/>
          <w:szCs w:val="28"/>
          <w:lang w:val="ru-RU"/>
        </w:rPr>
        <w:t>В срок не более 12 рабочих дней со дня, следующего за днем регистрации заявок и прилагаемой к ним заявочной документации, департамент своим приказом определяет победителя (победителей) отбора исходя из соответствия участника (участников) отбора категориям отбора (принимает решение о предоставлении субсидии).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2.11.</w:t>
      </w:r>
      <w:r w:rsidRPr="00111D95">
        <w:rPr>
          <w:sz w:val="28"/>
          <w:szCs w:val="28"/>
        </w:rPr>
        <w:t> </w:t>
      </w:r>
      <w:r w:rsidRPr="00111D95">
        <w:rPr>
          <w:sz w:val="28"/>
          <w:szCs w:val="28"/>
          <w:lang w:val="ru-RU"/>
        </w:rPr>
        <w:t>Не позднее 14-го календарного дня, следующего за днем определения победителя (победителей) отбора, на едином портале, а также официальном сайте размещается информация о результатах рассмотрения заявочной документации и проведении отбора, включающая следующие сведения: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а)</w:t>
      </w:r>
      <w:r w:rsidRPr="00111D95">
        <w:rPr>
          <w:sz w:val="28"/>
          <w:szCs w:val="28"/>
        </w:rPr>
        <w:t> </w:t>
      </w:r>
      <w:r w:rsidRPr="00111D95">
        <w:rPr>
          <w:sz w:val="28"/>
          <w:szCs w:val="28"/>
          <w:lang w:val="ru-RU"/>
        </w:rPr>
        <w:t>дату, время и место проведения рассмотрения заявочной документации;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б)</w:t>
      </w:r>
      <w:r w:rsidRPr="00111D95">
        <w:rPr>
          <w:sz w:val="28"/>
          <w:szCs w:val="28"/>
        </w:rPr>
        <w:t> </w:t>
      </w:r>
      <w:r w:rsidRPr="00111D95">
        <w:rPr>
          <w:sz w:val="28"/>
          <w:szCs w:val="28"/>
          <w:lang w:val="ru-RU"/>
        </w:rPr>
        <w:t>информацию об участниках отбора, заявочная документация которых была рассмотрена;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в)</w:t>
      </w:r>
      <w:r w:rsidRPr="00111D95">
        <w:rPr>
          <w:sz w:val="28"/>
          <w:szCs w:val="28"/>
        </w:rPr>
        <w:t> </w:t>
      </w:r>
      <w:r w:rsidRPr="00111D95">
        <w:rPr>
          <w:sz w:val="28"/>
          <w:szCs w:val="28"/>
          <w:lang w:val="ru-RU"/>
        </w:rPr>
        <w:t>информацию об участниках отбора, заявочная документация которых была отклонена, с указанием причин ее отклонения, в том числе положений объявления, которым не соответствует такая заявочная документация;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г)</w:t>
      </w:r>
      <w:r w:rsidRPr="00111D95">
        <w:rPr>
          <w:sz w:val="28"/>
          <w:szCs w:val="28"/>
        </w:rPr>
        <w:t> </w:t>
      </w:r>
      <w:r w:rsidRPr="00111D95">
        <w:rPr>
          <w:sz w:val="28"/>
          <w:szCs w:val="28"/>
          <w:lang w:val="ru-RU"/>
        </w:rPr>
        <w:t>наименование получателя (получателей) субсидии, с которым заключается соглашение, и размер предоставляемой ему субсидии.</w:t>
      </w:r>
    </w:p>
    <w:p w:rsidR="00111D95" w:rsidRPr="00111D95" w:rsidRDefault="00111D95" w:rsidP="00111D95">
      <w:pPr>
        <w:ind w:firstLine="540"/>
        <w:jc w:val="center"/>
        <w:rPr>
          <w:sz w:val="28"/>
          <w:szCs w:val="28"/>
          <w:lang w:val="ru-RU"/>
        </w:rPr>
      </w:pPr>
    </w:p>
    <w:p w:rsidR="00111D95" w:rsidRPr="00111D95" w:rsidRDefault="00111D95" w:rsidP="00111D95">
      <w:pPr>
        <w:ind w:firstLine="540"/>
        <w:jc w:val="center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3.</w:t>
      </w:r>
      <w:r w:rsidRPr="00111D95">
        <w:rPr>
          <w:sz w:val="28"/>
          <w:szCs w:val="28"/>
        </w:rPr>
        <w:t> </w:t>
      </w:r>
      <w:r w:rsidRPr="00111D95">
        <w:rPr>
          <w:sz w:val="28"/>
          <w:szCs w:val="28"/>
          <w:lang w:val="ru-RU"/>
        </w:rPr>
        <w:t>Условия и порядок предоставления субсидии</w:t>
      </w:r>
    </w:p>
    <w:p w:rsidR="00111D95" w:rsidRPr="00111D95" w:rsidRDefault="00111D95" w:rsidP="00111D95">
      <w:pPr>
        <w:ind w:firstLine="540"/>
        <w:jc w:val="center"/>
        <w:rPr>
          <w:sz w:val="28"/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3.1.</w:t>
      </w:r>
      <w:r w:rsidRPr="00111D95">
        <w:rPr>
          <w:sz w:val="28"/>
          <w:szCs w:val="28"/>
        </w:rPr>
        <w:t> </w:t>
      </w:r>
      <w:r w:rsidRPr="00111D95">
        <w:rPr>
          <w:sz w:val="28"/>
          <w:szCs w:val="28"/>
          <w:lang w:val="ru-RU"/>
        </w:rPr>
        <w:t>Субсидия предоставляется в пределах бюджетных ассигнований, предусмотренных бюджетом города Липецка, и лимитов бюджетных обязательств, доведенных в установленном порядке департаменту на цели предоставления субсидии.</w:t>
      </w:r>
    </w:p>
    <w:p w:rsidR="00111D95" w:rsidRPr="00111D95" w:rsidRDefault="00111D95" w:rsidP="00111D95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3.2.</w:t>
      </w:r>
      <w:r w:rsidRPr="00111D95">
        <w:rPr>
          <w:sz w:val="28"/>
          <w:szCs w:val="28"/>
        </w:rPr>
        <w:t> </w:t>
      </w:r>
      <w:r w:rsidRPr="00111D95">
        <w:rPr>
          <w:sz w:val="28"/>
          <w:szCs w:val="28"/>
          <w:lang w:val="ru-RU"/>
        </w:rPr>
        <w:t>Размер субсидии для каждого Получателя субсидии определяется как отношение суммы субсидии, утвержденной бюджетом города Липецка на текущий финансовый год, к плановому пробегу Получателей, в соответствии с утвержденным расписанием движения по муниципальным маршрутам, оставшемуся до конца срока действия договоров.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 xml:space="preserve">Размер субсидии подлежит корректировке в случае изменения размера средств, предусмотренных в бюджете города Липецка на текущий финансовый год на цели, предусмотренные </w:t>
      </w:r>
      <w:hyperlink r:id="rId13" w:history="1">
        <w:r w:rsidRPr="00111D95">
          <w:rPr>
            <w:sz w:val="28"/>
            <w:szCs w:val="28"/>
            <w:lang w:val="ru-RU"/>
          </w:rPr>
          <w:t>пунктом 1.</w:t>
        </w:r>
      </w:hyperlink>
      <w:r w:rsidRPr="00111D95">
        <w:rPr>
          <w:sz w:val="28"/>
          <w:szCs w:val="28"/>
          <w:lang w:val="ru-RU"/>
        </w:rPr>
        <w:t>2 настоящего Порядка (далее – лимиты):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в случае уменьшения департаменту ранее доведенных лимитов, приводящего к невозможности предоставления субсидии в размере, определенном в соглашении, размер субсидии для каждого Получателя субсидии подлежит уменьшению на сумму, определяемую исходя из условия, предусмотренного абзацем первым настоящего пункта;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lastRenderedPageBreak/>
        <w:t>в случае увеличения департаменту ранее доведенных лимитов размер субсидии для каждого Получателя субсидии подлежит увеличению в соответствии с условием, предусмотренным абзацем первым настоящего пункта.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3.3.</w:t>
      </w:r>
      <w:r w:rsidRPr="00111D95">
        <w:rPr>
          <w:sz w:val="28"/>
          <w:szCs w:val="28"/>
        </w:rPr>
        <w:t> </w:t>
      </w:r>
      <w:r w:rsidRPr="00111D95">
        <w:rPr>
          <w:sz w:val="28"/>
          <w:szCs w:val="28"/>
          <w:lang w:val="ru-RU"/>
        </w:rPr>
        <w:t>Субсидия является источником возмещения фактически произведенных затрат на:</w:t>
      </w:r>
    </w:p>
    <w:p w:rsidR="00111D95" w:rsidRPr="00111D95" w:rsidRDefault="00111D95" w:rsidP="00111D9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заработную плату водителей, включая страховые взносы на фонд оплаты труда;</w:t>
      </w:r>
    </w:p>
    <w:p w:rsidR="00111D95" w:rsidRPr="00111D95" w:rsidRDefault="00111D95" w:rsidP="00111D9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автомобильное топливо, смазочные и прочие эксплуатационные материалы;</w:t>
      </w:r>
    </w:p>
    <w:p w:rsidR="00111D95" w:rsidRPr="00111D95" w:rsidRDefault="00111D95" w:rsidP="00111D9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электроэнергию;</w:t>
      </w:r>
    </w:p>
    <w:p w:rsidR="00111D95" w:rsidRPr="00111D95" w:rsidRDefault="00111D95" w:rsidP="00111D9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техническое обслуживание и эксплуатационный ремонт транспортных средств (в том числе расходы на заработную плату вспомогательных рабочих с отчислениями во внебюджетные фонды);</w:t>
      </w:r>
    </w:p>
    <w:p w:rsidR="00111D95" w:rsidRPr="00111D95" w:rsidRDefault="00111D95" w:rsidP="00111D9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общехозяйственные расходы (в том числе расходы на заработную плату работников с учетом страховых взносов на фонд оплаты труда).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3.4.</w:t>
      </w:r>
      <w:r w:rsidRPr="00111D95">
        <w:rPr>
          <w:sz w:val="28"/>
          <w:szCs w:val="28"/>
        </w:rPr>
        <w:t> </w:t>
      </w:r>
      <w:r w:rsidRPr="00111D95">
        <w:rPr>
          <w:sz w:val="28"/>
          <w:szCs w:val="28"/>
          <w:lang w:val="ru-RU"/>
        </w:rPr>
        <w:t>В срок не позднее 3 рабочих дней с даты принятия решения о предоставлении субсидии Департамент заключает с Получателем субсидии соглашение в соответствии с типовой формой, установленной департаментом финансов администрации города Липецка.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3.5.</w:t>
      </w:r>
      <w:r w:rsidRPr="00111D95">
        <w:rPr>
          <w:sz w:val="28"/>
          <w:szCs w:val="28"/>
        </w:rPr>
        <w:t> </w:t>
      </w:r>
      <w:r w:rsidRPr="00111D95">
        <w:rPr>
          <w:sz w:val="28"/>
          <w:szCs w:val="28"/>
          <w:lang w:val="ru-RU"/>
        </w:rPr>
        <w:t xml:space="preserve">В соглашение в обязательном порядке включаются условия о согласовании новых условий соглашения или о расторжении соглашения при недостижении согласия по новым условиям в случае уменьшения департаменту ранее доведенных лимитов бюджетных обязательств, приводящего к невозможности предоставления субсидии в размере, определенном в соглашении. 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3.6.</w:t>
      </w:r>
      <w:r w:rsidRPr="00111D95">
        <w:rPr>
          <w:sz w:val="28"/>
          <w:szCs w:val="28"/>
        </w:rPr>
        <w:t> </w:t>
      </w:r>
      <w:r w:rsidRPr="00111D95">
        <w:rPr>
          <w:sz w:val="28"/>
          <w:szCs w:val="28"/>
          <w:lang w:val="ru-RU"/>
        </w:rPr>
        <w:t>Департамент в срок не позднее 10-го рабочего дня, следующего за днем принятия решения о предоставлении субсидии, обеспечивает перечисление субсидии в размере подтвержденных на отчетную дату части затрат, не покрытых доходами.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Ежемесячно, не позднее 27-го числа месяца, следующего за отчетным Получатель субсидии представляет в Департамент Отчет о затратах, документы и Информацию о рейсах за отчетный период, после проверки которых, Департамент в срок не позднее 10-го рабочего дня, следующего за днем представления указанных документов обеспечивает перечисление Получателю субсидии денежных средств в размере подтвержденных на отчетную дату части затрат, не покрытых доходами, но не превышающем отношение остатка неиспользованных средств субсидии, определенных для каждого Получателя, к количеству месяцев, оставшихся до конца срока действия договоров.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В случае увеличения ранее доведенных лимитов и (или) при наличии остатка неиспользованных средств, предусмотренных для каждого Получателя субсидии на цели, указанные в пункте 1.2 настоящего Порядка, Получателю субсидии перечисляются денежные средства в размере не превышающем разницу между фактически произведенными затратами и размером перечисленной субсидии за каждый месяц, в котором объем фактически произведенных затрат превысил размер перечисленной субсидии.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lastRenderedPageBreak/>
        <w:t>3.7.</w:t>
      </w:r>
      <w:r w:rsidRPr="00111D95">
        <w:rPr>
          <w:sz w:val="28"/>
          <w:szCs w:val="28"/>
        </w:rPr>
        <w:t> </w:t>
      </w:r>
      <w:r w:rsidRPr="00111D95">
        <w:rPr>
          <w:sz w:val="28"/>
          <w:szCs w:val="28"/>
          <w:lang w:val="ru-RU"/>
        </w:rPr>
        <w:t>Перечисление субсидии осуществляется департаментом на расчетный или корреспондентский счет, открытый Получателю субсидии в учреждениях Центрального банка Российской Федерации или кредитных организациях.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3.8.</w:t>
      </w:r>
      <w:r w:rsidRPr="00111D95">
        <w:rPr>
          <w:sz w:val="28"/>
          <w:szCs w:val="28"/>
        </w:rPr>
        <w:t> </w:t>
      </w:r>
      <w:r w:rsidRPr="00111D95">
        <w:rPr>
          <w:color w:val="0D0D0D"/>
          <w:sz w:val="28"/>
          <w:szCs w:val="28"/>
          <w:lang w:val="ru-RU"/>
        </w:rPr>
        <w:t xml:space="preserve">Результатом </w:t>
      </w:r>
      <w:r w:rsidRPr="00111D95">
        <w:rPr>
          <w:sz w:val="28"/>
          <w:szCs w:val="28"/>
          <w:lang w:val="ru-RU"/>
        </w:rPr>
        <w:t xml:space="preserve">предоставления субсидии является </w:t>
      </w:r>
      <w:r w:rsidRPr="00111D95">
        <w:rPr>
          <w:color w:val="0D0D0D"/>
          <w:sz w:val="28"/>
          <w:szCs w:val="28"/>
          <w:lang w:val="ru-RU"/>
        </w:rPr>
        <w:t>выполнение установленного количества рейсов по муниципальным маршрутам</w:t>
      </w:r>
      <w:r w:rsidRPr="00111D95">
        <w:rPr>
          <w:sz w:val="28"/>
          <w:szCs w:val="28"/>
          <w:lang w:val="ru-RU"/>
        </w:rPr>
        <w:t xml:space="preserve">. </w:t>
      </w:r>
      <w:r w:rsidRPr="00111D95">
        <w:rPr>
          <w:color w:val="0D0D0D"/>
          <w:sz w:val="28"/>
          <w:szCs w:val="28"/>
          <w:lang w:val="ru-RU"/>
        </w:rPr>
        <w:t>Показателями,</w:t>
      </w:r>
      <w:r w:rsidRPr="00111D95">
        <w:rPr>
          <w:sz w:val="28"/>
          <w:szCs w:val="28"/>
          <w:lang w:val="ru-RU"/>
        </w:rPr>
        <w:t xml:space="preserve"> необходимыми для достижения результатов предоставления субсидии являются: </w:t>
      </w:r>
      <w:r w:rsidRPr="00111D95">
        <w:rPr>
          <w:color w:val="0D0D0D"/>
          <w:sz w:val="28"/>
          <w:szCs w:val="28"/>
          <w:lang w:val="ru-RU"/>
        </w:rPr>
        <w:t>обеспечение планового выпуска подвижного состава на линию</w:t>
      </w:r>
      <w:r w:rsidRPr="00111D95">
        <w:rPr>
          <w:sz w:val="28"/>
          <w:szCs w:val="28"/>
          <w:lang w:val="ru-RU"/>
        </w:rPr>
        <w:t xml:space="preserve"> и отношение количества выполненных по расписанию рейсов к общему количеству фактически выполненных рейсов за месяц, значения которых устанавливаются в соглашении. 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3.9.</w:t>
      </w:r>
      <w:r w:rsidRPr="00111D95">
        <w:rPr>
          <w:sz w:val="28"/>
          <w:szCs w:val="28"/>
        </w:rPr>
        <w:t> </w:t>
      </w:r>
      <w:r w:rsidRPr="00111D95">
        <w:rPr>
          <w:sz w:val="28"/>
          <w:szCs w:val="28"/>
          <w:lang w:val="ru-RU"/>
        </w:rPr>
        <w:t xml:space="preserve">В случае выявления департаментом и (или) органом муниципального финансового контроля нарушения Получателем субсидии условий их предоставления департамент в течение 10 рабочих дней с даты выявленного нарушения направляет Получателю субсидии заказным письмом требование о возврате субсидии. 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Требование о возврате субсидии подлежит исполнению Получателем субсидии в течение 10 рабочих дней со дня получения указанного требования.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3.10.</w:t>
      </w:r>
      <w:r w:rsidRPr="00111D95">
        <w:rPr>
          <w:sz w:val="28"/>
          <w:szCs w:val="28"/>
        </w:rPr>
        <w:t> </w:t>
      </w:r>
      <w:r w:rsidRPr="00111D95">
        <w:rPr>
          <w:sz w:val="28"/>
          <w:szCs w:val="28"/>
          <w:lang w:val="ru-RU"/>
        </w:rPr>
        <w:t>При невыполнении Получателем субсидии в установленный срок требования о возврате субсидии департамент обеспечивает взыскание субсидии в соответствии с действующим законодательством Российской Федерации.</w:t>
      </w:r>
    </w:p>
    <w:p w:rsidR="00111D95" w:rsidRPr="00111D95" w:rsidRDefault="00111D95" w:rsidP="00111D95">
      <w:pPr>
        <w:ind w:firstLine="567"/>
        <w:jc w:val="center"/>
        <w:rPr>
          <w:sz w:val="28"/>
          <w:szCs w:val="28"/>
          <w:lang w:val="ru-RU"/>
        </w:rPr>
      </w:pPr>
    </w:p>
    <w:p w:rsidR="00111D95" w:rsidRPr="00111D95" w:rsidRDefault="00111D95" w:rsidP="00111D95">
      <w:pPr>
        <w:ind w:firstLine="567"/>
        <w:jc w:val="center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4. Требования к отчетности</w:t>
      </w:r>
    </w:p>
    <w:p w:rsidR="00111D95" w:rsidRPr="00111D95" w:rsidRDefault="00111D95" w:rsidP="00111D95">
      <w:pPr>
        <w:ind w:firstLine="567"/>
        <w:jc w:val="center"/>
        <w:rPr>
          <w:sz w:val="28"/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4.1.</w:t>
      </w:r>
      <w:r w:rsidRPr="00111D95">
        <w:rPr>
          <w:sz w:val="28"/>
          <w:szCs w:val="28"/>
        </w:rPr>
        <w:t> </w:t>
      </w:r>
      <w:r w:rsidRPr="00111D95">
        <w:rPr>
          <w:sz w:val="28"/>
          <w:szCs w:val="28"/>
          <w:lang w:val="ru-RU"/>
        </w:rPr>
        <w:t xml:space="preserve">Отчетность о достижении значений результатов и показателей, необходимых для достижения результатов предоставления субсидии, указанных в </w:t>
      </w:r>
      <w:hyperlink r:id="rId14" w:history="1">
        <w:r w:rsidRPr="00111D95">
          <w:rPr>
            <w:sz w:val="28"/>
            <w:szCs w:val="28"/>
            <w:lang w:val="ru-RU"/>
          </w:rPr>
          <w:t xml:space="preserve">пункте 3.8 </w:t>
        </w:r>
      </w:hyperlink>
      <w:r w:rsidRPr="00111D95">
        <w:rPr>
          <w:sz w:val="28"/>
          <w:szCs w:val="28"/>
          <w:lang w:val="ru-RU"/>
        </w:rPr>
        <w:t>настоящего Порядка, об осуществлении расходов, источником финансового обеспечения которых является субсидия, представляется Получателем субсидии в департамент ежемесячно, в срок до 27 числа месяца, следующего за отчетным месяцем, по форме, определенной типовой формой соглашения, установленной департаментом финансов.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4.2.</w:t>
      </w:r>
      <w:r w:rsidRPr="00111D95">
        <w:rPr>
          <w:sz w:val="28"/>
          <w:szCs w:val="28"/>
        </w:rPr>
        <w:t> </w:t>
      </w:r>
      <w:r w:rsidRPr="00111D95">
        <w:rPr>
          <w:sz w:val="28"/>
          <w:szCs w:val="28"/>
          <w:lang w:val="ru-RU"/>
        </w:rPr>
        <w:t>Департамент вправе установить в соглашении сроки и формы предоставления Получателем субсидии дополнительной отчетности.</w:t>
      </w:r>
    </w:p>
    <w:p w:rsidR="00111D95" w:rsidRPr="00111D95" w:rsidRDefault="00111D95" w:rsidP="00111D95">
      <w:pPr>
        <w:tabs>
          <w:tab w:val="left" w:pos="1276"/>
        </w:tabs>
        <w:ind w:firstLine="567"/>
        <w:jc w:val="center"/>
        <w:rPr>
          <w:sz w:val="28"/>
          <w:szCs w:val="28"/>
          <w:lang w:val="ru-RU"/>
        </w:rPr>
      </w:pPr>
    </w:p>
    <w:p w:rsidR="00111D95" w:rsidRPr="00111D95" w:rsidRDefault="00111D95" w:rsidP="00111D95">
      <w:pPr>
        <w:tabs>
          <w:tab w:val="left" w:pos="1276"/>
        </w:tabs>
        <w:ind w:firstLine="567"/>
        <w:jc w:val="center"/>
        <w:rPr>
          <w:i/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5. Требования об осуществлении контроля</w:t>
      </w:r>
    </w:p>
    <w:p w:rsidR="00111D95" w:rsidRPr="00111D95" w:rsidRDefault="00111D95" w:rsidP="00111D95">
      <w:pPr>
        <w:tabs>
          <w:tab w:val="left" w:pos="1276"/>
        </w:tabs>
        <w:ind w:firstLine="567"/>
        <w:jc w:val="center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за соблюдением условий, цели и порядка предоставления субсидий и ответственности за их нарушение</w:t>
      </w:r>
    </w:p>
    <w:p w:rsidR="00111D95" w:rsidRPr="00111D95" w:rsidRDefault="00111D95" w:rsidP="00111D95">
      <w:pPr>
        <w:tabs>
          <w:tab w:val="left" w:pos="1276"/>
        </w:tabs>
        <w:ind w:firstLine="567"/>
        <w:jc w:val="center"/>
        <w:rPr>
          <w:sz w:val="28"/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5.1.</w:t>
      </w:r>
      <w:r w:rsidRPr="00111D95">
        <w:rPr>
          <w:sz w:val="28"/>
          <w:szCs w:val="28"/>
        </w:rPr>
        <w:t> </w:t>
      </w:r>
      <w:r w:rsidRPr="00111D95">
        <w:rPr>
          <w:sz w:val="28"/>
          <w:szCs w:val="28"/>
          <w:lang w:val="ru-RU"/>
        </w:rPr>
        <w:t>Департамент и уполномоченный орган муниципального финансового контроля осуществляют проверку соблюдения Получателем субсидии условий, цели и порядка предоставления субсидии.</w:t>
      </w:r>
    </w:p>
    <w:p w:rsidR="00111D95" w:rsidRPr="00111D95" w:rsidRDefault="00111D95" w:rsidP="00111D9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bookmarkStart w:id="4" w:name="Par1"/>
      <w:bookmarkEnd w:id="4"/>
      <w:r w:rsidRPr="00111D95">
        <w:rPr>
          <w:sz w:val="28"/>
          <w:szCs w:val="28"/>
          <w:lang w:val="ru-RU"/>
        </w:rPr>
        <w:t>5.2.</w:t>
      </w:r>
      <w:r w:rsidRPr="00111D95">
        <w:rPr>
          <w:sz w:val="28"/>
          <w:szCs w:val="28"/>
        </w:rPr>
        <w:t> </w:t>
      </w:r>
      <w:r w:rsidRPr="00111D95">
        <w:rPr>
          <w:sz w:val="28"/>
          <w:szCs w:val="28"/>
          <w:lang w:val="ru-RU"/>
        </w:rPr>
        <w:t xml:space="preserve">В случаях нарушения Получателем субсидии условий, установленных при предоставлении субсидии, выявленного в том числе по фактам проверок, проведенных департаментом и органом муниципального финансового контроля, а также в случае недостижения значений результатов и показателей, указанных в </w:t>
      </w:r>
      <w:r w:rsidRPr="00111D95">
        <w:rPr>
          <w:sz w:val="28"/>
          <w:szCs w:val="28"/>
          <w:lang w:val="ru-RU"/>
        </w:rPr>
        <w:lastRenderedPageBreak/>
        <w:t>п.3.8 настоящего Порядка субсидия подлежит возврату в бюджет города Липецка в объеме допущенных нарушений.</w:t>
      </w:r>
    </w:p>
    <w:p w:rsidR="00111D95" w:rsidRPr="00111D95" w:rsidRDefault="00111D95" w:rsidP="00111D95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adjustRightInd w:val="0"/>
        <w:jc w:val="both"/>
        <w:rPr>
          <w:szCs w:val="28"/>
          <w:lang w:val="ru-RU"/>
        </w:rPr>
        <w:sectPr w:rsidR="00111D95" w:rsidRPr="00111D95" w:rsidSect="00111D95">
          <w:headerReference w:type="even" r:id="rId15"/>
          <w:headerReference w:type="default" r:id="rId16"/>
          <w:pgSz w:w="11906" w:h="16838"/>
          <w:pgMar w:top="1134" w:right="567" w:bottom="1134" w:left="1418" w:header="709" w:footer="709" w:gutter="0"/>
          <w:pgNumType w:start="1"/>
          <w:cols w:space="708"/>
          <w:titlePg/>
          <w:docGrid w:linePitch="381"/>
        </w:sectPr>
      </w:pPr>
      <w:r w:rsidRPr="00111D95">
        <w:rPr>
          <w:sz w:val="28"/>
          <w:szCs w:val="28"/>
          <w:lang w:val="ru-RU"/>
        </w:rPr>
        <w:t>Е.А.Чекрыжов</w:t>
      </w:r>
    </w:p>
    <w:p w:rsidR="00111D95" w:rsidRPr="00111D95" w:rsidRDefault="00111D95" w:rsidP="00111D95">
      <w:pPr>
        <w:rPr>
          <w:sz w:val="28"/>
          <w:szCs w:val="28"/>
          <w:lang w:val="ru-RU"/>
        </w:rPr>
      </w:pPr>
      <w:r w:rsidRPr="00111D95">
        <w:rPr>
          <w:szCs w:val="28"/>
          <w:lang w:val="ru-RU"/>
        </w:rPr>
        <w:lastRenderedPageBreak/>
        <w:t xml:space="preserve">                                                             </w:t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 w:rsidRPr="00111D95">
        <w:rPr>
          <w:sz w:val="28"/>
          <w:szCs w:val="28"/>
          <w:lang w:val="ru-RU"/>
        </w:rPr>
        <w:t>Приложение 1</w:t>
      </w:r>
    </w:p>
    <w:p w:rsidR="00111D95" w:rsidRPr="00111D95" w:rsidRDefault="00111D95" w:rsidP="00111D95">
      <w:pPr>
        <w:ind w:left="4253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к Порядку предоставления субсидии на возмещение части затрат, не покрытых доходами,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тарифам в городе Липецке на 2022 год</w:t>
      </w:r>
    </w:p>
    <w:p w:rsidR="00111D95" w:rsidRPr="00111D95" w:rsidRDefault="00111D95" w:rsidP="00111D95">
      <w:pPr>
        <w:ind w:left="4253"/>
        <w:rPr>
          <w:sz w:val="28"/>
          <w:szCs w:val="28"/>
          <w:lang w:val="ru-RU"/>
        </w:rPr>
      </w:pPr>
    </w:p>
    <w:p w:rsidR="00111D95" w:rsidRPr="00111D95" w:rsidRDefault="00111D95" w:rsidP="00111D95">
      <w:pPr>
        <w:widowControl w:val="0"/>
        <w:tabs>
          <w:tab w:val="left" w:pos="0"/>
          <w:tab w:val="left" w:pos="4253"/>
        </w:tabs>
        <w:autoSpaceDE w:val="0"/>
        <w:autoSpaceDN w:val="0"/>
        <w:adjustRightInd w:val="0"/>
        <w:ind w:right="-1"/>
        <w:jc w:val="center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 xml:space="preserve">                                                      Председателю департамента транспорта </w:t>
      </w:r>
    </w:p>
    <w:p w:rsidR="00111D95" w:rsidRPr="00111D95" w:rsidRDefault="00111D95" w:rsidP="00111D95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right="-1"/>
        <w:jc w:val="center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 xml:space="preserve">                                       администрации города Липецка</w:t>
      </w:r>
    </w:p>
    <w:p w:rsidR="00111D95" w:rsidRPr="00111D95" w:rsidRDefault="00111D95" w:rsidP="00111D95">
      <w:pPr>
        <w:autoSpaceDE w:val="0"/>
        <w:autoSpaceDN w:val="0"/>
        <w:jc w:val="center"/>
        <w:rPr>
          <w:sz w:val="28"/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jc w:val="center"/>
        <w:rPr>
          <w:sz w:val="28"/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jc w:val="center"/>
        <w:rPr>
          <w:sz w:val="28"/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adjustRightInd w:val="0"/>
        <w:jc w:val="center"/>
        <w:rPr>
          <w:rFonts w:cs="Courier New"/>
          <w:sz w:val="28"/>
          <w:szCs w:val="28"/>
          <w:lang w:val="ru-RU"/>
        </w:rPr>
      </w:pPr>
      <w:r w:rsidRPr="00111D95">
        <w:rPr>
          <w:rFonts w:cs="Courier New"/>
          <w:sz w:val="28"/>
          <w:szCs w:val="28"/>
          <w:lang w:val="ru-RU"/>
        </w:rPr>
        <w:t>Заявка</w:t>
      </w:r>
    </w:p>
    <w:p w:rsidR="00111D95" w:rsidRPr="00111D95" w:rsidRDefault="00111D95" w:rsidP="00111D95">
      <w:pPr>
        <w:autoSpaceDE w:val="0"/>
        <w:autoSpaceDN w:val="0"/>
        <w:adjustRightInd w:val="0"/>
        <w:jc w:val="center"/>
        <w:rPr>
          <w:rFonts w:cs="Courier New"/>
          <w:sz w:val="28"/>
          <w:szCs w:val="28"/>
          <w:lang w:val="ru-RU"/>
        </w:rPr>
      </w:pPr>
      <w:r w:rsidRPr="00111D95">
        <w:rPr>
          <w:rFonts w:cs="Courier New"/>
          <w:sz w:val="28"/>
          <w:szCs w:val="28"/>
          <w:lang w:val="ru-RU"/>
        </w:rPr>
        <w:t xml:space="preserve">на участие в отборе </w:t>
      </w:r>
    </w:p>
    <w:p w:rsidR="00111D95" w:rsidRPr="00111D95" w:rsidRDefault="00111D95" w:rsidP="00111D95">
      <w:pPr>
        <w:autoSpaceDE w:val="0"/>
        <w:autoSpaceDN w:val="0"/>
        <w:jc w:val="center"/>
        <w:rPr>
          <w:sz w:val="28"/>
          <w:szCs w:val="28"/>
          <w:lang w:val="ru-RU"/>
        </w:rPr>
      </w:pPr>
    </w:p>
    <w:p w:rsidR="00111D95" w:rsidRPr="00111D95" w:rsidRDefault="00111D95" w:rsidP="00111D95">
      <w:pPr>
        <w:widowControl w:val="0"/>
        <w:autoSpaceDE w:val="0"/>
        <w:autoSpaceDN w:val="0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Ознакомившись с условиями предоставления субсидии,__________________ ____________________________________________________________________</w:t>
      </w:r>
    </w:p>
    <w:p w:rsidR="00111D95" w:rsidRPr="00111D95" w:rsidRDefault="00111D95" w:rsidP="00111D95">
      <w:pPr>
        <w:widowControl w:val="0"/>
        <w:autoSpaceDE w:val="0"/>
        <w:autoSpaceDN w:val="0"/>
        <w:jc w:val="center"/>
        <w:rPr>
          <w:szCs w:val="28"/>
          <w:lang w:val="ru-RU"/>
        </w:rPr>
      </w:pPr>
      <w:r w:rsidRPr="00111D95">
        <w:rPr>
          <w:i/>
          <w:szCs w:val="28"/>
          <w:lang w:val="ru-RU"/>
        </w:rPr>
        <w:t>(наименование организации)</w:t>
      </w:r>
    </w:p>
    <w:p w:rsidR="00111D95" w:rsidRPr="00111D95" w:rsidRDefault="00111D95" w:rsidP="00111D95">
      <w:pPr>
        <w:widowControl w:val="0"/>
        <w:autoSpaceDE w:val="0"/>
        <w:autoSpaceDN w:val="0"/>
        <w:jc w:val="both"/>
        <w:rPr>
          <w:szCs w:val="28"/>
          <w:lang w:val="ru-RU"/>
        </w:rPr>
      </w:pPr>
    </w:p>
    <w:p w:rsidR="00111D95" w:rsidRPr="00111D95" w:rsidRDefault="00111D95" w:rsidP="00111D95">
      <w:pPr>
        <w:widowControl w:val="0"/>
        <w:autoSpaceDE w:val="0"/>
        <w:autoSpaceDN w:val="0"/>
        <w:jc w:val="both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претендует на получение субсидии.</w:t>
      </w:r>
    </w:p>
    <w:p w:rsidR="00111D95" w:rsidRPr="00111D95" w:rsidRDefault="00111D95" w:rsidP="00111D95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111D95">
        <w:rPr>
          <w:sz w:val="28"/>
          <w:szCs w:val="28"/>
        </w:rPr>
        <w:t>1. Сведения об организации:</w:t>
      </w:r>
    </w:p>
    <w:p w:rsidR="00111D95" w:rsidRPr="00BD6AD4" w:rsidRDefault="00111D95" w:rsidP="00111D95">
      <w:pPr>
        <w:widowControl w:val="0"/>
        <w:autoSpaceDE w:val="0"/>
        <w:autoSpaceDN w:val="0"/>
        <w:jc w:val="right"/>
        <w:rPr>
          <w:szCs w:val="28"/>
        </w:rPr>
      </w:pPr>
      <w:r w:rsidRPr="00BD6AD4">
        <w:rPr>
          <w:szCs w:val="28"/>
        </w:rPr>
        <w:t xml:space="preserve">Таблица </w:t>
      </w:r>
    </w:p>
    <w:p w:rsidR="00111D95" w:rsidRPr="00BD6AD4" w:rsidRDefault="00111D95" w:rsidP="00111D95">
      <w:pPr>
        <w:widowControl w:val="0"/>
        <w:autoSpaceDE w:val="0"/>
        <w:autoSpaceDN w:val="0"/>
        <w:jc w:val="both"/>
        <w:rPr>
          <w:szCs w:val="28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236"/>
        <w:gridCol w:w="2983"/>
      </w:tblGrid>
      <w:tr w:rsidR="00111D95" w:rsidRPr="00111D95" w:rsidTr="00111D95">
        <w:trPr>
          <w:trHeight w:val="282"/>
        </w:trPr>
        <w:tc>
          <w:tcPr>
            <w:tcW w:w="624" w:type="dxa"/>
          </w:tcPr>
          <w:p w:rsidR="00111D95" w:rsidRPr="00111D95" w:rsidRDefault="00111D95" w:rsidP="00111D9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1.1</w:t>
            </w:r>
          </w:p>
        </w:tc>
        <w:tc>
          <w:tcPr>
            <w:tcW w:w="6236" w:type="dxa"/>
          </w:tcPr>
          <w:p w:rsidR="00111D95" w:rsidRPr="00111D95" w:rsidRDefault="00111D95" w:rsidP="00111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Наименование, ИНН, КПП организации</w:t>
            </w:r>
          </w:p>
        </w:tc>
        <w:tc>
          <w:tcPr>
            <w:tcW w:w="2983" w:type="dxa"/>
          </w:tcPr>
          <w:p w:rsidR="00111D95" w:rsidRPr="00111D95" w:rsidRDefault="00111D95" w:rsidP="00111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111D95" w:rsidRPr="00111D95" w:rsidTr="00111D95">
        <w:tc>
          <w:tcPr>
            <w:tcW w:w="624" w:type="dxa"/>
          </w:tcPr>
          <w:p w:rsidR="00111D95" w:rsidRPr="00111D95" w:rsidRDefault="00111D95" w:rsidP="00111D9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1.2</w:t>
            </w:r>
          </w:p>
        </w:tc>
        <w:tc>
          <w:tcPr>
            <w:tcW w:w="6236" w:type="dxa"/>
          </w:tcPr>
          <w:p w:rsidR="00111D95" w:rsidRPr="00111D95" w:rsidRDefault="00111D95" w:rsidP="00111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Юридический адрес организации</w:t>
            </w:r>
          </w:p>
        </w:tc>
        <w:tc>
          <w:tcPr>
            <w:tcW w:w="2983" w:type="dxa"/>
          </w:tcPr>
          <w:p w:rsidR="00111D95" w:rsidRPr="00111D95" w:rsidRDefault="00111D95" w:rsidP="00111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111D95" w:rsidRPr="00111D95" w:rsidTr="00111D95">
        <w:tc>
          <w:tcPr>
            <w:tcW w:w="624" w:type="dxa"/>
          </w:tcPr>
          <w:p w:rsidR="00111D95" w:rsidRPr="00111D95" w:rsidRDefault="00111D95" w:rsidP="00111D9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1.3</w:t>
            </w:r>
          </w:p>
        </w:tc>
        <w:tc>
          <w:tcPr>
            <w:tcW w:w="6236" w:type="dxa"/>
          </w:tcPr>
          <w:p w:rsidR="00111D95" w:rsidRPr="00111D95" w:rsidRDefault="00111D95" w:rsidP="00111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Адрес электронной почты организации</w:t>
            </w:r>
          </w:p>
        </w:tc>
        <w:tc>
          <w:tcPr>
            <w:tcW w:w="2983" w:type="dxa"/>
          </w:tcPr>
          <w:p w:rsidR="00111D95" w:rsidRPr="00111D95" w:rsidRDefault="00111D95" w:rsidP="00111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111D95" w:rsidRPr="00111D95" w:rsidTr="00111D95">
        <w:tc>
          <w:tcPr>
            <w:tcW w:w="624" w:type="dxa"/>
          </w:tcPr>
          <w:p w:rsidR="00111D95" w:rsidRPr="00111D95" w:rsidRDefault="00111D95" w:rsidP="00111D9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1.4</w:t>
            </w:r>
          </w:p>
        </w:tc>
        <w:tc>
          <w:tcPr>
            <w:tcW w:w="6236" w:type="dxa"/>
          </w:tcPr>
          <w:p w:rsidR="00111D95" w:rsidRPr="00111D95" w:rsidRDefault="00111D95" w:rsidP="00111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Дата начала деятельности</w:t>
            </w:r>
          </w:p>
        </w:tc>
        <w:tc>
          <w:tcPr>
            <w:tcW w:w="2983" w:type="dxa"/>
          </w:tcPr>
          <w:p w:rsidR="00111D95" w:rsidRPr="00111D95" w:rsidRDefault="00111D95" w:rsidP="00111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111D95" w:rsidRPr="00111D95" w:rsidTr="00111D95">
        <w:tc>
          <w:tcPr>
            <w:tcW w:w="624" w:type="dxa"/>
          </w:tcPr>
          <w:p w:rsidR="00111D95" w:rsidRPr="00111D95" w:rsidRDefault="00111D95" w:rsidP="00111D9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1.5</w:t>
            </w:r>
          </w:p>
        </w:tc>
        <w:tc>
          <w:tcPr>
            <w:tcW w:w="6236" w:type="dxa"/>
          </w:tcPr>
          <w:p w:rsidR="00111D95" w:rsidRPr="00111D95" w:rsidRDefault="00111D95" w:rsidP="00111D95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  <w:r w:rsidRPr="00111D95">
              <w:rPr>
                <w:sz w:val="24"/>
                <w:szCs w:val="24"/>
                <w:lang w:val="ru-RU"/>
              </w:rPr>
              <w:t>Ф.И.О. руководителя, его контактные данные</w:t>
            </w:r>
          </w:p>
        </w:tc>
        <w:tc>
          <w:tcPr>
            <w:tcW w:w="2983" w:type="dxa"/>
          </w:tcPr>
          <w:p w:rsidR="00111D95" w:rsidRPr="00111D95" w:rsidRDefault="00111D95" w:rsidP="00111D95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</w:p>
        </w:tc>
      </w:tr>
      <w:tr w:rsidR="00111D95" w:rsidRPr="00111D95" w:rsidTr="00111D95">
        <w:tc>
          <w:tcPr>
            <w:tcW w:w="624" w:type="dxa"/>
          </w:tcPr>
          <w:p w:rsidR="00111D95" w:rsidRPr="00111D95" w:rsidRDefault="00111D95" w:rsidP="00111D9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1.6</w:t>
            </w:r>
          </w:p>
        </w:tc>
        <w:tc>
          <w:tcPr>
            <w:tcW w:w="6236" w:type="dxa"/>
          </w:tcPr>
          <w:p w:rsidR="00111D95" w:rsidRPr="00111D95" w:rsidRDefault="00111D95" w:rsidP="00111D95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  <w:r w:rsidRPr="00111D95">
              <w:rPr>
                <w:sz w:val="24"/>
                <w:szCs w:val="24"/>
                <w:lang w:val="ru-RU"/>
              </w:rPr>
              <w:t>Ф.И.О. исполнителя, его контактные данные</w:t>
            </w:r>
          </w:p>
        </w:tc>
        <w:tc>
          <w:tcPr>
            <w:tcW w:w="2983" w:type="dxa"/>
          </w:tcPr>
          <w:p w:rsidR="00111D95" w:rsidRPr="00111D95" w:rsidRDefault="00111D95" w:rsidP="00111D95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</w:p>
        </w:tc>
      </w:tr>
      <w:tr w:rsidR="00111D95" w:rsidRPr="00111D95" w:rsidTr="00111D95">
        <w:tc>
          <w:tcPr>
            <w:tcW w:w="624" w:type="dxa"/>
          </w:tcPr>
          <w:p w:rsidR="00111D95" w:rsidRPr="00111D95" w:rsidRDefault="00111D95" w:rsidP="00111D9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1.7</w:t>
            </w:r>
          </w:p>
        </w:tc>
        <w:tc>
          <w:tcPr>
            <w:tcW w:w="6236" w:type="dxa"/>
          </w:tcPr>
          <w:p w:rsidR="00111D95" w:rsidRPr="00111D95" w:rsidRDefault="00111D95" w:rsidP="00111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Реквизиты для перечисления субсидии</w:t>
            </w:r>
          </w:p>
        </w:tc>
        <w:tc>
          <w:tcPr>
            <w:tcW w:w="2983" w:type="dxa"/>
          </w:tcPr>
          <w:p w:rsidR="00111D95" w:rsidRPr="00111D95" w:rsidRDefault="00111D95" w:rsidP="00111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111D95" w:rsidRPr="00111D95" w:rsidTr="00111D95">
        <w:tc>
          <w:tcPr>
            <w:tcW w:w="624" w:type="dxa"/>
          </w:tcPr>
          <w:p w:rsidR="00111D95" w:rsidRPr="00111D95" w:rsidRDefault="00111D95" w:rsidP="00111D9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1.8</w:t>
            </w:r>
          </w:p>
        </w:tc>
        <w:tc>
          <w:tcPr>
            <w:tcW w:w="6236" w:type="dxa"/>
          </w:tcPr>
          <w:p w:rsidR="00111D95" w:rsidRPr="00111D95" w:rsidRDefault="00111D95" w:rsidP="00111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 xml:space="preserve">Запрашиваемая сумма субсидии, руб. </w:t>
            </w:r>
          </w:p>
          <w:p w:rsidR="00111D95" w:rsidRPr="00111D95" w:rsidRDefault="00111D95" w:rsidP="00111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983" w:type="dxa"/>
          </w:tcPr>
          <w:p w:rsidR="00111D95" w:rsidRPr="00111D95" w:rsidRDefault="00111D95" w:rsidP="00111D95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</w:tbl>
    <w:p w:rsidR="00111D95" w:rsidRPr="00BD6AD4" w:rsidRDefault="00111D95" w:rsidP="00111D95">
      <w:pPr>
        <w:widowControl w:val="0"/>
        <w:autoSpaceDE w:val="0"/>
        <w:autoSpaceDN w:val="0"/>
        <w:jc w:val="both"/>
        <w:rPr>
          <w:szCs w:val="28"/>
        </w:rPr>
      </w:pPr>
    </w:p>
    <w:p w:rsidR="00111D95" w:rsidRPr="00111D95" w:rsidRDefault="00111D95" w:rsidP="00111D95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111D95">
        <w:rPr>
          <w:sz w:val="28"/>
          <w:szCs w:val="28"/>
        </w:rPr>
        <w:t>2. Перечень прилагаемых документов.</w:t>
      </w:r>
    </w:p>
    <w:p w:rsidR="00111D95" w:rsidRPr="00111D95" w:rsidRDefault="00111D95" w:rsidP="00111D95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111D95" w:rsidRPr="00111D95" w:rsidRDefault="00111D95" w:rsidP="00111D95">
      <w:pPr>
        <w:widowControl w:val="0"/>
        <w:autoSpaceDE w:val="0"/>
        <w:autoSpaceDN w:val="0"/>
        <w:ind w:firstLine="708"/>
        <w:jc w:val="both"/>
        <w:rPr>
          <w:sz w:val="24"/>
          <w:szCs w:val="24"/>
          <w:lang w:val="ru-RU"/>
        </w:rPr>
      </w:pPr>
      <w:r w:rsidRPr="00111D95">
        <w:rPr>
          <w:sz w:val="24"/>
          <w:szCs w:val="24"/>
          <w:lang w:val="ru-RU"/>
        </w:rPr>
        <w:t>Достоверность информации (в том числе документов), представленной в составе заявки, а также отсутствие просроченной (неурегулированной) задолженности перед бюджетом города Липецка подтверждаю.</w:t>
      </w:r>
    </w:p>
    <w:p w:rsidR="00111D95" w:rsidRPr="00111D95" w:rsidRDefault="00111D95" w:rsidP="00111D95">
      <w:pPr>
        <w:widowControl w:val="0"/>
        <w:autoSpaceDE w:val="0"/>
        <w:autoSpaceDN w:val="0"/>
        <w:ind w:firstLine="708"/>
        <w:jc w:val="both"/>
        <w:rPr>
          <w:sz w:val="24"/>
          <w:szCs w:val="24"/>
          <w:lang w:val="ru-RU"/>
        </w:rPr>
      </w:pPr>
      <w:r w:rsidRPr="00111D95">
        <w:rPr>
          <w:sz w:val="24"/>
          <w:szCs w:val="24"/>
          <w:lang w:val="ru-RU"/>
        </w:rPr>
        <w:t xml:space="preserve">Подтверждаю, что участник отбора не является получателем средств из бюджета </w:t>
      </w:r>
      <w:r w:rsidRPr="00111D95">
        <w:rPr>
          <w:sz w:val="24"/>
          <w:szCs w:val="24"/>
          <w:lang w:val="ru-RU"/>
        </w:rPr>
        <w:lastRenderedPageBreak/>
        <w:t>города Липецка в соответствии с иными нормативными правовыми актами города в текущем финансовом году в целях создания условий для предоставления транспортных услуг населению и организации транспортного обслуживания населения в границах городского округа.</w:t>
      </w:r>
    </w:p>
    <w:p w:rsidR="00111D95" w:rsidRPr="00111D95" w:rsidRDefault="00111D95" w:rsidP="00111D95">
      <w:pPr>
        <w:widowControl w:val="0"/>
        <w:autoSpaceDE w:val="0"/>
        <w:autoSpaceDN w:val="0"/>
        <w:ind w:firstLine="708"/>
        <w:jc w:val="both"/>
        <w:rPr>
          <w:sz w:val="24"/>
          <w:szCs w:val="24"/>
          <w:lang w:val="ru-RU"/>
        </w:rPr>
      </w:pPr>
      <w:r w:rsidRPr="00111D95">
        <w:rPr>
          <w:sz w:val="24"/>
          <w:szCs w:val="24"/>
          <w:lang w:val="ru-RU"/>
        </w:rPr>
        <w:t xml:space="preserve">Подтверждаю, что участник отбора ознакомлен с положениями Федерального </w:t>
      </w:r>
      <w:hyperlink r:id="rId17" w:history="1">
        <w:r w:rsidRPr="00111D95">
          <w:rPr>
            <w:sz w:val="24"/>
            <w:szCs w:val="24"/>
            <w:lang w:val="ru-RU"/>
          </w:rPr>
          <w:t>закона</w:t>
        </w:r>
      </w:hyperlink>
      <w:r w:rsidRPr="00111D95">
        <w:rPr>
          <w:sz w:val="24"/>
          <w:szCs w:val="24"/>
          <w:lang w:val="ru-RU"/>
        </w:rPr>
        <w:t xml:space="preserve"> от 27 июля 2006 года № 152-ФЗ «О персональных данных».</w:t>
      </w:r>
    </w:p>
    <w:p w:rsidR="00111D95" w:rsidRPr="00111D95" w:rsidRDefault="00111D95" w:rsidP="00111D95">
      <w:pPr>
        <w:autoSpaceDE w:val="0"/>
        <w:autoSpaceDN w:val="0"/>
        <w:rPr>
          <w:szCs w:val="28"/>
          <w:lang w:val="ru-RU"/>
        </w:rPr>
      </w:pPr>
    </w:p>
    <w:p w:rsidR="00111D95" w:rsidRDefault="00111D95" w:rsidP="00111D95">
      <w:pPr>
        <w:autoSpaceDE w:val="0"/>
        <w:autoSpaceDN w:val="0"/>
        <w:rPr>
          <w:szCs w:val="28"/>
          <w:lang w:val="ru-RU"/>
        </w:rPr>
      </w:pPr>
    </w:p>
    <w:p w:rsidR="00111D95" w:rsidRDefault="00111D95" w:rsidP="00111D95">
      <w:pPr>
        <w:autoSpaceDE w:val="0"/>
        <w:autoSpaceDN w:val="0"/>
        <w:rPr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rPr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Получатель           _______________                       __________________________</w:t>
      </w:r>
    </w:p>
    <w:p w:rsidR="00111D95" w:rsidRPr="00111D95" w:rsidRDefault="00111D95" w:rsidP="00111D95">
      <w:pPr>
        <w:autoSpaceDE w:val="0"/>
        <w:autoSpaceDN w:val="0"/>
        <w:rPr>
          <w:szCs w:val="28"/>
          <w:lang w:val="ru-RU"/>
        </w:rPr>
      </w:pPr>
      <w:r w:rsidRPr="00111D95">
        <w:rPr>
          <w:szCs w:val="28"/>
          <w:lang w:val="ru-RU"/>
        </w:rPr>
        <w:t xml:space="preserve">                                    </w:t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 w:rsidRPr="00111D95">
        <w:rPr>
          <w:szCs w:val="28"/>
          <w:lang w:val="ru-RU"/>
        </w:rPr>
        <w:t xml:space="preserve"> (подпись)                                         </w:t>
      </w:r>
      <w:r>
        <w:rPr>
          <w:szCs w:val="28"/>
          <w:lang w:val="ru-RU"/>
        </w:rPr>
        <w:tab/>
      </w:r>
      <w:r w:rsidRPr="00111D95">
        <w:rPr>
          <w:szCs w:val="28"/>
          <w:lang w:val="ru-RU"/>
        </w:rPr>
        <w:t>(расшифровка подписи)</w:t>
      </w:r>
    </w:p>
    <w:p w:rsidR="00111D95" w:rsidRPr="00111D95" w:rsidRDefault="00111D95" w:rsidP="00111D95">
      <w:pPr>
        <w:autoSpaceDE w:val="0"/>
        <w:autoSpaceDN w:val="0"/>
        <w:rPr>
          <w:sz w:val="24"/>
          <w:szCs w:val="24"/>
          <w:lang w:val="ru-RU"/>
        </w:rPr>
      </w:pPr>
      <w:r w:rsidRPr="00111D95">
        <w:rPr>
          <w:sz w:val="24"/>
          <w:szCs w:val="24"/>
          <w:lang w:val="ru-RU"/>
        </w:rPr>
        <w:t>М.П.</w:t>
      </w:r>
    </w:p>
    <w:p w:rsidR="00111D95" w:rsidRPr="00111D95" w:rsidRDefault="00111D95" w:rsidP="00111D95">
      <w:pPr>
        <w:autoSpaceDE w:val="0"/>
        <w:autoSpaceDN w:val="0"/>
        <w:rPr>
          <w:sz w:val="24"/>
          <w:szCs w:val="24"/>
          <w:lang w:val="ru-RU"/>
        </w:rPr>
      </w:pPr>
    </w:p>
    <w:p w:rsidR="00111D95" w:rsidRPr="00111D95" w:rsidRDefault="00111D95" w:rsidP="00111D95">
      <w:pPr>
        <w:autoSpaceDE w:val="0"/>
        <w:autoSpaceDN w:val="0"/>
        <w:rPr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rPr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rPr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rPr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rPr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rPr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rPr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rPr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rPr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rPr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rPr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rPr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rPr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rPr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rPr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rPr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rPr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rPr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rPr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rPr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rPr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rPr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rPr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rPr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rPr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rPr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rPr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rPr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rPr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rPr>
          <w:sz w:val="28"/>
          <w:szCs w:val="28"/>
          <w:lang w:val="ru-RU"/>
        </w:rPr>
        <w:sectPr w:rsidR="00111D95" w:rsidRPr="00111D95" w:rsidSect="00111D95">
          <w:pgSz w:w="11906" w:h="16838"/>
          <w:pgMar w:top="1134" w:right="851" w:bottom="964" w:left="1418" w:header="709" w:footer="709" w:gutter="0"/>
          <w:pgNumType w:start="1"/>
          <w:cols w:space="708"/>
          <w:titlePg/>
          <w:docGrid w:linePitch="381"/>
        </w:sectPr>
      </w:pPr>
      <w:r w:rsidRPr="00111D95">
        <w:rPr>
          <w:sz w:val="28"/>
          <w:szCs w:val="28"/>
          <w:lang w:val="ru-RU"/>
        </w:rPr>
        <w:t>Е.А.Чекрыжов</w:t>
      </w:r>
    </w:p>
    <w:p w:rsidR="00111D95" w:rsidRPr="00111D95" w:rsidRDefault="00111D95" w:rsidP="00111D95">
      <w:pPr>
        <w:rPr>
          <w:sz w:val="28"/>
          <w:szCs w:val="28"/>
          <w:lang w:val="ru-RU"/>
        </w:rPr>
      </w:pPr>
      <w:r w:rsidRPr="00111D95">
        <w:rPr>
          <w:szCs w:val="28"/>
          <w:lang w:val="ru-RU"/>
        </w:rPr>
        <w:lastRenderedPageBreak/>
        <w:t xml:space="preserve">                                                            </w:t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 w:rsidRPr="00111D95">
        <w:rPr>
          <w:sz w:val="28"/>
          <w:szCs w:val="28"/>
          <w:lang w:val="ru-RU"/>
        </w:rPr>
        <w:t>Приложение 2</w:t>
      </w:r>
    </w:p>
    <w:p w:rsidR="00111D95" w:rsidRPr="00111D95" w:rsidRDefault="00111D95" w:rsidP="00111D95">
      <w:pPr>
        <w:autoSpaceDE w:val="0"/>
        <w:autoSpaceDN w:val="0"/>
        <w:ind w:left="4253"/>
        <w:rPr>
          <w:color w:val="26282F"/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 xml:space="preserve">к Порядку </w:t>
      </w:r>
      <w:r w:rsidRPr="00111D95">
        <w:rPr>
          <w:color w:val="26282F"/>
          <w:sz w:val="28"/>
          <w:szCs w:val="28"/>
          <w:lang w:val="ru-RU"/>
        </w:rPr>
        <w:t>предоставления субсидии на возмещение части затрат, не покрытых доходами,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тарифам в городе Липецке на 2022 год</w:t>
      </w:r>
    </w:p>
    <w:p w:rsidR="00111D95" w:rsidRPr="00111D95" w:rsidRDefault="00111D95" w:rsidP="00111D95">
      <w:pPr>
        <w:autoSpaceDE w:val="0"/>
        <w:autoSpaceDN w:val="0"/>
        <w:ind w:left="4253"/>
        <w:rPr>
          <w:color w:val="26282F"/>
          <w:sz w:val="28"/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ind w:left="4253"/>
        <w:rPr>
          <w:color w:val="26282F"/>
          <w:sz w:val="28"/>
          <w:szCs w:val="28"/>
          <w:lang w:val="ru-RU"/>
        </w:rPr>
      </w:pPr>
    </w:p>
    <w:p w:rsidR="00111D95" w:rsidRPr="00111D95" w:rsidRDefault="00111D95" w:rsidP="00111D95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right="-1"/>
        <w:jc w:val="center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 xml:space="preserve">                                                    Председателю департамента транспорта </w:t>
      </w:r>
    </w:p>
    <w:p w:rsidR="00111D95" w:rsidRPr="00111D95" w:rsidRDefault="00111D95" w:rsidP="00111D95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right="-1"/>
        <w:jc w:val="center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 xml:space="preserve">                                      администрации города Липецка</w:t>
      </w:r>
    </w:p>
    <w:p w:rsidR="00111D95" w:rsidRPr="00111D95" w:rsidRDefault="00111D95" w:rsidP="00111D95">
      <w:pPr>
        <w:autoSpaceDE w:val="0"/>
        <w:autoSpaceDN w:val="0"/>
        <w:ind w:left="4253"/>
        <w:rPr>
          <w:color w:val="26282F"/>
          <w:sz w:val="28"/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ind w:left="4253"/>
        <w:rPr>
          <w:color w:val="26282F"/>
          <w:sz w:val="28"/>
          <w:szCs w:val="28"/>
          <w:lang w:val="ru-RU"/>
        </w:rPr>
      </w:pPr>
    </w:p>
    <w:p w:rsidR="00111D95" w:rsidRPr="00111D95" w:rsidRDefault="00111D95" w:rsidP="00111D95">
      <w:pPr>
        <w:autoSpaceDE w:val="0"/>
        <w:autoSpaceDN w:val="0"/>
        <w:ind w:left="4253"/>
        <w:rPr>
          <w:color w:val="26282F"/>
          <w:sz w:val="28"/>
          <w:szCs w:val="28"/>
          <w:lang w:val="ru-RU"/>
        </w:rPr>
      </w:pPr>
    </w:p>
    <w:p w:rsidR="00111D95" w:rsidRPr="00111D95" w:rsidRDefault="00111D95" w:rsidP="00111D95">
      <w:pPr>
        <w:jc w:val="center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Расчет необходимого объема субсидии</w:t>
      </w:r>
    </w:p>
    <w:p w:rsidR="00111D95" w:rsidRPr="00111D95" w:rsidRDefault="00111D95" w:rsidP="00111D95">
      <w:pPr>
        <w:jc w:val="center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(плановое значение)</w:t>
      </w:r>
    </w:p>
    <w:p w:rsidR="00111D95" w:rsidRPr="00111D95" w:rsidRDefault="00111D95" w:rsidP="00111D95">
      <w:pPr>
        <w:jc w:val="both"/>
        <w:rPr>
          <w:lang w:val="ru-RU"/>
        </w:rPr>
      </w:pPr>
    </w:p>
    <w:p w:rsidR="00111D95" w:rsidRPr="00111D95" w:rsidRDefault="00111D95" w:rsidP="00111D95">
      <w:pPr>
        <w:jc w:val="both"/>
        <w:rPr>
          <w:lang w:val="ru-RU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780"/>
        <w:gridCol w:w="2126"/>
        <w:gridCol w:w="2063"/>
        <w:gridCol w:w="2757"/>
      </w:tblGrid>
      <w:tr w:rsidR="00111D95" w:rsidRPr="00111D95" w:rsidTr="00111D95">
        <w:tc>
          <w:tcPr>
            <w:tcW w:w="1418" w:type="dxa"/>
          </w:tcPr>
          <w:p w:rsidR="00111D95" w:rsidRPr="00111D95" w:rsidRDefault="00111D95" w:rsidP="00111D9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Месяц</w:t>
            </w:r>
          </w:p>
        </w:tc>
        <w:tc>
          <w:tcPr>
            <w:tcW w:w="1780" w:type="dxa"/>
          </w:tcPr>
          <w:p w:rsidR="00111D95" w:rsidRPr="00111D95" w:rsidRDefault="00111D95" w:rsidP="00111D9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Общий пробег, км</w:t>
            </w:r>
          </w:p>
        </w:tc>
        <w:tc>
          <w:tcPr>
            <w:tcW w:w="2126" w:type="dxa"/>
          </w:tcPr>
          <w:p w:rsidR="00111D95" w:rsidRPr="00111D95" w:rsidRDefault="00111D95" w:rsidP="00111D9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Доходы, тыс.руб.</w:t>
            </w:r>
          </w:p>
        </w:tc>
        <w:tc>
          <w:tcPr>
            <w:tcW w:w="2063" w:type="dxa"/>
          </w:tcPr>
          <w:p w:rsidR="00111D95" w:rsidRPr="00111D95" w:rsidRDefault="00111D95" w:rsidP="00111D9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Расходы,    тыс.руб.</w:t>
            </w:r>
          </w:p>
        </w:tc>
        <w:tc>
          <w:tcPr>
            <w:tcW w:w="2757" w:type="dxa"/>
          </w:tcPr>
          <w:p w:rsidR="00111D95" w:rsidRPr="00111D95" w:rsidRDefault="00111D95" w:rsidP="00111D9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Финансовый результат, тыс.руб.</w:t>
            </w:r>
          </w:p>
        </w:tc>
      </w:tr>
      <w:tr w:rsidR="00111D95" w:rsidRPr="00111D95" w:rsidTr="00111D95">
        <w:tc>
          <w:tcPr>
            <w:tcW w:w="1418" w:type="dxa"/>
          </w:tcPr>
          <w:p w:rsidR="00111D95" w:rsidRPr="00111D95" w:rsidRDefault="00111D95" w:rsidP="00111D9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 w:rsidR="00111D95" w:rsidRPr="00111D95" w:rsidRDefault="00111D95" w:rsidP="00111D95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11D95" w:rsidRPr="00111D95" w:rsidRDefault="00111D95" w:rsidP="00111D95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2063" w:type="dxa"/>
          </w:tcPr>
          <w:p w:rsidR="00111D95" w:rsidRPr="00111D95" w:rsidRDefault="00111D95" w:rsidP="00111D95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2757" w:type="dxa"/>
          </w:tcPr>
          <w:p w:rsidR="00111D95" w:rsidRPr="00111D95" w:rsidRDefault="00111D95" w:rsidP="00111D95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  <w:tr w:rsidR="00111D95" w:rsidRPr="00111D95" w:rsidTr="00111D95">
        <w:tc>
          <w:tcPr>
            <w:tcW w:w="1418" w:type="dxa"/>
          </w:tcPr>
          <w:p w:rsidR="00111D95" w:rsidRPr="00111D95" w:rsidRDefault="00111D95" w:rsidP="00111D9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 w:rsidR="00111D95" w:rsidRPr="00111D95" w:rsidRDefault="00111D95" w:rsidP="00111D95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11D95" w:rsidRPr="00111D95" w:rsidRDefault="00111D95" w:rsidP="00111D95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2063" w:type="dxa"/>
          </w:tcPr>
          <w:p w:rsidR="00111D95" w:rsidRPr="00111D95" w:rsidRDefault="00111D95" w:rsidP="00111D95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2757" w:type="dxa"/>
          </w:tcPr>
          <w:p w:rsidR="00111D95" w:rsidRPr="00111D95" w:rsidRDefault="00111D95" w:rsidP="00111D95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  <w:tr w:rsidR="00111D95" w:rsidRPr="00111D95" w:rsidTr="00111D95">
        <w:tc>
          <w:tcPr>
            <w:tcW w:w="1418" w:type="dxa"/>
          </w:tcPr>
          <w:p w:rsidR="00111D95" w:rsidRPr="00111D95" w:rsidRDefault="00111D95" w:rsidP="00111D9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 w:rsidR="00111D95" w:rsidRPr="00111D95" w:rsidRDefault="00111D95" w:rsidP="00111D95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11D95" w:rsidRPr="00111D95" w:rsidRDefault="00111D95" w:rsidP="00111D95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2063" w:type="dxa"/>
          </w:tcPr>
          <w:p w:rsidR="00111D95" w:rsidRPr="00111D95" w:rsidRDefault="00111D95" w:rsidP="00111D95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2757" w:type="dxa"/>
          </w:tcPr>
          <w:p w:rsidR="00111D95" w:rsidRPr="00111D95" w:rsidRDefault="00111D95" w:rsidP="00111D95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  <w:tr w:rsidR="00111D95" w:rsidRPr="00111D95" w:rsidTr="00111D95">
        <w:tc>
          <w:tcPr>
            <w:tcW w:w="1418" w:type="dxa"/>
          </w:tcPr>
          <w:p w:rsidR="00111D95" w:rsidRPr="00111D95" w:rsidRDefault="00111D95" w:rsidP="00111D9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Итого:</w:t>
            </w:r>
          </w:p>
        </w:tc>
        <w:tc>
          <w:tcPr>
            <w:tcW w:w="1780" w:type="dxa"/>
          </w:tcPr>
          <w:p w:rsidR="00111D95" w:rsidRPr="00111D95" w:rsidRDefault="00111D95" w:rsidP="00111D95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11D95" w:rsidRPr="00111D95" w:rsidRDefault="00111D95" w:rsidP="00111D95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2063" w:type="dxa"/>
          </w:tcPr>
          <w:p w:rsidR="00111D95" w:rsidRPr="00111D95" w:rsidRDefault="00111D95" w:rsidP="00111D95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2757" w:type="dxa"/>
          </w:tcPr>
          <w:p w:rsidR="00111D95" w:rsidRPr="00111D95" w:rsidRDefault="00111D95" w:rsidP="00111D95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</w:tbl>
    <w:p w:rsidR="00111D95" w:rsidRPr="00BD6AD4" w:rsidRDefault="00111D95" w:rsidP="00111D95">
      <w:pPr>
        <w:jc w:val="both"/>
      </w:pPr>
    </w:p>
    <w:p w:rsidR="00111D95" w:rsidRPr="00BD6AD4" w:rsidRDefault="00111D95" w:rsidP="00111D95">
      <w:pPr>
        <w:jc w:val="both"/>
      </w:pPr>
    </w:p>
    <w:p w:rsidR="00111D95" w:rsidRDefault="00111D95" w:rsidP="00111D95">
      <w:pPr>
        <w:jc w:val="both"/>
      </w:pPr>
    </w:p>
    <w:p w:rsidR="00111D95" w:rsidRDefault="00111D95" w:rsidP="00111D95">
      <w:pPr>
        <w:jc w:val="both"/>
      </w:pPr>
    </w:p>
    <w:p w:rsidR="00111D95" w:rsidRDefault="00111D95" w:rsidP="00111D95">
      <w:pPr>
        <w:jc w:val="both"/>
      </w:pPr>
    </w:p>
    <w:p w:rsidR="00111D95" w:rsidRDefault="00111D95" w:rsidP="00111D95">
      <w:pPr>
        <w:jc w:val="both"/>
      </w:pPr>
    </w:p>
    <w:p w:rsidR="00111D95" w:rsidRDefault="00111D95" w:rsidP="00111D95">
      <w:pPr>
        <w:jc w:val="both"/>
      </w:pPr>
    </w:p>
    <w:p w:rsidR="00111D95" w:rsidRDefault="00111D95" w:rsidP="00111D95">
      <w:pPr>
        <w:jc w:val="both"/>
      </w:pPr>
    </w:p>
    <w:p w:rsidR="00111D95" w:rsidRDefault="00111D95" w:rsidP="00111D95">
      <w:pPr>
        <w:jc w:val="both"/>
      </w:pPr>
    </w:p>
    <w:p w:rsidR="00111D95" w:rsidRDefault="00111D95" w:rsidP="00111D95">
      <w:pPr>
        <w:jc w:val="both"/>
      </w:pPr>
    </w:p>
    <w:p w:rsidR="00111D95" w:rsidRDefault="00111D95" w:rsidP="00111D95">
      <w:pPr>
        <w:jc w:val="both"/>
      </w:pPr>
    </w:p>
    <w:p w:rsidR="00111D95" w:rsidRDefault="00111D95" w:rsidP="00111D95">
      <w:pPr>
        <w:jc w:val="both"/>
      </w:pPr>
    </w:p>
    <w:p w:rsidR="00111D95" w:rsidRDefault="00111D95" w:rsidP="00111D95">
      <w:pPr>
        <w:jc w:val="both"/>
      </w:pPr>
    </w:p>
    <w:p w:rsidR="00111D95" w:rsidRDefault="00111D95" w:rsidP="00111D95">
      <w:pPr>
        <w:jc w:val="both"/>
      </w:pPr>
    </w:p>
    <w:p w:rsidR="00111D95" w:rsidRDefault="00111D95" w:rsidP="00111D95">
      <w:pPr>
        <w:jc w:val="both"/>
      </w:pPr>
    </w:p>
    <w:p w:rsidR="00111D95" w:rsidRDefault="00111D95" w:rsidP="00111D95">
      <w:pPr>
        <w:jc w:val="both"/>
      </w:pPr>
    </w:p>
    <w:p w:rsidR="00111D95" w:rsidRDefault="00111D95" w:rsidP="00111D95">
      <w:pPr>
        <w:jc w:val="both"/>
      </w:pPr>
    </w:p>
    <w:p w:rsidR="00111D95" w:rsidRDefault="00111D95" w:rsidP="00111D95">
      <w:pPr>
        <w:jc w:val="both"/>
      </w:pPr>
    </w:p>
    <w:p w:rsidR="00111D95" w:rsidRPr="00111D95" w:rsidRDefault="00111D95" w:rsidP="00111D95">
      <w:pPr>
        <w:jc w:val="both"/>
        <w:rPr>
          <w:sz w:val="28"/>
          <w:szCs w:val="28"/>
        </w:rPr>
        <w:sectPr w:rsidR="00111D95" w:rsidRPr="00111D95" w:rsidSect="00111D95">
          <w:pgSz w:w="11906" w:h="16838"/>
          <w:pgMar w:top="1134" w:right="851" w:bottom="964" w:left="1418" w:header="709" w:footer="709" w:gutter="0"/>
          <w:pgNumType w:start="1"/>
          <w:cols w:space="708"/>
          <w:titlePg/>
          <w:docGrid w:linePitch="381"/>
        </w:sectPr>
      </w:pPr>
      <w:r w:rsidRPr="00111D95">
        <w:rPr>
          <w:sz w:val="28"/>
          <w:szCs w:val="28"/>
        </w:rPr>
        <w:t>Е.А.Чекрыжов</w:t>
      </w:r>
    </w:p>
    <w:p w:rsidR="00111D95" w:rsidRPr="00111D95" w:rsidRDefault="00111D95" w:rsidP="00111D95">
      <w:pPr>
        <w:autoSpaceDE w:val="0"/>
        <w:autoSpaceDN w:val="0"/>
        <w:rPr>
          <w:color w:val="26282F"/>
          <w:sz w:val="28"/>
          <w:szCs w:val="28"/>
        </w:rPr>
      </w:pPr>
      <w:r>
        <w:lastRenderedPageBreak/>
        <w:t xml:space="preserve">                                                            </w:t>
      </w:r>
      <w:r>
        <w:tab/>
      </w:r>
      <w:r>
        <w:tab/>
      </w:r>
      <w:r w:rsidRPr="00111D95">
        <w:rPr>
          <w:color w:val="26282F"/>
          <w:sz w:val="28"/>
          <w:szCs w:val="28"/>
        </w:rPr>
        <w:t>Приложение 3</w:t>
      </w:r>
    </w:p>
    <w:p w:rsidR="00111D95" w:rsidRPr="00111D95" w:rsidRDefault="00111D95" w:rsidP="00111D95">
      <w:pPr>
        <w:autoSpaceDE w:val="0"/>
        <w:autoSpaceDN w:val="0"/>
        <w:ind w:left="4253"/>
        <w:rPr>
          <w:color w:val="26282F"/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 xml:space="preserve">к Порядку </w:t>
      </w:r>
      <w:r w:rsidRPr="00111D95">
        <w:rPr>
          <w:color w:val="26282F"/>
          <w:sz w:val="28"/>
          <w:szCs w:val="28"/>
          <w:lang w:val="ru-RU"/>
        </w:rPr>
        <w:t>предоставления субсидии на возмещение части затрат, не покрытых доходами,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тарифам в городе Липецке на 2022 год</w:t>
      </w:r>
    </w:p>
    <w:p w:rsidR="00111D95" w:rsidRPr="00111D95" w:rsidRDefault="00111D95" w:rsidP="00111D95">
      <w:pPr>
        <w:autoSpaceDE w:val="0"/>
        <w:autoSpaceDN w:val="0"/>
        <w:ind w:left="4253"/>
        <w:rPr>
          <w:sz w:val="28"/>
          <w:szCs w:val="28"/>
          <w:lang w:val="ru-RU"/>
        </w:rPr>
      </w:pPr>
    </w:p>
    <w:p w:rsidR="00111D95" w:rsidRPr="00111D95" w:rsidRDefault="00111D95" w:rsidP="00111D95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right="-1"/>
        <w:jc w:val="center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 xml:space="preserve">                                                    Председателю департамента транспорта </w:t>
      </w:r>
    </w:p>
    <w:p w:rsidR="00111D95" w:rsidRPr="00111D95" w:rsidRDefault="00111D95" w:rsidP="00111D95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right="-1"/>
        <w:jc w:val="center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 xml:space="preserve">                                      администрации города Липецка</w:t>
      </w:r>
    </w:p>
    <w:p w:rsidR="00111D95" w:rsidRPr="00111D95" w:rsidRDefault="00111D95" w:rsidP="00111D95">
      <w:pPr>
        <w:autoSpaceDE w:val="0"/>
        <w:autoSpaceDN w:val="0"/>
        <w:ind w:left="4253"/>
        <w:rPr>
          <w:sz w:val="28"/>
          <w:szCs w:val="28"/>
          <w:lang w:val="ru-RU"/>
        </w:rPr>
      </w:pPr>
    </w:p>
    <w:p w:rsidR="00111D95" w:rsidRPr="00111D95" w:rsidRDefault="00111D95" w:rsidP="00111D95">
      <w:pPr>
        <w:jc w:val="both"/>
        <w:rPr>
          <w:sz w:val="28"/>
          <w:szCs w:val="28"/>
          <w:lang w:val="ru-RU"/>
        </w:rPr>
      </w:pPr>
    </w:p>
    <w:p w:rsidR="00111D95" w:rsidRPr="00111D95" w:rsidRDefault="00111D95" w:rsidP="00111D95">
      <w:pPr>
        <w:jc w:val="both"/>
        <w:rPr>
          <w:sz w:val="28"/>
          <w:szCs w:val="28"/>
          <w:lang w:val="ru-RU"/>
        </w:rPr>
      </w:pPr>
    </w:p>
    <w:p w:rsidR="00111D95" w:rsidRPr="00111D95" w:rsidRDefault="00111D95" w:rsidP="00111D95">
      <w:pPr>
        <w:ind w:left="2268" w:right="2267"/>
        <w:jc w:val="center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ОТЧЕТ</w:t>
      </w:r>
    </w:p>
    <w:p w:rsidR="00111D95" w:rsidRPr="00111D95" w:rsidRDefault="00111D95" w:rsidP="00111D95">
      <w:pPr>
        <w:ind w:right="-1"/>
        <w:jc w:val="center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о фактических затратах, не покрытых</w:t>
      </w:r>
      <w:r w:rsidRPr="00111D95">
        <w:rPr>
          <w:sz w:val="28"/>
          <w:szCs w:val="28"/>
          <w:lang w:val="ru-RU"/>
        </w:rPr>
        <w:br/>
        <w:t>доходами, связанных с осуществлением</w:t>
      </w:r>
      <w:r w:rsidRPr="00111D95">
        <w:rPr>
          <w:sz w:val="28"/>
          <w:szCs w:val="28"/>
          <w:lang w:val="ru-RU"/>
        </w:rPr>
        <w:br/>
        <w:t>перевозок пассажиров на муниципальных</w:t>
      </w:r>
      <w:r w:rsidRPr="00111D95">
        <w:rPr>
          <w:sz w:val="28"/>
          <w:szCs w:val="28"/>
          <w:lang w:val="ru-RU"/>
        </w:rPr>
        <w:br/>
        <w:t>маршрутах</w:t>
      </w:r>
    </w:p>
    <w:p w:rsidR="00111D95" w:rsidRPr="00111D95" w:rsidRDefault="00111D95" w:rsidP="00111D95">
      <w:pPr>
        <w:ind w:left="2268" w:right="2267"/>
        <w:jc w:val="center"/>
        <w:rPr>
          <w:sz w:val="28"/>
          <w:szCs w:val="28"/>
          <w:lang w:val="ru-RU"/>
        </w:rPr>
      </w:pPr>
    </w:p>
    <w:p w:rsidR="00111D95" w:rsidRDefault="00111D95" w:rsidP="00111D95">
      <w:pPr>
        <w:pBdr>
          <w:top w:val="single" w:sz="4" w:space="1" w:color="auto"/>
        </w:pBdr>
        <w:spacing w:after="240"/>
        <w:ind w:left="2268" w:right="2268"/>
        <w:jc w:val="center"/>
        <w:rPr>
          <w:sz w:val="24"/>
          <w:szCs w:val="24"/>
        </w:rPr>
      </w:pPr>
      <w:r w:rsidRPr="00993648">
        <w:rPr>
          <w:sz w:val="24"/>
          <w:szCs w:val="24"/>
        </w:rPr>
        <w:t>(наименование получателя субсидии)</w:t>
      </w:r>
    </w:p>
    <w:p w:rsidR="00111D95" w:rsidRPr="00111D95" w:rsidRDefault="00111D95" w:rsidP="00111D95">
      <w:pPr>
        <w:pBdr>
          <w:top w:val="single" w:sz="4" w:space="1" w:color="auto"/>
        </w:pBdr>
        <w:spacing w:after="240"/>
        <w:ind w:left="2268" w:right="2268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за период с_______ по ________ 20____года</w:t>
      </w:r>
    </w:p>
    <w:p w:rsidR="00111D95" w:rsidRDefault="00111D95" w:rsidP="00111D95">
      <w:pPr>
        <w:ind w:left="2268" w:right="2268"/>
        <w:jc w:val="center"/>
        <w:rPr>
          <w:szCs w:val="28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9"/>
        <w:gridCol w:w="4606"/>
        <w:gridCol w:w="1418"/>
        <w:gridCol w:w="1417"/>
        <w:gridCol w:w="1559"/>
      </w:tblGrid>
      <w:tr w:rsidR="00111D95" w:rsidRPr="00111D95" w:rsidTr="00111D95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№ п/п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Ед. изм.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  <w:lang w:val="ru-RU"/>
              </w:rPr>
            </w:pPr>
            <w:r w:rsidRPr="00111D95">
              <w:rPr>
                <w:sz w:val="24"/>
                <w:szCs w:val="24"/>
                <w:lang w:val="ru-RU"/>
              </w:rPr>
              <w:t>Значе</w:t>
            </w:r>
            <w:r w:rsidRPr="00111D95">
              <w:rPr>
                <w:sz w:val="24"/>
                <w:szCs w:val="24"/>
                <w:lang w:val="ru-RU"/>
              </w:rPr>
              <w:softHyphen/>
              <w:t>ние показа</w:t>
            </w:r>
            <w:r w:rsidRPr="00111D95">
              <w:rPr>
                <w:sz w:val="24"/>
                <w:szCs w:val="24"/>
                <w:lang w:val="ru-RU"/>
              </w:rPr>
              <w:softHyphen/>
              <w:t>теля за отчет</w:t>
            </w:r>
            <w:r w:rsidRPr="00111D95">
              <w:rPr>
                <w:sz w:val="24"/>
                <w:szCs w:val="24"/>
                <w:lang w:val="ru-RU"/>
              </w:rPr>
              <w:softHyphen/>
              <w:t>ный месяц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  <w:lang w:val="ru-RU"/>
              </w:rPr>
            </w:pPr>
            <w:r w:rsidRPr="00111D95">
              <w:rPr>
                <w:sz w:val="24"/>
                <w:szCs w:val="24"/>
                <w:lang w:val="ru-RU"/>
              </w:rPr>
              <w:t>Значе</w:t>
            </w:r>
            <w:r w:rsidRPr="00111D95">
              <w:rPr>
                <w:sz w:val="24"/>
                <w:szCs w:val="24"/>
                <w:lang w:val="ru-RU"/>
              </w:rPr>
              <w:softHyphen/>
              <w:t>ние показа</w:t>
            </w:r>
            <w:r w:rsidRPr="00111D95">
              <w:rPr>
                <w:sz w:val="24"/>
                <w:szCs w:val="24"/>
                <w:lang w:val="ru-RU"/>
              </w:rPr>
              <w:softHyphen/>
              <w:t>теля нарастаю</w:t>
            </w:r>
            <w:r w:rsidRPr="00111D95">
              <w:rPr>
                <w:sz w:val="24"/>
                <w:szCs w:val="24"/>
                <w:lang w:val="ru-RU"/>
              </w:rPr>
              <w:softHyphen/>
              <w:t>щим итогом с начала года</w:t>
            </w:r>
          </w:p>
        </w:tc>
      </w:tr>
      <w:tr w:rsidR="00111D95" w:rsidRPr="00111D95" w:rsidTr="00111D95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1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5</w:t>
            </w:r>
          </w:p>
        </w:tc>
      </w:tr>
      <w:tr w:rsidR="00111D95" w:rsidRPr="00111D95" w:rsidTr="00111D95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1.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D95" w:rsidRPr="00111D95" w:rsidRDefault="00111D95" w:rsidP="00111D95">
            <w:pPr>
              <w:jc w:val="both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Общий пробег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тыс. км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</w:p>
        </w:tc>
      </w:tr>
      <w:tr w:rsidR="00111D95" w:rsidRPr="00111D95" w:rsidTr="00111D95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2.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D95" w:rsidRPr="00111D95" w:rsidRDefault="00111D95" w:rsidP="00111D95">
            <w:pPr>
              <w:jc w:val="both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Пробег с пассажирами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тыс. км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</w:p>
        </w:tc>
      </w:tr>
      <w:tr w:rsidR="00111D95" w:rsidRPr="00111D95" w:rsidTr="00111D95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3.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rPr>
                <w:sz w:val="24"/>
                <w:szCs w:val="24"/>
                <w:lang w:val="ru-RU"/>
              </w:rPr>
            </w:pPr>
            <w:r w:rsidRPr="00111D95">
              <w:rPr>
                <w:sz w:val="24"/>
                <w:szCs w:val="24"/>
                <w:lang w:val="ru-RU"/>
              </w:rPr>
              <w:t>Перевезено пассажиров всего, в том числе: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тыс. пасс.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</w:p>
        </w:tc>
      </w:tr>
      <w:tr w:rsidR="00111D95" w:rsidRPr="00111D95" w:rsidTr="00111D95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– не льготных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тыс. пасс.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</w:p>
        </w:tc>
      </w:tr>
      <w:tr w:rsidR="00111D95" w:rsidRPr="00111D95" w:rsidTr="00111D95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– льготных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тыс. пасс.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</w:p>
        </w:tc>
      </w:tr>
      <w:tr w:rsidR="00111D95" w:rsidRPr="00111D95" w:rsidTr="00111D95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4.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rPr>
                <w:sz w:val="24"/>
                <w:szCs w:val="24"/>
                <w:lang w:val="ru-RU"/>
              </w:rPr>
            </w:pPr>
            <w:r w:rsidRPr="00111D95">
              <w:rPr>
                <w:sz w:val="24"/>
                <w:szCs w:val="24"/>
                <w:lang w:val="ru-RU"/>
              </w:rPr>
              <w:t>Доходы от перевозки не льготных категорий пассажиров, в том числе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</w:p>
        </w:tc>
      </w:tr>
      <w:tr w:rsidR="00111D95" w:rsidRPr="00111D95" w:rsidTr="00111D95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rPr>
                <w:sz w:val="24"/>
                <w:szCs w:val="24"/>
                <w:lang w:val="ru-RU"/>
              </w:rPr>
            </w:pPr>
            <w:r w:rsidRPr="00111D95">
              <w:rPr>
                <w:sz w:val="24"/>
                <w:szCs w:val="24"/>
                <w:lang w:val="ru-RU"/>
              </w:rPr>
              <w:t>– с использованием электронных средств платежа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</w:p>
        </w:tc>
      </w:tr>
      <w:tr w:rsidR="00111D95" w:rsidRPr="00111D95" w:rsidTr="00111D95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– за наличный расчет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</w:p>
        </w:tc>
      </w:tr>
      <w:tr w:rsidR="00111D95" w:rsidRPr="00111D95" w:rsidTr="00111D95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5.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rPr>
                <w:sz w:val="24"/>
                <w:szCs w:val="24"/>
                <w:lang w:val="ru-RU"/>
              </w:rPr>
            </w:pPr>
            <w:r w:rsidRPr="00111D95">
              <w:rPr>
                <w:sz w:val="24"/>
                <w:szCs w:val="24"/>
                <w:lang w:val="ru-RU"/>
              </w:rPr>
              <w:t xml:space="preserve">Доходы от перевозки льготных категорий пассажиров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</w:p>
        </w:tc>
      </w:tr>
      <w:tr w:rsidR="00111D95" w:rsidRPr="00111D95" w:rsidTr="00111D95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6.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rPr>
                <w:sz w:val="24"/>
                <w:szCs w:val="24"/>
                <w:lang w:val="ru-RU"/>
              </w:rPr>
            </w:pPr>
            <w:r w:rsidRPr="00111D95">
              <w:rPr>
                <w:sz w:val="24"/>
                <w:szCs w:val="24"/>
                <w:lang w:val="ru-RU"/>
              </w:rPr>
              <w:t>Расходы (с НДС) всего, в том числе: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</w:p>
        </w:tc>
      </w:tr>
      <w:tr w:rsidR="00111D95" w:rsidRPr="00111D95" w:rsidTr="00111D95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6.1.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 xml:space="preserve">Заработная плата водителей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</w:p>
        </w:tc>
      </w:tr>
      <w:tr w:rsidR="00111D95" w:rsidRPr="00111D95" w:rsidTr="00111D95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6.2.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rPr>
                <w:sz w:val="24"/>
                <w:szCs w:val="24"/>
                <w:lang w:val="ru-RU"/>
              </w:rPr>
            </w:pPr>
            <w:r w:rsidRPr="00111D95">
              <w:rPr>
                <w:sz w:val="24"/>
                <w:szCs w:val="24"/>
                <w:lang w:val="ru-RU"/>
              </w:rPr>
              <w:t>Страховые взносы на фонд оплаты труда водителей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</w:p>
        </w:tc>
      </w:tr>
      <w:tr w:rsidR="00111D95" w:rsidRPr="00111D95" w:rsidTr="00111D95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lastRenderedPageBreak/>
              <w:t>6.3.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Автомобильное топливо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</w:p>
        </w:tc>
      </w:tr>
      <w:tr w:rsidR="00111D95" w:rsidRPr="00111D95" w:rsidTr="00111D95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6.4.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D95" w:rsidRPr="00111D95" w:rsidRDefault="00111D95" w:rsidP="00111D95">
            <w:pPr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 xml:space="preserve">Смазочные материалы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</w:p>
        </w:tc>
      </w:tr>
      <w:tr w:rsidR="00111D95" w:rsidRPr="00111D95" w:rsidTr="00111D95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jc w:val="center"/>
              <w:rPr>
                <w:color w:val="0D0D0D"/>
                <w:sz w:val="24"/>
                <w:szCs w:val="24"/>
              </w:rPr>
            </w:pPr>
            <w:r w:rsidRPr="00111D95">
              <w:rPr>
                <w:color w:val="0D0D0D"/>
                <w:sz w:val="24"/>
                <w:szCs w:val="24"/>
              </w:rPr>
              <w:t>6.5.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D95" w:rsidRPr="00111D95" w:rsidRDefault="00111D95" w:rsidP="00111D95">
            <w:pPr>
              <w:jc w:val="both"/>
              <w:rPr>
                <w:color w:val="0D0D0D"/>
                <w:sz w:val="24"/>
                <w:szCs w:val="24"/>
              </w:rPr>
            </w:pPr>
            <w:r w:rsidRPr="00111D95">
              <w:rPr>
                <w:color w:val="0D0D0D"/>
                <w:sz w:val="24"/>
                <w:szCs w:val="24"/>
              </w:rPr>
              <w:t>Электроэнергия (подвижной состав)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jc w:val="center"/>
              <w:rPr>
                <w:color w:val="0D0D0D"/>
                <w:sz w:val="24"/>
                <w:szCs w:val="24"/>
              </w:rPr>
            </w:pPr>
            <w:r w:rsidRPr="00111D95">
              <w:rPr>
                <w:color w:val="0D0D0D"/>
                <w:sz w:val="24"/>
                <w:szCs w:val="24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</w:p>
        </w:tc>
      </w:tr>
      <w:tr w:rsidR="00111D95" w:rsidRPr="00111D95" w:rsidTr="00111D95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6.6.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rPr>
                <w:sz w:val="24"/>
                <w:szCs w:val="24"/>
                <w:lang w:val="ru-RU"/>
              </w:rPr>
            </w:pPr>
            <w:r w:rsidRPr="00111D95">
              <w:rPr>
                <w:sz w:val="24"/>
                <w:szCs w:val="24"/>
                <w:lang w:val="ru-RU"/>
              </w:rPr>
              <w:t>Техническое обслуживание и эксплуатационный ремонт, в том числе: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</w:p>
        </w:tc>
      </w:tr>
      <w:tr w:rsidR="00111D95" w:rsidRPr="00111D95" w:rsidTr="00111D95">
        <w:trPr>
          <w:cantSplit/>
          <w:trHeight w:val="48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rPr>
                <w:sz w:val="24"/>
                <w:szCs w:val="24"/>
                <w:lang w:val="ru-RU"/>
              </w:rPr>
            </w:pPr>
            <w:r w:rsidRPr="00111D95">
              <w:rPr>
                <w:sz w:val="24"/>
                <w:szCs w:val="24"/>
                <w:lang w:val="ru-RU"/>
              </w:rPr>
              <w:t>–</w:t>
            </w:r>
            <w:r w:rsidRPr="00111D95">
              <w:rPr>
                <w:sz w:val="24"/>
                <w:szCs w:val="24"/>
              </w:rPr>
              <w:t> </w:t>
            </w:r>
            <w:r w:rsidRPr="00111D95">
              <w:rPr>
                <w:sz w:val="24"/>
                <w:szCs w:val="24"/>
                <w:lang w:val="ru-RU"/>
              </w:rPr>
              <w:t>заработная плата ремонтных и вспомогательных рабочих с учетом страховых взносов на фонд оплаты труда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</w:p>
        </w:tc>
      </w:tr>
      <w:tr w:rsidR="00111D95" w:rsidRPr="00111D95" w:rsidTr="00111D95">
        <w:trPr>
          <w:cantSplit/>
          <w:trHeight w:val="324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jc w:val="center"/>
              <w:rPr>
                <w:color w:val="0D0D0D"/>
                <w:sz w:val="24"/>
                <w:szCs w:val="24"/>
              </w:rPr>
            </w:pPr>
            <w:r w:rsidRPr="00111D95">
              <w:rPr>
                <w:color w:val="0D0D0D"/>
                <w:sz w:val="24"/>
                <w:szCs w:val="24"/>
              </w:rPr>
              <w:t>6.7.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rPr>
                <w:color w:val="0D0D0D"/>
                <w:sz w:val="24"/>
                <w:szCs w:val="24"/>
                <w:lang w:val="ru-RU"/>
              </w:rPr>
            </w:pPr>
            <w:r w:rsidRPr="00111D95">
              <w:rPr>
                <w:color w:val="0D0D0D"/>
                <w:sz w:val="24"/>
                <w:szCs w:val="24"/>
                <w:lang w:val="ru-RU"/>
              </w:rPr>
              <w:t>Общехозяйственные расходы, в том числе: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</w:p>
        </w:tc>
      </w:tr>
      <w:tr w:rsidR="00111D95" w:rsidRPr="00111D95" w:rsidTr="00111D95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rPr>
                <w:sz w:val="24"/>
                <w:szCs w:val="24"/>
                <w:lang w:val="ru-RU"/>
              </w:rPr>
            </w:pPr>
            <w:r w:rsidRPr="00111D95">
              <w:rPr>
                <w:sz w:val="24"/>
                <w:szCs w:val="24"/>
                <w:lang w:val="ru-RU"/>
              </w:rPr>
              <w:t>–</w:t>
            </w:r>
            <w:r w:rsidRPr="00111D95">
              <w:rPr>
                <w:sz w:val="24"/>
                <w:szCs w:val="24"/>
              </w:rPr>
              <w:t> </w:t>
            </w:r>
            <w:r w:rsidRPr="00111D95">
              <w:rPr>
                <w:sz w:val="24"/>
                <w:szCs w:val="24"/>
                <w:lang w:val="ru-RU"/>
              </w:rPr>
              <w:t>заработная плата инженерно-технических работников с учетом страховых взносов на фонд оплаты труда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</w:p>
        </w:tc>
      </w:tr>
      <w:tr w:rsidR="00111D95" w:rsidRPr="00111D95" w:rsidTr="00111D95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7.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D95" w:rsidRPr="00111D95" w:rsidRDefault="00111D95" w:rsidP="00111D95">
            <w:pPr>
              <w:jc w:val="both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Финансовый результат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</w:p>
        </w:tc>
      </w:tr>
      <w:tr w:rsidR="00111D95" w:rsidRPr="00111D95" w:rsidTr="00111D95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8.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D95" w:rsidRPr="00111D95" w:rsidRDefault="00111D95" w:rsidP="00111D95">
            <w:pPr>
              <w:jc w:val="both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Компенсация льготного проезда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</w:p>
        </w:tc>
      </w:tr>
      <w:tr w:rsidR="00111D95" w:rsidRPr="00111D95" w:rsidTr="00111D95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D95" w:rsidRPr="00111D95" w:rsidRDefault="00111D95" w:rsidP="00111D95">
            <w:pPr>
              <w:rPr>
                <w:sz w:val="24"/>
                <w:szCs w:val="24"/>
                <w:lang w:val="ru-RU"/>
              </w:rPr>
            </w:pPr>
            <w:r w:rsidRPr="00111D95">
              <w:rPr>
                <w:sz w:val="24"/>
                <w:szCs w:val="24"/>
                <w:lang w:val="ru-RU"/>
              </w:rPr>
              <w:t>–</w:t>
            </w:r>
            <w:r w:rsidRPr="00111D95">
              <w:rPr>
                <w:sz w:val="24"/>
                <w:szCs w:val="24"/>
              </w:rPr>
              <w:t> </w:t>
            </w:r>
            <w:r w:rsidRPr="00111D95">
              <w:rPr>
                <w:sz w:val="24"/>
                <w:szCs w:val="24"/>
                <w:lang w:val="ru-RU"/>
              </w:rPr>
              <w:t>субсидия на перевозку детей из многодетных семей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</w:p>
        </w:tc>
      </w:tr>
      <w:tr w:rsidR="00111D95" w:rsidRPr="00111D95" w:rsidTr="00111D95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D95" w:rsidRPr="00111D95" w:rsidRDefault="00111D95" w:rsidP="00111D95">
            <w:pPr>
              <w:rPr>
                <w:sz w:val="24"/>
                <w:szCs w:val="24"/>
                <w:lang w:val="ru-RU"/>
              </w:rPr>
            </w:pPr>
            <w:r w:rsidRPr="00111D95">
              <w:rPr>
                <w:sz w:val="24"/>
                <w:szCs w:val="24"/>
                <w:lang w:val="ru-RU"/>
              </w:rPr>
              <w:t>–</w:t>
            </w:r>
            <w:r w:rsidRPr="00111D95">
              <w:rPr>
                <w:sz w:val="24"/>
                <w:szCs w:val="24"/>
              </w:rPr>
              <w:t> </w:t>
            </w:r>
            <w:r w:rsidRPr="00111D95">
              <w:rPr>
                <w:sz w:val="24"/>
                <w:szCs w:val="24"/>
                <w:lang w:val="ru-RU"/>
              </w:rPr>
              <w:t>субсидия из областного бюджета на перевозку льготной категории пассажиров на городских маршрутах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</w:p>
        </w:tc>
      </w:tr>
      <w:tr w:rsidR="00111D95" w:rsidRPr="00111D95" w:rsidTr="00111D95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9.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rPr>
                <w:sz w:val="24"/>
                <w:szCs w:val="24"/>
                <w:lang w:val="ru-RU"/>
              </w:rPr>
            </w:pPr>
            <w:r w:rsidRPr="00111D95">
              <w:rPr>
                <w:sz w:val="24"/>
                <w:szCs w:val="24"/>
                <w:lang w:val="ru-RU"/>
              </w:rPr>
              <w:t xml:space="preserve">Сумма затрат не покрытых доходами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  <w:r w:rsidRPr="00111D95">
              <w:rPr>
                <w:sz w:val="24"/>
                <w:szCs w:val="24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1D95" w:rsidRPr="00111D95" w:rsidRDefault="00111D95" w:rsidP="00111D95">
            <w:pPr>
              <w:jc w:val="center"/>
              <w:rPr>
                <w:sz w:val="24"/>
                <w:szCs w:val="24"/>
              </w:rPr>
            </w:pPr>
          </w:p>
        </w:tc>
      </w:tr>
    </w:tbl>
    <w:p w:rsidR="00111D95" w:rsidRDefault="00111D95" w:rsidP="00111D95">
      <w:pPr>
        <w:spacing w:after="480"/>
        <w:rPr>
          <w:szCs w:val="28"/>
        </w:rPr>
      </w:pPr>
    </w:p>
    <w:p w:rsidR="00111D95" w:rsidRDefault="00111D95" w:rsidP="00111D95">
      <w:pPr>
        <w:spacing w:after="480"/>
        <w:rPr>
          <w:szCs w:val="28"/>
        </w:rPr>
      </w:pPr>
    </w:p>
    <w:p w:rsidR="00111D95" w:rsidRPr="00111D95" w:rsidRDefault="00111D95" w:rsidP="00111D95">
      <w:pPr>
        <w:autoSpaceDE w:val="0"/>
        <w:autoSpaceDN w:val="0"/>
        <w:rPr>
          <w:sz w:val="28"/>
          <w:szCs w:val="28"/>
          <w:lang w:val="ru-RU"/>
        </w:rPr>
      </w:pPr>
      <w:r w:rsidRPr="00111D95">
        <w:rPr>
          <w:sz w:val="28"/>
          <w:szCs w:val="28"/>
          <w:lang w:val="ru-RU"/>
        </w:rPr>
        <w:t>Получатель           _______________                       __________________________</w:t>
      </w:r>
    </w:p>
    <w:p w:rsidR="00111D95" w:rsidRPr="00111D95" w:rsidRDefault="00111D95" w:rsidP="00111D95">
      <w:pPr>
        <w:autoSpaceDE w:val="0"/>
        <w:autoSpaceDN w:val="0"/>
        <w:rPr>
          <w:szCs w:val="28"/>
          <w:lang w:val="ru-RU"/>
        </w:rPr>
      </w:pPr>
      <w:r w:rsidRPr="00111D95">
        <w:rPr>
          <w:szCs w:val="28"/>
          <w:lang w:val="ru-RU"/>
        </w:rPr>
        <w:t xml:space="preserve">                                    </w:t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 w:rsidRPr="00111D95">
        <w:rPr>
          <w:szCs w:val="28"/>
          <w:lang w:val="ru-RU"/>
        </w:rPr>
        <w:t xml:space="preserve"> (подпись)                                         </w:t>
      </w:r>
      <w:r>
        <w:rPr>
          <w:szCs w:val="28"/>
          <w:lang w:val="ru-RU"/>
        </w:rPr>
        <w:tab/>
      </w:r>
      <w:r w:rsidRPr="00111D95">
        <w:rPr>
          <w:szCs w:val="28"/>
          <w:lang w:val="ru-RU"/>
        </w:rPr>
        <w:t>(расшифровка подписи)</w:t>
      </w:r>
    </w:p>
    <w:p w:rsidR="00111D95" w:rsidRPr="00600556" w:rsidRDefault="00111D95" w:rsidP="00111D95">
      <w:pPr>
        <w:spacing w:after="480"/>
        <w:rPr>
          <w:szCs w:val="28"/>
        </w:rPr>
      </w:pPr>
    </w:p>
    <w:p w:rsidR="00111D95" w:rsidRPr="00FB20FD" w:rsidRDefault="00111D95" w:rsidP="00111D95">
      <w:pPr>
        <w:rPr>
          <w:szCs w:val="28"/>
        </w:rPr>
      </w:pPr>
    </w:p>
    <w:p w:rsidR="00111D95" w:rsidRDefault="00111D95" w:rsidP="00111D95">
      <w:pPr>
        <w:jc w:val="both"/>
      </w:pPr>
    </w:p>
    <w:p w:rsidR="00111D95" w:rsidRDefault="00111D95" w:rsidP="00111D95">
      <w:pPr>
        <w:jc w:val="both"/>
      </w:pPr>
    </w:p>
    <w:p w:rsidR="00111D95" w:rsidRDefault="00111D95" w:rsidP="00111D95">
      <w:pPr>
        <w:jc w:val="both"/>
      </w:pPr>
    </w:p>
    <w:p w:rsidR="00111D95" w:rsidRDefault="00111D95" w:rsidP="00111D95">
      <w:pPr>
        <w:jc w:val="both"/>
      </w:pPr>
    </w:p>
    <w:p w:rsidR="00111D95" w:rsidRDefault="00111D95" w:rsidP="00111D95">
      <w:pPr>
        <w:jc w:val="both"/>
      </w:pPr>
    </w:p>
    <w:p w:rsidR="00111D95" w:rsidRDefault="00111D95" w:rsidP="00111D95">
      <w:pPr>
        <w:jc w:val="both"/>
      </w:pPr>
    </w:p>
    <w:p w:rsidR="00111D95" w:rsidRDefault="00111D95" w:rsidP="00111D95">
      <w:pPr>
        <w:jc w:val="both"/>
      </w:pPr>
    </w:p>
    <w:p w:rsidR="00111D95" w:rsidRDefault="00111D95" w:rsidP="00111D95">
      <w:pPr>
        <w:jc w:val="both"/>
      </w:pPr>
    </w:p>
    <w:p w:rsidR="00111D95" w:rsidRPr="005B7178" w:rsidRDefault="00111D95" w:rsidP="00111D95">
      <w:pPr>
        <w:jc w:val="both"/>
      </w:pPr>
    </w:p>
    <w:p w:rsidR="00111D95" w:rsidRPr="00A479DE" w:rsidRDefault="00111D95" w:rsidP="00111D95">
      <w:pPr>
        <w:jc w:val="both"/>
        <w:rPr>
          <w:sz w:val="28"/>
          <w:szCs w:val="28"/>
        </w:rPr>
        <w:sectPr w:rsidR="00111D95" w:rsidRPr="00A479DE" w:rsidSect="00111D95">
          <w:pgSz w:w="11906" w:h="16838"/>
          <w:pgMar w:top="1134" w:right="851" w:bottom="964" w:left="1418" w:header="709" w:footer="709" w:gutter="0"/>
          <w:pgNumType w:start="1"/>
          <w:cols w:space="708"/>
          <w:titlePg/>
          <w:docGrid w:linePitch="381"/>
        </w:sectPr>
      </w:pPr>
      <w:r w:rsidRPr="00A479DE">
        <w:rPr>
          <w:sz w:val="28"/>
          <w:szCs w:val="28"/>
        </w:rPr>
        <w:t>Е.А.Чекрыжов</w:t>
      </w:r>
    </w:p>
    <w:p w:rsidR="00111D95" w:rsidRPr="00CF515F" w:rsidRDefault="00111D95" w:rsidP="00111D95">
      <w:pPr>
        <w:jc w:val="both"/>
      </w:pPr>
    </w:p>
    <w:p w:rsidR="00111D95" w:rsidRPr="00A479DE" w:rsidRDefault="00111D95" w:rsidP="00111D95">
      <w:pPr>
        <w:autoSpaceDE w:val="0"/>
        <w:autoSpaceDN w:val="0"/>
        <w:ind w:left="3540" w:firstLine="708"/>
        <w:rPr>
          <w:color w:val="26282F"/>
          <w:sz w:val="28"/>
          <w:szCs w:val="28"/>
          <w:lang w:val="ru-RU"/>
        </w:rPr>
      </w:pPr>
      <w:r w:rsidRPr="00A479DE">
        <w:rPr>
          <w:color w:val="26282F"/>
          <w:sz w:val="28"/>
          <w:szCs w:val="28"/>
          <w:lang w:val="ru-RU"/>
        </w:rPr>
        <w:t>Приложение 4</w:t>
      </w:r>
    </w:p>
    <w:p w:rsidR="00111D95" w:rsidRPr="00A479DE" w:rsidRDefault="00111D95" w:rsidP="00111D95">
      <w:pPr>
        <w:autoSpaceDE w:val="0"/>
        <w:autoSpaceDN w:val="0"/>
        <w:ind w:left="4253"/>
        <w:rPr>
          <w:color w:val="26282F"/>
          <w:sz w:val="28"/>
          <w:szCs w:val="28"/>
          <w:lang w:val="ru-RU"/>
        </w:rPr>
      </w:pPr>
      <w:r w:rsidRPr="00A479DE">
        <w:rPr>
          <w:sz w:val="28"/>
          <w:szCs w:val="28"/>
          <w:lang w:val="ru-RU"/>
        </w:rPr>
        <w:t xml:space="preserve">к Порядку </w:t>
      </w:r>
      <w:r w:rsidRPr="00A479DE">
        <w:rPr>
          <w:color w:val="26282F"/>
          <w:sz w:val="28"/>
          <w:szCs w:val="28"/>
          <w:lang w:val="ru-RU"/>
        </w:rPr>
        <w:t>предоставления субсидии на возмещение части затрат, не покрытых доходами,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тарифам в городе Липецке на 2022 год</w:t>
      </w:r>
    </w:p>
    <w:p w:rsidR="00111D95" w:rsidRPr="00A479DE" w:rsidRDefault="00111D95" w:rsidP="00111D95">
      <w:pPr>
        <w:autoSpaceDE w:val="0"/>
        <w:autoSpaceDN w:val="0"/>
        <w:ind w:left="4253"/>
        <w:rPr>
          <w:sz w:val="28"/>
          <w:szCs w:val="28"/>
          <w:lang w:val="ru-RU"/>
        </w:rPr>
      </w:pPr>
    </w:p>
    <w:p w:rsidR="00111D95" w:rsidRPr="00A479DE" w:rsidRDefault="00111D95" w:rsidP="00111D95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right="-1"/>
        <w:jc w:val="center"/>
        <w:rPr>
          <w:sz w:val="28"/>
          <w:szCs w:val="28"/>
          <w:lang w:val="ru-RU"/>
        </w:rPr>
      </w:pPr>
      <w:r w:rsidRPr="00A479DE">
        <w:rPr>
          <w:sz w:val="28"/>
          <w:szCs w:val="28"/>
          <w:lang w:val="ru-RU"/>
        </w:rPr>
        <w:t xml:space="preserve">                                                   Председателю департамента транспорта </w:t>
      </w:r>
    </w:p>
    <w:p w:rsidR="00111D95" w:rsidRPr="00A479DE" w:rsidRDefault="00111D95" w:rsidP="00111D95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right="-1"/>
        <w:jc w:val="center"/>
        <w:rPr>
          <w:sz w:val="28"/>
          <w:szCs w:val="28"/>
          <w:lang w:val="ru-RU"/>
        </w:rPr>
      </w:pPr>
      <w:r w:rsidRPr="00A479DE">
        <w:rPr>
          <w:sz w:val="28"/>
          <w:szCs w:val="28"/>
          <w:lang w:val="ru-RU"/>
        </w:rPr>
        <w:t xml:space="preserve">                                     администрации города Липецка</w:t>
      </w:r>
    </w:p>
    <w:p w:rsidR="00111D95" w:rsidRPr="00A479DE" w:rsidRDefault="00111D95" w:rsidP="00111D95">
      <w:pPr>
        <w:widowControl w:val="0"/>
        <w:autoSpaceDE w:val="0"/>
        <w:autoSpaceDN w:val="0"/>
        <w:adjustRightInd w:val="0"/>
        <w:jc w:val="center"/>
        <w:rPr>
          <w:color w:val="26282F"/>
          <w:sz w:val="28"/>
          <w:szCs w:val="28"/>
          <w:lang w:val="ru-RU"/>
        </w:rPr>
      </w:pPr>
    </w:p>
    <w:p w:rsidR="00111D95" w:rsidRPr="00A479DE" w:rsidRDefault="00111D95" w:rsidP="00111D95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111D95" w:rsidRPr="00A479DE" w:rsidRDefault="00111D95" w:rsidP="00111D95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111D95" w:rsidRPr="00A479DE" w:rsidRDefault="00111D95" w:rsidP="00111D95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A479DE">
        <w:rPr>
          <w:sz w:val="28"/>
          <w:szCs w:val="28"/>
          <w:lang w:val="ru-RU"/>
        </w:rPr>
        <w:t>Информация</w:t>
      </w:r>
    </w:p>
    <w:p w:rsidR="00111D95" w:rsidRPr="00A479DE" w:rsidRDefault="00111D95" w:rsidP="00111D95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A479DE">
        <w:rPr>
          <w:sz w:val="28"/>
          <w:szCs w:val="28"/>
          <w:lang w:val="ru-RU"/>
        </w:rPr>
        <w:t>о фактическом выполнении рейсов, полученная посредством использования</w:t>
      </w:r>
    </w:p>
    <w:p w:rsidR="00111D95" w:rsidRPr="00A479DE" w:rsidRDefault="00111D95" w:rsidP="00111D95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A479DE">
        <w:rPr>
          <w:sz w:val="28"/>
          <w:szCs w:val="28"/>
          <w:lang w:val="ru-RU"/>
        </w:rPr>
        <w:t>спутниковой навигационной системы ГЛОНАСС или ГЛОНАСС/</w:t>
      </w:r>
      <w:r w:rsidRPr="00A479DE">
        <w:rPr>
          <w:sz w:val="28"/>
          <w:szCs w:val="28"/>
        </w:rPr>
        <w:t>GPS</w:t>
      </w:r>
      <w:r w:rsidRPr="00A479DE">
        <w:rPr>
          <w:sz w:val="28"/>
          <w:szCs w:val="28"/>
          <w:lang w:val="ru-RU"/>
        </w:rPr>
        <w:t xml:space="preserve"> по муниципальным маршрутам</w:t>
      </w:r>
    </w:p>
    <w:p w:rsidR="00111D95" w:rsidRPr="00A479DE" w:rsidRDefault="00111D95" w:rsidP="00111D95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111D95" w:rsidRPr="00111D95" w:rsidRDefault="00111D95" w:rsidP="00111D95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center"/>
        <w:rPr>
          <w:szCs w:val="28"/>
          <w:lang w:val="ru-RU"/>
        </w:rPr>
      </w:pPr>
      <w:r w:rsidRPr="00111D95">
        <w:rPr>
          <w:szCs w:val="28"/>
          <w:lang w:val="ru-RU"/>
        </w:rPr>
        <w:t>(наименование перевозчика)</w:t>
      </w:r>
    </w:p>
    <w:p w:rsidR="00111D95" w:rsidRPr="00A479DE" w:rsidRDefault="00111D95" w:rsidP="00111D95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A479DE">
        <w:rPr>
          <w:sz w:val="28"/>
          <w:szCs w:val="28"/>
          <w:lang w:val="ru-RU"/>
        </w:rPr>
        <w:t>за период с «__» _________ 20__ г. по «</w:t>
      </w:r>
      <w:r w:rsidRPr="00A479DE">
        <w:rPr>
          <w:sz w:val="28"/>
          <w:szCs w:val="28"/>
          <w:lang w:val="ru-RU"/>
        </w:rPr>
        <w:tab/>
        <w:t xml:space="preserve">__» __________20__ г., </w:t>
      </w:r>
    </w:p>
    <w:p w:rsidR="00111D95" w:rsidRPr="00A479DE" w:rsidRDefault="00111D95" w:rsidP="00111D95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A479DE">
        <w:rPr>
          <w:sz w:val="28"/>
          <w:szCs w:val="28"/>
          <w:lang w:val="ru-RU"/>
        </w:rPr>
        <w:t>на предоставление субсидии на возмещение части затрат, не покрытых доходами,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тарифам</w:t>
      </w:r>
    </w:p>
    <w:p w:rsidR="00111D95" w:rsidRPr="00111D95" w:rsidRDefault="00111D95" w:rsidP="00111D95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center"/>
        <w:rPr>
          <w:sz w:val="24"/>
          <w:szCs w:val="24"/>
          <w:lang w:val="ru-RU"/>
        </w:rPr>
      </w:pPr>
    </w:p>
    <w:p w:rsidR="00111D95" w:rsidRPr="00111D95" w:rsidRDefault="00111D95" w:rsidP="00111D95">
      <w:pPr>
        <w:widowControl w:val="0"/>
        <w:autoSpaceDE w:val="0"/>
        <w:autoSpaceDN w:val="0"/>
        <w:adjustRightInd w:val="0"/>
        <w:jc w:val="right"/>
        <w:rPr>
          <w:szCs w:val="28"/>
          <w:lang w:val="ru-RU"/>
        </w:rPr>
      </w:pP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0"/>
        <w:gridCol w:w="5554"/>
        <w:gridCol w:w="1754"/>
        <w:gridCol w:w="1899"/>
      </w:tblGrid>
      <w:tr w:rsidR="00111D95" w:rsidRPr="00A479DE" w:rsidTr="00111D95">
        <w:trPr>
          <w:trHeight w:val="341"/>
        </w:trPr>
        <w:tc>
          <w:tcPr>
            <w:tcW w:w="7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95" w:rsidRPr="00A479DE" w:rsidRDefault="00111D95" w:rsidP="00111D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479DE">
              <w:rPr>
                <w:sz w:val="24"/>
                <w:szCs w:val="24"/>
              </w:rPr>
              <w:t>№</w:t>
            </w:r>
            <w:r w:rsidRPr="00A479DE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5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95" w:rsidRPr="00A479DE" w:rsidRDefault="00111D95" w:rsidP="00111D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479DE">
              <w:rPr>
                <w:sz w:val="24"/>
                <w:szCs w:val="24"/>
              </w:rPr>
              <w:t>Маршруты</w:t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1D95" w:rsidRPr="00A479DE" w:rsidRDefault="00111D95" w:rsidP="00111D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479DE">
              <w:rPr>
                <w:sz w:val="24"/>
                <w:szCs w:val="24"/>
              </w:rPr>
              <w:t>Количество рейсов, шт.</w:t>
            </w:r>
          </w:p>
        </w:tc>
      </w:tr>
      <w:tr w:rsidR="00111D95" w:rsidRPr="00A479DE" w:rsidTr="00111D95">
        <w:trPr>
          <w:trHeight w:val="156"/>
        </w:trPr>
        <w:tc>
          <w:tcPr>
            <w:tcW w:w="7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95" w:rsidRPr="00A479DE" w:rsidRDefault="00111D95" w:rsidP="00111D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95" w:rsidRPr="00A479DE" w:rsidRDefault="00111D95" w:rsidP="00111D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95" w:rsidRPr="00A479DE" w:rsidRDefault="00111D95" w:rsidP="00111D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479DE">
              <w:rPr>
                <w:sz w:val="24"/>
                <w:szCs w:val="24"/>
              </w:rPr>
              <w:t>План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1D95" w:rsidRPr="00A479DE" w:rsidRDefault="00111D95" w:rsidP="00111D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479DE">
              <w:rPr>
                <w:sz w:val="24"/>
                <w:szCs w:val="24"/>
              </w:rPr>
              <w:t>Факт</w:t>
            </w:r>
          </w:p>
        </w:tc>
      </w:tr>
      <w:tr w:rsidR="00111D95" w:rsidRPr="00A479DE" w:rsidTr="00111D95">
        <w:trPr>
          <w:trHeight w:val="341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95" w:rsidRPr="00A479DE" w:rsidRDefault="00111D95" w:rsidP="00111D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479DE">
              <w:rPr>
                <w:sz w:val="24"/>
                <w:szCs w:val="24"/>
              </w:rPr>
              <w:t>1.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95" w:rsidRPr="00A479DE" w:rsidRDefault="00111D95" w:rsidP="00111D9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95" w:rsidRPr="00A479DE" w:rsidRDefault="00111D95" w:rsidP="00111D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1D95" w:rsidRPr="00A479DE" w:rsidRDefault="00111D95" w:rsidP="00111D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11D95" w:rsidRPr="00A479DE" w:rsidTr="00111D95">
        <w:trPr>
          <w:trHeight w:val="341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95" w:rsidRPr="00A479DE" w:rsidRDefault="00111D95" w:rsidP="00111D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479DE">
              <w:rPr>
                <w:sz w:val="24"/>
                <w:szCs w:val="24"/>
              </w:rPr>
              <w:t>2.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95" w:rsidRPr="00A479DE" w:rsidRDefault="00111D95" w:rsidP="00111D9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95" w:rsidRPr="00A479DE" w:rsidRDefault="00111D95" w:rsidP="00111D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1D95" w:rsidRPr="00A479DE" w:rsidRDefault="00111D95" w:rsidP="00111D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11D95" w:rsidRPr="00A479DE" w:rsidTr="00111D95">
        <w:trPr>
          <w:trHeight w:val="357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95" w:rsidRPr="00A479DE" w:rsidRDefault="00111D95" w:rsidP="00111D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95" w:rsidRPr="00A479DE" w:rsidRDefault="00111D95" w:rsidP="00111D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479DE">
              <w:rPr>
                <w:sz w:val="24"/>
                <w:szCs w:val="24"/>
              </w:rPr>
              <w:t>Итого: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95" w:rsidRPr="00A479DE" w:rsidRDefault="00111D95" w:rsidP="00111D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1D95" w:rsidRPr="00A479DE" w:rsidRDefault="00111D95" w:rsidP="00111D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111D95" w:rsidRDefault="00111D95" w:rsidP="00111D95">
      <w:pPr>
        <w:autoSpaceDE w:val="0"/>
        <w:autoSpaceDN w:val="0"/>
        <w:rPr>
          <w:szCs w:val="28"/>
        </w:rPr>
      </w:pPr>
    </w:p>
    <w:p w:rsidR="00111D95" w:rsidRDefault="00111D95" w:rsidP="00111D95">
      <w:pPr>
        <w:autoSpaceDE w:val="0"/>
        <w:autoSpaceDN w:val="0"/>
        <w:rPr>
          <w:szCs w:val="28"/>
        </w:rPr>
      </w:pPr>
    </w:p>
    <w:p w:rsidR="00111D95" w:rsidRDefault="00111D95" w:rsidP="00111D95">
      <w:pPr>
        <w:autoSpaceDE w:val="0"/>
        <w:autoSpaceDN w:val="0"/>
        <w:rPr>
          <w:szCs w:val="28"/>
        </w:rPr>
      </w:pPr>
    </w:p>
    <w:p w:rsidR="00111D95" w:rsidRPr="00A479DE" w:rsidRDefault="00111D95" w:rsidP="00111D95">
      <w:pPr>
        <w:autoSpaceDE w:val="0"/>
        <w:autoSpaceDN w:val="0"/>
        <w:rPr>
          <w:sz w:val="28"/>
          <w:szCs w:val="28"/>
        </w:rPr>
      </w:pPr>
      <w:r w:rsidRPr="00A479DE">
        <w:rPr>
          <w:sz w:val="28"/>
          <w:szCs w:val="28"/>
        </w:rPr>
        <w:t>Получатель           _______________                      __________________________</w:t>
      </w:r>
    </w:p>
    <w:p w:rsidR="00111D95" w:rsidRPr="00A479DE" w:rsidRDefault="00111D95" w:rsidP="00111D95">
      <w:pPr>
        <w:autoSpaceDE w:val="0"/>
        <w:autoSpaceDN w:val="0"/>
        <w:rPr>
          <w:szCs w:val="28"/>
          <w:lang w:val="ru-RU"/>
        </w:rPr>
      </w:pPr>
      <w:r>
        <w:rPr>
          <w:szCs w:val="28"/>
        </w:rPr>
        <w:t xml:space="preserve">                                     </w:t>
      </w:r>
      <w:r w:rsidR="00A479DE">
        <w:rPr>
          <w:szCs w:val="28"/>
        </w:rPr>
        <w:tab/>
      </w:r>
      <w:r w:rsidR="00A479DE">
        <w:rPr>
          <w:szCs w:val="28"/>
        </w:rPr>
        <w:tab/>
      </w:r>
      <w:r w:rsidRPr="00A479DE">
        <w:rPr>
          <w:szCs w:val="28"/>
          <w:lang w:val="ru-RU"/>
        </w:rPr>
        <w:t xml:space="preserve">(подпись)                                        </w:t>
      </w:r>
      <w:r w:rsidR="00A479DE" w:rsidRPr="00A479DE">
        <w:rPr>
          <w:szCs w:val="28"/>
          <w:lang w:val="ru-RU"/>
        </w:rPr>
        <w:tab/>
      </w:r>
      <w:r w:rsidR="00A479DE">
        <w:rPr>
          <w:szCs w:val="28"/>
          <w:lang w:val="ru-RU"/>
        </w:rPr>
        <w:tab/>
      </w:r>
      <w:r w:rsidRPr="00A479DE">
        <w:rPr>
          <w:szCs w:val="28"/>
          <w:lang w:val="ru-RU"/>
        </w:rPr>
        <w:t xml:space="preserve"> (расшифровка подписи)</w:t>
      </w:r>
    </w:p>
    <w:p w:rsidR="00111D95" w:rsidRPr="00A479DE" w:rsidRDefault="00111D95" w:rsidP="00111D95">
      <w:pPr>
        <w:autoSpaceDE w:val="0"/>
        <w:autoSpaceDN w:val="0"/>
        <w:rPr>
          <w:szCs w:val="28"/>
          <w:lang w:val="ru-RU"/>
        </w:rPr>
      </w:pPr>
    </w:p>
    <w:p w:rsidR="00111D95" w:rsidRPr="00A479DE" w:rsidRDefault="00111D95" w:rsidP="00111D95">
      <w:pPr>
        <w:widowControl w:val="0"/>
        <w:autoSpaceDE w:val="0"/>
        <w:autoSpaceDN w:val="0"/>
        <w:adjustRightInd w:val="0"/>
        <w:rPr>
          <w:sz w:val="24"/>
          <w:szCs w:val="24"/>
          <w:lang w:val="ru-RU"/>
        </w:rPr>
      </w:pPr>
      <w:r w:rsidRPr="00A479DE">
        <w:rPr>
          <w:sz w:val="24"/>
          <w:szCs w:val="24"/>
          <w:lang w:val="ru-RU"/>
        </w:rPr>
        <w:t>М.П.</w:t>
      </w:r>
    </w:p>
    <w:p w:rsidR="00111D95" w:rsidRPr="00A479DE" w:rsidRDefault="00111D95" w:rsidP="00111D95">
      <w:pPr>
        <w:jc w:val="both"/>
        <w:rPr>
          <w:lang w:val="ru-RU"/>
        </w:rPr>
      </w:pPr>
    </w:p>
    <w:p w:rsidR="00111D95" w:rsidRPr="00A479DE" w:rsidRDefault="00111D95" w:rsidP="00111D95">
      <w:pPr>
        <w:jc w:val="both"/>
        <w:rPr>
          <w:lang w:val="ru-RU"/>
        </w:rPr>
      </w:pPr>
    </w:p>
    <w:p w:rsidR="00111D95" w:rsidRPr="00A479DE" w:rsidRDefault="00111D95" w:rsidP="00111D95">
      <w:pPr>
        <w:jc w:val="both"/>
        <w:rPr>
          <w:lang w:val="ru-RU"/>
        </w:rPr>
      </w:pPr>
      <w:bookmarkStart w:id="5" w:name="_GoBack"/>
      <w:bookmarkEnd w:id="5"/>
    </w:p>
    <w:p w:rsidR="00111D95" w:rsidRPr="00A479DE" w:rsidRDefault="00111D95" w:rsidP="00111D95">
      <w:pPr>
        <w:jc w:val="both"/>
        <w:rPr>
          <w:sz w:val="28"/>
          <w:szCs w:val="28"/>
          <w:lang w:val="ru-RU"/>
        </w:rPr>
      </w:pPr>
      <w:r w:rsidRPr="00A479DE">
        <w:rPr>
          <w:sz w:val="28"/>
          <w:szCs w:val="28"/>
          <w:lang w:val="ru-RU"/>
        </w:rPr>
        <w:t>Е.А.Чекрыжов</w:t>
      </w:r>
    </w:p>
    <w:p w:rsidR="00111D95" w:rsidRPr="003B63C3" w:rsidRDefault="00111D95" w:rsidP="00111D95">
      <w:pPr>
        <w:suppressAutoHyphens/>
        <w:jc w:val="both"/>
        <w:rPr>
          <w:sz w:val="28"/>
          <w:szCs w:val="28"/>
          <w:lang w:val="ru-RU"/>
        </w:rPr>
      </w:pPr>
    </w:p>
    <w:sectPr w:rsidR="00111D95" w:rsidRPr="003B63C3" w:rsidSect="00181CCA">
      <w:headerReference w:type="even" r:id="rId18"/>
      <w:headerReference w:type="default" r:id="rId19"/>
      <w:pgSz w:w="11907" w:h="16840" w:code="9"/>
      <w:pgMar w:top="1134" w:right="567" w:bottom="567" w:left="1418" w:header="51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289C" w:rsidRDefault="00A3289C">
      <w:r>
        <w:separator/>
      </w:r>
    </w:p>
  </w:endnote>
  <w:endnote w:type="continuationSeparator" w:id="0">
    <w:p w:rsidR="00A3289C" w:rsidRDefault="00A32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289C" w:rsidRDefault="00A3289C">
      <w:r>
        <w:separator/>
      </w:r>
    </w:p>
  </w:footnote>
  <w:footnote w:type="continuationSeparator" w:id="0">
    <w:p w:rsidR="00A3289C" w:rsidRDefault="00A328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D95" w:rsidRDefault="00111D95" w:rsidP="00111D9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11D95" w:rsidRDefault="00111D9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D95" w:rsidRDefault="00111D95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A479DE">
      <w:rPr>
        <w:noProof/>
      </w:rPr>
      <w:t>2</w:t>
    </w:r>
    <w:r>
      <w:rPr>
        <w:noProof/>
      </w:rPr>
      <w:fldChar w:fldCharType="end"/>
    </w:r>
  </w:p>
  <w:p w:rsidR="00111D95" w:rsidRDefault="00111D9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D95" w:rsidRDefault="00111D95" w:rsidP="006E6DF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11D95" w:rsidRDefault="00111D95" w:rsidP="001226B7">
    <w:pPr>
      <w:pStyle w:val="a4"/>
      <w:ind w:right="360" w:firstLine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D95" w:rsidRPr="00D16E91" w:rsidRDefault="00111D95" w:rsidP="00DB0639">
    <w:pPr>
      <w:pStyle w:val="a4"/>
      <w:framePr w:wrap="around" w:vAnchor="text" w:hAnchor="margin" w:xAlign="center" w:y="1"/>
      <w:rPr>
        <w:rStyle w:val="a6"/>
        <w:lang w:val="ru-RU"/>
      </w:rPr>
    </w:pPr>
  </w:p>
  <w:p w:rsidR="00111D95" w:rsidRPr="001226B7" w:rsidRDefault="00111D95" w:rsidP="001226B7">
    <w:pPr>
      <w:pStyle w:val="a4"/>
      <w:framePr w:wrap="around" w:vAnchor="text" w:hAnchor="margin" w:xAlign="center" w:y="1"/>
      <w:rPr>
        <w:rStyle w:val="a6"/>
        <w:lang w:val="ru-RU"/>
      </w:rPr>
    </w:pPr>
  </w:p>
  <w:p w:rsidR="00111D95" w:rsidRPr="00F30779" w:rsidRDefault="00111D95" w:rsidP="00BB1C28">
    <w:pPr>
      <w:pStyle w:val="a4"/>
      <w:ind w:right="360"/>
      <w:jc w:val="center"/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17297"/>
    <w:rsid w:val="00021AF3"/>
    <w:rsid w:val="00034E30"/>
    <w:rsid w:val="00041A09"/>
    <w:rsid w:val="00042DEE"/>
    <w:rsid w:val="00057ED6"/>
    <w:rsid w:val="0006648E"/>
    <w:rsid w:val="00081318"/>
    <w:rsid w:val="00083A2E"/>
    <w:rsid w:val="000C61FC"/>
    <w:rsid w:val="000D61C6"/>
    <w:rsid w:val="000F312A"/>
    <w:rsid w:val="001058CD"/>
    <w:rsid w:val="00110BE3"/>
    <w:rsid w:val="00111D95"/>
    <w:rsid w:val="001226B7"/>
    <w:rsid w:val="00131D76"/>
    <w:rsid w:val="0014402A"/>
    <w:rsid w:val="00147680"/>
    <w:rsid w:val="001561E2"/>
    <w:rsid w:val="00167C87"/>
    <w:rsid w:val="00173E88"/>
    <w:rsid w:val="00180C59"/>
    <w:rsid w:val="00181CCA"/>
    <w:rsid w:val="001A3A35"/>
    <w:rsid w:val="001A51F7"/>
    <w:rsid w:val="001D4842"/>
    <w:rsid w:val="001D5C6D"/>
    <w:rsid w:val="002523AD"/>
    <w:rsid w:val="00263653"/>
    <w:rsid w:val="00266AC1"/>
    <w:rsid w:val="00267809"/>
    <w:rsid w:val="002860B3"/>
    <w:rsid w:val="0029218E"/>
    <w:rsid w:val="00295F40"/>
    <w:rsid w:val="002B7F0F"/>
    <w:rsid w:val="002D7626"/>
    <w:rsid w:val="002F2991"/>
    <w:rsid w:val="002F712D"/>
    <w:rsid w:val="00311E0D"/>
    <w:rsid w:val="003124D2"/>
    <w:rsid w:val="0031255F"/>
    <w:rsid w:val="00316D8A"/>
    <w:rsid w:val="003201B2"/>
    <w:rsid w:val="00346F3F"/>
    <w:rsid w:val="0035069B"/>
    <w:rsid w:val="00352728"/>
    <w:rsid w:val="003B53B9"/>
    <w:rsid w:val="003B63C3"/>
    <w:rsid w:val="003B7240"/>
    <w:rsid w:val="003C0484"/>
    <w:rsid w:val="003C1BB2"/>
    <w:rsid w:val="003D08A8"/>
    <w:rsid w:val="003D4B0F"/>
    <w:rsid w:val="003F2C16"/>
    <w:rsid w:val="00412EBB"/>
    <w:rsid w:val="00412ED1"/>
    <w:rsid w:val="00433527"/>
    <w:rsid w:val="004342E3"/>
    <w:rsid w:val="0043685F"/>
    <w:rsid w:val="00461B35"/>
    <w:rsid w:val="0048225D"/>
    <w:rsid w:val="0048548F"/>
    <w:rsid w:val="00487DD8"/>
    <w:rsid w:val="004977F8"/>
    <w:rsid w:val="004A2C20"/>
    <w:rsid w:val="004B34C8"/>
    <w:rsid w:val="004B49C8"/>
    <w:rsid w:val="004C0F1C"/>
    <w:rsid w:val="004C7C33"/>
    <w:rsid w:val="004E3625"/>
    <w:rsid w:val="004F0EE7"/>
    <w:rsid w:val="00500FED"/>
    <w:rsid w:val="00516A1C"/>
    <w:rsid w:val="00552A5D"/>
    <w:rsid w:val="00567F9B"/>
    <w:rsid w:val="00582149"/>
    <w:rsid w:val="005A56D2"/>
    <w:rsid w:val="005D2DE7"/>
    <w:rsid w:val="005D79B0"/>
    <w:rsid w:val="005F294C"/>
    <w:rsid w:val="005F534F"/>
    <w:rsid w:val="00600F67"/>
    <w:rsid w:val="00613ACB"/>
    <w:rsid w:val="00616E34"/>
    <w:rsid w:val="006203AE"/>
    <w:rsid w:val="0062376D"/>
    <w:rsid w:val="00644EF6"/>
    <w:rsid w:val="0064530A"/>
    <w:rsid w:val="00675EC4"/>
    <w:rsid w:val="00676369"/>
    <w:rsid w:val="006919C7"/>
    <w:rsid w:val="006A7570"/>
    <w:rsid w:val="006A7EAF"/>
    <w:rsid w:val="006B139B"/>
    <w:rsid w:val="006B2444"/>
    <w:rsid w:val="006C67B7"/>
    <w:rsid w:val="006D56BC"/>
    <w:rsid w:val="006E12D1"/>
    <w:rsid w:val="006E6DF9"/>
    <w:rsid w:val="00704CBD"/>
    <w:rsid w:val="007071FF"/>
    <w:rsid w:val="007205D6"/>
    <w:rsid w:val="00737C01"/>
    <w:rsid w:val="007421F6"/>
    <w:rsid w:val="007A19A9"/>
    <w:rsid w:val="007B49FD"/>
    <w:rsid w:val="007C3157"/>
    <w:rsid w:val="007E776E"/>
    <w:rsid w:val="007E79AB"/>
    <w:rsid w:val="007F0CE7"/>
    <w:rsid w:val="007F70AD"/>
    <w:rsid w:val="00826525"/>
    <w:rsid w:val="00832F42"/>
    <w:rsid w:val="008509FE"/>
    <w:rsid w:val="0086215C"/>
    <w:rsid w:val="00865F6E"/>
    <w:rsid w:val="008700F1"/>
    <w:rsid w:val="008702A6"/>
    <w:rsid w:val="00881B71"/>
    <w:rsid w:val="008867C6"/>
    <w:rsid w:val="00891B26"/>
    <w:rsid w:val="008929F6"/>
    <w:rsid w:val="008976B8"/>
    <w:rsid w:val="008E2A41"/>
    <w:rsid w:val="008E3CB9"/>
    <w:rsid w:val="008E3D9C"/>
    <w:rsid w:val="009019E2"/>
    <w:rsid w:val="009537E9"/>
    <w:rsid w:val="00965366"/>
    <w:rsid w:val="009656D9"/>
    <w:rsid w:val="009B32AB"/>
    <w:rsid w:val="009F4B42"/>
    <w:rsid w:val="009F74F4"/>
    <w:rsid w:val="00A15195"/>
    <w:rsid w:val="00A3289C"/>
    <w:rsid w:val="00A479DE"/>
    <w:rsid w:val="00A66932"/>
    <w:rsid w:val="00A74FFA"/>
    <w:rsid w:val="00A84866"/>
    <w:rsid w:val="00AA491A"/>
    <w:rsid w:val="00AD4570"/>
    <w:rsid w:val="00AD6B52"/>
    <w:rsid w:val="00AF293A"/>
    <w:rsid w:val="00B01196"/>
    <w:rsid w:val="00B27E45"/>
    <w:rsid w:val="00B35DCE"/>
    <w:rsid w:val="00B52D74"/>
    <w:rsid w:val="00B600FE"/>
    <w:rsid w:val="00B77076"/>
    <w:rsid w:val="00B84DD5"/>
    <w:rsid w:val="00BA3FAC"/>
    <w:rsid w:val="00BA4CD2"/>
    <w:rsid w:val="00BB1C28"/>
    <w:rsid w:val="00BC335D"/>
    <w:rsid w:val="00BC71FB"/>
    <w:rsid w:val="00BD4AA0"/>
    <w:rsid w:val="00BD6BD6"/>
    <w:rsid w:val="00C016E3"/>
    <w:rsid w:val="00C0170C"/>
    <w:rsid w:val="00C07BD7"/>
    <w:rsid w:val="00C25FB6"/>
    <w:rsid w:val="00C26BE4"/>
    <w:rsid w:val="00C4666A"/>
    <w:rsid w:val="00C531E9"/>
    <w:rsid w:val="00C66AFF"/>
    <w:rsid w:val="00CB1369"/>
    <w:rsid w:val="00CB549A"/>
    <w:rsid w:val="00CC2D6D"/>
    <w:rsid w:val="00CD33B5"/>
    <w:rsid w:val="00CD6715"/>
    <w:rsid w:val="00CE19F2"/>
    <w:rsid w:val="00CF517E"/>
    <w:rsid w:val="00CF77A4"/>
    <w:rsid w:val="00D06FA7"/>
    <w:rsid w:val="00D16E91"/>
    <w:rsid w:val="00D17FF0"/>
    <w:rsid w:val="00D409AF"/>
    <w:rsid w:val="00D43E93"/>
    <w:rsid w:val="00D70477"/>
    <w:rsid w:val="00D761EA"/>
    <w:rsid w:val="00D86180"/>
    <w:rsid w:val="00DA0A71"/>
    <w:rsid w:val="00DA25F9"/>
    <w:rsid w:val="00DA5BFD"/>
    <w:rsid w:val="00DB0639"/>
    <w:rsid w:val="00DE3307"/>
    <w:rsid w:val="00DE71A4"/>
    <w:rsid w:val="00DF43FB"/>
    <w:rsid w:val="00E4035F"/>
    <w:rsid w:val="00E503C0"/>
    <w:rsid w:val="00E52111"/>
    <w:rsid w:val="00E6764B"/>
    <w:rsid w:val="00E80969"/>
    <w:rsid w:val="00E95105"/>
    <w:rsid w:val="00EA1107"/>
    <w:rsid w:val="00EA5FC0"/>
    <w:rsid w:val="00EB553B"/>
    <w:rsid w:val="00EE6A7C"/>
    <w:rsid w:val="00EF00A7"/>
    <w:rsid w:val="00EF7032"/>
    <w:rsid w:val="00F013D9"/>
    <w:rsid w:val="00F218CC"/>
    <w:rsid w:val="00F30779"/>
    <w:rsid w:val="00F36963"/>
    <w:rsid w:val="00F52624"/>
    <w:rsid w:val="00F8765F"/>
    <w:rsid w:val="00FC04B0"/>
    <w:rsid w:val="00FE0BA1"/>
    <w:rsid w:val="00FE460A"/>
    <w:rsid w:val="00FF3126"/>
    <w:rsid w:val="00FF3265"/>
    <w:rsid w:val="00FF3F72"/>
    <w:rsid w:val="00FF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623152"/>
  <w15:chartTrackingRefBased/>
  <w15:docId w15:val="{0542F40C-93E4-4BD9-ABB7-EE1525813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DE71A4"/>
    <w:pPr>
      <w:ind w:right="-101"/>
      <w:jc w:val="both"/>
    </w:pPr>
    <w:rPr>
      <w:sz w:val="24"/>
      <w:lang w:val="ru-RU"/>
    </w:rPr>
  </w:style>
  <w:style w:type="paragraph" w:styleId="a4">
    <w:name w:val="header"/>
    <w:basedOn w:val="a"/>
    <w:link w:val="a5"/>
    <w:uiPriority w:val="99"/>
    <w:rsid w:val="001226B7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1226B7"/>
  </w:style>
  <w:style w:type="paragraph" w:styleId="a7">
    <w:name w:val="footer"/>
    <w:basedOn w:val="a"/>
    <w:rsid w:val="001226B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12E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Strong"/>
    <w:qFormat/>
    <w:rsid w:val="003B63C3"/>
    <w:rPr>
      <w:b/>
      <w:bCs/>
    </w:rPr>
  </w:style>
  <w:style w:type="character" w:customStyle="1" w:styleId="a5">
    <w:name w:val="Верхний колонтитул Знак"/>
    <w:link w:val="a4"/>
    <w:uiPriority w:val="99"/>
    <w:rsid w:val="00111D95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84517EF12BAA33771837660210D725A001C0C590236ABDAC05AF1CE3C31DA54E34943B1AF2EAD29CA2EDB0DC9A09664F7556EFB27D79F7u834J" TargetMode="External"/><Relationship Id="rId13" Type="http://schemas.openxmlformats.org/officeDocument/2006/relationships/hyperlink" Target="consultantplus://offline/ref=EF0F421AD224C463CE25045C91222513A7BDA104F27489B8D63EAE448CF38D4BC9566F3C5970EA2F8B38D07C2CCB8E236DE490F387475F5D4376BBf0i4M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hyperlink" Target="consultantplus://offline/ref=A75D3432669A9E25F48968B2EB50355698736CF2B99D90C947328E0156AC628C89C4703A2235EAA8635F5EEF62C9BBBCFA3D5C97197FF158935266dCSDM" TargetMode="External"/><Relationship Id="rId17" Type="http://schemas.openxmlformats.org/officeDocument/2006/relationships/hyperlink" Target="consultantplus://offline/ref=AD444E74040B09566F8CB2157A184F89E1DE3FF32F1206A161BCB8A2297BCC17EFCC9F77953E1C4E6D530CC93FEEWAJ" TargetMode="Externa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75D3432669A9E25F48968B2EB50355698736CF2B99D90C947328E0156AC628C89C4703A2235EAA8635E58EC62C9BBBCFA3D5C97197FF158935266dCSDM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A75D3432669A9E25F48976BFFD3C6E5B937031FEB99C929C186DD55C01A568DBCE8B297C6D6CBAEC36535BE9779DEBE6AD305Cd9S6M" TargetMode="External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75D3432669A9E25F48968B2EB50355698736CF2B99D90C947328E0156AC628C89C4703A2235EAA8635F58E162C9BBBCFA3D5C97197FF158935266dCSDM" TargetMode="External"/><Relationship Id="rId14" Type="http://schemas.openxmlformats.org/officeDocument/2006/relationships/hyperlink" Target="consultantplus://offline/ref=4934F91EACF0EBAEF36326DAC24169247DB79D1B867F6890C5F3D29E5FD4306046B306C76B5C87EEC719BFCF5C2FAFE2D5CA30821DEAD7768E6FEDe7JF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6ABF53-FC9F-4C63-924D-F485C25EF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16</Pages>
  <Words>4430</Words>
  <Characters>25252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29623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JOГO JARDIM x8?! PORRA! DIA 8 VOTA NГO!</dc:subject>
  <dc:creator>VOTA NГO А REGIONALIZAЗГO! SIM AO REFORЗO DO MUNICIPALISMO!</dc:creator>
  <cp:keywords/>
  <dc:description>A REGIONALIZAЗГO Й UM ERRO COLOSSAL!</dc:description>
  <cp:lastModifiedBy>Ирина А. Шарапова</cp:lastModifiedBy>
  <cp:revision>2</cp:revision>
  <cp:lastPrinted>2021-12-28T12:24:00Z</cp:lastPrinted>
  <dcterms:created xsi:type="dcterms:W3CDTF">2022-01-27T06:00:00Z</dcterms:created>
  <dcterms:modified xsi:type="dcterms:W3CDTF">2022-01-27T06:00:00Z</dcterms:modified>
</cp:coreProperties>
</file>