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C0170C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025CD9">
      <w:pPr>
        <w:rPr>
          <w:rFonts w:ascii="Times New Roman CYR" w:hAnsi="Times New Roman CYR"/>
          <w:lang w:val="ru-RU"/>
        </w:rPr>
      </w:pPr>
    </w:p>
    <w:p w:rsidR="00C0170C" w:rsidRPr="00C0170C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C011A3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17.02.2020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146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 xml:space="preserve">О внесении изменений </w:t>
      </w:r>
      <w:proofErr w:type="gramStart"/>
      <w:r w:rsidRPr="000B0BF3">
        <w:rPr>
          <w:lang w:val="ru-RU"/>
        </w:rPr>
        <w:t>в</w:t>
      </w:r>
      <w:proofErr w:type="gramEnd"/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>постановление администрации</w:t>
      </w:r>
    </w:p>
    <w:p w:rsidR="008706C8" w:rsidRPr="000B0BF3" w:rsidRDefault="008706C8" w:rsidP="008706C8">
      <w:pPr>
        <w:jc w:val="both"/>
        <w:rPr>
          <w:lang w:val="ru-RU"/>
        </w:rPr>
      </w:pPr>
      <w:r w:rsidRPr="000B0BF3">
        <w:rPr>
          <w:lang w:val="ru-RU"/>
        </w:rPr>
        <w:t xml:space="preserve">города Липецка от </w:t>
      </w:r>
      <w:r w:rsidR="00E44E6E" w:rsidRPr="000B0BF3">
        <w:rPr>
          <w:lang w:val="ru-RU"/>
        </w:rPr>
        <w:t>14</w:t>
      </w:r>
      <w:r w:rsidRPr="000B0BF3">
        <w:rPr>
          <w:lang w:val="ru-RU"/>
        </w:rPr>
        <w:t>.</w:t>
      </w:r>
      <w:r w:rsidR="00E44E6E" w:rsidRPr="000B0BF3">
        <w:rPr>
          <w:lang w:val="ru-RU"/>
        </w:rPr>
        <w:t>10</w:t>
      </w:r>
      <w:r w:rsidRPr="000B0BF3">
        <w:rPr>
          <w:lang w:val="ru-RU"/>
        </w:rPr>
        <w:t>.201</w:t>
      </w:r>
      <w:r w:rsidR="00E44E6E" w:rsidRPr="000B0BF3">
        <w:rPr>
          <w:lang w:val="ru-RU"/>
        </w:rPr>
        <w:t>6</w:t>
      </w:r>
      <w:r w:rsidRPr="000B0BF3">
        <w:rPr>
          <w:lang w:val="ru-RU"/>
        </w:rPr>
        <w:t xml:space="preserve"> № </w:t>
      </w:r>
      <w:r w:rsidR="00E44E6E" w:rsidRPr="000B0BF3">
        <w:rPr>
          <w:lang w:val="ru-RU"/>
        </w:rPr>
        <w:t>1855</w:t>
      </w:r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EF4F5E" w:rsidRPr="000B0BF3" w:rsidRDefault="006D0894" w:rsidP="00EF4F5E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4A03E9">
        <w:rPr>
          <w:rFonts w:ascii="Times New Roman CYR" w:hAnsi="Times New Roman CYR"/>
          <w:lang w:val="ru-RU"/>
        </w:rPr>
        <w:t xml:space="preserve">В соответствии </w:t>
      </w:r>
      <w:r w:rsidR="000B6D01">
        <w:rPr>
          <w:rFonts w:ascii="Times New Roman CYR" w:hAnsi="Times New Roman CYR"/>
          <w:lang w:val="ru-RU"/>
        </w:rPr>
        <w:t>с решением</w:t>
      </w:r>
      <w:r>
        <w:rPr>
          <w:rFonts w:ascii="Times New Roman CYR" w:hAnsi="Times New Roman CYR"/>
          <w:lang w:val="ru-RU"/>
        </w:rPr>
        <w:t xml:space="preserve"> </w:t>
      </w:r>
      <w:r w:rsidRPr="004A03E9">
        <w:rPr>
          <w:rFonts w:ascii="Times New Roman CYR" w:hAnsi="Times New Roman CYR"/>
          <w:lang w:val="ru-RU"/>
        </w:rPr>
        <w:t xml:space="preserve"> Липецкого городского Совета депутатов от</w:t>
      </w:r>
      <w:r>
        <w:rPr>
          <w:rFonts w:ascii="Times New Roman CYR" w:hAnsi="Times New Roman CYR"/>
          <w:lang w:val="ru-RU"/>
        </w:rPr>
        <w:t xml:space="preserve"> </w:t>
      </w:r>
      <w:r w:rsidR="00743417">
        <w:rPr>
          <w:rFonts w:ascii="Times New Roman CYR" w:hAnsi="Times New Roman CYR"/>
          <w:lang w:val="ru-RU"/>
        </w:rPr>
        <w:t>24.12</w:t>
      </w:r>
      <w:r w:rsidR="000B6D01" w:rsidRPr="004B2B28">
        <w:rPr>
          <w:rFonts w:ascii="Times New Roman CYR" w:hAnsi="Times New Roman CYR"/>
          <w:lang w:val="ru-RU"/>
        </w:rPr>
        <w:t>.2019</w:t>
      </w:r>
      <w:r w:rsidRPr="004B2B28">
        <w:rPr>
          <w:rFonts w:ascii="Times New Roman CYR" w:hAnsi="Times New Roman CYR"/>
          <w:lang w:val="ru-RU"/>
        </w:rPr>
        <w:t xml:space="preserve"> № </w:t>
      </w:r>
      <w:r w:rsidR="004B2B28" w:rsidRPr="00EB4044">
        <w:rPr>
          <w:rFonts w:ascii="Times New Roman CYR" w:hAnsi="Times New Roman CYR"/>
          <w:lang w:val="ru-RU"/>
        </w:rPr>
        <w:t>10</w:t>
      </w:r>
      <w:r w:rsidR="00EB4044" w:rsidRPr="00EB4044">
        <w:rPr>
          <w:rFonts w:ascii="Times New Roman CYR" w:hAnsi="Times New Roman CYR"/>
          <w:lang w:val="ru-RU"/>
        </w:rPr>
        <w:t>34</w:t>
      </w:r>
      <w:r w:rsidRPr="00EB4044">
        <w:rPr>
          <w:rFonts w:ascii="Times New Roman CYR" w:hAnsi="Times New Roman CYR"/>
          <w:lang w:val="ru-RU"/>
        </w:rPr>
        <w:t xml:space="preserve"> «О Бюджет</w:t>
      </w:r>
      <w:r w:rsidR="00EB4044" w:rsidRPr="00EB4044">
        <w:rPr>
          <w:rFonts w:ascii="Times New Roman CYR" w:hAnsi="Times New Roman CYR"/>
          <w:lang w:val="ru-RU"/>
        </w:rPr>
        <w:t>е</w:t>
      </w:r>
      <w:r w:rsidR="000B6D01" w:rsidRPr="00EB4044">
        <w:rPr>
          <w:rFonts w:ascii="Times New Roman CYR" w:hAnsi="Times New Roman CYR"/>
          <w:lang w:val="ru-RU"/>
        </w:rPr>
        <w:t xml:space="preserve"> </w:t>
      </w:r>
      <w:r w:rsidRPr="00EB4044">
        <w:rPr>
          <w:rFonts w:ascii="Times New Roman CYR" w:hAnsi="Times New Roman CYR"/>
          <w:lang w:val="ru-RU"/>
        </w:rPr>
        <w:t xml:space="preserve"> города Липецка на 20</w:t>
      </w:r>
      <w:r w:rsidR="00EB4044" w:rsidRPr="00EB4044">
        <w:rPr>
          <w:rFonts w:ascii="Times New Roman CYR" w:hAnsi="Times New Roman CYR"/>
          <w:lang w:val="ru-RU"/>
        </w:rPr>
        <w:t>20</w:t>
      </w:r>
      <w:r w:rsidRPr="00EB4044">
        <w:rPr>
          <w:rFonts w:ascii="Times New Roman CYR" w:hAnsi="Times New Roman CYR"/>
          <w:lang w:val="ru-RU"/>
        </w:rPr>
        <w:t xml:space="preserve"> год и на плановый период 202</w:t>
      </w:r>
      <w:r w:rsidR="00EB4044" w:rsidRPr="00EB4044">
        <w:rPr>
          <w:rFonts w:ascii="Times New Roman CYR" w:hAnsi="Times New Roman CYR"/>
          <w:lang w:val="ru-RU"/>
        </w:rPr>
        <w:t>1</w:t>
      </w:r>
      <w:r w:rsidRPr="00EB4044">
        <w:rPr>
          <w:rFonts w:ascii="Times New Roman CYR" w:hAnsi="Times New Roman CYR"/>
          <w:lang w:val="ru-RU"/>
        </w:rPr>
        <w:t xml:space="preserve"> и 202</w:t>
      </w:r>
      <w:r w:rsidR="00EB4044" w:rsidRPr="00EB4044">
        <w:rPr>
          <w:rFonts w:ascii="Times New Roman CYR" w:hAnsi="Times New Roman CYR"/>
          <w:lang w:val="ru-RU"/>
        </w:rPr>
        <w:t>2</w:t>
      </w:r>
      <w:r w:rsidRPr="00EB4044">
        <w:rPr>
          <w:rFonts w:ascii="Times New Roman CYR" w:hAnsi="Times New Roman CYR"/>
          <w:lang w:val="ru-RU"/>
        </w:rPr>
        <w:t xml:space="preserve"> годов»</w:t>
      </w:r>
      <w:r w:rsidR="00EF4F5E" w:rsidRPr="000B0BF3">
        <w:rPr>
          <w:lang w:val="ru-RU"/>
        </w:rPr>
        <w:t xml:space="preserve"> администрация города </w:t>
      </w:r>
    </w:p>
    <w:p w:rsidR="008706C8" w:rsidRPr="000B0BF3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B0BF3">
        <w:rPr>
          <w:lang w:val="ru-RU"/>
        </w:rPr>
        <w:t xml:space="preserve"> </w:t>
      </w:r>
    </w:p>
    <w:p w:rsidR="008706C8" w:rsidRPr="009566C0" w:rsidRDefault="008706C8" w:rsidP="00EF4F5E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8706C8" w:rsidRPr="00875AB9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z w:val="27"/>
          <w:szCs w:val="27"/>
        </w:rPr>
      </w:pPr>
      <w:proofErr w:type="gramStart"/>
      <w:r w:rsidRPr="00875AB9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875AB9">
        <w:rPr>
          <w:rFonts w:ascii="Times New Roman" w:hAnsi="Times New Roman" w:cs="Times New Roman"/>
          <w:sz w:val="27"/>
          <w:szCs w:val="27"/>
        </w:rPr>
        <w:t xml:space="preserve"> О С Т А Н О В Л Я Е Т:</w:t>
      </w:r>
      <w:r w:rsidRPr="00875AB9">
        <w:rPr>
          <w:rFonts w:ascii="Times New Roman" w:hAnsi="Times New Roman" w:cs="Times New Roman"/>
          <w:sz w:val="27"/>
          <w:szCs w:val="27"/>
        </w:rPr>
        <w:tab/>
      </w: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F423CE" w:rsidRPr="00025CD9" w:rsidRDefault="00EF4F5E" w:rsidP="00EF4F5E">
      <w:pPr>
        <w:suppressAutoHyphens/>
        <w:ind w:firstLine="709"/>
        <w:jc w:val="both"/>
        <w:rPr>
          <w:lang w:val="ru-RU"/>
        </w:rPr>
      </w:pPr>
      <w:proofErr w:type="gramStart"/>
      <w:r w:rsidRPr="00025CD9">
        <w:rPr>
          <w:lang w:val="ru-RU"/>
        </w:rPr>
        <w:t>Внести в постановление администрации</w:t>
      </w:r>
      <w:r w:rsidR="006B6C12">
        <w:rPr>
          <w:lang w:val="ru-RU"/>
        </w:rPr>
        <w:t xml:space="preserve"> города Липецка от 14.10.2016      № </w:t>
      </w:r>
      <w:r w:rsidRPr="00025CD9">
        <w:rPr>
          <w:lang w:val="ru-RU"/>
        </w:rPr>
        <w:t>1855 «Об утверждении муниципальной программы «Охрана окружающей среды города Липецка» (в редакции постановлений от 29.08.2017 № 1697, от 02.10.2017 № 1935, от 24.11.2017 № 2328, от 29.12.2017 № 2628, от 27.02.2018 № 258, от 02.07.2018 № 1117, от 11.10.2018 № 1821, от 27.12.2018 № 2452, от 29.12.2018 № 2545, от 07.03.2019 № 348</w:t>
      </w:r>
      <w:r w:rsidR="00D17AB4" w:rsidRPr="00025CD9">
        <w:rPr>
          <w:lang w:val="ru-RU"/>
        </w:rPr>
        <w:t>, от 28.03.2019 № 574</w:t>
      </w:r>
      <w:r w:rsidR="00B559C8">
        <w:rPr>
          <w:lang w:val="ru-RU"/>
        </w:rPr>
        <w:t xml:space="preserve">, </w:t>
      </w:r>
      <w:r w:rsidR="00CC5512">
        <w:rPr>
          <w:lang w:val="ru-RU"/>
        </w:rPr>
        <w:t>от 31.07.2019       № 1442</w:t>
      </w:r>
      <w:r w:rsidR="006D0894">
        <w:rPr>
          <w:lang w:val="ru-RU"/>
        </w:rPr>
        <w:t>, от 19.08.2019 № 1610</w:t>
      </w:r>
      <w:proofErr w:type="gramEnd"/>
      <w:r w:rsidR="00880902">
        <w:rPr>
          <w:lang w:val="ru-RU"/>
        </w:rPr>
        <w:t>, от 30.10.2019 № 2135</w:t>
      </w:r>
      <w:r w:rsidR="00743417">
        <w:rPr>
          <w:lang w:val="ru-RU"/>
        </w:rPr>
        <w:t>, от</w:t>
      </w:r>
      <w:r w:rsidR="00481B00">
        <w:rPr>
          <w:lang w:val="ru-RU"/>
        </w:rPr>
        <w:t xml:space="preserve"> 31.12.2019 №</w:t>
      </w:r>
      <w:r w:rsidR="00743417">
        <w:rPr>
          <w:lang w:val="ru-RU"/>
        </w:rPr>
        <w:t xml:space="preserve"> </w:t>
      </w:r>
      <w:r w:rsidR="00AF642B">
        <w:rPr>
          <w:lang w:val="ru-RU"/>
        </w:rPr>
        <w:t>2624</w:t>
      </w:r>
      <w:r w:rsidRPr="00025CD9">
        <w:rPr>
          <w:lang w:val="ru-RU"/>
        </w:rPr>
        <w:t>) следующие изменения:</w:t>
      </w:r>
    </w:p>
    <w:p w:rsidR="00AA1521" w:rsidRDefault="00522D64" w:rsidP="00C46FB8">
      <w:pPr>
        <w:suppressAutoHyphens/>
        <w:ind w:firstLine="709"/>
        <w:jc w:val="both"/>
        <w:rPr>
          <w:color w:val="000000"/>
          <w:lang w:val="ru-RU"/>
        </w:rPr>
      </w:pPr>
      <w:r>
        <w:rPr>
          <w:color w:val="000000"/>
          <w:lang w:val="ru-RU"/>
        </w:rPr>
        <w:t>1.</w:t>
      </w:r>
      <w:r w:rsidR="00AA1521" w:rsidRPr="00025CD9">
        <w:rPr>
          <w:color w:val="000000"/>
          <w:lang w:val="ru-RU"/>
        </w:rPr>
        <w:t xml:space="preserve"> В приложении к постановлению:</w:t>
      </w:r>
    </w:p>
    <w:p w:rsidR="00481B00" w:rsidRPr="00481B00" w:rsidRDefault="00522D64" w:rsidP="00481B00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В р</w:t>
      </w:r>
      <w:r w:rsidRPr="00025CD9">
        <w:rPr>
          <w:rFonts w:ascii="Times New Roman" w:hAnsi="Times New Roman" w:cs="Times New Roman"/>
        </w:rPr>
        <w:t>аздел</w:t>
      </w:r>
      <w:r>
        <w:rPr>
          <w:rFonts w:ascii="Times New Roman" w:hAnsi="Times New Roman" w:cs="Times New Roman"/>
        </w:rPr>
        <w:t>е</w:t>
      </w:r>
      <w:r w:rsidRPr="00025CD9">
        <w:rPr>
          <w:rFonts w:ascii="Times New Roman" w:hAnsi="Times New Roman" w:cs="Times New Roman"/>
        </w:rPr>
        <w:t xml:space="preserve"> 1. «Паспорт муниципальной программы «Охрана ок</w:t>
      </w:r>
      <w:r w:rsidR="00481B00">
        <w:rPr>
          <w:rFonts w:ascii="Times New Roman" w:hAnsi="Times New Roman" w:cs="Times New Roman"/>
        </w:rPr>
        <w:t xml:space="preserve">ружающей среды города Липецка» </w:t>
      </w:r>
      <w:r w:rsidRPr="00025CD9">
        <w:rPr>
          <w:rFonts w:ascii="Times New Roman" w:hAnsi="Times New Roman" w:cs="Times New Roman"/>
        </w:rPr>
        <w:t xml:space="preserve"> позици</w:t>
      </w:r>
      <w:r w:rsidR="00481B00">
        <w:rPr>
          <w:rFonts w:ascii="Times New Roman" w:hAnsi="Times New Roman" w:cs="Times New Roman"/>
        </w:rPr>
        <w:t>ю</w:t>
      </w:r>
      <w:r w:rsidRPr="00025CD9">
        <w:rPr>
          <w:rFonts w:ascii="Times New Roman" w:hAnsi="Times New Roman" w:cs="Times New Roman"/>
        </w:rPr>
        <w:t xml:space="preserve"> «Объемы финансирования за счет средств бюджета города Липецка с разбивкой по годам»</w:t>
      </w:r>
      <w:r w:rsidR="00481B00">
        <w:rPr>
          <w:rFonts w:ascii="Times New Roman" w:hAnsi="Times New Roman" w:cs="Times New Roman"/>
        </w:rPr>
        <w:t xml:space="preserve"> изложить в следующей редакции:</w:t>
      </w:r>
      <w:r w:rsidR="006A3CF8">
        <w:rPr>
          <w:rFonts w:ascii="Times New Roman" w:hAnsi="Times New Roman" w:cs="Times New Roman"/>
        </w:rPr>
        <w:t xml:space="preserve"> </w:t>
      </w:r>
    </w:p>
    <w:tbl>
      <w:tblPr>
        <w:tblW w:w="9944" w:type="dxa"/>
        <w:tblInd w:w="-46" w:type="dxa"/>
        <w:tblLayout w:type="fixed"/>
        <w:tblLook w:val="01E0" w:firstRow="1" w:lastRow="1" w:firstColumn="1" w:lastColumn="1" w:noHBand="0" w:noVBand="0"/>
      </w:tblPr>
      <w:tblGrid>
        <w:gridCol w:w="3548"/>
        <w:gridCol w:w="6396"/>
      </w:tblGrid>
      <w:tr w:rsidR="00481B00" w:rsidRPr="00CE2A68" w:rsidTr="00481B00">
        <w:trPr>
          <w:trHeight w:val="569"/>
        </w:trPr>
        <w:tc>
          <w:tcPr>
            <w:tcW w:w="3528" w:type="dxa"/>
          </w:tcPr>
          <w:p w:rsidR="00481B00" w:rsidRPr="00AA1521" w:rsidRDefault="00481B00" w:rsidP="00481B00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«Объемы ф</w:t>
            </w:r>
            <w:r w:rsidRPr="00AA1521">
              <w:rPr>
                <w:rFonts w:ascii="Times New Roman" w:hAnsi="Times New Roman" w:cs="Times New Roman"/>
              </w:rPr>
              <w:t xml:space="preserve">инансирования за счет средств бюджета города Липецка с разбивкой по годам </w:t>
            </w:r>
          </w:p>
        </w:tc>
        <w:tc>
          <w:tcPr>
            <w:tcW w:w="6361" w:type="dxa"/>
          </w:tcPr>
          <w:p w:rsidR="00481B00" w:rsidRPr="007A716A" w:rsidRDefault="00481B00" w:rsidP="00481B0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A716A">
              <w:rPr>
                <w:lang w:val="ru-RU"/>
              </w:rPr>
              <w:t xml:space="preserve">Общий объем финансирования на 2017 - 2024 годы составляет </w:t>
            </w:r>
            <w:r w:rsidR="0037188B">
              <w:rPr>
                <w:lang w:val="ru-RU"/>
              </w:rPr>
              <w:t>841094,8</w:t>
            </w:r>
            <w:r>
              <w:rPr>
                <w:lang w:val="ru-RU"/>
              </w:rPr>
              <w:t xml:space="preserve"> </w:t>
            </w:r>
            <w:r w:rsidRPr="007A716A">
              <w:rPr>
                <w:lang w:val="ru-RU"/>
              </w:rPr>
              <w:t xml:space="preserve"> тыс. рублей, в том числе по годам:</w:t>
            </w:r>
          </w:p>
          <w:p w:rsidR="00481B00" w:rsidRPr="007A716A" w:rsidRDefault="00481B00" w:rsidP="00481B0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A716A">
              <w:rPr>
                <w:lang w:val="ru-RU"/>
              </w:rPr>
              <w:t xml:space="preserve">2017 год – 154119,8 тыс. рублей, </w:t>
            </w:r>
          </w:p>
          <w:p w:rsidR="00481B00" w:rsidRPr="007A716A" w:rsidRDefault="00481B00" w:rsidP="00481B0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A716A">
              <w:rPr>
                <w:lang w:val="ru-RU"/>
              </w:rPr>
              <w:t xml:space="preserve">2018 год – </w:t>
            </w:r>
            <w:r>
              <w:rPr>
                <w:lang w:val="ru-RU"/>
              </w:rPr>
              <w:t>141810,1</w:t>
            </w:r>
            <w:r w:rsidRPr="007A716A">
              <w:rPr>
                <w:lang w:val="ru-RU"/>
              </w:rPr>
              <w:t xml:space="preserve"> тыс. рублей, </w:t>
            </w:r>
          </w:p>
          <w:p w:rsidR="00481B00" w:rsidRPr="007A716A" w:rsidRDefault="00481B00" w:rsidP="00481B0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A716A">
              <w:rPr>
                <w:lang w:val="ru-RU"/>
              </w:rPr>
              <w:t xml:space="preserve">2019 год – </w:t>
            </w:r>
            <w:r w:rsidR="0037188B">
              <w:rPr>
                <w:lang w:val="ru-RU"/>
              </w:rPr>
              <w:t>121876,6</w:t>
            </w:r>
            <w:r w:rsidRPr="007A716A">
              <w:rPr>
                <w:lang w:val="ru-RU"/>
              </w:rPr>
              <w:t xml:space="preserve"> тыс. рублей, </w:t>
            </w:r>
          </w:p>
          <w:p w:rsidR="00481B00" w:rsidRPr="007A716A" w:rsidRDefault="00481B00" w:rsidP="00481B0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A716A">
              <w:rPr>
                <w:lang w:val="ru-RU"/>
              </w:rPr>
              <w:t xml:space="preserve">2020 год – </w:t>
            </w:r>
            <w:r w:rsidR="0037188B">
              <w:rPr>
                <w:lang w:val="ru-RU"/>
              </w:rPr>
              <w:t>118451,3</w:t>
            </w:r>
            <w:r w:rsidRPr="007A716A">
              <w:rPr>
                <w:lang w:val="ru-RU"/>
              </w:rPr>
              <w:t xml:space="preserve"> тыс. рублей, </w:t>
            </w:r>
          </w:p>
          <w:p w:rsidR="00481B00" w:rsidRPr="007A716A" w:rsidRDefault="00481B00" w:rsidP="00481B0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A716A">
              <w:rPr>
                <w:lang w:val="ru-RU"/>
              </w:rPr>
              <w:t xml:space="preserve">2021 год – </w:t>
            </w:r>
            <w:r w:rsidR="0037188B">
              <w:rPr>
                <w:lang w:val="ru-RU"/>
              </w:rPr>
              <w:t>79570,5</w:t>
            </w:r>
            <w:r w:rsidRPr="007A716A">
              <w:rPr>
                <w:lang w:val="ru-RU"/>
              </w:rPr>
              <w:t xml:space="preserve"> тыс. рублей, </w:t>
            </w:r>
          </w:p>
          <w:p w:rsidR="00481B00" w:rsidRPr="007A716A" w:rsidRDefault="00481B00" w:rsidP="00481B0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A716A">
              <w:rPr>
                <w:lang w:val="ru-RU"/>
              </w:rPr>
              <w:t xml:space="preserve">2022 год – </w:t>
            </w:r>
            <w:r w:rsidR="0037188B">
              <w:rPr>
                <w:lang w:val="ru-RU"/>
              </w:rPr>
              <w:t xml:space="preserve">79570,5 </w:t>
            </w:r>
            <w:r w:rsidRPr="007A716A">
              <w:rPr>
                <w:lang w:val="ru-RU"/>
              </w:rPr>
              <w:t>тыс. рублей,</w:t>
            </w:r>
          </w:p>
          <w:p w:rsidR="00481B00" w:rsidRPr="00F061A8" w:rsidRDefault="00481B00" w:rsidP="00481B0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F061A8">
              <w:rPr>
                <w:lang w:val="ru-RU"/>
              </w:rPr>
              <w:lastRenderedPageBreak/>
              <w:t xml:space="preserve">2023 год – </w:t>
            </w:r>
            <w:r w:rsidRPr="00033D1A">
              <w:rPr>
                <w:lang w:val="ru-RU"/>
              </w:rPr>
              <w:t xml:space="preserve">72848,0 </w:t>
            </w:r>
            <w:r w:rsidRPr="00F061A8">
              <w:rPr>
                <w:lang w:val="ru-RU"/>
              </w:rPr>
              <w:t>тыс. рублей,</w:t>
            </w:r>
          </w:p>
          <w:p w:rsidR="00481B00" w:rsidRPr="00AA1521" w:rsidRDefault="00481B00" w:rsidP="00481B00">
            <w:pPr>
              <w:pStyle w:val="ConsPlusNormal"/>
              <w:widowControl/>
              <w:suppressAutoHyphens/>
              <w:ind w:right="72" w:firstLine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7A716A">
              <w:rPr>
                <w:rFonts w:ascii="Times New Roman" w:hAnsi="Times New Roman" w:cs="Times New Roman"/>
              </w:rPr>
              <w:t xml:space="preserve">2024 год -  </w:t>
            </w:r>
            <w:r w:rsidRPr="00033D1A">
              <w:rPr>
                <w:rFonts w:ascii="Times New Roman" w:hAnsi="Times New Roman" w:cs="Times New Roman"/>
              </w:rPr>
              <w:t xml:space="preserve">72848,0 </w:t>
            </w:r>
            <w:r w:rsidRPr="007A716A">
              <w:rPr>
                <w:rFonts w:ascii="Times New Roman" w:hAnsi="Times New Roman" w:cs="Times New Roman"/>
              </w:rPr>
              <w:t>тыс. рублей</w:t>
            </w:r>
            <w:proofErr w:type="gramStart"/>
            <w:r w:rsidRPr="007A716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»</w:t>
            </w:r>
            <w:r w:rsidR="00312669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</w:tbl>
    <w:p w:rsidR="00B07077" w:rsidRDefault="006A3CF8" w:rsidP="00B07077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 CYR" w:hAnsi="Times New Roman CYR"/>
        </w:rPr>
        <w:lastRenderedPageBreak/>
        <w:t>1.2.</w:t>
      </w:r>
      <w:r w:rsidR="001C7C13">
        <w:rPr>
          <w:rFonts w:ascii="Times New Roman CYR" w:hAnsi="Times New Roman CYR"/>
        </w:rPr>
        <w:t xml:space="preserve"> </w:t>
      </w:r>
      <w:r w:rsidR="00B07077">
        <w:rPr>
          <w:rFonts w:ascii="Times New Roman CYR" w:hAnsi="Times New Roman CYR"/>
        </w:rPr>
        <w:t>В разделе</w:t>
      </w:r>
      <w:r w:rsidR="00B07077">
        <w:rPr>
          <w:rFonts w:ascii="Times New Roman" w:hAnsi="Times New Roman" w:cs="Times New Roman"/>
        </w:rPr>
        <w:t xml:space="preserve"> 5. «</w:t>
      </w:r>
      <w:r w:rsidR="00B07077" w:rsidRPr="00326676">
        <w:rPr>
          <w:rFonts w:ascii="Times New Roman" w:hAnsi="Times New Roman" w:cs="Times New Roman"/>
        </w:rPr>
        <w:t>Подпрограмм</w:t>
      </w:r>
      <w:r w:rsidR="00B07077">
        <w:rPr>
          <w:rFonts w:ascii="Times New Roman" w:hAnsi="Times New Roman" w:cs="Times New Roman"/>
        </w:rPr>
        <w:t>ы муниципальной программы» таблицу «</w:t>
      </w:r>
      <w:r w:rsidR="00B07077" w:rsidRPr="006A7838">
        <w:rPr>
          <w:rFonts w:ascii="Times New Roman" w:hAnsi="Times New Roman" w:cs="Times New Roman"/>
        </w:rPr>
        <w:t xml:space="preserve">Сведения об основных мероприятиях </w:t>
      </w:r>
      <w:r w:rsidR="00B07077">
        <w:rPr>
          <w:rFonts w:ascii="Times New Roman" w:hAnsi="Times New Roman" w:cs="Times New Roman"/>
        </w:rPr>
        <w:t xml:space="preserve">и ведомственных целевых программах </w:t>
      </w:r>
      <w:r w:rsidR="00B07077" w:rsidRPr="006A7838">
        <w:rPr>
          <w:rFonts w:ascii="Times New Roman" w:hAnsi="Times New Roman" w:cs="Times New Roman"/>
        </w:rPr>
        <w:t>муниципальной программы</w:t>
      </w:r>
      <w:r w:rsidR="00B07077">
        <w:rPr>
          <w:rFonts w:ascii="Times New Roman" w:hAnsi="Times New Roman" w:cs="Times New Roman"/>
        </w:rPr>
        <w:t xml:space="preserve"> </w:t>
      </w:r>
      <w:r w:rsidR="00B07077" w:rsidRPr="006A7838">
        <w:rPr>
          <w:rFonts w:ascii="Times New Roman" w:hAnsi="Times New Roman" w:cs="Times New Roman"/>
        </w:rPr>
        <w:t>«Охрана окружающей среды города Липецка»</w:t>
      </w:r>
      <w:r w:rsidR="00B07077">
        <w:rPr>
          <w:rFonts w:ascii="Times New Roman" w:hAnsi="Times New Roman" w:cs="Times New Roman"/>
        </w:rPr>
        <w:t xml:space="preserve"> </w:t>
      </w:r>
      <w:r w:rsidR="00B07077" w:rsidRPr="00D66089">
        <w:rPr>
          <w:rFonts w:ascii="Times New Roman" w:hAnsi="Times New Roman" w:cs="Times New Roman"/>
        </w:rPr>
        <w:t>изложить в следующей редакции:</w:t>
      </w:r>
    </w:p>
    <w:p w:rsidR="00D86F53" w:rsidRPr="00B51B71" w:rsidRDefault="00B07077" w:rsidP="00312669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tbl>
      <w:tblPr>
        <w:tblW w:w="97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134"/>
        <w:gridCol w:w="1417"/>
        <w:gridCol w:w="567"/>
        <w:gridCol w:w="851"/>
        <w:gridCol w:w="850"/>
        <w:gridCol w:w="851"/>
        <w:gridCol w:w="850"/>
        <w:gridCol w:w="710"/>
        <w:gridCol w:w="850"/>
        <w:gridCol w:w="709"/>
        <w:gridCol w:w="709"/>
      </w:tblGrid>
      <w:tr w:rsidR="00B07077" w:rsidRPr="00C011A3" w:rsidTr="00B07077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385191">
              <w:rPr>
                <w:spacing w:val="-4"/>
                <w:sz w:val="20"/>
                <w:szCs w:val="20"/>
                <w:lang w:val="ru-RU"/>
              </w:rPr>
              <w:t>п</w:t>
            </w:r>
            <w:proofErr w:type="gramEnd"/>
            <w:r w:rsidRPr="00385191">
              <w:rPr>
                <w:spacing w:val="-4"/>
                <w:sz w:val="20"/>
                <w:szCs w:val="20"/>
                <w:lang w:val="ru-RU"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Наимен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о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Ответственный исполнитель (соисполн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тель)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Ср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о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ки 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с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по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л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н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е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ния</w:t>
            </w:r>
          </w:p>
        </w:tc>
        <w:tc>
          <w:tcPr>
            <w:tcW w:w="6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Объем финансирования из бюджета города (тыс. руб.)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2017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2018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2019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2020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2022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2024 год</w:t>
            </w:r>
          </w:p>
        </w:tc>
      </w:tr>
      <w:tr w:rsidR="00B07077" w:rsidRPr="00B51B71" w:rsidTr="00B070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12</w:t>
            </w:r>
          </w:p>
        </w:tc>
      </w:tr>
      <w:tr w:rsidR="00B07077" w:rsidRPr="00B51B71" w:rsidTr="00B07077">
        <w:trPr>
          <w:trHeight w:val="86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ю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щей среды города Л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пецка»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а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2017 - 202</w:t>
            </w:r>
            <w:r>
              <w:rPr>
                <w:spacing w:val="-4"/>
                <w:sz w:val="20"/>
                <w:szCs w:val="20"/>
                <w:lang w:val="ru-RU"/>
              </w:rPr>
              <w:t>4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 xml:space="preserve">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384AB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</w:t>
            </w:r>
            <w:r w:rsidR="00384AB4">
              <w:rPr>
                <w:spacing w:val="-4"/>
                <w:sz w:val="20"/>
                <w:szCs w:val="20"/>
                <w:lang w:val="ru-RU"/>
              </w:rPr>
              <w:t>185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150643,6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140601,7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525E4" w:rsidP="003B2D0D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120</w:t>
            </w:r>
            <w:r w:rsidR="003B2D0D">
              <w:rPr>
                <w:spacing w:val="-4"/>
                <w:sz w:val="20"/>
                <w:szCs w:val="20"/>
                <w:lang w:val="ru-RU"/>
              </w:rPr>
              <w:t>7</w:t>
            </w:r>
            <w:r>
              <w:rPr>
                <w:spacing w:val="-4"/>
                <w:sz w:val="20"/>
                <w:szCs w:val="20"/>
                <w:lang w:val="ru-RU"/>
              </w:rPr>
              <w:t>64,6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84AB4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117266,3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F51D4" w:rsidP="00B07077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78482,5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F51D4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78482,5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</w:t>
            </w:r>
            <w:r>
              <w:rPr>
                <w:spacing w:val="-12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703D69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18"/>
                <w:szCs w:val="18"/>
                <w:lang w:val="ru-RU"/>
              </w:rPr>
            </w:pPr>
            <w:r w:rsidRPr="00703D69">
              <w:rPr>
                <w:spacing w:val="-12"/>
                <w:sz w:val="20"/>
                <w:szCs w:val="20"/>
                <w:lang w:val="ru-RU"/>
              </w:rPr>
              <w:t>71</w:t>
            </w:r>
            <w:r>
              <w:rPr>
                <w:spacing w:val="-12"/>
                <w:sz w:val="20"/>
                <w:szCs w:val="20"/>
                <w:lang w:val="ru-RU"/>
              </w:rPr>
              <w:t>760</w:t>
            </w:r>
            <w:r w:rsidRPr="00703D69">
              <w:rPr>
                <w:spacing w:val="-12"/>
                <w:sz w:val="18"/>
                <w:szCs w:val="18"/>
                <w:lang w:val="ru-RU"/>
              </w:rPr>
              <w:t>,0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2017-2018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B07077" w:rsidRPr="00B51B71" w:rsidTr="00B07077">
        <w:trPr>
          <w:trHeight w:val="916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E72C80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r:id="rId10" w:history="1">
              <w:r w:rsidR="00B07077" w:rsidRPr="00D86F53">
                <w:rPr>
                  <w:spacing w:val="-4"/>
                  <w:sz w:val="20"/>
                  <w:szCs w:val="20"/>
                  <w:lang w:val="ru-RU"/>
                </w:rPr>
                <w:t>Подпр</w:t>
              </w:r>
              <w:r w:rsidR="00B07077" w:rsidRPr="00D86F53">
                <w:rPr>
                  <w:spacing w:val="-4"/>
                  <w:sz w:val="20"/>
                  <w:szCs w:val="20"/>
                  <w:lang w:val="ru-RU"/>
                </w:rPr>
                <w:t>о</w:t>
              </w:r>
              <w:r w:rsidR="00B07077" w:rsidRPr="00D86F53">
                <w:rPr>
                  <w:spacing w:val="-4"/>
                  <w:sz w:val="20"/>
                  <w:szCs w:val="20"/>
                  <w:lang w:val="ru-RU"/>
                </w:rPr>
                <w:t>грамма</w:t>
              </w:r>
            </w:hyperlink>
            <w:r w:rsidR="00B07077" w:rsidRPr="00D86F53">
              <w:rPr>
                <w:spacing w:val="-4"/>
                <w:sz w:val="20"/>
                <w:szCs w:val="20"/>
                <w:lang w:val="ru-RU"/>
              </w:rPr>
              <w:t xml:space="preserve"> «Эколог</w:t>
            </w:r>
            <w:r w:rsidR="00B07077" w:rsidRPr="00D86F53">
              <w:rPr>
                <w:spacing w:val="-4"/>
                <w:sz w:val="20"/>
                <w:szCs w:val="20"/>
                <w:lang w:val="ru-RU"/>
              </w:rPr>
              <w:t>и</w:t>
            </w:r>
            <w:r w:rsidR="00B07077" w:rsidRPr="00D86F53">
              <w:rPr>
                <w:spacing w:val="-4"/>
                <w:sz w:val="20"/>
                <w:szCs w:val="20"/>
                <w:lang w:val="ru-RU"/>
              </w:rPr>
              <w:t>ческая бе</w:t>
            </w:r>
            <w:r w:rsidR="00B07077" w:rsidRPr="00D86F53">
              <w:rPr>
                <w:spacing w:val="-4"/>
                <w:sz w:val="20"/>
                <w:szCs w:val="20"/>
                <w:lang w:val="ru-RU"/>
              </w:rPr>
              <w:t>з</w:t>
            </w:r>
            <w:r w:rsidR="00B07077" w:rsidRPr="00D86F53">
              <w:rPr>
                <w:spacing w:val="-4"/>
                <w:sz w:val="20"/>
                <w:szCs w:val="20"/>
                <w:lang w:val="ru-RU"/>
              </w:rPr>
              <w:t>опасность населения города Л</w:t>
            </w:r>
            <w:r w:rsidR="00B07077" w:rsidRPr="00D86F53">
              <w:rPr>
                <w:spacing w:val="-4"/>
                <w:sz w:val="20"/>
                <w:szCs w:val="20"/>
                <w:lang w:val="ru-RU"/>
              </w:rPr>
              <w:t>и</w:t>
            </w:r>
            <w:r w:rsidR="00B07077" w:rsidRPr="00D86F53">
              <w:rPr>
                <w:spacing w:val="-4"/>
                <w:sz w:val="20"/>
                <w:szCs w:val="20"/>
                <w:lang w:val="ru-RU"/>
              </w:rPr>
              <w:t>пецка»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384AB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</w:t>
            </w:r>
            <w:r w:rsidR="00384AB4">
              <w:rPr>
                <w:spacing w:val="-4"/>
                <w:sz w:val="20"/>
                <w:szCs w:val="20"/>
                <w:lang w:val="ru-RU"/>
              </w:rPr>
              <w:t>185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</w:tr>
      <w:tr w:rsidR="00B07077" w:rsidRPr="00B51B71" w:rsidTr="00B07077">
        <w:trPr>
          <w:trHeight w:val="1457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150643,6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140601,7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525E4" w:rsidP="003B2D0D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120</w:t>
            </w:r>
            <w:r w:rsidR="003B2D0D">
              <w:rPr>
                <w:spacing w:val="-4"/>
                <w:sz w:val="20"/>
                <w:szCs w:val="20"/>
                <w:lang w:val="ru-RU"/>
              </w:rPr>
              <w:t>7</w:t>
            </w:r>
            <w:r>
              <w:rPr>
                <w:spacing w:val="-4"/>
                <w:sz w:val="20"/>
                <w:szCs w:val="20"/>
                <w:lang w:val="ru-RU"/>
              </w:rPr>
              <w:t>64,6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84AB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117266,3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F51D4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78482,5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F51D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78482,5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</w:t>
            </w:r>
            <w:r>
              <w:rPr>
                <w:spacing w:val="-12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4"/>
                <w:sz w:val="20"/>
                <w:szCs w:val="20"/>
                <w:lang w:val="ru-RU"/>
              </w:rPr>
            </w:pPr>
            <w:r w:rsidRPr="00A1591E">
              <w:rPr>
                <w:spacing w:val="-14"/>
                <w:sz w:val="20"/>
                <w:szCs w:val="20"/>
                <w:lang w:val="ru-RU"/>
              </w:rPr>
              <w:t>71</w:t>
            </w:r>
            <w:r>
              <w:rPr>
                <w:spacing w:val="-14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4"/>
                <w:sz w:val="20"/>
                <w:szCs w:val="20"/>
                <w:lang w:val="ru-RU"/>
              </w:rPr>
              <w:t>,0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2017-2018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70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B07077" w:rsidRPr="00B51B71" w:rsidTr="00B07077">
        <w:trPr>
          <w:trHeight w:val="703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lastRenderedPageBreak/>
              <w:t>1.1.1.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я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тие 1</w:t>
            </w:r>
          </w:p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Охрана атмосфе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р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ного возд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у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2020 - 2024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84AB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D2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</w:tr>
      <w:tr w:rsidR="00B07077" w:rsidRPr="00B51B71" w:rsidTr="00B07077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1.1.2.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я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тие 2</w:t>
            </w:r>
          </w:p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Реабилит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ция и бл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гоустро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й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ство во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д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ных объе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к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95421B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</w:t>
            </w:r>
            <w:r w:rsidR="002445DE">
              <w:rPr>
                <w:spacing w:val="-4"/>
                <w:sz w:val="20"/>
                <w:szCs w:val="20"/>
                <w:lang w:val="ru-RU"/>
              </w:rPr>
              <w:t>-2018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 xml:space="preserve"> год</w:t>
            </w:r>
            <w:r w:rsidR="002445DE">
              <w:rPr>
                <w:spacing w:val="-4"/>
                <w:sz w:val="20"/>
                <w:szCs w:val="20"/>
                <w:lang w:val="ru-RU"/>
              </w:rPr>
              <w:t>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2018-2024 год</w:t>
            </w:r>
            <w:r w:rsidR="002445DE">
              <w:rPr>
                <w:spacing w:val="-4"/>
                <w:sz w:val="20"/>
                <w:szCs w:val="20"/>
                <w:lang w:val="ru-RU"/>
              </w:rPr>
              <w:t>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992,5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CC232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</w:t>
            </w:r>
            <w:r w:rsidR="00E525E4">
              <w:rPr>
                <w:spacing w:val="-4"/>
                <w:sz w:val="20"/>
                <w:szCs w:val="20"/>
                <w:lang w:val="ru-RU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84AB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808,0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B07077" w:rsidRPr="00B51B71" w:rsidTr="00A03256">
        <w:trPr>
          <w:trHeight w:val="863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1.1.3.</w:t>
            </w: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Pr="00A1591E" w:rsidRDefault="004C13B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я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тие 3</w:t>
            </w:r>
          </w:p>
          <w:p w:rsidR="00E525E4" w:rsidRPr="00D86F53" w:rsidRDefault="00E525E4" w:rsidP="00E525E4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Обращение с отходами, в т.ч.:</w:t>
            </w:r>
          </w:p>
          <w:p w:rsidR="004C13BB" w:rsidRPr="00D86F53" w:rsidRDefault="00E525E4" w:rsidP="00E525E4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а</w:t>
            </w:r>
            <w:proofErr w:type="gramStart"/>
            <w:r w:rsidRPr="00D86F53">
              <w:rPr>
                <w:spacing w:val="-4"/>
                <w:sz w:val="20"/>
                <w:szCs w:val="20"/>
                <w:lang w:val="ru-RU"/>
              </w:rPr>
              <w:t>)Р</w:t>
            </w:r>
            <w:proofErr w:type="gramEnd"/>
            <w:r w:rsidRPr="00D86F53">
              <w:rPr>
                <w:spacing w:val="-4"/>
                <w:sz w:val="20"/>
                <w:szCs w:val="20"/>
                <w:lang w:val="ru-RU"/>
              </w:rPr>
              <w:t>азработка</w:t>
            </w:r>
            <w:r w:rsidR="000C74FE" w:rsidRPr="00D86F53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проекта на рекульт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вацию з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е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мель</w:t>
            </w:r>
          </w:p>
          <w:p w:rsidR="00A03256" w:rsidRPr="00D86F53" w:rsidRDefault="00E525E4" w:rsidP="00B94CD2">
            <w:pPr>
              <w:suppressAutoHyphens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б</w:t>
            </w:r>
            <w:proofErr w:type="gramStart"/>
            <w:r w:rsidRPr="00D86F53">
              <w:rPr>
                <w:spacing w:val="-4"/>
                <w:sz w:val="20"/>
                <w:szCs w:val="20"/>
                <w:lang w:val="ru-RU"/>
              </w:rPr>
              <w:t>)Л</w:t>
            </w:r>
            <w:proofErr w:type="gramEnd"/>
            <w:r w:rsidRPr="00D86F53">
              <w:rPr>
                <w:spacing w:val="-4"/>
                <w:sz w:val="20"/>
                <w:szCs w:val="20"/>
                <w:lang w:val="ru-RU"/>
              </w:rPr>
              <w:t xml:space="preserve">иквидация несанкционированных свалок в границах города и наиболее опасных объектов накопленного экологического вреда окружающей среде в рамках регионального проекта «Чистая страна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950,0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</w:t>
            </w:r>
            <w:r>
              <w:rPr>
                <w:spacing w:val="-4"/>
                <w:sz w:val="20"/>
                <w:szCs w:val="20"/>
                <w:lang w:val="ru-RU"/>
              </w:rPr>
              <w:t>55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</w:t>
            </w:r>
            <w:r>
              <w:rPr>
                <w:spacing w:val="-4"/>
                <w:sz w:val="20"/>
                <w:szCs w:val="20"/>
                <w:lang w:val="ru-RU"/>
              </w:rPr>
              <w:t>91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84AB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665</w:t>
            </w:r>
            <w:r w:rsidR="00B07077"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538,0</w:t>
            </w:r>
          </w:p>
        </w:tc>
      </w:tr>
      <w:tr w:rsidR="00E525E4" w:rsidRPr="00B51B71" w:rsidTr="000C74FE">
        <w:trPr>
          <w:trHeight w:val="476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5E4" w:rsidRPr="00B51B71" w:rsidRDefault="00E525E4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D86F53" w:rsidRDefault="00E525E4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5E4" w:rsidRDefault="00E525E4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  <w:p w:rsidR="004C13BB" w:rsidRDefault="004C13BB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Default="004C13BB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4C13BB" w:rsidRPr="00A1591E" w:rsidRDefault="004C13BB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2643,5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4591,7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8037,5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A1591E" w:rsidRDefault="00384AB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11428,3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49" w:rsidRDefault="00B66849" w:rsidP="00B66849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7392,5</w:t>
            </w:r>
          </w:p>
          <w:p w:rsidR="00E525E4" w:rsidRPr="00A1591E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49" w:rsidRDefault="00B66849" w:rsidP="00B66849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7392,5</w:t>
            </w:r>
          </w:p>
          <w:p w:rsidR="00E525E4" w:rsidRPr="00A1591E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B51B71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</w:tr>
      <w:tr w:rsidR="00E525E4" w:rsidRPr="00B51B71" w:rsidTr="000C74FE">
        <w:trPr>
          <w:trHeight w:val="401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5E4" w:rsidRPr="00B51B71" w:rsidRDefault="00E525E4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D86F53" w:rsidRDefault="00E525E4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6230,0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Default="00384AB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6992,0</w:t>
            </w: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</w:tr>
      <w:tr w:rsidR="00E525E4" w:rsidRPr="00B51B71" w:rsidTr="00D86F53">
        <w:trPr>
          <w:trHeight w:val="2788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B51B71" w:rsidRDefault="00E525E4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D86F53" w:rsidRDefault="00E525E4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CE2A68" w:rsidRPr="00A1591E" w:rsidRDefault="00CE2A68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Default="005F638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4436,3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Default="00243ABF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7392,5</w:t>
            </w: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Pr="00A1591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49" w:rsidRDefault="00B66849" w:rsidP="00B66849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7392,5</w:t>
            </w:r>
          </w:p>
          <w:p w:rsidR="00E525E4" w:rsidRPr="00A1591E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</w:tr>
      <w:tr w:rsidR="00B07077" w:rsidRPr="00B51B71" w:rsidTr="00D86F53">
        <w:trPr>
          <w:trHeight w:val="134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53" w:rsidRPr="00D86F53" w:rsidRDefault="00D86F53" w:rsidP="00B94CD2">
            <w:pPr>
              <w:suppressAutoHyphens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(«Рекультивация полигона ТБО «Венера»)</w:t>
            </w:r>
          </w:p>
          <w:p w:rsidR="00B07077" w:rsidRPr="00D86F53" w:rsidRDefault="00D86F53" w:rsidP="000C74F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в</w:t>
            </w:r>
            <w:proofErr w:type="gramStart"/>
            <w:r w:rsidRPr="00D86F53">
              <w:rPr>
                <w:spacing w:val="-4"/>
                <w:sz w:val="20"/>
                <w:szCs w:val="20"/>
                <w:lang w:val="ru-RU"/>
              </w:rPr>
              <w:t>)Р</w:t>
            </w:r>
            <w:proofErr w:type="gramEnd"/>
            <w:r w:rsidRPr="00D86F53">
              <w:rPr>
                <w:spacing w:val="-4"/>
                <w:sz w:val="20"/>
                <w:szCs w:val="20"/>
                <w:lang w:val="ru-RU"/>
              </w:rPr>
              <w:t>екультивация з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е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мель, нах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дящихся в муниц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пальной собственн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сти, нар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у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шенных при склад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ровании и захорон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е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нии отх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дов прои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з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водства и потребл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е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ния («Р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е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культив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ция пол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гона «О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р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линый лог»)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70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B07077" w:rsidRPr="00B51B71" w:rsidTr="00B07077">
        <w:trPr>
          <w:trHeight w:val="55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я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тие 4</w:t>
            </w:r>
          </w:p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Поддержка особо охр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няемых природных территорий местного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22D36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127,2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100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100,0</w:t>
            </w:r>
          </w:p>
        </w:tc>
      </w:tr>
      <w:tr w:rsidR="00B07077" w:rsidRPr="00B51B71" w:rsidTr="00B070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я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тие 5</w:t>
            </w:r>
          </w:p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Организ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ция и пр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ведение акции «Дни защиты от экологич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е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ской опа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ности»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387,6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22D36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293,8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84AB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420</w:t>
            </w:r>
            <w:r w:rsidR="00B07077"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</w:tr>
      <w:tr w:rsidR="00B07077" w:rsidRPr="00B51B71" w:rsidTr="00B070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Ведо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м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ственная целевая программа «Содерж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ние и во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становл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е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ние зелен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го фонда города Л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пецка»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147970,1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134987,5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22D36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111937,1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84AB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105000</w:t>
            </w:r>
            <w:r w:rsidR="00B07077"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71060,0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 xml:space="preserve">   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 xml:space="preserve">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71060,0</w:t>
            </w: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 xml:space="preserve">         »</w:t>
            </w:r>
          </w:p>
        </w:tc>
      </w:tr>
    </w:tbl>
    <w:p w:rsidR="006A725E" w:rsidRPr="00AD5347" w:rsidRDefault="006A725E" w:rsidP="00B07077">
      <w:pPr>
        <w:pStyle w:val="ConsPlusNormal"/>
        <w:widowControl/>
        <w:suppressAutoHyphens/>
        <w:ind w:firstLine="0"/>
        <w:jc w:val="both"/>
        <w:outlineLvl w:val="0"/>
        <w:rPr>
          <w:rFonts w:ascii="Times New Roman" w:hAnsi="Times New Roman" w:cs="Times New Roman"/>
          <w:spacing w:val="-18"/>
        </w:rPr>
      </w:pPr>
      <w:r>
        <w:rPr>
          <w:rFonts w:ascii="Times New Roman" w:hAnsi="Times New Roman" w:cs="Times New Roman"/>
        </w:rPr>
        <w:lastRenderedPageBreak/>
        <w:t xml:space="preserve">           </w:t>
      </w:r>
      <w:r>
        <w:rPr>
          <w:rFonts w:ascii="Times New Roman CYR" w:hAnsi="Times New Roman CYR"/>
          <w:spacing w:val="-18"/>
        </w:rPr>
        <w:t>1.3</w:t>
      </w:r>
      <w:r w:rsidRPr="00AD5347">
        <w:rPr>
          <w:rFonts w:ascii="Times New Roman CYR" w:hAnsi="Times New Roman CYR"/>
          <w:spacing w:val="-18"/>
        </w:rPr>
        <w:t>. В</w:t>
      </w:r>
      <w:r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таблицу «Прогнозная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CC749B" w:rsidRPr="00AD5347" w:rsidRDefault="006A725E" w:rsidP="00A03256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 xml:space="preserve">«Прогнозная оценка расходов по источникам ресурсного обеспечения муниципальной программы «Охрана </w:t>
      </w:r>
      <w:r>
        <w:rPr>
          <w:rFonts w:ascii="Times New Roman" w:hAnsi="Times New Roman" w:cs="Times New Roman"/>
          <w:spacing w:val="-18"/>
        </w:rPr>
        <w:t>окружающей среды города Липецка»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992"/>
        <w:gridCol w:w="993"/>
        <w:gridCol w:w="850"/>
        <w:gridCol w:w="851"/>
        <w:gridCol w:w="850"/>
        <w:gridCol w:w="851"/>
        <w:gridCol w:w="851"/>
      </w:tblGrid>
      <w:tr w:rsidR="006A725E" w:rsidRPr="00B51B71" w:rsidTr="006A725E">
        <w:trPr>
          <w:trHeight w:val="420"/>
        </w:trPr>
        <w:tc>
          <w:tcPr>
            <w:tcW w:w="426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5867D0" w:rsidRPr="005867D0" w:rsidRDefault="006A725E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Наимено</w:t>
            </w:r>
            <w:proofErr w:type="spellEnd"/>
            <w:r w:rsidR="005867D0"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6A725E" w:rsidRPr="005E44DE" w:rsidRDefault="006A725E" w:rsidP="005867D0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ван</w:t>
            </w:r>
            <w:proofErr w:type="spellEnd"/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</w:rPr>
              <w:t>е</w:t>
            </w:r>
          </w:p>
        </w:tc>
        <w:tc>
          <w:tcPr>
            <w:tcW w:w="992" w:type="dxa"/>
            <w:vMerge w:val="restart"/>
          </w:tcPr>
          <w:p w:rsidR="006A725E" w:rsidRPr="005867D0" w:rsidRDefault="006A725E" w:rsidP="006A725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5867D0">
              <w:rPr>
                <w:spacing w:val="-12"/>
                <w:sz w:val="20"/>
                <w:szCs w:val="20"/>
                <w:lang w:val="ru-RU"/>
              </w:rPr>
              <w:t>Источн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и</w:t>
            </w:r>
            <w:r w:rsidR="005867D0">
              <w:rPr>
                <w:spacing w:val="-12"/>
                <w:sz w:val="20"/>
                <w:szCs w:val="20"/>
                <w:lang w:val="ru-RU"/>
              </w:rPr>
              <w:t>-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к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и</w:t>
            </w:r>
            <w:proofErr w:type="spellEnd"/>
            <w:proofErr w:type="gramEnd"/>
          </w:p>
          <w:p w:rsidR="006A725E" w:rsidRPr="005867D0" w:rsidRDefault="005867D0" w:rsidP="006A725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р</w:t>
            </w:r>
            <w:r w:rsidR="006A725E" w:rsidRPr="005867D0">
              <w:rPr>
                <w:spacing w:val="-12"/>
                <w:sz w:val="20"/>
                <w:szCs w:val="20"/>
                <w:lang w:val="ru-RU"/>
              </w:rPr>
              <w:t>есурсно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proofErr w:type="spellStart"/>
            <w:r w:rsidR="006A725E" w:rsidRPr="005867D0">
              <w:rPr>
                <w:spacing w:val="-12"/>
                <w:sz w:val="20"/>
                <w:szCs w:val="20"/>
                <w:lang w:val="ru-RU"/>
              </w:rPr>
              <w:t>го</w:t>
            </w:r>
            <w:proofErr w:type="spellEnd"/>
            <w:proofErr w:type="gramEnd"/>
          </w:p>
          <w:p w:rsidR="006A725E" w:rsidRPr="005867D0" w:rsidRDefault="005867D0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о</w:t>
            </w:r>
            <w:r w:rsidR="006A725E" w:rsidRPr="005867D0">
              <w:rPr>
                <w:spacing w:val="-12"/>
                <w:sz w:val="20"/>
                <w:szCs w:val="20"/>
                <w:lang w:val="ru-RU"/>
              </w:rPr>
              <w:t>беспече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="006A725E" w:rsidRPr="005867D0">
              <w:rPr>
                <w:spacing w:val="-12"/>
                <w:sz w:val="20"/>
                <w:szCs w:val="20"/>
                <w:lang w:val="ru-RU"/>
              </w:rPr>
              <w:t>ния</w:t>
            </w:r>
            <w:proofErr w:type="spellEnd"/>
            <w:proofErr w:type="gramEnd"/>
          </w:p>
        </w:tc>
        <w:tc>
          <w:tcPr>
            <w:tcW w:w="7230" w:type="dxa"/>
            <w:gridSpan w:val="8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Расходы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тыс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>.)</w:t>
            </w:r>
          </w:p>
        </w:tc>
      </w:tr>
      <w:tr w:rsidR="006A725E" w:rsidRPr="00B51B71" w:rsidTr="006A725E">
        <w:trPr>
          <w:trHeight w:val="405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2017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2018 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2019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2020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2021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2022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3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</w:p>
          <w:p w:rsidR="006A725E" w:rsidRPr="00B51B71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4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6A725E" w:rsidRPr="00B51B71" w:rsidTr="006A725E">
        <w:tc>
          <w:tcPr>
            <w:tcW w:w="426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</w:t>
            </w:r>
          </w:p>
        </w:tc>
      </w:tr>
      <w:tr w:rsidR="006A725E" w:rsidRPr="00B51B71" w:rsidTr="006A725E">
        <w:trPr>
          <w:trHeight w:val="234"/>
        </w:trPr>
        <w:tc>
          <w:tcPr>
            <w:tcW w:w="426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</w:t>
            </w:r>
          </w:p>
        </w:tc>
        <w:tc>
          <w:tcPr>
            <w:tcW w:w="1134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ю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щей среды города Липецка»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</w:rPr>
            </w:pPr>
            <w:r w:rsidRPr="007B0A31">
              <w:rPr>
                <w:spacing w:val="-1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6A725E" w:rsidRPr="006B50A8" w:rsidRDefault="00305305" w:rsidP="00CC232B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6A725E" w:rsidRPr="006A725E" w:rsidRDefault="00BD66CF" w:rsidP="006A725E">
            <w:pPr>
              <w:autoSpaceDE w:val="0"/>
              <w:autoSpaceDN w:val="0"/>
              <w:adjustRightInd w:val="0"/>
              <w:rPr>
                <w:color w:val="FF0000"/>
                <w:spacing w:val="-26"/>
                <w:sz w:val="20"/>
                <w:szCs w:val="20"/>
                <w:lang w:val="ru-RU"/>
              </w:rPr>
            </w:pPr>
            <w:r>
              <w:rPr>
                <w:spacing w:val="-26"/>
                <w:sz w:val="20"/>
                <w:szCs w:val="20"/>
                <w:lang w:val="ru-RU"/>
              </w:rPr>
              <w:t>184751,5</w:t>
            </w:r>
          </w:p>
        </w:tc>
        <w:tc>
          <w:tcPr>
            <w:tcW w:w="851" w:type="dxa"/>
          </w:tcPr>
          <w:p w:rsidR="006A725E" w:rsidRPr="009E218D" w:rsidRDefault="00EF51D4" w:rsidP="006A725E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109140,5</w:t>
            </w:r>
          </w:p>
        </w:tc>
        <w:tc>
          <w:tcPr>
            <w:tcW w:w="850" w:type="dxa"/>
          </w:tcPr>
          <w:p w:rsidR="006A725E" w:rsidRPr="00EF51D4" w:rsidRDefault="00EF51D4" w:rsidP="006A725E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1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</w:tr>
      <w:tr w:rsidR="006A725E" w:rsidRPr="00B51B71" w:rsidTr="006A725E">
        <w:trPr>
          <w:trHeight w:val="234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6A725E" w:rsidRPr="006B50A8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A725E" w:rsidRPr="005E44DE" w:rsidRDefault="000D44CD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33219,7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6A725E" w:rsidRPr="00B51B71" w:rsidTr="006A725E">
        <w:trPr>
          <w:trHeight w:val="210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6A725E" w:rsidRPr="00305305" w:rsidRDefault="00305305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6A725E" w:rsidRPr="002708AE" w:rsidRDefault="000D44CD" w:rsidP="006A725E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>
              <w:rPr>
                <w:spacing w:val="-20"/>
                <w:sz w:val="20"/>
                <w:szCs w:val="20"/>
                <w:lang w:val="ru-RU"/>
              </w:rPr>
              <w:t>33080,5</w:t>
            </w:r>
          </w:p>
        </w:tc>
        <w:tc>
          <w:tcPr>
            <w:tcW w:w="851" w:type="dxa"/>
          </w:tcPr>
          <w:p w:rsidR="006A725E" w:rsidRPr="00F54E0B" w:rsidRDefault="009E218D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29570,0</w:t>
            </w:r>
          </w:p>
        </w:tc>
        <w:tc>
          <w:tcPr>
            <w:tcW w:w="850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6A725E" w:rsidRPr="00B51B71" w:rsidTr="001120E1">
        <w:trPr>
          <w:trHeight w:val="517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6A725E" w:rsidRPr="006B50A8" w:rsidRDefault="00322D36" w:rsidP="00CC232B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</w:t>
            </w:r>
            <w:r w:rsidR="00CC232B">
              <w:rPr>
                <w:spacing w:val="-14"/>
                <w:sz w:val="20"/>
                <w:szCs w:val="20"/>
                <w:lang w:val="ru-RU"/>
              </w:rPr>
              <w:t>8</w:t>
            </w:r>
            <w:r>
              <w:rPr>
                <w:spacing w:val="-14"/>
                <w:sz w:val="20"/>
                <w:szCs w:val="20"/>
                <w:lang w:val="ru-RU"/>
              </w:rPr>
              <w:t>76,6</w:t>
            </w:r>
          </w:p>
        </w:tc>
        <w:tc>
          <w:tcPr>
            <w:tcW w:w="850" w:type="dxa"/>
          </w:tcPr>
          <w:p w:rsidR="006A725E" w:rsidRPr="006A725E" w:rsidRDefault="00BD66CF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BD66CF">
              <w:rPr>
                <w:spacing w:val="-24"/>
                <w:sz w:val="20"/>
                <w:szCs w:val="20"/>
                <w:lang w:val="ru-RU"/>
              </w:rPr>
              <w:t>118451,3</w:t>
            </w:r>
          </w:p>
        </w:tc>
        <w:tc>
          <w:tcPr>
            <w:tcW w:w="851" w:type="dxa"/>
          </w:tcPr>
          <w:p w:rsidR="006A725E" w:rsidRPr="006A725E" w:rsidRDefault="00EF51D4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0" w:type="dxa"/>
          </w:tcPr>
          <w:p w:rsidR="006A725E" w:rsidRPr="00F54E0B" w:rsidRDefault="00EF51D4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6A725E" w:rsidRPr="00B51B71" w:rsidTr="006A725E">
        <w:trPr>
          <w:trHeight w:val="70"/>
        </w:trPr>
        <w:tc>
          <w:tcPr>
            <w:tcW w:w="426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1.1.</w:t>
            </w:r>
          </w:p>
        </w:tc>
        <w:tc>
          <w:tcPr>
            <w:tcW w:w="1134" w:type="dxa"/>
            <w:vMerge w:val="restart"/>
          </w:tcPr>
          <w:p w:rsidR="006A725E" w:rsidRPr="005E44DE" w:rsidRDefault="00E72C80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w:anchor="Par595" w:history="1">
              <w:r w:rsidR="006A725E" w:rsidRPr="005E44DE">
                <w:rPr>
                  <w:spacing w:val="-4"/>
                  <w:sz w:val="20"/>
                  <w:szCs w:val="20"/>
                  <w:lang w:val="ru-RU"/>
                </w:rPr>
                <w:t>Подпр</w:t>
              </w:r>
              <w:r w:rsidR="006A725E" w:rsidRPr="005E44DE">
                <w:rPr>
                  <w:spacing w:val="-4"/>
                  <w:sz w:val="20"/>
                  <w:szCs w:val="20"/>
                  <w:lang w:val="ru-RU"/>
                </w:rPr>
                <w:t>о</w:t>
              </w:r>
              <w:r w:rsidR="006A725E" w:rsidRPr="005E44DE">
                <w:rPr>
                  <w:spacing w:val="-4"/>
                  <w:sz w:val="20"/>
                  <w:szCs w:val="20"/>
                  <w:lang w:val="ru-RU"/>
                </w:rPr>
                <w:t>грамма</w:t>
              </w:r>
            </w:hyperlink>
            <w:r w:rsidR="006A725E" w:rsidRPr="005E44DE">
              <w:rPr>
                <w:spacing w:val="-4"/>
                <w:sz w:val="20"/>
                <w:szCs w:val="20"/>
                <w:lang w:val="ru-RU"/>
              </w:rPr>
              <w:t xml:space="preserve">  </w:t>
            </w:r>
          </w:p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«Эколог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ческая безопа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с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ность населения города Липецка»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6A725E" w:rsidRPr="006705A8" w:rsidRDefault="00305305" w:rsidP="00CC232B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6A725E" w:rsidRPr="006705A8" w:rsidRDefault="00BD66CF" w:rsidP="006A725E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</w:rPr>
            </w:pPr>
            <w:r>
              <w:rPr>
                <w:spacing w:val="-26"/>
                <w:sz w:val="20"/>
                <w:szCs w:val="20"/>
                <w:lang w:val="ru-RU"/>
              </w:rPr>
              <w:t>184751,5</w:t>
            </w:r>
          </w:p>
        </w:tc>
        <w:tc>
          <w:tcPr>
            <w:tcW w:w="851" w:type="dxa"/>
          </w:tcPr>
          <w:p w:rsidR="006A725E" w:rsidRPr="005E44DE" w:rsidRDefault="00EF51D4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109140,5</w:t>
            </w:r>
          </w:p>
        </w:tc>
        <w:tc>
          <w:tcPr>
            <w:tcW w:w="850" w:type="dxa"/>
          </w:tcPr>
          <w:p w:rsidR="006A725E" w:rsidRPr="005E44DE" w:rsidRDefault="00EF51D4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6A725E" w:rsidRPr="00B51B71" w:rsidTr="006A725E">
        <w:trPr>
          <w:trHeight w:val="70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6A725E" w:rsidRPr="006705A8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6A725E" w:rsidRPr="005E44DE" w:rsidRDefault="000D44CD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33219,7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6A725E" w:rsidRPr="00B51B71" w:rsidTr="006A725E">
        <w:trPr>
          <w:trHeight w:val="300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6A725E" w:rsidRPr="006705A8" w:rsidRDefault="00305305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6A725E" w:rsidRPr="002708AE" w:rsidRDefault="005F638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20"/>
                <w:sz w:val="20"/>
                <w:szCs w:val="20"/>
                <w:lang w:val="ru-RU"/>
              </w:rPr>
              <w:t>33080,5</w:t>
            </w:r>
          </w:p>
        </w:tc>
        <w:tc>
          <w:tcPr>
            <w:tcW w:w="851" w:type="dxa"/>
          </w:tcPr>
          <w:p w:rsidR="006A725E" w:rsidRPr="00F54E0B" w:rsidRDefault="009E218D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29570,0</w:t>
            </w:r>
          </w:p>
        </w:tc>
        <w:tc>
          <w:tcPr>
            <w:tcW w:w="850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6A725E" w:rsidRPr="00B51B71" w:rsidTr="006A725E">
        <w:trPr>
          <w:trHeight w:val="466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6A725E" w:rsidRPr="006705A8" w:rsidRDefault="00322D36" w:rsidP="00CC232B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</w:t>
            </w:r>
            <w:r w:rsidR="00CC232B">
              <w:rPr>
                <w:spacing w:val="-14"/>
                <w:sz w:val="20"/>
                <w:szCs w:val="20"/>
                <w:lang w:val="ru-RU"/>
              </w:rPr>
              <w:t>8</w:t>
            </w:r>
            <w:r>
              <w:rPr>
                <w:spacing w:val="-14"/>
                <w:sz w:val="20"/>
                <w:szCs w:val="20"/>
                <w:lang w:val="ru-RU"/>
              </w:rPr>
              <w:t>76,6</w:t>
            </w:r>
          </w:p>
        </w:tc>
        <w:tc>
          <w:tcPr>
            <w:tcW w:w="850" w:type="dxa"/>
          </w:tcPr>
          <w:p w:rsidR="006A725E" w:rsidRPr="00BD66CF" w:rsidRDefault="00BD66CF" w:rsidP="006A725E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highlight w:val="yellow"/>
              </w:rPr>
            </w:pPr>
            <w:r w:rsidRPr="00BD66CF">
              <w:rPr>
                <w:spacing w:val="-24"/>
                <w:sz w:val="20"/>
                <w:szCs w:val="20"/>
                <w:lang w:val="ru-RU"/>
              </w:rPr>
              <w:t>118451,3</w:t>
            </w:r>
          </w:p>
        </w:tc>
        <w:tc>
          <w:tcPr>
            <w:tcW w:w="851" w:type="dxa"/>
          </w:tcPr>
          <w:p w:rsidR="006A725E" w:rsidRPr="005E44DE" w:rsidRDefault="00EF51D4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0" w:type="dxa"/>
          </w:tcPr>
          <w:p w:rsidR="006A725E" w:rsidRPr="005E44DE" w:rsidRDefault="00EF51D4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  <w:r>
              <w:rPr>
                <w:spacing w:val="-4"/>
                <w:sz w:val="20"/>
                <w:szCs w:val="20"/>
                <w:lang w:val="ru-RU"/>
              </w:rPr>
              <w:t xml:space="preserve">       </w:t>
            </w:r>
            <w:r w:rsidR="00A069E0">
              <w:rPr>
                <w:spacing w:val="-4"/>
                <w:sz w:val="20"/>
                <w:szCs w:val="20"/>
                <w:lang w:val="ru-RU"/>
              </w:rPr>
              <w:t xml:space="preserve">    </w:t>
            </w:r>
            <w:r w:rsidR="00312669">
              <w:rPr>
                <w:spacing w:val="-4"/>
                <w:sz w:val="20"/>
                <w:szCs w:val="20"/>
                <w:lang w:val="ru-RU"/>
              </w:rPr>
              <w:t xml:space="preserve">  </w:t>
            </w:r>
            <w:r>
              <w:rPr>
                <w:spacing w:val="-4"/>
                <w:sz w:val="20"/>
                <w:szCs w:val="20"/>
                <w:lang w:val="ru-RU"/>
              </w:rPr>
              <w:t>»</w:t>
            </w:r>
          </w:p>
        </w:tc>
      </w:tr>
    </w:tbl>
    <w:p w:rsidR="00A03256" w:rsidRPr="00055004" w:rsidRDefault="00A03256" w:rsidP="00A03256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 В приложении к муниципальной программе «Охрана окружающей среды города Липецка»:</w:t>
      </w:r>
    </w:p>
    <w:p w:rsidR="0037188B" w:rsidRDefault="00A03256" w:rsidP="0037188B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</w:t>
      </w:r>
      <w:r>
        <w:rPr>
          <w:rFonts w:ascii="Times New Roman" w:hAnsi="Times New Roman" w:cs="Times New Roman"/>
          <w:spacing w:val="-4"/>
        </w:rPr>
        <w:t>1</w:t>
      </w:r>
      <w:r w:rsidRPr="00055004">
        <w:rPr>
          <w:rFonts w:ascii="Times New Roman" w:hAnsi="Times New Roman" w:cs="Times New Roman"/>
          <w:spacing w:val="-4"/>
        </w:rPr>
        <w:t>. В разделе 1. «Паспорт подпрограммы «Экологическая безопасность населения города Липецка» муниципальной программы «Охрана о</w:t>
      </w:r>
      <w:r w:rsidR="0037188B">
        <w:rPr>
          <w:rFonts w:ascii="Times New Roman" w:hAnsi="Times New Roman" w:cs="Times New Roman"/>
          <w:spacing w:val="-4"/>
        </w:rPr>
        <w:t>кружающей среды города Липецка»</w:t>
      </w:r>
      <w:r>
        <w:rPr>
          <w:rFonts w:ascii="Times New Roman" w:hAnsi="Times New Roman" w:cs="Times New Roman"/>
          <w:spacing w:val="-4"/>
        </w:rPr>
        <w:t xml:space="preserve"> </w:t>
      </w:r>
      <w:r w:rsidRPr="00055004">
        <w:rPr>
          <w:rFonts w:ascii="Times New Roman" w:hAnsi="Times New Roman" w:cs="Times New Roman"/>
          <w:spacing w:val="-4"/>
        </w:rPr>
        <w:t xml:space="preserve"> позици</w:t>
      </w:r>
      <w:r w:rsidR="0037188B">
        <w:rPr>
          <w:rFonts w:ascii="Times New Roman" w:hAnsi="Times New Roman" w:cs="Times New Roman"/>
          <w:spacing w:val="-4"/>
        </w:rPr>
        <w:t>ю</w:t>
      </w:r>
      <w:r w:rsidRPr="00055004">
        <w:rPr>
          <w:rFonts w:ascii="Times New Roman" w:hAnsi="Times New Roman" w:cs="Times New Roman"/>
          <w:spacing w:val="-4"/>
        </w:rPr>
        <w:t xml:space="preserve"> «Объемы финансирования за счет средств бюджета города Липецка с разбивкой по годам»</w:t>
      </w:r>
      <w:r w:rsidR="0037188B">
        <w:rPr>
          <w:rFonts w:ascii="Times New Roman" w:hAnsi="Times New Roman" w:cs="Times New Roman"/>
          <w:spacing w:val="-4"/>
        </w:rPr>
        <w:t xml:space="preserve"> изложить в следующей редакции:</w:t>
      </w:r>
      <w:r w:rsidRPr="00055004">
        <w:rPr>
          <w:rFonts w:ascii="Times New Roman" w:hAnsi="Times New Roman" w:cs="Times New Roman"/>
          <w:spacing w:val="-4"/>
        </w:rPr>
        <w:t xml:space="preserve"> </w:t>
      </w:r>
    </w:p>
    <w:tbl>
      <w:tblPr>
        <w:tblW w:w="9944" w:type="dxa"/>
        <w:tblInd w:w="-46" w:type="dxa"/>
        <w:tblLayout w:type="fixed"/>
        <w:tblLook w:val="01E0" w:firstRow="1" w:lastRow="1" w:firstColumn="1" w:lastColumn="1" w:noHBand="0" w:noVBand="0"/>
      </w:tblPr>
      <w:tblGrid>
        <w:gridCol w:w="3548"/>
        <w:gridCol w:w="6396"/>
      </w:tblGrid>
      <w:tr w:rsidR="0037188B" w:rsidRPr="00CE2A68" w:rsidTr="0037188B">
        <w:trPr>
          <w:trHeight w:val="569"/>
        </w:trPr>
        <w:tc>
          <w:tcPr>
            <w:tcW w:w="3528" w:type="dxa"/>
          </w:tcPr>
          <w:p w:rsidR="0037188B" w:rsidRPr="00AA1521" w:rsidRDefault="0037188B" w:rsidP="0037188B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«Объемы ф</w:t>
            </w:r>
            <w:r w:rsidRPr="00AA1521">
              <w:rPr>
                <w:rFonts w:ascii="Times New Roman" w:hAnsi="Times New Roman" w:cs="Times New Roman"/>
              </w:rPr>
              <w:t xml:space="preserve">инансирования за счет средств бюджета города Липецка с разбивкой по годам </w:t>
            </w:r>
          </w:p>
        </w:tc>
        <w:tc>
          <w:tcPr>
            <w:tcW w:w="6361" w:type="dxa"/>
          </w:tcPr>
          <w:p w:rsidR="0037188B" w:rsidRPr="007A716A" w:rsidRDefault="0037188B" w:rsidP="0037188B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A716A">
              <w:rPr>
                <w:lang w:val="ru-RU"/>
              </w:rPr>
              <w:t xml:space="preserve">Общий объем финансирования на 2017 - 2024 годы составляет </w:t>
            </w:r>
            <w:r>
              <w:rPr>
                <w:lang w:val="ru-RU"/>
              </w:rPr>
              <w:t xml:space="preserve">841094,8 </w:t>
            </w:r>
            <w:r w:rsidRPr="007A716A">
              <w:rPr>
                <w:lang w:val="ru-RU"/>
              </w:rPr>
              <w:t xml:space="preserve"> тыс. рублей, в том числе по годам:</w:t>
            </w:r>
          </w:p>
          <w:p w:rsidR="0037188B" w:rsidRPr="007A716A" w:rsidRDefault="0037188B" w:rsidP="0037188B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A716A">
              <w:rPr>
                <w:lang w:val="ru-RU"/>
              </w:rPr>
              <w:t xml:space="preserve">2017 год – 154119,8 тыс. рублей, </w:t>
            </w:r>
          </w:p>
          <w:p w:rsidR="0037188B" w:rsidRPr="007A716A" w:rsidRDefault="0037188B" w:rsidP="0037188B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A716A">
              <w:rPr>
                <w:lang w:val="ru-RU"/>
              </w:rPr>
              <w:t xml:space="preserve">2018 год – </w:t>
            </w:r>
            <w:r>
              <w:rPr>
                <w:lang w:val="ru-RU"/>
              </w:rPr>
              <w:t>141810,1</w:t>
            </w:r>
            <w:r w:rsidRPr="007A716A">
              <w:rPr>
                <w:lang w:val="ru-RU"/>
              </w:rPr>
              <w:t xml:space="preserve"> тыс. рублей, </w:t>
            </w:r>
          </w:p>
          <w:p w:rsidR="0037188B" w:rsidRPr="007A716A" w:rsidRDefault="0037188B" w:rsidP="0037188B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A716A">
              <w:rPr>
                <w:lang w:val="ru-RU"/>
              </w:rPr>
              <w:t xml:space="preserve">2019 год – </w:t>
            </w:r>
            <w:r>
              <w:rPr>
                <w:lang w:val="ru-RU"/>
              </w:rPr>
              <w:t>121876,6</w:t>
            </w:r>
            <w:r w:rsidRPr="007A716A">
              <w:rPr>
                <w:lang w:val="ru-RU"/>
              </w:rPr>
              <w:t xml:space="preserve"> тыс. рублей, </w:t>
            </w:r>
          </w:p>
          <w:p w:rsidR="0037188B" w:rsidRPr="007A716A" w:rsidRDefault="0037188B" w:rsidP="0037188B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A716A">
              <w:rPr>
                <w:lang w:val="ru-RU"/>
              </w:rPr>
              <w:t xml:space="preserve">2020 год – </w:t>
            </w:r>
            <w:r>
              <w:rPr>
                <w:lang w:val="ru-RU"/>
              </w:rPr>
              <w:t>118451,3</w:t>
            </w:r>
            <w:r w:rsidRPr="007A716A">
              <w:rPr>
                <w:lang w:val="ru-RU"/>
              </w:rPr>
              <w:t xml:space="preserve"> тыс. рублей, </w:t>
            </w:r>
          </w:p>
          <w:p w:rsidR="0037188B" w:rsidRPr="007A716A" w:rsidRDefault="0037188B" w:rsidP="0037188B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A716A">
              <w:rPr>
                <w:lang w:val="ru-RU"/>
              </w:rPr>
              <w:t xml:space="preserve">2021 год – </w:t>
            </w:r>
            <w:r>
              <w:rPr>
                <w:lang w:val="ru-RU"/>
              </w:rPr>
              <w:t>79570,5</w:t>
            </w:r>
            <w:r w:rsidRPr="007A716A">
              <w:rPr>
                <w:lang w:val="ru-RU"/>
              </w:rPr>
              <w:t xml:space="preserve"> тыс. рублей, </w:t>
            </w:r>
          </w:p>
          <w:p w:rsidR="0037188B" w:rsidRPr="007A716A" w:rsidRDefault="0037188B" w:rsidP="0037188B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A716A">
              <w:rPr>
                <w:lang w:val="ru-RU"/>
              </w:rPr>
              <w:t xml:space="preserve">2022 год – </w:t>
            </w:r>
            <w:r>
              <w:rPr>
                <w:lang w:val="ru-RU"/>
              </w:rPr>
              <w:t xml:space="preserve">79570,5 </w:t>
            </w:r>
            <w:r w:rsidRPr="007A716A">
              <w:rPr>
                <w:lang w:val="ru-RU"/>
              </w:rPr>
              <w:t>тыс. рублей,</w:t>
            </w:r>
          </w:p>
          <w:p w:rsidR="0037188B" w:rsidRPr="00F061A8" w:rsidRDefault="0037188B" w:rsidP="0037188B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F061A8">
              <w:rPr>
                <w:lang w:val="ru-RU"/>
              </w:rPr>
              <w:t xml:space="preserve">2023 год – </w:t>
            </w:r>
            <w:r w:rsidRPr="00033D1A">
              <w:rPr>
                <w:lang w:val="ru-RU"/>
              </w:rPr>
              <w:t xml:space="preserve">72848,0 </w:t>
            </w:r>
            <w:r w:rsidRPr="00F061A8">
              <w:rPr>
                <w:lang w:val="ru-RU"/>
              </w:rPr>
              <w:t>тыс. рублей,</w:t>
            </w:r>
          </w:p>
          <w:p w:rsidR="0037188B" w:rsidRPr="00AA1521" w:rsidRDefault="0037188B" w:rsidP="0037188B">
            <w:pPr>
              <w:pStyle w:val="ConsPlusNormal"/>
              <w:widowControl/>
              <w:suppressAutoHyphens/>
              <w:ind w:right="72" w:firstLine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7A716A">
              <w:rPr>
                <w:rFonts w:ascii="Times New Roman" w:hAnsi="Times New Roman" w:cs="Times New Roman"/>
              </w:rPr>
              <w:t xml:space="preserve">2024 год -  </w:t>
            </w:r>
            <w:r w:rsidRPr="00033D1A">
              <w:rPr>
                <w:rFonts w:ascii="Times New Roman" w:hAnsi="Times New Roman" w:cs="Times New Roman"/>
              </w:rPr>
              <w:t xml:space="preserve">72848,0 </w:t>
            </w:r>
            <w:r w:rsidRPr="007A716A">
              <w:rPr>
                <w:rFonts w:ascii="Times New Roman" w:hAnsi="Times New Roman" w:cs="Times New Roman"/>
              </w:rPr>
              <w:t>тыс. рублей</w:t>
            </w:r>
            <w:proofErr w:type="gramStart"/>
            <w:r w:rsidRPr="007A716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»</w:t>
            </w:r>
            <w:r w:rsidR="00312669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</w:tbl>
    <w:p w:rsidR="00A03256" w:rsidRDefault="00A03256" w:rsidP="0037188B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</w:t>
      </w: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 xml:space="preserve">. </w:t>
      </w:r>
      <w:r>
        <w:rPr>
          <w:rFonts w:ascii="Times New Roman" w:hAnsi="Times New Roman" w:cs="Times New Roman"/>
          <w:spacing w:val="-4"/>
        </w:rPr>
        <w:t>Раздел 6 «Ресурсное обеспечение подпрограммы»  изложить в следующей редакции:</w:t>
      </w:r>
    </w:p>
    <w:p w:rsidR="00A03256" w:rsidRDefault="00A03256" w:rsidP="00A03256">
      <w:pPr>
        <w:pStyle w:val="ConsPlusNormal"/>
        <w:suppressAutoHyphens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«Раздел 6. Ресурсное обеспечение подпрограммы.</w:t>
      </w:r>
    </w:p>
    <w:p w:rsidR="00A03256" w:rsidRPr="003A495A" w:rsidRDefault="00A03256" w:rsidP="00A03256">
      <w:pPr>
        <w:pStyle w:val="ConsPlusNormal"/>
        <w:suppressAutoHyphens/>
        <w:jc w:val="both"/>
        <w:rPr>
          <w:rFonts w:ascii="Times New Roman" w:hAnsi="Times New Roman" w:cs="Times New Roman"/>
          <w:spacing w:val="-4"/>
        </w:rPr>
      </w:pPr>
      <w:r w:rsidRPr="003A495A">
        <w:rPr>
          <w:rFonts w:ascii="Times New Roman" w:hAnsi="Times New Roman" w:cs="Times New Roman"/>
          <w:spacing w:val="-4"/>
        </w:rPr>
        <w:t xml:space="preserve">Финансирование подпрограммы осуществляется за счет средств бюджета города. </w:t>
      </w:r>
      <w:proofErr w:type="gramStart"/>
      <w:r w:rsidRPr="003A495A">
        <w:rPr>
          <w:rFonts w:ascii="Times New Roman" w:hAnsi="Times New Roman" w:cs="Times New Roman"/>
          <w:spacing w:val="-4"/>
        </w:rPr>
        <w:t xml:space="preserve">Общий объем финансирования на 2017 - 2024 годы составляет </w:t>
      </w:r>
      <w:r w:rsidR="00312669">
        <w:rPr>
          <w:rFonts w:ascii="Times New Roman" w:hAnsi="Times New Roman" w:cs="Times New Roman"/>
          <w:spacing w:val="-4"/>
        </w:rPr>
        <w:t xml:space="preserve">      </w:t>
      </w:r>
      <w:r w:rsidR="00EB4044" w:rsidRPr="00EB4044">
        <w:rPr>
          <w:rFonts w:ascii="Times New Roman" w:hAnsi="Times New Roman" w:cs="Times New Roman"/>
        </w:rPr>
        <w:lastRenderedPageBreak/>
        <w:t>841094,8</w:t>
      </w:r>
      <w:r w:rsidR="00EB4044">
        <w:t xml:space="preserve"> </w:t>
      </w:r>
      <w:r w:rsidR="00EB4044" w:rsidRPr="007A716A">
        <w:t xml:space="preserve"> </w:t>
      </w:r>
      <w:r w:rsidRPr="003A495A">
        <w:rPr>
          <w:rFonts w:ascii="Times New Roman" w:hAnsi="Times New Roman" w:cs="Times New Roman"/>
          <w:spacing w:val="-4"/>
        </w:rPr>
        <w:t xml:space="preserve">тыс. рублей, в том числе 2017 год - 154119,8 тыс. рублей, 2018 год - 141810,1 тыс. рублей, 2019 год </w:t>
      </w:r>
      <w:r>
        <w:rPr>
          <w:rFonts w:ascii="Times New Roman" w:hAnsi="Times New Roman" w:cs="Times New Roman"/>
          <w:spacing w:val="-4"/>
        </w:rPr>
        <w:t>–</w:t>
      </w:r>
      <w:r w:rsidRPr="003A495A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121876,6</w:t>
      </w:r>
      <w:r w:rsidRPr="003A495A">
        <w:rPr>
          <w:rFonts w:ascii="Times New Roman" w:hAnsi="Times New Roman" w:cs="Times New Roman"/>
          <w:spacing w:val="-4"/>
        </w:rPr>
        <w:t xml:space="preserve"> тыс. рублей, </w:t>
      </w:r>
      <w:r>
        <w:rPr>
          <w:rFonts w:ascii="Times New Roman" w:hAnsi="Times New Roman" w:cs="Times New Roman"/>
          <w:spacing w:val="-4"/>
        </w:rPr>
        <w:t xml:space="preserve"> </w:t>
      </w:r>
      <w:r w:rsidRPr="003A495A">
        <w:rPr>
          <w:rFonts w:ascii="Times New Roman" w:hAnsi="Times New Roman" w:cs="Times New Roman"/>
          <w:spacing w:val="-4"/>
        </w:rPr>
        <w:t xml:space="preserve">2020 год </w:t>
      </w:r>
      <w:r>
        <w:rPr>
          <w:rFonts w:ascii="Times New Roman" w:hAnsi="Times New Roman" w:cs="Times New Roman"/>
          <w:spacing w:val="-4"/>
        </w:rPr>
        <w:t>–</w:t>
      </w:r>
      <w:r w:rsidRPr="003A495A">
        <w:rPr>
          <w:rFonts w:ascii="Times New Roman" w:hAnsi="Times New Roman" w:cs="Times New Roman"/>
          <w:spacing w:val="-4"/>
        </w:rPr>
        <w:t xml:space="preserve"> </w:t>
      </w:r>
      <w:r w:rsidR="00EB4044" w:rsidRPr="00EB4044">
        <w:rPr>
          <w:rFonts w:ascii="Times New Roman" w:hAnsi="Times New Roman" w:cs="Times New Roman"/>
        </w:rPr>
        <w:t>118451,3</w:t>
      </w:r>
      <w:r w:rsidR="00EB4044" w:rsidRPr="007A716A">
        <w:t xml:space="preserve"> </w:t>
      </w:r>
      <w:r w:rsidRPr="003A495A">
        <w:rPr>
          <w:rFonts w:ascii="Times New Roman" w:hAnsi="Times New Roman" w:cs="Times New Roman"/>
          <w:spacing w:val="-4"/>
        </w:rPr>
        <w:t xml:space="preserve">тыс. рублей, 2021 год </w:t>
      </w:r>
      <w:r>
        <w:rPr>
          <w:rFonts w:ascii="Times New Roman" w:hAnsi="Times New Roman" w:cs="Times New Roman"/>
          <w:spacing w:val="-4"/>
        </w:rPr>
        <w:t>–</w:t>
      </w:r>
      <w:r w:rsidRPr="003A495A">
        <w:rPr>
          <w:rFonts w:ascii="Times New Roman" w:hAnsi="Times New Roman" w:cs="Times New Roman"/>
          <w:spacing w:val="-4"/>
        </w:rPr>
        <w:t xml:space="preserve"> </w:t>
      </w:r>
      <w:r w:rsidR="00EB4044" w:rsidRPr="00EB4044">
        <w:rPr>
          <w:rFonts w:ascii="Times New Roman" w:hAnsi="Times New Roman" w:cs="Times New Roman"/>
        </w:rPr>
        <w:t>79570,5</w:t>
      </w:r>
      <w:r w:rsidR="00EB4044" w:rsidRPr="007A716A">
        <w:t xml:space="preserve"> </w:t>
      </w:r>
      <w:r w:rsidRPr="003A495A">
        <w:rPr>
          <w:rFonts w:ascii="Times New Roman" w:hAnsi="Times New Roman" w:cs="Times New Roman"/>
          <w:spacing w:val="-4"/>
        </w:rPr>
        <w:t xml:space="preserve">тыс. рублей, 2022 год - </w:t>
      </w:r>
      <w:r w:rsidR="00EB4044" w:rsidRPr="00EB4044">
        <w:rPr>
          <w:rFonts w:ascii="Times New Roman" w:hAnsi="Times New Roman" w:cs="Times New Roman"/>
        </w:rPr>
        <w:t>79570,5</w:t>
      </w:r>
      <w:r w:rsidR="00EB4044" w:rsidRPr="007A716A">
        <w:t xml:space="preserve"> </w:t>
      </w:r>
      <w:r w:rsidRPr="003A495A">
        <w:rPr>
          <w:rFonts w:ascii="Times New Roman" w:hAnsi="Times New Roman" w:cs="Times New Roman"/>
          <w:spacing w:val="-4"/>
        </w:rPr>
        <w:t>тыс. рублей, 2023 год - 72848,0 тыс. рублей, 2024 год - 72848,0 тыс. рублей</w:t>
      </w:r>
      <w:r>
        <w:rPr>
          <w:rFonts w:ascii="Times New Roman" w:hAnsi="Times New Roman" w:cs="Times New Roman"/>
          <w:spacing w:val="-4"/>
        </w:rPr>
        <w:t>.».</w:t>
      </w:r>
      <w:proofErr w:type="gramEnd"/>
    </w:p>
    <w:p w:rsidR="00A03256" w:rsidRPr="003A495A" w:rsidRDefault="00A03256" w:rsidP="00A03256">
      <w:pPr>
        <w:pStyle w:val="ConsPlusNormal"/>
        <w:suppressAutoHyphens/>
        <w:jc w:val="both"/>
        <w:rPr>
          <w:rFonts w:ascii="Times New Roman" w:hAnsi="Times New Roman" w:cs="Times New Roman"/>
          <w:spacing w:val="-4"/>
        </w:rPr>
      </w:pPr>
    </w:p>
    <w:p w:rsidR="00A03256" w:rsidRDefault="00A03256" w:rsidP="00A03256">
      <w:pPr>
        <w:pStyle w:val="ConsPlusNormal"/>
        <w:suppressAutoHyphens/>
        <w:jc w:val="both"/>
        <w:outlineLvl w:val="0"/>
        <w:rPr>
          <w:rFonts w:ascii="Times New Roman" w:hAnsi="Times New Roman" w:cs="Times New Roman"/>
          <w:spacing w:val="-4"/>
        </w:rPr>
      </w:pPr>
    </w:p>
    <w:p w:rsidR="00A03256" w:rsidRPr="004F12A9" w:rsidRDefault="00A03256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A03256" w:rsidP="00C011A3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Г</w:t>
      </w:r>
      <w:r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а</w:t>
      </w:r>
      <w:r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Pr="00055004">
        <w:rPr>
          <w:rFonts w:ascii="Times New Roman" w:hAnsi="Times New Roman" w:cs="Times New Roman"/>
          <w:spacing w:val="-4"/>
        </w:rPr>
        <w:tab/>
      </w:r>
      <w:r w:rsidRPr="00055004">
        <w:rPr>
          <w:rFonts w:ascii="Times New Roman" w:hAnsi="Times New Roman" w:cs="Times New Roman"/>
          <w:spacing w:val="-4"/>
        </w:rPr>
        <w:tab/>
      </w:r>
      <w:r w:rsidRPr="00055004">
        <w:rPr>
          <w:rFonts w:ascii="Times New Roman" w:hAnsi="Times New Roman" w:cs="Times New Roman"/>
          <w:spacing w:val="-4"/>
        </w:rPr>
        <w:tab/>
      </w:r>
      <w:r w:rsidRPr="00055004">
        <w:rPr>
          <w:rFonts w:ascii="Times New Roman" w:hAnsi="Times New Roman" w:cs="Times New Roman"/>
          <w:spacing w:val="-4"/>
        </w:rPr>
        <w:tab/>
        <w:t xml:space="preserve">          </w:t>
      </w:r>
      <w:r w:rsidRPr="00055004">
        <w:rPr>
          <w:rFonts w:ascii="Times New Roman" w:hAnsi="Times New Roman" w:cs="Times New Roman"/>
          <w:spacing w:val="-4"/>
        </w:rPr>
        <w:tab/>
        <w:t xml:space="preserve">            </w:t>
      </w:r>
      <w:r>
        <w:rPr>
          <w:rFonts w:ascii="Times New Roman" w:hAnsi="Times New Roman" w:cs="Times New Roman"/>
          <w:spacing w:val="-4"/>
        </w:rPr>
        <w:t xml:space="preserve">                   Е.Ю. Уваркина</w:t>
      </w:r>
      <w:bookmarkStart w:id="0" w:name="_GoBack"/>
      <w:bookmarkEnd w:id="0"/>
    </w:p>
    <w:sectPr w:rsidR="004D40A2" w:rsidSect="00A03256">
      <w:headerReference w:type="even" r:id="rId11"/>
      <w:headerReference w:type="default" r:id="rId12"/>
      <w:pgSz w:w="11907" w:h="16840" w:code="9"/>
      <w:pgMar w:top="709" w:right="567" w:bottom="992" w:left="1701" w:header="51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C80" w:rsidRDefault="00E72C80">
      <w:r>
        <w:separator/>
      </w:r>
    </w:p>
  </w:endnote>
  <w:endnote w:type="continuationSeparator" w:id="0">
    <w:p w:rsidR="00E72C80" w:rsidRDefault="00E72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C80" w:rsidRDefault="00E72C80">
      <w:r>
        <w:separator/>
      </w:r>
    </w:p>
  </w:footnote>
  <w:footnote w:type="continuationSeparator" w:id="0">
    <w:p w:rsidR="00E72C80" w:rsidRDefault="00E72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669" w:rsidRDefault="009D0BB2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1266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12669" w:rsidRDefault="0031266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669" w:rsidRPr="00CB2AD1" w:rsidRDefault="00312669" w:rsidP="00B04BB0">
    <w:pPr>
      <w:pStyle w:val="a4"/>
      <w:framePr w:wrap="around" w:vAnchor="text" w:hAnchor="margin" w:xAlign="center" w:y="1"/>
      <w:rPr>
        <w:rStyle w:val="a6"/>
        <w:lang w:val="ru-RU"/>
      </w:rPr>
    </w:pPr>
  </w:p>
  <w:p w:rsidR="00312669" w:rsidRPr="00CB2AD1" w:rsidRDefault="00312669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30CC"/>
    <w:rsid w:val="00005527"/>
    <w:rsid w:val="00005954"/>
    <w:rsid w:val="00006359"/>
    <w:rsid w:val="00010BE4"/>
    <w:rsid w:val="00010D9E"/>
    <w:rsid w:val="00013EFA"/>
    <w:rsid w:val="00015045"/>
    <w:rsid w:val="000161D9"/>
    <w:rsid w:val="00024454"/>
    <w:rsid w:val="00025CD9"/>
    <w:rsid w:val="00032781"/>
    <w:rsid w:val="00033D1A"/>
    <w:rsid w:val="000403C4"/>
    <w:rsid w:val="0004634B"/>
    <w:rsid w:val="00055004"/>
    <w:rsid w:val="00061CD2"/>
    <w:rsid w:val="00062B1A"/>
    <w:rsid w:val="000660F2"/>
    <w:rsid w:val="00070631"/>
    <w:rsid w:val="00072F72"/>
    <w:rsid w:val="000A34D9"/>
    <w:rsid w:val="000B0BF3"/>
    <w:rsid w:val="000B48B5"/>
    <w:rsid w:val="000B57BB"/>
    <w:rsid w:val="000B6D01"/>
    <w:rsid w:val="000C2906"/>
    <w:rsid w:val="000C4729"/>
    <w:rsid w:val="000C5973"/>
    <w:rsid w:val="000C74FE"/>
    <w:rsid w:val="000C79D6"/>
    <w:rsid w:val="000D2392"/>
    <w:rsid w:val="000D3517"/>
    <w:rsid w:val="000D4005"/>
    <w:rsid w:val="000D44CD"/>
    <w:rsid w:val="000D7137"/>
    <w:rsid w:val="000E042D"/>
    <w:rsid w:val="000E6392"/>
    <w:rsid w:val="000F0043"/>
    <w:rsid w:val="000F4F20"/>
    <w:rsid w:val="000F67FA"/>
    <w:rsid w:val="000F7465"/>
    <w:rsid w:val="000F74CA"/>
    <w:rsid w:val="0010192E"/>
    <w:rsid w:val="001120E1"/>
    <w:rsid w:val="001138C1"/>
    <w:rsid w:val="00120854"/>
    <w:rsid w:val="00126EC3"/>
    <w:rsid w:val="0013331D"/>
    <w:rsid w:val="00135C50"/>
    <w:rsid w:val="00136867"/>
    <w:rsid w:val="00141D5B"/>
    <w:rsid w:val="00141FA0"/>
    <w:rsid w:val="00142DC4"/>
    <w:rsid w:val="001473E7"/>
    <w:rsid w:val="00147EB8"/>
    <w:rsid w:val="00151EA7"/>
    <w:rsid w:val="0015271B"/>
    <w:rsid w:val="001600C3"/>
    <w:rsid w:val="001632B5"/>
    <w:rsid w:val="00171961"/>
    <w:rsid w:val="00174B84"/>
    <w:rsid w:val="00175016"/>
    <w:rsid w:val="00176EFD"/>
    <w:rsid w:val="00182356"/>
    <w:rsid w:val="00182976"/>
    <w:rsid w:val="00193224"/>
    <w:rsid w:val="001940D5"/>
    <w:rsid w:val="001A2286"/>
    <w:rsid w:val="001A4C1A"/>
    <w:rsid w:val="001A4DEE"/>
    <w:rsid w:val="001A7131"/>
    <w:rsid w:val="001B60EE"/>
    <w:rsid w:val="001C7C13"/>
    <w:rsid w:val="001D167F"/>
    <w:rsid w:val="001D2032"/>
    <w:rsid w:val="001D4CED"/>
    <w:rsid w:val="001D6FD2"/>
    <w:rsid w:val="001D7D15"/>
    <w:rsid w:val="001E1C03"/>
    <w:rsid w:val="001E1E20"/>
    <w:rsid w:val="001E391F"/>
    <w:rsid w:val="001E6591"/>
    <w:rsid w:val="001F4BF4"/>
    <w:rsid w:val="00207D57"/>
    <w:rsid w:val="002206B9"/>
    <w:rsid w:val="002219E6"/>
    <w:rsid w:val="00222F40"/>
    <w:rsid w:val="0023148B"/>
    <w:rsid w:val="0023689D"/>
    <w:rsid w:val="00237FCB"/>
    <w:rsid w:val="00243ABF"/>
    <w:rsid w:val="002445DE"/>
    <w:rsid w:val="0024505D"/>
    <w:rsid w:val="00247AEC"/>
    <w:rsid w:val="00264DF7"/>
    <w:rsid w:val="002708AE"/>
    <w:rsid w:val="00277DA7"/>
    <w:rsid w:val="0028027D"/>
    <w:rsid w:val="002860B3"/>
    <w:rsid w:val="00290396"/>
    <w:rsid w:val="00294BE2"/>
    <w:rsid w:val="002A1028"/>
    <w:rsid w:val="002A2624"/>
    <w:rsid w:val="002A6317"/>
    <w:rsid w:val="002B7D15"/>
    <w:rsid w:val="002B7F0F"/>
    <w:rsid w:val="002C77CF"/>
    <w:rsid w:val="002D01CB"/>
    <w:rsid w:val="003000CB"/>
    <w:rsid w:val="0030283A"/>
    <w:rsid w:val="003051B9"/>
    <w:rsid w:val="00305305"/>
    <w:rsid w:val="00312669"/>
    <w:rsid w:val="003219A3"/>
    <w:rsid w:val="00322D36"/>
    <w:rsid w:val="00326676"/>
    <w:rsid w:val="00332D0D"/>
    <w:rsid w:val="00334B17"/>
    <w:rsid w:val="003379DA"/>
    <w:rsid w:val="00343DF6"/>
    <w:rsid w:val="00355EF4"/>
    <w:rsid w:val="00355F89"/>
    <w:rsid w:val="003669AC"/>
    <w:rsid w:val="0037188B"/>
    <w:rsid w:val="00381025"/>
    <w:rsid w:val="00384AB4"/>
    <w:rsid w:val="00385191"/>
    <w:rsid w:val="003A495A"/>
    <w:rsid w:val="003A520E"/>
    <w:rsid w:val="003A7EF3"/>
    <w:rsid w:val="003B1374"/>
    <w:rsid w:val="003B2D0D"/>
    <w:rsid w:val="003B2F52"/>
    <w:rsid w:val="003B651E"/>
    <w:rsid w:val="003B7240"/>
    <w:rsid w:val="003E26D3"/>
    <w:rsid w:val="003E673D"/>
    <w:rsid w:val="003E6766"/>
    <w:rsid w:val="003F2044"/>
    <w:rsid w:val="003F287F"/>
    <w:rsid w:val="003F394D"/>
    <w:rsid w:val="003F77D5"/>
    <w:rsid w:val="0040560C"/>
    <w:rsid w:val="0041017A"/>
    <w:rsid w:val="004123B2"/>
    <w:rsid w:val="00421970"/>
    <w:rsid w:val="0042796A"/>
    <w:rsid w:val="0043546C"/>
    <w:rsid w:val="004420B3"/>
    <w:rsid w:val="0044619A"/>
    <w:rsid w:val="004541C1"/>
    <w:rsid w:val="00463FBB"/>
    <w:rsid w:val="0047440C"/>
    <w:rsid w:val="00481B00"/>
    <w:rsid w:val="00491B17"/>
    <w:rsid w:val="00494D2A"/>
    <w:rsid w:val="004967E2"/>
    <w:rsid w:val="00497D3D"/>
    <w:rsid w:val="004A4A0E"/>
    <w:rsid w:val="004B0A1F"/>
    <w:rsid w:val="004B2B28"/>
    <w:rsid w:val="004B6801"/>
    <w:rsid w:val="004C13BB"/>
    <w:rsid w:val="004C40A3"/>
    <w:rsid w:val="004D26A5"/>
    <w:rsid w:val="004D40A2"/>
    <w:rsid w:val="004D7F0B"/>
    <w:rsid w:val="004E2CF8"/>
    <w:rsid w:val="004F12A9"/>
    <w:rsid w:val="004F2757"/>
    <w:rsid w:val="004F2A13"/>
    <w:rsid w:val="005007A3"/>
    <w:rsid w:val="00501C2F"/>
    <w:rsid w:val="00503927"/>
    <w:rsid w:val="005104E4"/>
    <w:rsid w:val="00517460"/>
    <w:rsid w:val="00522063"/>
    <w:rsid w:val="00522D64"/>
    <w:rsid w:val="005257FE"/>
    <w:rsid w:val="005261BC"/>
    <w:rsid w:val="00527EE6"/>
    <w:rsid w:val="0053333A"/>
    <w:rsid w:val="00545B47"/>
    <w:rsid w:val="00545B51"/>
    <w:rsid w:val="00545E88"/>
    <w:rsid w:val="0054788B"/>
    <w:rsid w:val="005629B3"/>
    <w:rsid w:val="00573D51"/>
    <w:rsid w:val="005766C8"/>
    <w:rsid w:val="00583C94"/>
    <w:rsid w:val="00584473"/>
    <w:rsid w:val="005867D0"/>
    <w:rsid w:val="00590FFD"/>
    <w:rsid w:val="00597559"/>
    <w:rsid w:val="005A3D07"/>
    <w:rsid w:val="005A6465"/>
    <w:rsid w:val="005A77B5"/>
    <w:rsid w:val="005B0046"/>
    <w:rsid w:val="005B106B"/>
    <w:rsid w:val="005B373C"/>
    <w:rsid w:val="005B6111"/>
    <w:rsid w:val="005C28D1"/>
    <w:rsid w:val="005C6DE1"/>
    <w:rsid w:val="005D2DE7"/>
    <w:rsid w:val="005D4909"/>
    <w:rsid w:val="005D58F6"/>
    <w:rsid w:val="005D7382"/>
    <w:rsid w:val="005E44DE"/>
    <w:rsid w:val="005E49E4"/>
    <w:rsid w:val="005F294C"/>
    <w:rsid w:val="005F638E"/>
    <w:rsid w:val="005F7423"/>
    <w:rsid w:val="006011FA"/>
    <w:rsid w:val="00612210"/>
    <w:rsid w:val="00612456"/>
    <w:rsid w:val="00615925"/>
    <w:rsid w:val="0062108C"/>
    <w:rsid w:val="00625D58"/>
    <w:rsid w:val="00641F44"/>
    <w:rsid w:val="0064530A"/>
    <w:rsid w:val="00653BEF"/>
    <w:rsid w:val="006705A8"/>
    <w:rsid w:val="00670E9F"/>
    <w:rsid w:val="00674F2D"/>
    <w:rsid w:val="006820EF"/>
    <w:rsid w:val="00682A03"/>
    <w:rsid w:val="00684360"/>
    <w:rsid w:val="00685F83"/>
    <w:rsid w:val="00691097"/>
    <w:rsid w:val="006943C3"/>
    <w:rsid w:val="006A3CF8"/>
    <w:rsid w:val="006A581A"/>
    <w:rsid w:val="006A5A76"/>
    <w:rsid w:val="006A725E"/>
    <w:rsid w:val="006A7838"/>
    <w:rsid w:val="006B434A"/>
    <w:rsid w:val="006B50A8"/>
    <w:rsid w:val="006B5205"/>
    <w:rsid w:val="006B5ADC"/>
    <w:rsid w:val="006B6C12"/>
    <w:rsid w:val="006C24EF"/>
    <w:rsid w:val="006C41B6"/>
    <w:rsid w:val="006C4D74"/>
    <w:rsid w:val="006D0894"/>
    <w:rsid w:val="006D61D1"/>
    <w:rsid w:val="006E4A8F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B07"/>
    <w:rsid w:val="00720582"/>
    <w:rsid w:val="00735DA1"/>
    <w:rsid w:val="00743417"/>
    <w:rsid w:val="00750AF7"/>
    <w:rsid w:val="00755A72"/>
    <w:rsid w:val="00764F89"/>
    <w:rsid w:val="007811F8"/>
    <w:rsid w:val="00783FAB"/>
    <w:rsid w:val="00793E32"/>
    <w:rsid w:val="007956D8"/>
    <w:rsid w:val="007A692B"/>
    <w:rsid w:val="007A6C0A"/>
    <w:rsid w:val="007A716A"/>
    <w:rsid w:val="007B0A31"/>
    <w:rsid w:val="007B1A20"/>
    <w:rsid w:val="007C0CBB"/>
    <w:rsid w:val="007D313B"/>
    <w:rsid w:val="007D3AF6"/>
    <w:rsid w:val="007E3225"/>
    <w:rsid w:val="007E79AB"/>
    <w:rsid w:val="007F70AD"/>
    <w:rsid w:val="008100E7"/>
    <w:rsid w:val="00817110"/>
    <w:rsid w:val="00820083"/>
    <w:rsid w:val="0082560D"/>
    <w:rsid w:val="00826F53"/>
    <w:rsid w:val="00843948"/>
    <w:rsid w:val="0084506F"/>
    <w:rsid w:val="008509FE"/>
    <w:rsid w:val="0085319A"/>
    <w:rsid w:val="008706C8"/>
    <w:rsid w:val="00875AB9"/>
    <w:rsid w:val="00880902"/>
    <w:rsid w:val="0088469E"/>
    <w:rsid w:val="00892354"/>
    <w:rsid w:val="00892B3F"/>
    <w:rsid w:val="00892D83"/>
    <w:rsid w:val="0089399C"/>
    <w:rsid w:val="008A0B48"/>
    <w:rsid w:val="008A2D5B"/>
    <w:rsid w:val="008B393F"/>
    <w:rsid w:val="008D1E0C"/>
    <w:rsid w:val="008D283A"/>
    <w:rsid w:val="008E3C0D"/>
    <w:rsid w:val="008E71AD"/>
    <w:rsid w:val="008F2FC1"/>
    <w:rsid w:val="008F3190"/>
    <w:rsid w:val="008F70AF"/>
    <w:rsid w:val="008F7417"/>
    <w:rsid w:val="00902699"/>
    <w:rsid w:val="00914FA9"/>
    <w:rsid w:val="00917197"/>
    <w:rsid w:val="00931167"/>
    <w:rsid w:val="00933DDC"/>
    <w:rsid w:val="0095421B"/>
    <w:rsid w:val="0095497E"/>
    <w:rsid w:val="009566C0"/>
    <w:rsid w:val="00956C48"/>
    <w:rsid w:val="00967AD7"/>
    <w:rsid w:val="009773C2"/>
    <w:rsid w:val="0098012D"/>
    <w:rsid w:val="00981440"/>
    <w:rsid w:val="009845CE"/>
    <w:rsid w:val="00994FA7"/>
    <w:rsid w:val="0099522F"/>
    <w:rsid w:val="009970E7"/>
    <w:rsid w:val="009C7B5E"/>
    <w:rsid w:val="009D0BB2"/>
    <w:rsid w:val="009D64D5"/>
    <w:rsid w:val="009D7D59"/>
    <w:rsid w:val="009E218D"/>
    <w:rsid w:val="009E3E04"/>
    <w:rsid w:val="009E3E0E"/>
    <w:rsid w:val="009F036D"/>
    <w:rsid w:val="009F4DBB"/>
    <w:rsid w:val="00A03256"/>
    <w:rsid w:val="00A069E0"/>
    <w:rsid w:val="00A107A2"/>
    <w:rsid w:val="00A1393D"/>
    <w:rsid w:val="00A1591E"/>
    <w:rsid w:val="00A202AE"/>
    <w:rsid w:val="00A251E5"/>
    <w:rsid w:val="00A26274"/>
    <w:rsid w:val="00A3439E"/>
    <w:rsid w:val="00A45FFA"/>
    <w:rsid w:val="00A710C9"/>
    <w:rsid w:val="00A727EE"/>
    <w:rsid w:val="00A74FFA"/>
    <w:rsid w:val="00A77871"/>
    <w:rsid w:val="00A82826"/>
    <w:rsid w:val="00A82FA2"/>
    <w:rsid w:val="00A93E80"/>
    <w:rsid w:val="00AA1521"/>
    <w:rsid w:val="00AA1E5C"/>
    <w:rsid w:val="00AB2525"/>
    <w:rsid w:val="00AD2D96"/>
    <w:rsid w:val="00AD36CA"/>
    <w:rsid w:val="00AD5347"/>
    <w:rsid w:val="00AF2DFA"/>
    <w:rsid w:val="00AF642B"/>
    <w:rsid w:val="00AF6DB9"/>
    <w:rsid w:val="00B04A7B"/>
    <w:rsid w:val="00B04BB0"/>
    <w:rsid w:val="00B05EE8"/>
    <w:rsid w:val="00B07077"/>
    <w:rsid w:val="00B1086D"/>
    <w:rsid w:val="00B25F55"/>
    <w:rsid w:val="00B36450"/>
    <w:rsid w:val="00B41156"/>
    <w:rsid w:val="00B45574"/>
    <w:rsid w:val="00B51B71"/>
    <w:rsid w:val="00B559C8"/>
    <w:rsid w:val="00B617EA"/>
    <w:rsid w:val="00B65572"/>
    <w:rsid w:val="00B65B61"/>
    <w:rsid w:val="00B66849"/>
    <w:rsid w:val="00B81D42"/>
    <w:rsid w:val="00B823E1"/>
    <w:rsid w:val="00B86E02"/>
    <w:rsid w:val="00B92048"/>
    <w:rsid w:val="00B94CD2"/>
    <w:rsid w:val="00BA0238"/>
    <w:rsid w:val="00BA0F05"/>
    <w:rsid w:val="00BC27D1"/>
    <w:rsid w:val="00BD16EE"/>
    <w:rsid w:val="00BD1F50"/>
    <w:rsid w:val="00BD66CF"/>
    <w:rsid w:val="00BE03BF"/>
    <w:rsid w:val="00C011A3"/>
    <w:rsid w:val="00C0170C"/>
    <w:rsid w:val="00C16657"/>
    <w:rsid w:val="00C30770"/>
    <w:rsid w:val="00C31D90"/>
    <w:rsid w:val="00C35DE3"/>
    <w:rsid w:val="00C432B0"/>
    <w:rsid w:val="00C438AC"/>
    <w:rsid w:val="00C46FB8"/>
    <w:rsid w:val="00C53053"/>
    <w:rsid w:val="00C54931"/>
    <w:rsid w:val="00C66F84"/>
    <w:rsid w:val="00C802F8"/>
    <w:rsid w:val="00C90F92"/>
    <w:rsid w:val="00C91879"/>
    <w:rsid w:val="00C9287A"/>
    <w:rsid w:val="00C92F62"/>
    <w:rsid w:val="00CA0CB2"/>
    <w:rsid w:val="00CA0FAB"/>
    <w:rsid w:val="00CB036A"/>
    <w:rsid w:val="00CB1328"/>
    <w:rsid w:val="00CB250F"/>
    <w:rsid w:val="00CB2A04"/>
    <w:rsid w:val="00CB2AD1"/>
    <w:rsid w:val="00CC1727"/>
    <w:rsid w:val="00CC21D0"/>
    <w:rsid w:val="00CC232B"/>
    <w:rsid w:val="00CC5512"/>
    <w:rsid w:val="00CC749B"/>
    <w:rsid w:val="00CD305B"/>
    <w:rsid w:val="00CD308E"/>
    <w:rsid w:val="00CD3195"/>
    <w:rsid w:val="00CD332B"/>
    <w:rsid w:val="00CD33B5"/>
    <w:rsid w:val="00CD56B9"/>
    <w:rsid w:val="00CE2A68"/>
    <w:rsid w:val="00CF06E6"/>
    <w:rsid w:val="00CF23F6"/>
    <w:rsid w:val="00D032F6"/>
    <w:rsid w:val="00D17AB4"/>
    <w:rsid w:val="00D30C7E"/>
    <w:rsid w:val="00D3114B"/>
    <w:rsid w:val="00D40FFB"/>
    <w:rsid w:val="00D46F73"/>
    <w:rsid w:val="00D510FF"/>
    <w:rsid w:val="00D54170"/>
    <w:rsid w:val="00D6179A"/>
    <w:rsid w:val="00D646C3"/>
    <w:rsid w:val="00D64CC4"/>
    <w:rsid w:val="00D65DAB"/>
    <w:rsid w:val="00D66089"/>
    <w:rsid w:val="00D81BC8"/>
    <w:rsid w:val="00D860C9"/>
    <w:rsid w:val="00D86F53"/>
    <w:rsid w:val="00D94910"/>
    <w:rsid w:val="00DA2160"/>
    <w:rsid w:val="00DA4E77"/>
    <w:rsid w:val="00DB3DE4"/>
    <w:rsid w:val="00DD35CD"/>
    <w:rsid w:val="00DE1CDC"/>
    <w:rsid w:val="00DF2BC2"/>
    <w:rsid w:val="00DF4649"/>
    <w:rsid w:val="00DF4DB6"/>
    <w:rsid w:val="00DF5AC9"/>
    <w:rsid w:val="00E004E9"/>
    <w:rsid w:val="00E124CD"/>
    <w:rsid w:val="00E136C1"/>
    <w:rsid w:val="00E16460"/>
    <w:rsid w:val="00E16C05"/>
    <w:rsid w:val="00E20AAE"/>
    <w:rsid w:val="00E23C32"/>
    <w:rsid w:val="00E339C3"/>
    <w:rsid w:val="00E3657C"/>
    <w:rsid w:val="00E37130"/>
    <w:rsid w:val="00E40278"/>
    <w:rsid w:val="00E4337C"/>
    <w:rsid w:val="00E44E6E"/>
    <w:rsid w:val="00E50EAC"/>
    <w:rsid w:val="00E525E4"/>
    <w:rsid w:val="00E535B4"/>
    <w:rsid w:val="00E57B5F"/>
    <w:rsid w:val="00E632D5"/>
    <w:rsid w:val="00E6340B"/>
    <w:rsid w:val="00E665AC"/>
    <w:rsid w:val="00E72C80"/>
    <w:rsid w:val="00E87385"/>
    <w:rsid w:val="00E96C7C"/>
    <w:rsid w:val="00EA1617"/>
    <w:rsid w:val="00EB02E4"/>
    <w:rsid w:val="00EB4044"/>
    <w:rsid w:val="00EC01A6"/>
    <w:rsid w:val="00EC756C"/>
    <w:rsid w:val="00ED2025"/>
    <w:rsid w:val="00ED30CA"/>
    <w:rsid w:val="00EE04EA"/>
    <w:rsid w:val="00EE4570"/>
    <w:rsid w:val="00EE739C"/>
    <w:rsid w:val="00EF4F5E"/>
    <w:rsid w:val="00EF51D4"/>
    <w:rsid w:val="00F01A67"/>
    <w:rsid w:val="00F061A8"/>
    <w:rsid w:val="00F20D1A"/>
    <w:rsid w:val="00F218CC"/>
    <w:rsid w:val="00F237BE"/>
    <w:rsid w:val="00F32501"/>
    <w:rsid w:val="00F32D98"/>
    <w:rsid w:val="00F32E9D"/>
    <w:rsid w:val="00F36006"/>
    <w:rsid w:val="00F361B9"/>
    <w:rsid w:val="00F423CE"/>
    <w:rsid w:val="00F42796"/>
    <w:rsid w:val="00F54E0B"/>
    <w:rsid w:val="00F55557"/>
    <w:rsid w:val="00F5644C"/>
    <w:rsid w:val="00F6351B"/>
    <w:rsid w:val="00F64E83"/>
    <w:rsid w:val="00F66370"/>
    <w:rsid w:val="00F74C3E"/>
    <w:rsid w:val="00F756EE"/>
    <w:rsid w:val="00F76633"/>
    <w:rsid w:val="00F766B3"/>
    <w:rsid w:val="00F81833"/>
    <w:rsid w:val="00F836B3"/>
    <w:rsid w:val="00F93211"/>
    <w:rsid w:val="00FA09F1"/>
    <w:rsid w:val="00FA76BD"/>
    <w:rsid w:val="00FA798D"/>
    <w:rsid w:val="00FB153F"/>
    <w:rsid w:val="00FB6773"/>
    <w:rsid w:val="00FC1E36"/>
    <w:rsid w:val="00FC4105"/>
    <w:rsid w:val="00FC530A"/>
    <w:rsid w:val="00FC5701"/>
    <w:rsid w:val="00FE7385"/>
    <w:rsid w:val="00FF0132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7935CD67AE785860C44C9040EEA0DD12A8B89BFFAA038315F49BC27F291874608006E63FD35CC5BA5C1E0i8s9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890C1E-44EB-4689-812C-3AF5A4FAC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6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8318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2020-01-21T06:56:00Z</cp:lastPrinted>
  <dcterms:created xsi:type="dcterms:W3CDTF">2020-02-18T09:18:00Z</dcterms:created>
  <dcterms:modified xsi:type="dcterms:W3CDTF">2020-02-18T09:18:00Z</dcterms:modified>
</cp:coreProperties>
</file>