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C41025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28.07.2021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1450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</w:t>
      </w:r>
      <w:r w:rsidR="005A364A" w:rsidRPr="005A364A">
        <w:rPr>
          <w:rFonts w:ascii="Times New Roman CYR" w:hAnsi="Times New Roman CYR"/>
          <w:lang w:val="ru-RU"/>
        </w:rPr>
        <w:t xml:space="preserve"> </w:t>
      </w:r>
      <w:r w:rsidR="000B6D01">
        <w:rPr>
          <w:rFonts w:ascii="Times New Roman CYR" w:hAnsi="Times New Roman CYR"/>
          <w:lang w:val="ru-RU"/>
        </w:rPr>
        <w:t xml:space="preserve"> </w:t>
      </w:r>
      <w:r w:rsidR="005A364A">
        <w:rPr>
          <w:rFonts w:ascii="Times New Roman CYR" w:hAnsi="Times New Roman CYR"/>
          <w:lang w:val="ru-RU"/>
        </w:rPr>
        <w:t xml:space="preserve">решением </w:t>
      </w:r>
      <w:r w:rsidR="005A364A" w:rsidRPr="004A03E9">
        <w:rPr>
          <w:rFonts w:ascii="Times New Roman CYR" w:hAnsi="Times New Roman CYR"/>
          <w:lang w:val="ru-RU"/>
        </w:rPr>
        <w:t xml:space="preserve"> Липецкого городского Совета депутатов от</w:t>
      </w:r>
      <w:r w:rsidR="005A364A">
        <w:rPr>
          <w:rFonts w:ascii="Times New Roman CYR" w:hAnsi="Times New Roman CYR"/>
          <w:lang w:val="ru-RU"/>
        </w:rPr>
        <w:t xml:space="preserve"> </w:t>
      </w:r>
      <w:r w:rsidR="00345E32">
        <w:rPr>
          <w:rFonts w:ascii="Times New Roman CYR" w:hAnsi="Times New Roman CYR"/>
          <w:lang w:val="ru-RU"/>
        </w:rPr>
        <w:t>29.06</w:t>
      </w:r>
      <w:r w:rsidR="00607A19">
        <w:rPr>
          <w:rFonts w:ascii="Times New Roman CYR" w:hAnsi="Times New Roman CYR"/>
          <w:lang w:val="ru-RU"/>
        </w:rPr>
        <w:t>.2021</w:t>
      </w:r>
      <w:r w:rsidR="005A364A" w:rsidRPr="00123F8B">
        <w:rPr>
          <w:rFonts w:ascii="Times New Roman CYR" w:hAnsi="Times New Roman CYR"/>
          <w:lang w:val="ru-RU"/>
        </w:rPr>
        <w:t xml:space="preserve">  № </w:t>
      </w:r>
      <w:r w:rsidR="00CF3B8A">
        <w:rPr>
          <w:rFonts w:ascii="Times New Roman CYR" w:hAnsi="Times New Roman CYR"/>
          <w:lang w:val="ru-RU"/>
        </w:rPr>
        <w:t>1</w:t>
      </w:r>
      <w:r w:rsidR="00345E32">
        <w:rPr>
          <w:rFonts w:ascii="Times New Roman CYR" w:hAnsi="Times New Roman CYR"/>
          <w:lang w:val="ru-RU"/>
        </w:rPr>
        <w:t>56</w:t>
      </w:r>
      <w:r w:rsidR="005A364A" w:rsidRPr="004A03E9">
        <w:rPr>
          <w:rFonts w:ascii="Times New Roman CYR" w:hAnsi="Times New Roman CYR"/>
          <w:lang w:val="ru-RU"/>
        </w:rPr>
        <w:t xml:space="preserve"> «О </w:t>
      </w:r>
      <w:r w:rsidR="00607A19">
        <w:rPr>
          <w:rFonts w:ascii="Times New Roman CYR" w:hAnsi="Times New Roman CYR"/>
          <w:lang w:val="ru-RU"/>
        </w:rPr>
        <w:t xml:space="preserve"> внесении изменений в </w:t>
      </w:r>
      <w:r w:rsidR="005A364A" w:rsidRPr="004A03E9">
        <w:rPr>
          <w:rFonts w:ascii="Times New Roman CYR" w:hAnsi="Times New Roman CYR"/>
          <w:lang w:val="ru-RU"/>
        </w:rPr>
        <w:t>Бюджет</w:t>
      </w:r>
      <w:r w:rsidR="007B13F2">
        <w:rPr>
          <w:rFonts w:ascii="Times New Roman CYR" w:hAnsi="Times New Roman CYR"/>
          <w:lang w:val="ru-RU"/>
        </w:rPr>
        <w:t xml:space="preserve"> </w:t>
      </w:r>
      <w:r w:rsidR="005A364A" w:rsidRPr="004A03E9">
        <w:rPr>
          <w:rFonts w:ascii="Times New Roman CYR" w:hAnsi="Times New Roman CYR"/>
          <w:lang w:val="ru-RU"/>
        </w:rPr>
        <w:t xml:space="preserve"> города Липецка на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1</w:t>
      </w:r>
      <w:r w:rsidR="005A364A"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2</w:t>
      </w:r>
      <w:r w:rsidR="005A364A" w:rsidRPr="004A03E9">
        <w:rPr>
          <w:rFonts w:ascii="Times New Roman CYR" w:hAnsi="Times New Roman CYR"/>
          <w:lang w:val="ru-RU"/>
        </w:rPr>
        <w:t xml:space="preserve"> и 202</w:t>
      </w:r>
      <w:r w:rsidR="007B13F2">
        <w:rPr>
          <w:rFonts w:ascii="Times New Roman CYR" w:hAnsi="Times New Roman CYR"/>
          <w:lang w:val="ru-RU"/>
        </w:rPr>
        <w:t>3</w:t>
      </w:r>
      <w:r w:rsidR="005A364A" w:rsidRPr="004A03E9">
        <w:rPr>
          <w:rFonts w:ascii="Times New Roman CYR" w:hAnsi="Times New Roman CYR"/>
          <w:lang w:val="ru-RU"/>
        </w:rPr>
        <w:t xml:space="preserve"> годов»</w:t>
      </w:r>
      <w:r w:rsidR="00CD4C03">
        <w:rPr>
          <w:rFonts w:ascii="Times New Roman CYR" w:hAnsi="Times New Roman CYR"/>
          <w:lang w:val="ru-RU"/>
        </w:rPr>
        <w:t xml:space="preserve"> </w:t>
      </w:r>
      <w:r w:rsidR="00EF4F5E" w:rsidRPr="000B0BF3">
        <w:rPr>
          <w:lang w:val="ru-RU"/>
        </w:rPr>
        <w:t xml:space="preserve">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 xml:space="preserve">1855 «Об утверждении муниципальной программы «Охрана окружающей </w:t>
      </w:r>
      <w:proofErr w:type="gramStart"/>
      <w:r w:rsidRPr="00025CD9">
        <w:rPr>
          <w:lang w:val="ru-RU"/>
        </w:rPr>
        <w:t>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 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="002A296E">
        <w:rPr>
          <w:lang w:val="ru-RU"/>
        </w:rPr>
        <w:t>, от 17.02.2020 № 146</w:t>
      </w:r>
      <w:r w:rsidR="009D2136">
        <w:rPr>
          <w:lang w:val="ru-RU"/>
        </w:rPr>
        <w:t>, от 21.04.2020 № 542</w:t>
      </w:r>
      <w:r w:rsidR="00A04439">
        <w:rPr>
          <w:lang w:val="ru-RU"/>
        </w:rPr>
        <w:t>, от 05.06.2020 № 782</w:t>
      </w:r>
      <w:proofErr w:type="gramEnd"/>
      <w:r w:rsidR="007E2D59">
        <w:rPr>
          <w:lang w:val="ru-RU"/>
        </w:rPr>
        <w:t xml:space="preserve">, </w:t>
      </w:r>
      <w:proofErr w:type="gramStart"/>
      <w:r w:rsidR="007E2D59">
        <w:rPr>
          <w:lang w:val="ru-RU"/>
        </w:rPr>
        <w:t>от 26.08.2020         № 1346</w:t>
      </w:r>
      <w:r w:rsidR="00CD4C03">
        <w:rPr>
          <w:lang w:val="ru-RU"/>
        </w:rPr>
        <w:t xml:space="preserve">, от  </w:t>
      </w:r>
      <w:r w:rsidR="00B11C3F">
        <w:rPr>
          <w:lang w:val="ru-RU"/>
        </w:rPr>
        <w:t>23.12.2020 № 2484</w:t>
      </w:r>
      <w:r w:rsidR="007B13F2">
        <w:rPr>
          <w:lang w:val="ru-RU"/>
        </w:rPr>
        <w:t xml:space="preserve">, от </w:t>
      </w:r>
      <w:r w:rsidR="00777187">
        <w:rPr>
          <w:lang w:val="ru-RU"/>
        </w:rPr>
        <w:t>30.12.2020 № 2581</w:t>
      </w:r>
      <w:r w:rsidR="00573083">
        <w:rPr>
          <w:lang w:val="ru-RU"/>
        </w:rPr>
        <w:t xml:space="preserve">, от </w:t>
      </w:r>
      <w:r w:rsidR="00213683">
        <w:rPr>
          <w:lang w:val="ru-RU"/>
        </w:rPr>
        <w:t>01.02.2021 № 93</w:t>
      </w:r>
      <w:r w:rsidR="0027761F">
        <w:rPr>
          <w:lang w:val="ru-RU"/>
        </w:rPr>
        <w:t>, от 09.02.2021 № 164</w:t>
      </w:r>
      <w:r w:rsidR="00903C86">
        <w:rPr>
          <w:lang w:val="ru-RU"/>
        </w:rPr>
        <w:t>, от 06.04.2021 № 560</w:t>
      </w:r>
      <w:r w:rsidR="00CF3B8A">
        <w:rPr>
          <w:lang w:val="ru-RU"/>
        </w:rPr>
        <w:t xml:space="preserve">, от </w:t>
      </w:r>
      <w:r w:rsidR="004A516A">
        <w:rPr>
          <w:lang w:val="ru-RU"/>
        </w:rPr>
        <w:t>19.05.2021 № 882</w:t>
      </w:r>
      <w:r w:rsidR="00345E32">
        <w:rPr>
          <w:lang w:val="ru-RU"/>
        </w:rPr>
        <w:t>, от 18.06.2021         № 1130</w:t>
      </w:r>
      <w:r w:rsidRPr="00025CD9">
        <w:rPr>
          <w:lang w:val="ru-RU"/>
        </w:rPr>
        <w:t>) следующие изменения:</w:t>
      </w:r>
      <w:proofErr w:type="gramEnd"/>
    </w:p>
    <w:p w:rsidR="00A52480" w:rsidRPr="00130FF4" w:rsidRDefault="00AA1521" w:rsidP="00130FF4">
      <w:pPr>
        <w:pStyle w:val="af0"/>
        <w:numPr>
          <w:ilvl w:val="0"/>
          <w:numId w:val="6"/>
        </w:numPr>
        <w:suppressAutoHyphens/>
        <w:jc w:val="both"/>
        <w:rPr>
          <w:color w:val="000000"/>
        </w:rPr>
      </w:pPr>
      <w:r w:rsidRPr="00130FF4">
        <w:rPr>
          <w:color w:val="000000"/>
          <w:lang w:val="ru-RU"/>
        </w:rPr>
        <w:t>В приложении к постановлению:</w:t>
      </w:r>
    </w:p>
    <w:p w:rsidR="00FB70BB" w:rsidRDefault="00130FF4" w:rsidP="0027761F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607A19">
        <w:rPr>
          <w:rFonts w:ascii="Times New Roman" w:hAnsi="Times New Roman" w:cs="Times New Roman"/>
        </w:rPr>
        <w:t>В р</w:t>
      </w:r>
      <w:r w:rsidR="00607A19" w:rsidRPr="00025CD9">
        <w:rPr>
          <w:rFonts w:ascii="Times New Roman" w:hAnsi="Times New Roman" w:cs="Times New Roman"/>
        </w:rPr>
        <w:t>аздел</w:t>
      </w:r>
      <w:r w:rsidR="00607A19">
        <w:rPr>
          <w:rFonts w:ascii="Times New Roman" w:hAnsi="Times New Roman" w:cs="Times New Roman"/>
        </w:rPr>
        <w:t>е</w:t>
      </w:r>
      <w:r w:rsidR="00607A19"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</w:t>
      </w:r>
      <w:r w:rsidR="00AB20E6">
        <w:rPr>
          <w:rFonts w:ascii="Times New Roman" w:hAnsi="Times New Roman" w:cs="Times New Roman"/>
        </w:rPr>
        <w:t xml:space="preserve"> </w:t>
      </w:r>
      <w:r w:rsidR="00607A19" w:rsidRPr="00025CD9">
        <w:rPr>
          <w:rFonts w:ascii="Times New Roman" w:hAnsi="Times New Roman" w:cs="Times New Roman"/>
        </w:rPr>
        <w:t>в позиции «Объемы финансирования за счет средств бюджета города Липецка с разбивкой по годам»</w:t>
      </w:r>
      <w:r w:rsidR="00607A19">
        <w:rPr>
          <w:rFonts w:ascii="Times New Roman" w:hAnsi="Times New Roman" w:cs="Times New Roman"/>
        </w:rPr>
        <w:t xml:space="preserve"> </w:t>
      </w:r>
      <w:r w:rsidR="00607A19" w:rsidRPr="001473E7">
        <w:rPr>
          <w:rFonts w:ascii="Times New Roman" w:hAnsi="Times New Roman" w:cs="Times New Roman"/>
        </w:rPr>
        <w:t xml:space="preserve">цифры </w:t>
      </w:r>
      <w:r w:rsidR="00607A19" w:rsidRPr="00175016">
        <w:rPr>
          <w:rFonts w:ascii="Times New Roman" w:hAnsi="Times New Roman" w:cs="Times New Roman"/>
        </w:rPr>
        <w:t>«</w:t>
      </w:r>
      <w:r w:rsidR="00191095">
        <w:rPr>
          <w:rFonts w:ascii="Times New Roman" w:hAnsi="Times New Roman" w:cs="Times New Roman"/>
        </w:rPr>
        <w:t>862400,4</w:t>
      </w:r>
      <w:r w:rsidR="00607A19" w:rsidRPr="00175016">
        <w:rPr>
          <w:rFonts w:ascii="Times New Roman" w:hAnsi="Times New Roman" w:cs="Times New Roman"/>
        </w:rPr>
        <w:t>» заменить цифрами «</w:t>
      </w:r>
      <w:r w:rsidR="00191095">
        <w:rPr>
          <w:rFonts w:ascii="Times New Roman" w:hAnsi="Times New Roman" w:cs="Times New Roman"/>
        </w:rPr>
        <w:t>830383,5</w:t>
      </w:r>
      <w:r w:rsidR="00607A19" w:rsidRPr="00175016">
        <w:rPr>
          <w:rFonts w:ascii="Times New Roman" w:hAnsi="Times New Roman" w:cs="Times New Roman"/>
        </w:rPr>
        <w:t>»;</w:t>
      </w:r>
      <w:r w:rsidR="00607A19" w:rsidRPr="001473E7">
        <w:rPr>
          <w:rFonts w:ascii="Times New Roman" w:hAnsi="Times New Roman" w:cs="Times New Roman"/>
        </w:rPr>
        <w:t xml:space="preserve"> </w:t>
      </w:r>
      <w:r w:rsidR="00607A19" w:rsidRPr="00C92F62">
        <w:rPr>
          <w:rFonts w:ascii="Times New Roman" w:hAnsi="Times New Roman" w:cs="Times New Roman"/>
        </w:rPr>
        <w:t xml:space="preserve"> </w:t>
      </w:r>
      <w:r w:rsidR="00607A19">
        <w:rPr>
          <w:rFonts w:ascii="Times New Roman" w:hAnsi="Times New Roman" w:cs="Times New Roman"/>
        </w:rPr>
        <w:t>цифры «</w:t>
      </w:r>
      <w:r w:rsidR="00191095">
        <w:rPr>
          <w:rFonts w:ascii="Times New Roman" w:hAnsi="Times New Roman" w:cs="Times New Roman"/>
        </w:rPr>
        <w:t>144230,2</w:t>
      </w:r>
      <w:r w:rsidR="00607A19">
        <w:rPr>
          <w:rFonts w:ascii="Times New Roman" w:hAnsi="Times New Roman" w:cs="Times New Roman"/>
        </w:rPr>
        <w:t>» заменить цифрами «</w:t>
      </w:r>
      <w:r w:rsidR="00191095">
        <w:rPr>
          <w:rFonts w:ascii="Times New Roman" w:hAnsi="Times New Roman" w:cs="Times New Roman"/>
        </w:rPr>
        <w:t>136524,1</w:t>
      </w:r>
      <w:r w:rsidR="00FB70BB">
        <w:rPr>
          <w:rFonts w:ascii="Times New Roman" w:hAnsi="Times New Roman" w:cs="Times New Roman"/>
        </w:rPr>
        <w:t>»</w:t>
      </w:r>
      <w:r w:rsidR="00191095">
        <w:rPr>
          <w:rFonts w:ascii="Times New Roman" w:hAnsi="Times New Roman" w:cs="Times New Roman"/>
        </w:rPr>
        <w:t>; цифры «90557,6» заменить цифрами «66246,8».</w:t>
      </w:r>
    </w:p>
    <w:p w:rsidR="00B07077" w:rsidRDefault="00130FF4" w:rsidP="00787DA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8F7FB6" w:rsidRPr="00B51B71" w:rsidRDefault="00B07077" w:rsidP="00130FF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lastRenderedPageBreak/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8F7FB6" w:rsidRPr="00C41025" w:rsidTr="008F7FB6">
        <w:trPr>
          <w:trHeight w:val="113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№ </w:t>
            </w:r>
            <w:proofErr w:type="gramStart"/>
            <w:r w:rsidRPr="000013AB">
              <w:rPr>
                <w:spacing w:val="-4"/>
                <w:sz w:val="19"/>
                <w:szCs w:val="19"/>
                <w:lang w:val="ru-RU"/>
              </w:rPr>
              <w:t>п</w:t>
            </w:r>
            <w:proofErr w:type="gramEnd"/>
            <w:r w:rsidRPr="000013AB">
              <w:rPr>
                <w:spacing w:val="-4"/>
                <w:sz w:val="19"/>
                <w:szCs w:val="19"/>
                <w:lang w:val="ru-RU"/>
              </w:rPr>
              <w:t>/п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Наимен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Сроки 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ния</w:t>
            </w:r>
          </w:p>
        </w:tc>
        <w:tc>
          <w:tcPr>
            <w:tcW w:w="6380" w:type="dxa"/>
            <w:gridSpan w:val="8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8F7FB6" w:rsidRPr="00165DD2" w:rsidTr="008F7FB6">
        <w:trPr>
          <w:trHeight w:val="8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8F7FB6" w:rsidRPr="00165DD2" w:rsidTr="008F7FB6">
        <w:trPr>
          <w:trHeight w:val="50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EA5D9A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Муниц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пальная программа «Охрана окружа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ю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щей среды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8F7FB6" w:rsidRPr="00963294" w:rsidRDefault="00963294" w:rsidP="0060267F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  <w:lang w:val="ru-RU"/>
              </w:rPr>
              <w:t>136524,1</w:t>
            </w:r>
          </w:p>
        </w:tc>
        <w:tc>
          <w:tcPr>
            <w:tcW w:w="850" w:type="dxa"/>
          </w:tcPr>
          <w:p w:rsidR="008F7FB6" w:rsidRPr="000013AB" w:rsidRDefault="0019109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66246,8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20388,2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72848,0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36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D97A9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108898,3</w:t>
            </w:r>
          </w:p>
        </w:tc>
        <w:tc>
          <w:tcPr>
            <w:tcW w:w="850" w:type="dxa"/>
          </w:tcPr>
          <w:p w:rsidR="008F7FB6" w:rsidRPr="000013AB" w:rsidRDefault="00A30E3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 xml:space="preserve">  26969,6</w:t>
            </w:r>
          </w:p>
        </w:tc>
        <w:tc>
          <w:tcPr>
            <w:tcW w:w="709" w:type="dxa"/>
          </w:tcPr>
          <w:p w:rsidR="008F7FB6" w:rsidRPr="000013AB" w:rsidRDefault="00C4641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FB70BB" w:rsidRPr="00FB70BB" w:rsidTr="008F7FB6">
        <w:trPr>
          <w:trHeight w:val="1361"/>
        </w:trPr>
        <w:tc>
          <w:tcPr>
            <w:tcW w:w="284" w:type="dxa"/>
            <w:vMerge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FB70BB" w:rsidRPr="000013AB" w:rsidRDefault="00FB70BB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FB70BB" w:rsidRPr="000013AB" w:rsidRDefault="00FB70BB" w:rsidP="00FB70BB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FB70BB" w:rsidRPr="00963294" w:rsidRDefault="00345E32" w:rsidP="008F7FB6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FB70BB" w:rsidRDefault="00345E32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FB70B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FB70BB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34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C629F3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717"/>
        </w:trPr>
        <w:tc>
          <w:tcPr>
            <w:tcW w:w="284" w:type="dxa"/>
            <w:vMerge w:val="restart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DD3134">
              <w:rPr>
                <w:spacing w:val="-10"/>
                <w:sz w:val="19"/>
                <w:szCs w:val="19"/>
                <w:lang w:val="ru-RU"/>
              </w:rPr>
              <w:t>1.1.</w:t>
            </w:r>
          </w:p>
        </w:tc>
        <w:tc>
          <w:tcPr>
            <w:tcW w:w="1134" w:type="dxa"/>
            <w:vMerge w:val="restart"/>
          </w:tcPr>
          <w:p w:rsidR="008F7FB6" w:rsidRPr="000013AB" w:rsidRDefault="00490AAC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10" w:history="1"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Подпр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о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грамма</w:t>
              </w:r>
            </w:hyperlink>
            <w:r w:rsidR="008F7FB6" w:rsidRPr="000013AB">
              <w:rPr>
                <w:spacing w:val="-4"/>
                <w:sz w:val="19"/>
                <w:szCs w:val="19"/>
                <w:lang w:val="ru-RU"/>
              </w:rPr>
              <w:t xml:space="preserve"> «Эколог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ческая бе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опасность населения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4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 –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AE31AB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108898,3</w:t>
            </w:r>
          </w:p>
        </w:tc>
        <w:tc>
          <w:tcPr>
            <w:tcW w:w="850" w:type="dxa"/>
          </w:tcPr>
          <w:p w:rsidR="008F7FB6" w:rsidRPr="000013AB" w:rsidRDefault="00E1640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26969,6</w:t>
            </w:r>
          </w:p>
        </w:tc>
        <w:tc>
          <w:tcPr>
            <w:tcW w:w="709" w:type="dxa"/>
          </w:tcPr>
          <w:p w:rsidR="008F7FB6" w:rsidRPr="000013AB" w:rsidRDefault="0008556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EA314F" w:rsidRPr="00EA314F" w:rsidTr="008F7FB6">
        <w:trPr>
          <w:trHeight w:val="1457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C629F3" w:rsidRDefault="00963294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EA314F" w:rsidRDefault="0019109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EA314F" w:rsidRPr="00165DD2" w:rsidTr="008F7FB6">
        <w:trPr>
          <w:trHeight w:val="703"/>
        </w:trPr>
        <w:tc>
          <w:tcPr>
            <w:tcW w:w="284" w:type="dxa"/>
            <w:vMerge w:val="restart"/>
          </w:tcPr>
          <w:p w:rsidR="00EA314F" w:rsidRPr="000013AB" w:rsidRDefault="00EA314F" w:rsidP="008F7FB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</w:t>
            </w:r>
            <w:r>
              <w:rPr>
                <w:spacing w:val="-4"/>
                <w:sz w:val="19"/>
                <w:szCs w:val="19"/>
                <w:lang w:val="ru-RU"/>
              </w:rPr>
              <w:lastRenderedPageBreak/>
              <w:t>.1</w:t>
            </w:r>
          </w:p>
        </w:tc>
        <w:tc>
          <w:tcPr>
            <w:tcW w:w="1134" w:type="dxa"/>
            <w:vMerge w:val="restart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1</w:t>
            </w:r>
          </w:p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Охрана атмосфе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ного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духа</w:t>
            </w: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</w:tr>
      <w:tr w:rsidR="00EA314F" w:rsidRPr="00165DD2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0013AB">
              <w:rPr>
                <w:spacing w:val="-10"/>
                <w:sz w:val="19"/>
                <w:szCs w:val="19"/>
                <w:lang w:val="ru-RU"/>
              </w:rPr>
              <w:t>Департамент дорожного х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зяйства и благ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устройства а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EA314F" w:rsidRPr="000013AB" w:rsidRDefault="00EA406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194,5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EA314F" w:rsidRPr="00EA314F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0013AB" w:rsidRDefault="0096329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EA314F" w:rsidRPr="000013AB" w:rsidRDefault="0019109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74"/>
        </w:trPr>
        <w:tc>
          <w:tcPr>
            <w:tcW w:w="28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2</w:t>
            </w:r>
          </w:p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Реабилит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бл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объе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к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тов</w:t>
            </w: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791C66" w:rsidRDefault="008A5654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791C66">
              <w:rPr>
                <w:color w:val="FF0000"/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85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8A5654" w:rsidRPr="00ED568D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8A5654" w:rsidRPr="00DD3134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849,5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026713">
        <w:trPr>
          <w:trHeight w:val="599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8A5654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FF01FC">
        <w:trPr>
          <w:trHeight w:val="495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1.1.3</w:t>
            </w:r>
          </w:p>
        </w:tc>
        <w:tc>
          <w:tcPr>
            <w:tcW w:w="1134" w:type="dxa"/>
            <w:vMerge w:val="restart"/>
          </w:tcPr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Основное меропри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я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тие 3</w:t>
            </w:r>
          </w:p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Обращ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е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ние с о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</w:t>
            </w:r>
            <w:r w:rsidRPr="00AD691E">
              <w:rPr>
                <w:spacing w:val="0"/>
                <w:sz w:val="19"/>
                <w:szCs w:val="19"/>
                <w:lang w:val="ru-RU"/>
              </w:rPr>
              <w:t xml:space="preserve">ходами </w:t>
            </w: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76491E" w:rsidRPr="000013AB" w:rsidRDefault="0076491E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Pr="00021EA9" w:rsidRDefault="008F7FB6" w:rsidP="008F7FB6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8F7FB6" w:rsidRPr="00026713" w:rsidRDefault="008F7FB6" w:rsidP="00026713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Реализация мероприятий, направленных на разрабо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ку проектов  по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вации земель, на 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вацию земель, находящихся в муниципал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ь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ной со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б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ственности, нарушенных при складир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вании и зах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ронении 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ходов прои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з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водства и потребления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Всего 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</w:t>
            </w:r>
            <w:r w:rsidRPr="00DD3134">
              <w:rPr>
                <w:spacing w:val="-26"/>
                <w:sz w:val="19"/>
                <w:szCs w:val="19"/>
                <w:lang w:val="ru-RU"/>
              </w:rPr>
              <w:t>593,5</w:t>
            </w:r>
          </w:p>
        </w:tc>
        <w:tc>
          <w:tcPr>
            <w:tcW w:w="850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8F7FB6" w:rsidRPr="00DD3134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8265,0</w:t>
            </w:r>
          </w:p>
        </w:tc>
        <w:tc>
          <w:tcPr>
            <w:tcW w:w="850" w:type="dxa"/>
          </w:tcPr>
          <w:p w:rsidR="008F7FB6" w:rsidRPr="00DD3134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1208,0</w:t>
            </w:r>
          </w:p>
        </w:tc>
      </w:tr>
      <w:tr w:rsidR="008F7FB6" w:rsidRPr="00165DD2" w:rsidTr="008F7FB6">
        <w:trPr>
          <w:trHeight w:val="63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</w:tr>
      <w:tr w:rsidR="008F7FB6" w:rsidRPr="00165DD2" w:rsidTr="008F7FB6">
        <w:trPr>
          <w:trHeight w:val="158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787DA0" w:rsidRPr="000013AB" w:rsidRDefault="00D97A9B" w:rsidP="00787DA0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7265,0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670,0</w:t>
            </w:r>
          </w:p>
        </w:tc>
      </w:tr>
      <w:tr w:rsidR="008F7FB6" w:rsidRPr="00FE5204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8F7FB6" w:rsidRPr="000013AB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196,3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8F7FB6">
        <w:trPr>
          <w:trHeight w:val="555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1.1.4.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4</w:t>
            </w:r>
          </w:p>
          <w:p w:rsidR="00791C6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Поддержка особо охраня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мых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родных территорий местного значения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1.1.5.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5</w:t>
            </w:r>
          </w:p>
          <w:p w:rsidR="00D3211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Организ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ведение акции «Дни защиты от экологич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ской опа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ности»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</w:tr>
      <w:tr w:rsidR="008F7FB6" w:rsidRPr="00165DD2" w:rsidTr="00026713">
        <w:trPr>
          <w:trHeight w:val="2399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1.1.6.</w:t>
            </w:r>
          </w:p>
        </w:tc>
        <w:tc>
          <w:tcPr>
            <w:tcW w:w="1134" w:type="dxa"/>
          </w:tcPr>
          <w:p w:rsidR="00E341E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Ведо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ственная целевая программа «Содерж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и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становл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зелен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 фонда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8F7FB6" w:rsidRPr="00ED568D" w:rsidRDefault="005A364A" w:rsidP="009A168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107</w:t>
            </w:r>
            <w:r w:rsidR="009A1686">
              <w:rPr>
                <w:spacing w:val="-26"/>
                <w:sz w:val="19"/>
                <w:szCs w:val="19"/>
                <w:lang w:val="ru-RU"/>
              </w:rPr>
              <w:t>9</w:t>
            </w:r>
            <w:r w:rsidRPr="00ED568D">
              <w:rPr>
                <w:spacing w:val="-26"/>
                <w:sz w:val="19"/>
                <w:szCs w:val="19"/>
                <w:lang w:val="ru-RU"/>
              </w:rPr>
              <w:t>59,0</w:t>
            </w:r>
          </w:p>
        </w:tc>
        <w:tc>
          <w:tcPr>
            <w:tcW w:w="710" w:type="dxa"/>
          </w:tcPr>
          <w:p w:rsidR="008F7FB6" w:rsidRPr="006A009E" w:rsidRDefault="0006707E" w:rsidP="008F7FB6">
            <w:pPr>
              <w:autoSpaceDE w:val="0"/>
              <w:autoSpaceDN w:val="0"/>
              <w:adjustRightInd w:val="0"/>
              <w:jc w:val="center"/>
              <w:rPr>
                <w:spacing w:val="-30"/>
                <w:sz w:val="19"/>
                <w:szCs w:val="19"/>
                <w:lang w:val="ru-RU"/>
              </w:rPr>
            </w:pPr>
            <w:r>
              <w:rPr>
                <w:spacing w:val="-30"/>
                <w:sz w:val="19"/>
                <w:szCs w:val="19"/>
                <w:lang w:val="ru-RU"/>
              </w:rPr>
              <w:t>99</w:t>
            </w:r>
            <w:r w:rsidR="006D5AB7">
              <w:rPr>
                <w:spacing w:val="-30"/>
                <w:sz w:val="19"/>
                <w:szCs w:val="19"/>
                <w:lang w:val="ru-RU"/>
              </w:rPr>
              <w:t>000,0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26553,5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19251,1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71060,0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Регионал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ный проект «Чистая страна»</w:t>
            </w:r>
            <w:r w:rsidRPr="000013AB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8F7FB6" w:rsidRPr="000013AB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1589,3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386,1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</w:tbl>
    <w:p w:rsidR="004B021A" w:rsidRPr="00AD5347" w:rsidRDefault="004B021A" w:rsidP="004B021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0F76A4" w:rsidRPr="00AD5347" w:rsidRDefault="004B021A" w:rsidP="000F76A4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4B021A" w:rsidRPr="00B51B71" w:rsidTr="004B021A">
        <w:trPr>
          <w:trHeight w:val="42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4B021A" w:rsidRPr="005867D0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4B021A" w:rsidRPr="005867D0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4B021A" w:rsidRPr="00B51B71" w:rsidTr="004B021A">
        <w:trPr>
          <w:trHeight w:val="405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4B021A" w:rsidRPr="00B51B71" w:rsidTr="004B021A">
        <w:tc>
          <w:tcPr>
            <w:tcW w:w="426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963294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188696,9</w:t>
            </w:r>
          </w:p>
        </w:tc>
        <w:tc>
          <w:tcPr>
            <w:tcW w:w="850" w:type="dxa"/>
          </w:tcPr>
          <w:p w:rsidR="004B021A" w:rsidRPr="005C6C63" w:rsidRDefault="00191095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78063,8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36999,0</w:t>
            </w:r>
          </w:p>
        </w:tc>
        <w:tc>
          <w:tcPr>
            <w:tcW w:w="850" w:type="dxa"/>
          </w:tcPr>
          <w:p w:rsidR="004B021A" w:rsidRPr="00C32FAE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21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305305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96329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15173,8</w:t>
            </w:r>
          </w:p>
        </w:tc>
        <w:tc>
          <w:tcPr>
            <w:tcW w:w="850" w:type="dxa"/>
          </w:tcPr>
          <w:p w:rsidR="004B021A" w:rsidRPr="00C32FAE" w:rsidRDefault="0076491E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517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963294" w:rsidRDefault="00963294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963294">
              <w:rPr>
                <w:spacing w:val="-20"/>
                <w:sz w:val="19"/>
                <w:szCs w:val="19"/>
                <w:lang w:val="ru-RU"/>
              </w:rPr>
              <w:t>136524,1</w:t>
            </w:r>
          </w:p>
        </w:tc>
        <w:tc>
          <w:tcPr>
            <w:tcW w:w="850" w:type="dxa"/>
          </w:tcPr>
          <w:p w:rsidR="004B021A" w:rsidRPr="00191095" w:rsidRDefault="00191095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191095">
              <w:rPr>
                <w:spacing w:val="-20"/>
                <w:sz w:val="19"/>
                <w:szCs w:val="19"/>
                <w:lang w:val="ru-RU"/>
              </w:rPr>
              <w:t>66246,8</w:t>
            </w:r>
          </w:p>
        </w:tc>
        <w:tc>
          <w:tcPr>
            <w:tcW w:w="851" w:type="dxa"/>
          </w:tcPr>
          <w:p w:rsidR="004B021A" w:rsidRPr="00972A4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4B021A" w:rsidRPr="005E44DE" w:rsidRDefault="00490AAC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4B021A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lastRenderedPageBreak/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ность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Всего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96329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188696,9</w:t>
            </w:r>
          </w:p>
        </w:tc>
        <w:tc>
          <w:tcPr>
            <w:tcW w:w="850" w:type="dxa"/>
          </w:tcPr>
          <w:p w:rsidR="004B021A" w:rsidRPr="005C6C63" w:rsidRDefault="00191095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78063,8</w:t>
            </w:r>
          </w:p>
        </w:tc>
        <w:tc>
          <w:tcPr>
            <w:tcW w:w="851" w:type="dxa"/>
          </w:tcPr>
          <w:p w:rsidR="004B021A" w:rsidRPr="00B51B7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ральный </w:t>
            </w:r>
            <w:r>
              <w:rPr>
                <w:spacing w:val="-4"/>
                <w:sz w:val="20"/>
                <w:szCs w:val="20"/>
                <w:lang w:val="ru-RU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36999,0</w:t>
            </w:r>
          </w:p>
        </w:tc>
        <w:tc>
          <w:tcPr>
            <w:tcW w:w="850" w:type="dxa"/>
          </w:tcPr>
          <w:p w:rsidR="004B021A" w:rsidRPr="00C32FAE" w:rsidRDefault="005C6C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30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96329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15173,8</w:t>
            </w:r>
          </w:p>
        </w:tc>
        <w:tc>
          <w:tcPr>
            <w:tcW w:w="850" w:type="dxa"/>
          </w:tcPr>
          <w:p w:rsidR="004B021A" w:rsidRPr="00C32FAE" w:rsidRDefault="0076491E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466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5E44DE" w:rsidRDefault="0096329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963294">
              <w:rPr>
                <w:spacing w:val="-20"/>
                <w:sz w:val="19"/>
                <w:szCs w:val="19"/>
                <w:lang w:val="ru-RU"/>
              </w:rPr>
              <w:t>136524,1</w:t>
            </w:r>
          </w:p>
        </w:tc>
        <w:tc>
          <w:tcPr>
            <w:tcW w:w="850" w:type="dxa"/>
          </w:tcPr>
          <w:p w:rsidR="004B021A" w:rsidRPr="00191095" w:rsidRDefault="00191095" w:rsidP="004B021A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191095">
              <w:rPr>
                <w:spacing w:val="-20"/>
                <w:sz w:val="19"/>
                <w:szCs w:val="19"/>
                <w:lang w:val="ru-RU"/>
              </w:rPr>
              <w:t>66246,8</w:t>
            </w:r>
          </w:p>
        </w:tc>
        <w:tc>
          <w:tcPr>
            <w:tcW w:w="851" w:type="dxa"/>
          </w:tcPr>
          <w:p w:rsidR="004B021A" w:rsidRPr="00B51B7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573083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  <w:p w:rsidR="00573083" w:rsidRDefault="0057308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B021A" w:rsidRPr="00B51B71" w:rsidRDefault="0057308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   »</w:t>
            </w:r>
            <w:r w:rsidR="004B021A">
              <w:rPr>
                <w:spacing w:val="-4"/>
                <w:sz w:val="20"/>
                <w:szCs w:val="20"/>
                <w:lang w:val="ru-RU"/>
              </w:rPr>
              <w:t xml:space="preserve">             </w:t>
            </w:r>
          </w:p>
        </w:tc>
      </w:tr>
    </w:tbl>
    <w:p w:rsidR="008F7FB6" w:rsidRDefault="008F7FB6" w:rsidP="00B34A28">
      <w:pPr>
        <w:pStyle w:val="ConsPlusNormal"/>
        <w:widowControl/>
        <w:numPr>
          <w:ilvl w:val="0"/>
          <w:numId w:val="5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приложении к муниципальной программе «Охрана окружающей среды города Липецка»:</w:t>
      </w:r>
    </w:p>
    <w:p w:rsidR="00B544A3" w:rsidRPr="0006707E" w:rsidRDefault="004B021A" w:rsidP="0006707E">
      <w:pPr>
        <w:pStyle w:val="ConsPlusNormal"/>
        <w:widowControl/>
        <w:numPr>
          <w:ilvl w:val="1"/>
          <w:numId w:val="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spacing w:val="-4"/>
        </w:rPr>
      </w:pPr>
      <w:r w:rsidRPr="003B1A92">
        <w:rPr>
          <w:rFonts w:ascii="Times New Roman" w:hAnsi="Times New Roman" w:cs="Times New Roman"/>
          <w:spacing w:val="-4"/>
        </w:rPr>
        <w:t>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</w:t>
      </w:r>
      <w:r w:rsidRPr="0006707E">
        <w:rPr>
          <w:rFonts w:ascii="Times New Roman" w:hAnsi="Times New Roman" w:cs="Times New Roman"/>
          <w:spacing w:val="-4"/>
        </w:rPr>
        <w:t xml:space="preserve"> </w:t>
      </w:r>
      <w:r w:rsidR="00B544A3" w:rsidRPr="0006707E">
        <w:rPr>
          <w:rFonts w:ascii="Times New Roman" w:hAnsi="Times New Roman" w:cs="Times New Roman"/>
        </w:rPr>
        <w:t xml:space="preserve">в позиции «Объемы финансирования за счет средств бюджета города Липецка с разбивкой по годам» цифры </w:t>
      </w:r>
      <w:r w:rsidR="00997027" w:rsidRPr="00175016">
        <w:rPr>
          <w:rFonts w:ascii="Times New Roman" w:hAnsi="Times New Roman" w:cs="Times New Roman"/>
        </w:rPr>
        <w:t>«</w:t>
      </w:r>
      <w:r w:rsidR="00EC5386">
        <w:rPr>
          <w:rFonts w:ascii="Times New Roman" w:hAnsi="Times New Roman" w:cs="Times New Roman"/>
        </w:rPr>
        <w:t>862400,4</w:t>
      </w:r>
      <w:r w:rsidR="00997027" w:rsidRPr="00175016">
        <w:rPr>
          <w:rFonts w:ascii="Times New Roman" w:hAnsi="Times New Roman" w:cs="Times New Roman"/>
        </w:rPr>
        <w:t xml:space="preserve">» </w:t>
      </w:r>
      <w:r w:rsidR="00997027">
        <w:rPr>
          <w:rFonts w:ascii="Times New Roman" w:hAnsi="Times New Roman" w:cs="Times New Roman"/>
        </w:rPr>
        <w:t xml:space="preserve"> </w:t>
      </w:r>
      <w:r w:rsidR="00997027" w:rsidRPr="00175016">
        <w:rPr>
          <w:rFonts w:ascii="Times New Roman" w:hAnsi="Times New Roman" w:cs="Times New Roman"/>
        </w:rPr>
        <w:t>заменить цифрами «</w:t>
      </w:r>
      <w:r w:rsidR="00EC5386">
        <w:rPr>
          <w:rFonts w:ascii="Times New Roman" w:hAnsi="Times New Roman" w:cs="Times New Roman"/>
        </w:rPr>
        <w:t>830383,5</w:t>
      </w:r>
      <w:r w:rsidR="00997027" w:rsidRPr="00175016">
        <w:rPr>
          <w:rFonts w:ascii="Times New Roman" w:hAnsi="Times New Roman" w:cs="Times New Roman"/>
        </w:rPr>
        <w:t>»;</w:t>
      </w:r>
      <w:r w:rsidR="00997027" w:rsidRPr="001473E7">
        <w:rPr>
          <w:rFonts w:ascii="Times New Roman" w:hAnsi="Times New Roman" w:cs="Times New Roman"/>
        </w:rPr>
        <w:t xml:space="preserve"> </w:t>
      </w:r>
      <w:r w:rsidR="00997027" w:rsidRPr="00C92F62">
        <w:rPr>
          <w:rFonts w:ascii="Times New Roman" w:hAnsi="Times New Roman" w:cs="Times New Roman"/>
        </w:rPr>
        <w:t xml:space="preserve"> </w:t>
      </w:r>
      <w:r w:rsidR="00997027">
        <w:rPr>
          <w:rFonts w:ascii="Times New Roman" w:hAnsi="Times New Roman" w:cs="Times New Roman"/>
        </w:rPr>
        <w:t>цифры «</w:t>
      </w:r>
      <w:r w:rsidR="00EC5386">
        <w:rPr>
          <w:rFonts w:ascii="Times New Roman" w:hAnsi="Times New Roman" w:cs="Times New Roman"/>
        </w:rPr>
        <w:t>144230,2</w:t>
      </w:r>
      <w:r w:rsidR="00997027">
        <w:rPr>
          <w:rFonts w:ascii="Times New Roman" w:hAnsi="Times New Roman" w:cs="Times New Roman"/>
        </w:rPr>
        <w:t>» заменить цифрами «</w:t>
      </w:r>
      <w:r w:rsidR="00EC5386">
        <w:rPr>
          <w:rFonts w:ascii="Times New Roman" w:hAnsi="Times New Roman" w:cs="Times New Roman"/>
        </w:rPr>
        <w:t>136524,1</w:t>
      </w:r>
      <w:r w:rsidR="00997027">
        <w:rPr>
          <w:rFonts w:ascii="Times New Roman" w:hAnsi="Times New Roman" w:cs="Times New Roman"/>
        </w:rPr>
        <w:t>»</w:t>
      </w:r>
      <w:r w:rsidR="00EC5386">
        <w:rPr>
          <w:rFonts w:ascii="Times New Roman" w:hAnsi="Times New Roman" w:cs="Times New Roman"/>
        </w:rPr>
        <w:t>;</w:t>
      </w:r>
      <w:r w:rsidR="00EC5386" w:rsidRPr="00EC5386">
        <w:rPr>
          <w:rFonts w:ascii="Times New Roman" w:hAnsi="Times New Roman" w:cs="Times New Roman"/>
        </w:rPr>
        <w:t xml:space="preserve"> </w:t>
      </w:r>
      <w:r w:rsidR="00EC5386">
        <w:rPr>
          <w:rFonts w:ascii="Times New Roman" w:hAnsi="Times New Roman" w:cs="Times New Roman"/>
        </w:rPr>
        <w:t xml:space="preserve">цифры «90557,6» заменить цифрами «66246,8». </w:t>
      </w:r>
    </w:p>
    <w:p w:rsidR="00EC5386" w:rsidRPr="0006707E" w:rsidRDefault="00E5603E" w:rsidP="00EC5386">
      <w:pPr>
        <w:pStyle w:val="ConsPlusNormal"/>
        <w:widowControl/>
        <w:numPr>
          <w:ilvl w:val="1"/>
          <w:numId w:val="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р</w:t>
      </w:r>
      <w:r w:rsidR="003B1A92" w:rsidRPr="00B544A3">
        <w:rPr>
          <w:rFonts w:ascii="Times New Roman" w:hAnsi="Times New Roman" w:cs="Times New Roman"/>
          <w:spacing w:val="-4"/>
        </w:rPr>
        <w:t>аздел</w:t>
      </w:r>
      <w:r>
        <w:rPr>
          <w:rFonts w:ascii="Times New Roman" w:hAnsi="Times New Roman" w:cs="Times New Roman"/>
          <w:spacing w:val="-4"/>
        </w:rPr>
        <w:t>е</w:t>
      </w:r>
      <w:r w:rsidR="003B1A92" w:rsidRPr="00B544A3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="00EC5386" w:rsidRPr="0006707E">
        <w:rPr>
          <w:rFonts w:ascii="Times New Roman" w:hAnsi="Times New Roman" w:cs="Times New Roman"/>
        </w:rPr>
        <w:t xml:space="preserve">цифры </w:t>
      </w:r>
      <w:r w:rsidR="00EC5386" w:rsidRPr="00175016">
        <w:rPr>
          <w:rFonts w:ascii="Times New Roman" w:hAnsi="Times New Roman" w:cs="Times New Roman"/>
        </w:rPr>
        <w:t>«</w:t>
      </w:r>
      <w:r w:rsidR="00EC5386">
        <w:rPr>
          <w:rFonts w:ascii="Times New Roman" w:hAnsi="Times New Roman" w:cs="Times New Roman"/>
        </w:rPr>
        <w:t>862400,4</w:t>
      </w:r>
      <w:r w:rsidR="00EC5386" w:rsidRPr="00175016">
        <w:rPr>
          <w:rFonts w:ascii="Times New Roman" w:hAnsi="Times New Roman" w:cs="Times New Roman"/>
        </w:rPr>
        <w:t xml:space="preserve">» </w:t>
      </w:r>
      <w:r w:rsidR="00EC5386">
        <w:rPr>
          <w:rFonts w:ascii="Times New Roman" w:hAnsi="Times New Roman" w:cs="Times New Roman"/>
        </w:rPr>
        <w:t xml:space="preserve"> </w:t>
      </w:r>
      <w:r w:rsidR="00EC5386" w:rsidRPr="00175016">
        <w:rPr>
          <w:rFonts w:ascii="Times New Roman" w:hAnsi="Times New Roman" w:cs="Times New Roman"/>
        </w:rPr>
        <w:t>заменить цифрами «</w:t>
      </w:r>
      <w:r w:rsidR="00EC5386">
        <w:rPr>
          <w:rFonts w:ascii="Times New Roman" w:hAnsi="Times New Roman" w:cs="Times New Roman"/>
        </w:rPr>
        <w:t>830383,5</w:t>
      </w:r>
      <w:r w:rsidR="00EC5386" w:rsidRPr="00175016">
        <w:rPr>
          <w:rFonts w:ascii="Times New Roman" w:hAnsi="Times New Roman" w:cs="Times New Roman"/>
        </w:rPr>
        <w:t>»;</w:t>
      </w:r>
      <w:r w:rsidR="00EC5386" w:rsidRPr="001473E7">
        <w:rPr>
          <w:rFonts w:ascii="Times New Roman" w:hAnsi="Times New Roman" w:cs="Times New Roman"/>
        </w:rPr>
        <w:t xml:space="preserve"> </w:t>
      </w:r>
      <w:r w:rsidR="00EC5386" w:rsidRPr="00C92F62">
        <w:rPr>
          <w:rFonts w:ascii="Times New Roman" w:hAnsi="Times New Roman" w:cs="Times New Roman"/>
        </w:rPr>
        <w:t xml:space="preserve"> </w:t>
      </w:r>
      <w:r w:rsidR="00EC5386">
        <w:rPr>
          <w:rFonts w:ascii="Times New Roman" w:hAnsi="Times New Roman" w:cs="Times New Roman"/>
        </w:rPr>
        <w:t>цифры «144230,2» заменить цифрами «136524,1»;</w:t>
      </w:r>
      <w:r w:rsidR="00EC5386" w:rsidRPr="00EC5386">
        <w:rPr>
          <w:rFonts w:ascii="Times New Roman" w:hAnsi="Times New Roman" w:cs="Times New Roman"/>
        </w:rPr>
        <w:t xml:space="preserve"> </w:t>
      </w:r>
      <w:r w:rsidR="00EC5386">
        <w:rPr>
          <w:rFonts w:ascii="Times New Roman" w:hAnsi="Times New Roman" w:cs="Times New Roman"/>
        </w:rPr>
        <w:t xml:space="preserve">цифры «90557,6» заменить цифрами «66246,8». </w:t>
      </w:r>
    </w:p>
    <w:p w:rsidR="00D32114" w:rsidRPr="00C45823" w:rsidRDefault="00D32114" w:rsidP="00E5603E">
      <w:pPr>
        <w:pStyle w:val="ConsPlusNormal"/>
        <w:widowControl/>
        <w:suppressAutoHyphens/>
        <w:ind w:firstLine="709"/>
        <w:jc w:val="both"/>
        <w:outlineLvl w:val="0"/>
        <w:rPr>
          <w:spacing w:val="-4"/>
        </w:rPr>
      </w:pPr>
    </w:p>
    <w:p w:rsidR="0040011C" w:rsidRPr="0012461A" w:rsidRDefault="0040011C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12461A" w:rsidRPr="0012461A" w:rsidRDefault="0012461A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2E666B" w:rsidP="00C41025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 w:rsidR="003157C2">
        <w:rPr>
          <w:rFonts w:ascii="Times New Roman" w:hAnsi="Times New Roman" w:cs="Times New Roman"/>
          <w:spacing w:val="-4"/>
        </w:rPr>
        <w:t xml:space="preserve">    </w:t>
      </w:r>
      <w:r w:rsidR="002275F5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           </w:t>
      </w:r>
      <w:r w:rsidR="005C6C63">
        <w:rPr>
          <w:rFonts w:ascii="Times New Roman" w:hAnsi="Times New Roman" w:cs="Times New Roman"/>
          <w:spacing w:val="-4"/>
        </w:rPr>
        <w:t xml:space="preserve"> </w:t>
      </w:r>
      <w:r w:rsidR="006F1A9C">
        <w:rPr>
          <w:rFonts w:ascii="Times New Roman" w:hAnsi="Times New Roman" w:cs="Times New Roman"/>
          <w:spacing w:val="-4"/>
        </w:rPr>
        <w:t xml:space="preserve">  </w:t>
      </w:r>
      <w:r>
        <w:rPr>
          <w:rFonts w:ascii="Times New Roman" w:hAnsi="Times New Roman" w:cs="Times New Roman"/>
          <w:spacing w:val="-4"/>
        </w:rPr>
        <w:t>Е.Ю.Уваркина</w:t>
      </w:r>
      <w:bookmarkStart w:id="0" w:name="_GoBack"/>
      <w:bookmarkEnd w:id="0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AAC" w:rsidRDefault="00490AAC">
      <w:r>
        <w:separator/>
      </w:r>
    </w:p>
  </w:endnote>
  <w:endnote w:type="continuationSeparator" w:id="0">
    <w:p w:rsidR="00490AAC" w:rsidRDefault="00490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AAC" w:rsidRDefault="00490AAC">
      <w:r>
        <w:separator/>
      </w:r>
    </w:p>
  </w:footnote>
  <w:footnote w:type="continuationSeparator" w:id="0">
    <w:p w:rsidR="00490AAC" w:rsidRDefault="00490A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1FC" w:rsidRDefault="00FF01FC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F01FC" w:rsidRDefault="00FF01F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1FC" w:rsidRPr="00CB2AD1" w:rsidRDefault="00FF01FC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FF01FC" w:rsidRPr="00CB2AD1" w:rsidRDefault="00FF01FC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6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4454"/>
    <w:rsid w:val="00025CD9"/>
    <w:rsid w:val="00026713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6707E"/>
    <w:rsid w:val="00070631"/>
    <w:rsid w:val="00072F72"/>
    <w:rsid w:val="00076372"/>
    <w:rsid w:val="00085563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2392"/>
    <w:rsid w:val="000D3517"/>
    <w:rsid w:val="000D4005"/>
    <w:rsid w:val="000D44CD"/>
    <w:rsid w:val="000D7137"/>
    <w:rsid w:val="000E042D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106EE"/>
    <w:rsid w:val="001120E1"/>
    <w:rsid w:val="001138C1"/>
    <w:rsid w:val="00120854"/>
    <w:rsid w:val="00123F8B"/>
    <w:rsid w:val="0012461A"/>
    <w:rsid w:val="00126EC3"/>
    <w:rsid w:val="00130FF4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32B5"/>
    <w:rsid w:val="00171961"/>
    <w:rsid w:val="00174B84"/>
    <w:rsid w:val="00175016"/>
    <w:rsid w:val="00176EFD"/>
    <w:rsid w:val="00182356"/>
    <w:rsid w:val="00182976"/>
    <w:rsid w:val="00191095"/>
    <w:rsid w:val="00193224"/>
    <w:rsid w:val="001940D5"/>
    <w:rsid w:val="0019444D"/>
    <w:rsid w:val="001A2286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6DF"/>
    <w:rsid w:val="001D7D15"/>
    <w:rsid w:val="001E1C03"/>
    <w:rsid w:val="001E1E20"/>
    <w:rsid w:val="001E391F"/>
    <w:rsid w:val="001E5F98"/>
    <w:rsid w:val="001E6591"/>
    <w:rsid w:val="001F02B0"/>
    <w:rsid w:val="001F3F24"/>
    <w:rsid w:val="001F4BF4"/>
    <w:rsid w:val="00207D57"/>
    <w:rsid w:val="00213683"/>
    <w:rsid w:val="002206B9"/>
    <w:rsid w:val="002219E6"/>
    <w:rsid w:val="00222F40"/>
    <w:rsid w:val="002275F5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761F"/>
    <w:rsid w:val="00277DA7"/>
    <w:rsid w:val="0028027D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77CF"/>
    <w:rsid w:val="002D01CB"/>
    <w:rsid w:val="002E1748"/>
    <w:rsid w:val="002E666B"/>
    <w:rsid w:val="003000CB"/>
    <w:rsid w:val="0030283A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5E32"/>
    <w:rsid w:val="00347D5B"/>
    <w:rsid w:val="00355EF4"/>
    <w:rsid w:val="00355F89"/>
    <w:rsid w:val="003669AC"/>
    <w:rsid w:val="0037188B"/>
    <w:rsid w:val="00381025"/>
    <w:rsid w:val="00384AB4"/>
    <w:rsid w:val="00385191"/>
    <w:rsid w:val="003A495A"/>
    <w:rsid w:val="003A520E"/>
    <w:rsid w:val="003A7EF3"/>
    <w:rsid w:val="003B1374"/>
    <w:rsid w:val="003B1A92"/>
    <w:rsid w:val="003B2D0D"/>
    <w:rsid w:val="003B2F52"/>
    <w:rsid w:val="003B651E"/>
    <w:rsid w:val="003B7240"/>
    <w:rsid w:val="003C5CE3"/>
    <w:rsid w:val="003E26D3"/>
    <w:rsid w:val="003E673D"/>
    <w:rsid w:val="003E6766"/>
    <w:rsid w:val="003F2044"/>
    <w:rsid w:val="003F287F"/>
    <w:rsid w:val="003F394D"/>
    <w:rsid w:val="003F77D5"/>
    <w:rsid w:val="0040011C"/>
    <w:rsid w:val="0040560C"/>
    <w:rsid w:val="0041017A"/>
    <w:rsid w:val="004123B2"/>
    <w:rsid w:val="004124D9"/>
    <w:rsid w:val="00421970"/>
    <w:rsid w:val="00427531"/>
    <w:rsid w:val="0042796A"/>
    <w:rsid w:val="0043188B"/>
    <w:rsid w:val="0043546C"/>
    <w:rsid w:val="004420B3"/>
    <w:rsid w:val="0044619A"/>
    <w:rsid w:val="004541C1"/>
    <w:rsid w:val="00463FBB"/>
    <w:rsid w:val="0047440C"/>
    <w:rsid w:val="00481B00"/>
    <w:rsid w:val="00481BA5"/>
    <w:rsid w:val="00490AAC"/>
    <w:rsid w:val="00491B17"/>
    <w:rsid w:val="00494D2A"/>
    <w:rsid w:val="004967E2"/>
    <w:rsid w:val="00497D3D"/>
    <w:rsid w:val="004A286F"/>
    <w:rsid w:val="004A4A0E"/>
    <w:rsid w:val="004A516A"/>
    <w:rsid w:val="004A7F94"/>
    <w:rsid w:val="004B021A"/>
    <w:rsid w:val="004B0A1F"/>
    <w:rsid w:val="004B2B28"/>
    <w:rsid w:val="004B57B3"/>
    <w:rsid w:val="004B605A"/>
    <w:rsid w:val="004B6801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60DBB"/>
    <w:rsid w:val="00561875"/>
    <w:rsid w:val="005629B3"/>
    <w:rsid w:val="00573083"/>
    <w:rsid w:val="00573D51"/>
    <w:rsid w:val="005766C8"/>
    <w:rsid w:val="0058091C"/>
    <w:rsid w:val="00583C94"/>
    <w:rsid w:val="00584473"/>
    <w:rsid w:val="005867D0"/>
    <w:rsid w:val="00590FFD"/>
    <w:rsid w:val="00591390"/>
    <w:rsid w:val="005913BC"/>
    <w:rsid w:val="00594053"/>
    <w:rsid w:val="00597559"/>
    <w:rsid w:val="0059776A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A009E"/>
    <w:rsid w:val="006A02D4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26B"/>
    <w:rsid w:val="006B5ADC"/>
    <w:rsid w:val="006B6C12"/>
    <w:rsid w:val="006C24EF"/>
    <w:rsid w:val="006C41B6"/>
    <w:rsid w:val="006C4D74"/>
    <w:rsid w:val="006D0894"/>
    <w:rsid w:val="006D5AB7"/>
    <w:rsid w:val="006D61D1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AF7"/>
    <w:rsid w:val="00750D9D"/>
    <w:rsid w:val="00755A72"/>
    <w:rsid w:val="00761018"/>
    <w:rsid w:val="0076491E"/>
    <w:rsid w:val="00764F89"/>
    <w:rsid w:val="00777187"/>
    <w:rsid w:val="007811F8"/>
    <w:rsid w:val="00783FAB"/>
    <w:rsid w:val="00787DA0"/>
    <w:rsid w:val="00791C66"/>
    <w:rsid w:val="00793E32"/>
    <w:rsid w:val="007956D8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F53"/>
    <w:rsid w:val="008271C4"/>
    <w:rsid w:val="008305CF"/>
    <w:rsid w:val="0083643E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85049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393F"/>
    <w:rsid w:val="008D0061"/>
    <w:rsid w:val="008D1E0C"/>
    <w:rsid w:val="008D283A"/>
    <w:rsid w:val="008D73FE"/>
    <w:rsid w:val="008E2726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3C86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5421B"/>
    <w:rsid w:val="00954380"/>
    <w:rsid w:val="0095497E"/>
    <w:rsid w:val="009566C0"/>
    <w:rsid w:val="00956C48"/>
    <w:rsid w:val="00963294"/>
    <w:rsid w:val="00967AD7"/>
    <w:rsid w:val="00972A41"/>
    <w:rsid w:val="009773C2"/>
    <w:rsid w:val="0098012D"/>
    <w:rsid w:val="00981440"/>
    <w:rsid w:val="00983AC6"/>
    <w:rsid w:val="009845CE"/>
    <w:rsid w:val="00994FA7"/>
    <w:rsid w:val="0099522F"/>
    <w:rsid w:val="00997027"/>
    <w:rsid w:val="009970E7"/>
    <w:rsid w:val="009A1686"/>
    <w:rsid w:val="009B224A"/>
    <w:rsid w:val="009C7B5E"/>
    <w:rsid w:val="009C7FD7"/>
    <w:rsid w:val="009D0BB2"/>
    <w:rsid w:val="009D2136"/>
    <w:rsid w:val="009D501F"/>
    <w:rsid w:val="009D64D5"/>
    <w:rsid w:val="009D7D59"/>
    <w:rsid w:val="009E218D"/>
    <w:rsid w:val="009E3E04"/>
    <w:rsid w:val="009E3E0E"/>
    <w:rsid w:val="009F036D"/>
    <w:rsid w:val="009F1F75"/>
    <w:rsid w:val="009F4DBB"/>
    <w:rsid w:val="00A03256"/>
    <w:rsid w:val="00A04439"/>
    <w:rsid w:val="00A069E0"/>
    <w:rsid w:val="00A107A2"/>
    <w:rsid w:val="00A1393D"/>
    <w:rsid w:val="00A1591E"/>
    <w:rsid w:val="00A167BA"/>
    <w:rsid w:val="00A202AE"/>
    <w:rsid w:val="00A21757"/>
    <w:rsid w:val="00A251E5"/>
    <w:rsid w:val="00A257C1"/>
    <w:rsid w:val="00A26274"/>
    <w:rsid w:val="00A30E3B"/>
    <w:rsid w:val="00A3439E"/>
    <w:rsid w:val="00A43715"/>
    <w:rsid w:val="00A45FFA"/>
    <w:rsid w:val="00A52480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0E6"/>
    <w:rsid w:val="00AB2525"/>
    <w:rsid w:val="00AC2F51"/>
    <w:rsid w:val="00AC71BD"/>
    <w:rsid w:val="00AD2D96"/>
    <w:rsid w:val="00AD36CA"/>
    <w:rsid w:val="00AD5347"/>
    <w:rsid w:val="00AD54BA"/>
    <w:rsid w:val="00AE31AB"/>
    <w:rsid w:val="00AE7602"/>
    <w:rsid w:val="00AF2DFA"/>
    <w:rsid w:val="00AF642B"/>
    <w:rsid w:val="00AF6DB9"/>
    <w:rsid w:val="00B0120E"/>
    <w:rsid w:val="00B04A7B"/>
    <w:rsid w:val="00B04BB0"/>
    <w:rsid w:val="00B05D65"/>
    <w:rsid w:val="00B05EE8"/>
    <w:rsid w:val="00B07077"/>
    <w:rsid w:val="00B1086D"/>
    <w:rsid w:val="00B11C3F"/>
    <w:rsid w:val="00B25771"/>
    <w:rsid w:val="00B25F55"/>
    <w:rsid w:val="00B34A28"/>
    <w:rsid w:val="00B34C72"/>
    <w:rsid w:val="00B36450"/>
    <w:rsid w:val="00B41156"/>
    <w:rsid w:val="00B45574"/>
    <w:rsid w:val="00B51B71"/>
    <w:rsid w:val="00B544A3"/>
    <w:rsid w:val="00B559C8"/>
    <w:rsid w:val="00B617EA"/>
    <w:rsid w:val="00B65572"/>
    <w:rsid w:val="00B65B61"/>
    <w:rsid w:val="00B66849"/>
    <w:rsid w:val="00B76BBE"/>
    <w:rsid w:val="00B815A0"/>
    <w:rsid w:val="00B81D42"/>
    <w:rsid w:val="00B823E1"/>
    <w:rsid w:val="00B86E02"/>
    <w:rsid w:val="00B9025C"/>
    <w:rsid w:val="00B90FC6"/>
    <w:rsid w:val="00B91EA2"/>
    <w:rsid w:val="00B92048"/>
    <w:rsid w:val="00B94CD2"/>
    <w:rsid w:val="00BA0238"/>
    <w:rsid w:val="00BA0F05"/>
    <w:rsid w:val="00BC27D1"/>
    <w:rsid w:val="00BD16EE"/>
    <w:rsid w:val="00BD17D1"/>
    <w:rsid w:val="00BD1F50"/>
    <w:rsid w:val="00BD66CF"/>
    <w:rsid w:val="00BE03BF"/>
    <w:rsid w:val="00C0170C"/>
    <w:rsid w:val="00C0510F"/>
    <w:rsid w:val="00C06805"/>
    <w:rsid w:val="00C16657"/>
    <w:rsid w:val="00C30770"/>
    <w:rsid w:val="00C31D90"/>
    <w:rsid w:val="00C32FAE"/>
    <w:rsid w:val="00C35DE3"/>
    <w:rsid w:val="00C41025"/>
    <w:rsid w:val="00C432B0"/>
    <w:rsid w:val="00C438AC"/>
    <w:rsid w:val="00C46415"/>
    <w:rsid w:val="00C46FB8"/>
    <w:rsid w:val="00C53053"/>
    <w:rsid w:val="00C54931"/>
    <w:rsid w:val="00C629F3"/>
    <w:rsid w:val="00C66F84"/>
    <w:rsid w:val="00C802F8"/>
    <w:rsid w:val="00C90DB9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2A68"/>
    <w:rsid w:val="00CF06E6"/>
    <w:rsid w:val="00CF23F6"/>
    <w:rsid w:val="00CF3B8A"/>
    <w:rsid w:val="00CF7B0D"/>
    <w:rsid w:val="00D00F4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40FFB"/>
    <w:rsid w:val="00D46F73"/>
    <w:rsid w:val="00D510FF"/>
    <w:rsid w:val="00D516BE"/>
    <w:rsid w:val="00D54170"/>
    <w:rsid w:val="00D61565"/>
    <w:rsid w:val="00D6179A"/>
    <w:rsid w:val="00D646C3"/>
    <w:rsid w:val="00D64CC4"/>
    <w:rsid w:val="00D65DAB"/>
    <w:rsid w:val="00D66089"/>
    <w:rsid w:val="00D8113D"/>
    <w:rsid w:val="00D81BC8"/>
    <w:rsid w:val="00D860C9"/>
    <w:rsid w:val="00D86F53"/>
    <w:rsid w:val="00D94910"/>
    <w:rsid w:val="00D97A9B"/>
    <w:rsid w:val="00DA2160"/>
    <w:rsid w:val="00DA4E77"/>
    <w:rsid w:val="00DB3DE4"/>
    <w:rsid w:val="00DB46F1"/>
    <w:rsid w:val="00DC01D0"/>
    <w:rsid w:val="00DD35CD"/>
    <w:rsid w:val="00DD5652"/>
    <w:rsid w:val="00DE1CDC"/>
    <w:rsid w:val="00DF1D79"/>
    <w:rsid w:val="00DF2BC2"/>
    <w:rsid w:val="00DF4649"/>
    <w:rsid w:val="00DF4DB6"/>
    <w:rsid w:val="00DF5AC9"/>
    <w:rsid w:val="00E004E9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337C"/>
    <w:rsid w:val="00E44E6E"/>
    <w:rsid w:val="00E50EAC"/>
    <w:rsid w:val="00E525E4"/>
    <w:rsid w:val="00E535B4"/>
    <w:rsid w:val="00E5603E"/>
    <w:rsid w:val="00E57B5F"/>
    <w:rsid w:val="00E632D5"/>
    <w:rsid w:val="00E6340B"/>
    <w:rsid w:val="00E665AC"/>
    <w:rsid w:val="00E85D13"/>
    <w:rsid w:val="00E87385"/>
    <w:rsid w:val="00E87FDB"/>
    <w:rsid w:val="00E96C7C"/>
    <w:rsid w:val="00EA1617"/>
    <w:rsid w:val="00EA314F"/>
    <w:rsid w:val="00EA4060"/>
    <w:rsid w:val="00EA5D9A"/>
    <w:rsid w:val="00EB02E4"/>
    <w:rsid w:val="00EB164B"/>
    <w:rsid w:val="00EB4044"/>
    <w:rsid w:val="00EC01A6"/>
    <w:rsid w:val="00EC538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84568"/>
    <w:rsid w:val="00F93211"/>
    <w:rsid w:val="00FA09F1"/>
    <w:rsid w:val="00FA7046"/>
    <w:rsid w:val="00FA76BD"/>
    <w:rsid w:val="00FA798D"/>
    <w:rsid w:val="00FB153F"/>
    <w:rsid w:val="00FB3FCB"/>
    <w:rsid w:val="00FB6773"/>
    <w:rsid w:val="00FB70BB"/>
    <w:rsid w:val="00FB7BA9"/>
    <w:rsid w:val="00FC1E36"/>
    <w:rsid w:val="00FC4105"/>
    <w:rsid w:val="00FC530A"/>
    <w:rsid w:val="00FC570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2DF53-8C63-42B1-AD7D-26B85BBE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7845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2021-07-13T07:27:00Z</cp:lastPrinted>
  <dcterms:created xsi:type="dcterms:W3CDTF">2021-07-28T12:09:00Z</dcterms:created>
  <dcterms:modified xsi:type="dcterms:W3CDTF">2021-07-28T12:09:00Z</dcterms:modified>
</cp:coreProperties>
</file>