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4C145A" w:rsidP="00822949">
      <w:pPr>
        <w:framePr w:hSpace="180" w:wrap="auto" w:vAnchor="text" w:hAnchor="page" w:x="5864" w:y="-632"/>
      </w:pPr>
      <w:r>
        <w:rPr>
          <w:noProof/>
          <w:lang w:val="ru-RU"/>
        </w:rPr>
        <w:drawing>
          <wp:inline distT="0" distB="0" distL="0" distR="0">
            <wp:extent cx="4572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</w:t>
      </w:r>
      <w:r w:rsidRPr="002600F5">
        <w:rPr>
          <w:rFonts w:ascii="Times New Roman CYR" w:hAnsi="Times New Roman CYR"/>
          <w:sz w:val="32"/>
          <w:szCs w:val="32"/>
          <w:lang w:val="ru-RU"/>
        </w:rPr>
        <w:t>О</w:t>
      </w:r>
      <w:r w:rsidRPr="002600F5">
        <w:rPr>
          <w:rFonts w:ascii="Times New Roman CYR" w:hAnsi="Times New Roman CYR"/>
          <w:sz w:val="32"/>
          <w:szCs w:val="32"/>
          <w:lang w:val="ru-RU"/>
        </w:rPr>
        <w:t>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4C145A" w:rsidP="00DA5270">
      <w:pPr>
        <w:rPr>
          <w:rFonts w:ascii="Times New Roman CYR" w:hAnsi="Times New Roman CYR"/>
          <w:b/>
          <w:sz w:val="24"/>
          <w:lang w:val="ru-RU"/>
        </w:rPr>
      </w:pPr>
      <w:r w:rsidRPr="004C145A">
        <w:rPr>
          <w:rFonts w:ascii="Times New Roman CYR" w:hAnsi="Times New Roman CYR"/>
          <w:sz w:val="28"/>
          <w:szCs w:val="28"/>
          <w:lang w:val="ru-RU"/>
        </w:rPr>
        <w:t>06.03.2018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4C145A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4C145A">
        <w:rPr>
          <w:rFonts w:ascii="Times New Roman CYR" w:hAnsi="Times New Roman CYR"/>
          <w:sz w:val="28"/>
          <w:szCs w:val="28"/>
          <w:lang w:val="ru-RU"/>
        </w:rPr>
        <w:t>311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3F48CD" w:rsidRPr="002600F5" w:rsidRDefault="003F48C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87EF1" w:rsidRDefault="00594617" w:rsidP="00F9114B">
      <w:pPr>
        <w:suppressAutoHyphens/>
        <w:jc w:val="both"/>
        <w:rPr>
          <w:rFonts w:eastAsia="Calibri"/>
          <w:sz w:val="28"/>
          <w:szCs w:val="28"/>
          <w:lang w:val="ru-RU" w:eastAsia="en-US"/>
        </w:rPr>
      </w:pPr>
      <w:r w:rsidRPr="00C453F6">
        <w:rPr>
          <w:rFonts w:eastAsia="Calibri"/>
          <w:sz w:val="28"/>
          <w:szCs w:val="28"/>
          <w:lang w:val="ru-RU" w:eastAsia="en-US"/>
        </w:rPr>
        <w:t>О</w:t>
      </w:r>
      <w:r w:rsidR="001978EF">
        <w:rPr>
          <w:rFonts w:eastAsia="Calibri"/>
          <w:sz w:val="28"/>
          <w:szCs w:val="28"/>
          <w:lang w:val="ru-RU" w:eastAsia="en-US"/>
        </w:rPr>
        <w:t xml:space="preserve"> </w:t>
      </w:r>
      <w:r w:rsidR="00E73FF7">
        <w:rPr>
          <w:rFonts w:eastAsia="Calibri"/>
          <w:sz w:val="28"/>
          <w:szCs w:val="28"/>
          <w:lang w:val="ru-RU" w:eastAsia="en-US"/>
        </w:rPr>
        <w:t>назначении</w:t>
      </w:r>
      <w:r w:rsidR="008F1EDD">
        <w:rPr>
          <w:rFonts w:eastAsia="Calibri"/>
          <w:sz w:val="28"/>
          <w:szCs w:val="28"/>
          <w:lang w:val="ru-RU" w:eastAsia="en-US"/>
        </w:rPr>
        <w:t xml:space="preserve"> голосования</w:t>
      </w:r>
      <w:r w:rsidR="00987EF1">
        <w:rPr>
          <w:rFonts w:eastAsia="Calibri"/>
          <w:sz w:val="28"/>
          <w:szCs w:val="28"/>
          <w:lang w:val="ru-RU" w:eastAsia="en-US"/>
        </w:rPr>
        <w:t xml:space="preserve"> </w:t>
      </w:r>
      <w:r w:rsidR="008F1EDD">
        <w:rPr>
          <w:rFonts w:eastAsia="Calibri"/>
          <w:sz w:val="28"/>
          <w:szCs w:val="28"/>
          <w:lang w:val="ru-RU" w:eastAsia="en-US"/>
        </w:rPr>
        <w:t>по отбору</w:t>
      </w:r>
    </w:p>
    <w:p w:rsidR="00CA2ED3" w:rsidRDefault="008F1EDD" w:rsidP="00F9114B">
      <w:pPr>
        <w:suppressAutoHyphens/>
        <w:jc w:val="both"/>
        <w:rPr>
          <w:bCs/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общественных территорий</w:t>
      </w:r>
      <w:r w:rsidR="00F9114B">
        <w:rPr>
          <w:bCs/>
          <w:color w:val="000000"/>
          <w:sz w:val="28"/>
          <w:szCs w:val="28"/>
          <w:lang w:val="ru-RU"/>
        </w:rPr>
        <w:t xml:space="preserve"> город</w:t>
      </w:r>
      <w:r>
        <w:rPr>
          <w:bCs/>
          <w:color w:val="000000"/>
          <w:sz w:val="28"/>
          <w:szCs w:val="28"/>
          <w:lang w:val="ru-RU"/>
        </w:rPr>
        <w:t>а</w:t>
      </w:r>
      <w:r w:rsidR="00F9114B">
        <w:rPr>
          <w:bCs/>
          <w:color w:val="000000"/>
          <w:sz w:val="28"/>
          <w:szCs w:val="28"/>
          <w:lang w:val="ru-RU"/>
        </w:rPr>
        <w:t xml:space="preserve"> Липецк</w:t>
      </w:r>
      <w:r>
        <w:rPr>
          <w:bCs/>
          <w:color w:val="000000"/>
          <w:sz w:val="28"/>
          <w:szCs w:val="28"/>
          <w:lang w:val="ru-RU"/>
        </w:rPr>
        <w:t>а</w:t>
      </w:r>
    </w:p>
    <w:p w:rsidR="00C453F6" w:rsidRDefault="00C453F6" w:rsidP="00594617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val="ru-RU"/>
        </w:rPr>
      </w:pPr>
    </w:p>
    <w:p w:rsidR="00594617" w:rsidRPr="00594617" w:rsidRDefault="00594617" w:rsidP="00F9114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94617">
        <w:rPr>
          <w:sz w:val="28"/>
          <w:szCs w:val="28"/>
          <w:lang w:val="ru-RU"/>
        </w:rPr>
        <w:t>В соответствии с</w:t>
      </w:r>
      <w:r w:rsidR="009C7188">
        <w:rPr>
          <w:sz w:val="28"/>
          <w:szCs w:val="28"/>
          <w:lang w:val="ru-RU"/>
        </w:rPr>
        <w:t xml:space="preserve"> постановлением администрации города Липецка от</w:t>
      </w:r>
      <w:r w:rsidR="006462E5">
        <w:rPr>
          <w:sz w:val="28"/>
          <w:szCs w:val="28"/>
          <w:lang w:val="ru-RU"/>
        </w:rPr>
        <w:t xml:space="preserve"> </w:t>
      </w:r>
      <w:r w:rsidR="009C7188">
        <w:rPr>
          <w:sz w:val="28"/>
          <w:szCs w:val="28"/>
          <w:lang w:val="ru-RU"/>
        </w:rPr>
        <w:t>29.12.2017 №2638 «О порядке организации и проведения голосования по отбору общественных территорий города Липецка»</w:t>
      </w:r>
      <w:r w:rsidRPr="00594617">
        <w:rPr>
          <w:sz w:val="28"/>
          <w:szCs w:val="28"/>
          <w:lang w:val="ru-RU"/>
        </w:rPr>
        <w:t xml:space="preserve">, </w:t>
      </w:r>
      <w:r w:rsidR="007B174B">
        <w:rPr>
          <w:sz w:val="28"/>
          <w:szCs w:val="28"/>
          <w:lang w:val="ru-RU"/>
        </w:rPr>
        <w:t>протоколом заседания общественной комиссии по проекту муниципальной программы города Липецка «Формирование современной городской среды на 2018-2022 годы» от 12.02.2018 №3</w:t>
      </w:r>
      <w:r w:rsidRPr="00594617">
        <w:rPr>
          <w:sz w:val="28"/>
          <w:szCs w:val="28"/>
          <w:lang w:val="ru-RU"/>
        </w:rPr>
        <w:t xml:space="preserve">, администрация города </w:t>
      </w:r>
    </w:p>
    <w:p w:rsidR="00F84678" w:rsidRPr="00594617" w:rsidRDefault="00F84678" w:rsidP="00594617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594617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594617">
      <w:pPr>
        <w:pStyle w:val="a9"/>
        <w:suppressAutoHyphens/>
        <w:jc w:val="both"/>
        <w:rPr>
          <w:szCs w:val="28"/>
        </w:rPr>
      </w:pPr>
      <w:r w:rsidRPr="00F84678">
        <w:rPr>
          <w:szCs w:val="28"/>
        </w:rPr>
        <w:t>П О С Т А Н О В Л Я Е Т:</w:t>
      </w:r>
    </w:p>
    <w:p w:rsidR="00F84678" w:rsidRPr="00F84678" w:rsidRDefault="00F84678" w:rsidP="005946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5946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830FA9" w:rsidRDefault="00830FA9" w:rsidP="00830FA9">
      <w:pPr>
        <w:tabs>
          <w:tab w:val="num" w:pos="1134"/>
        </w:tabs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830FA9">
        <w:rPr>
          <w:sz w:val="28"/>
          <w:szCs w:val="28"/>
          <w:lang w:val="ru-RU"/>
        </w:rPr>
        <w:t xml:space="preserve">1. </w:t>
      </w:r>
      <w:r w:rsidR="00E73FF7">
        <w:rPr>
          <w:sz w:val="28"/>
          <w:szCs w:val="28"/>
          <w:lang w:val="ru-RU"/>
        </w:rPr>
        <w:t>Назначить</w:t>
      </w:r>
      <w:r w:rsidR="009C7188">
        <w:rPr>
          <w:sz w:val="28"/>
          <w:szCs w:val="28"/>
          <w:lang w:val="ru-RU"/>
        </w:rPr>
        <w:t xml:space="preserve"> на 18 марта 2018 года</w:t>
      </w:r>
      <w:r w:rsidR="008F1EDD">
        <w:rPr>
          <w:rFonts w:eastAsia="Calibri"/>
          <w:sz w:val="28"/>
          <w:szCs w:val="28"/>
          <w:lang w:val="ru-RU" w:eastAsia="en-US"/>
        </w:rPr>
        <w:t xml:space="preserve"> голосовани</w:t>
      </w:r>
      <w:r w:rsidR="00987EF1">
        <w:rPr>
          <w:rFonts w:eastAsia="Calibri"/>
          <w:sz w:val="28"/>
          <w:szCs w:val="28"/>
          <w:lang w:val="ru-RU" w:eastAsia="en-US"/>
        </w:rPr>
        <w:t>е</w:t>
      </w:r>
      <w:r w:rsidR="008F1EDD">
        <w:rPr>
          <w:rFonts w:eastAsia="Calibri"/>
          <w:sz w:val="28"/>
          <w:szCs w:val="28"/>
          <w:lang w:val="ru-RU" w:eastAsia="en-US"/>
        </w:rPr>
        <w:t xml:space="preserve"> </w:t>
      </w:r>
      <w:r w:rsidR="00EE3239">
        <w:rPr>
          <w:rFonts w:eastAsia="Calibri"/>
          <w:sz w:val="28"/>
          <w:szCs w:val="28"/>
          <w:lang w:val="ru-RU" w:eastAsia="en-US"/>
        </w:rPr>
        <w:t>по отбору общественных территорий города Липецка подлежащих благоустройству в</w:t>
      </w:r>
      <w:r w:rsidR="00607027">
        <w:rPr>
          <w:rFonts w:eastAsia="Calibri"/>
          <w:sz w:val="28"/>
          <w:szCs w:val="28"/>
          <w:lang w:val="ru-RU" w:eastAsia="en-US"/>
        </w:rPr>
        <w:t xml:space="preserve"> первоочередном порядке в</w:t>
      </w:r>
      <w:r w:rsidR="00EE3239">
        <w:rPr>
          <w:rFonts w:eastAsia="Calibri"/>
          <w:sz w:val="28"/>
          <w:szCs w:val="28"/>
          <w:lang w:val="ru-RU" w:eastAsia="en-US"/>
        </w:rPr>
        <w:t xml:space="preserve"> 2018</w:t>
      </w:r>
      <w:r w:rsidR="00607027">
        <w:rPr>
          <w:rFonts w:eastAsia="Calibri"/>
          <w:sz w:val="28"/>
          <w:szCs w:val="28"/>
          <w:lang w:val="ru-RU" w:eastAsia="en-US"/>
        </w:rPr>
        <w:t xml:space="preserve"> - 2019</w:t>
      </w:r>
      <w:r w:rsidR="00EE3239">
        <w:rPr>
          <w:rFonts w:eastAsia="Calibri"/>
          <w:sz w:val="28"/>
          <w:szCs w:val="28"/>
          <w:lang w:val="ru-RU" w:eastAsia="en-US"/>
        </w:rPr>
        <w:t xml:space="preserve"> год</w:t>
      </w:r>
      <w:r w:rsidR="00607027">
        <w:rPr>
          <w:rFonts w:eastAsia="Calibri"/>
          <w:sz w:val="28"/>
          <w:szCs w:val="28"/>
          <w:lang w:val="ru-RU" w:eastAsia="en-US"/>
        </w:rPr>
        <w:t>ах</w:t>
      </w:r>
      <w:r w:rsidR="000108A3">
        <w:rPr>
          <w:rFonts w:eastAsia="Calibri"/>
          <w:sz w:val="28"/>
          <w:szCs w:val="28"/>
          <w:lang w:val="ru-RU" w:eastAsia="en-US"/>
        </w:rPr>
        <w:t xml:space="preserve"> </w:t>
      </w:r>
      <w:r w:rsidR="000C5141">
        <w:rPr>
          <w:rFonts w:eastAsia="Calibri"/>
          <w:sz w:val="28"/>
          <w:szCs w:val="28"/>
          <w:lang w:val="ru-RU" w:eastAsia="en-US"/>
        </w:rPr>
        <w:t>согласно перечню общественных территорий (приложение</w:t>
      </w:r>
      <w:r w:rsidR="00212939">
        <w:rPr>
          <w:rFonts w:eastAsia="Calibri"/>
          <w:sz w:val="28"/>
          <w:szCs w:val="28"/>
          <w:lang w:val="ru-RU" w:eastAsia="en-US"/>
        </w:rPr>
        <w:t xml:space="preserve"> №1</w:t>
      </w:r>
      <w:r w:rsidRPr="00830FA9">
        <w:rPr>
          <w:rFonts w:eastAsia="Calibri"/>
          <w:sz w:val="28"/>
          <w:szCs w:val="28"/>
          <w:lang w:val="ru-RU" w:eastAsia="en-US"/>
        </w:rPr>
        <w:t>).</w:t>
      </w:r>
      <w:r w:rsidR="00212939">
        <w:rPr>
          <w:rFonts w:eastAsia="Calibri"/>
          <w:sz w:val="28"/>
          <w:szCs w:val="28"/>
          <w:lang w:val="ru-RU" w:eastAsia="en-US"/>
        </w:rPr>
        <w:t xml:space="preserve"> Определить время голосования с 8 часов 00 минут до 20 часов 00 минут.</w:t>
      </w:r>
    </w:p>
    <w:p w:rsidR="00E73FF7" w:rsidRPr="00830FA9" w:rsidRDefault="00E73FF7" w:rsidP="00830FA9">
      <w:pPr>
        <w:tabs>
          <w:tab w:val="num" w:pos="1134"/>
        </w:tabs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2. </w:t>
      </w:r>
      <w:r w:rsidR="00212939">
        <w:rPr>
          <w:rFonts w:eastAsia="Calibri"/>
          <w:sz w:val="28"/>
          <w:szCs w:val="28"/>
          <w:lang w:val="ru-RU" w:eastAsia="en-US"/>
        </w:rPr>
        <w:t xml:space="preserve">Утвердить перечень </w:t>
      </w:r>
      <w:r w:rsidR="002E7AEE">
        <w:rPr>
          <w:rFonts w:eastAsia="Calibri"/>
          <w:sz w:val="28"/>
          <w:szCs w:val="28"/>
          <w:lang w:val="ru-RU" w:eastAsia="en-US"/>
        </w:rPr>
        <w:t>территориальных счетных участков</w:t>
      </w:r>
      <w:r w:rsidR="00212939">
        <w:rPr>
          <w:rFonts w:eastAsia="Calibri"/>
          <w:sz w:val="28"/>
          <w:szCs w:val="28"/>
          <w:lang w:val="ru-RU" w:eastAsia="en-US"/>
        </w:rPr>
        <w:t xml:space="preserve"> для голосования по отбору общественных территорий города Липецка подлежащих благоустройству в первоочередном порядке в 2018 - 2019 годах (приложение №2).</w:t>
      </w:r>
    </w:p>
    <w:p w:rsidR="00F84678" w:rsidRDefault="003B54A4" w:rsidP="00594617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F84678" w:rsidRPr="00F84678">
        <w:rPr>
          <w:bCs/>
          <w:sz w:val="28"/>
          <w:szCs w:val="28"/>
          <w:lang w:val="ru-RU"/>
        </w:rPr>
        <w:t>.</w:t>
      </w:r>
      <w:r w:rsidR="00F84678" w:rsidRPr="00F84678">
        <w:rPr>
          <w:bCs/>
          <w:sz w:val="28"/>
          <w:szCs w:val="28"/>
        </w:rPr>
        <w:t> </w:t>
      </w:r>
      <w:r w:rsidR="00F84678" w:rsidRPr="00F84678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94617" w:rsidRPr="007E089A" w:rsidRDefault="003B54A4" w:rsidP="00594617">
      <w:pPr>
        <w:pStyle w:val="Default"/>
        <w:suppressAutoHyphens/>
        <w:ind w:firstLine="709"/>
        <w:jc w:val="both"/>
        <w:rPr>
          <w:szCs w:val="28"/>
        </w:rPr>
      </w:pPr>
      <w:r>
        <w:rPr>
          <w:sz w:val="28"/>
          <w:szCs w:val="28"/>
        </w:rPr>
        <w:t>4</w:t>
      </w:r>
      <w:r w:rsidR="00594617">
        <w:rPr>
          <w:sz w:val="28"/>
          <w:szCs w:val="28"/>
        </w:rPr>
        <w:t xml:space="preserve">. </w:t>
      </w:r>
      <w:r w:rsidR="00594617" w:rsidRPr="002F3BD8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594617" w:rsidRPr="007E089A">
        <w:rPr>
          <w:sz w:val="28"/>
          <w:szCs w:val="28"/>
        </w:rPr>
        <w:t xml:space="preserve"> города Липецка </w:t>
      </w:r>
      <w:r w:rsidR="00594617">
        <w:rPr>
          <w:sz w:val="28"/>
          <w:szCs w:val="28"/>
        </w:rPr>
        <w:t>М.А.Щербакова</w:t>
      </w:r>
      <w:r w:rsidR="00594617" w:rsidRPr="007E089A">
        <w:rPr>
          <w:sz w:val="28"/>
          <w:szCs w:val="28"/>
        </w:rPr>
        <w:t>.</w:t>
      </w:r>
    </w:p>
    <w:p w:rsidR="00594617" w:rsidRPr="00594617" w:rsidRDefault="00594617" w:rsidP="00594617">
      <w:pPr>
        <w:suppressAutoHyphens/>
        <w:jc w:val="both"/>
        <w:rPr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 xml:space="preserve">Глава города Липецка </w:t>
      </w:r>
      <w:r w:rsidR="008464DB">
        <w:rPr>
          <w:bCs/>
          <w:sz w:val="28"/>
          <w:szCs w:val="28"/>
          <w:lang w:val="ru-RU"/>
        </w:rPr>
        <w:t xml:space="preserve">     </w:t>
      </w:r>
      <w:r w:rsidRPr="00F84678">
        <w:rPr>
          <w:bCs/>
          <w:sz w:val="28"/>
          <w:szCs w:val="28"/>
          <w:lang w:val="ru-RU"/>
        </w:rPr>
        <w:t xml:space="preserve">                                                                           С.В.Иванов</w:t>
      </w:r>
    </w:p>
    <w:p w:rsidR="00C37EA8" w:rsidRPr="002600F5" w:rsidRDefault="00C37EA8" w:rsidP="00C92F4B">
      <w:pPr>
        <w:jc w:val="both"/>
        <w:rPr>
          <w:sz w:val="28"/>
          <w:szCs w:val="28"/>
          <w:lang w:val="ru-RU"/>
        </w:rPr>
        <w:sectPr w:rsidR="00C37EA8" w:rsidRPr="002600F5" w:rsidSect="009C7188">
          <w:headerReference w:type="even" r:id="rId10"/>
          <w:headerReference w:type="default" r:id="rId11"/>
          <w:pgSz w:w="11907" w:h="16840" w:code="9"/>
          <w:pgMar w:top="1134" w:right="567" w:bottom="709" w:left="1418" w:header="510" w:footer="0" w:gutter="0"/>
          <w:cols w:space="720"/>
          <w:titlePg/>
        </w:sectPr>
      </w:pPr>
    </w:p>
    <w:p w:rsidR="003B54A4" w:rsidRPr="003B54A4" w:rsidRDefault="003B54A4" w:rsidP="003B54A4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lastRenderedPageBreak/>
        <w:t xml:space="preserve">Приложение </w:t>
      </w:r>
      <w:r w:rsidR="00212939">
        <w:rPr>
          <w:sz w:val="28"/>
          <w:szCs w:val="28"/>
          <w:lang w:val="ru-RU"/>
        </w:rPr>
        <w:t>№1</w:t>
      </w:r>
    </w:p>
    <w:p w:rsidR="003B54A4" w:rsidRPr="003B54A4" w:rsidRDefault="003B54A4" w:rsidP="003B54A4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>к постановлению администр</w:t>
      </w:r>
      <w:r w:rsidRPr="003B54A4">
        <w:rPr>
          <w:sz w:val="28"/>
          <w:szCs w:val="28"/>
          <w:lang w:val="ru-RU"/>
        </w:rPr>
        <w:t>а</w:t>
      </w:r>
      <w:r w:rsidRPr="003B54A4">
        <w:rPr>
          <w:sz w:val="28"/>
          <w:szCs w:val="28"/>
          <w:lang w:val="ru-RU"/>
        </w:rPr>
        <w:t xml:space="preserve">ции </w:t>
      </w:r>
    </w:p>
    <w:p w:rsidR="003B54A4" w:rsidRPr="003B54A4" w:rsidRDefault="003B54A4" w:rsidP="003B54A4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>города Липецка</w:t>
      </w:r>
    </w:p>
    <w:p w:rsidR="003B54A4" w:rsidRPr="003B54A4" w:rsidRDefault="003B54A4" w:rsidP="003B54A4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 xml:space="preserve">от </w:t>
      </w:r>
      <w:r w:rsidR="004C145A">
        <w:rPr>
          <w:sz w:val="28"/>
          <w:szCs w:val="28"/>
          <w:lang w:val="ru-RU"/>
        </w:rPr>
        <w:t xml:space="preserve">06.03.2018 </w:t>
      </w:r>
      <w:r w:rsidR="00AC5C35">
        <w:rPr>
          <w:sz w:val="28"/>
          <w:szCs w:val="28"/>
          <w:lang w:val="ru-RU"/>
        </w:rPr>
        <w:t xml:space="preserve"> №</w:t>
      </w:r>
      <w:r w:rsidR="004C145A">
        <w:rPr>
          <w:sz w:val="28"/>
          <w:szCs w:val="28"/>
          <w:lang w:val="ru-RU"/>
        </w:rPr>
        <w:t xml:space="preserve"> 311</w:t>
      </w:r>
    </w:p>
    <w:p w:rsidR="003B54A4" w:rsidRPr="003B54A4" w:rsidRDefault="003B54A4" w:rsidP="003B54A4">
      <w:pPr>
        <w:jc w:val="both"/>
        <w:rPr>
          <w:szCs w:val="28"/>
          <w:lang w:val="ru-RU"/>
        </w:rPr>
      </w:pPr>
    </w:p>
    <w:p w:rsidR="003B54A4" w:rsidRPr="003B54A4" w:rsidRDefault="003B54A4" w:rsidP="003B54A4">
      <w:pPr>
        <w:jc w:val="right"/>
        <w:rPr>
          <w:szCs w:val="28"/>
          <w:lang w:val="ru-RU"/>
        </w:rPr>
      </w:pPr>
    </w:p>
    <w:p w:rsidR="00AC5C35" w:rsidRDefault="00AC5C35" w:rsidP="00AC5C35">
      <w:pPr>
        <w:ind w:firstLine="720"/>
        <w:jc w:val="center"/>
        <w:rPr>
          <w:sz w:val="28"/>
          <w:szCs w:val="28"/>
          <w:lang w:val="ru-RU"/>
        </w:rPr>
      </w:pPr>
    </w:p>
    <w:p w:rsidR="003B54A4" w:rsidRPr="003B54A4" w:rsidRDefault="003B54A4" w:rsidP="00AC5C35">
      <w:pPr>
        <w:suppressAutoHyphens/>
        <w:ind w:left="426" w:firstLine="294"/>
        <w:jc w:val="center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еречень общественных территорий</w:t>
      </w:r>
    </w:p>
    <w:p w:rsidR="003B54A4" w:rsidRPr="003B54A4" w:rsidRDefault="00AC5C35" w:rsidP="008B57C3">
      <w:pPr>
        <w:suppressAutoHyphens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3B54A4">
        <w:rPr>
          <w:sz w:val="28"/>
          <w:szCs w:val="28"/>
          <w:lang w:val="ru-RU"/>
        </w:rPr>
        <w:t>ля проведения голосования по отбору</w:t>
      </w:r>
      <w:r>
        <w:rPr>
          <w:sz w:val="28"/>
          <w:szCs w:val="28"/>
          <w:lang w:val="ru-RU"/>
        </w:rPr>
        <w:t xml:space="preserve"> общественных территорий города</w:t>
      </w:r>
      <w:r w:rsidR="008B57C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</w:t>
      </w:r>
      <w:r w:rsidR="003B54A4">
        <w:rPr>
          <w:sz w:val="28"/>
          <w:szCs w:val="28"/>
          <w:lang w:val="ru-RU"/>
        </w:rPr>
        <w:t xml:space="preserve">ипецка </w:t>
      </w:r>
      <w:r>
        <w:rPr>
          <w:sz w:val="28"/>
          <w:szCs w:val="28"/>
          <w:lang w:val="ru-RU"/>
        </w:rPr>
        <w:t>подлежащих благоустройству в первоочередном порядке в 2018-2019 годах.</w:t>
      </w:r>
      <w:r w:rsidR="003B54A4">
        <w:rPr>
          <w:sz w:val="28"/>
          <w:szCs w:val="28"/>
          <w:lang w:val="ru-RU"/>
        </w:rPr>
        <w:t xml:space="preserve"> </w:t>
      </w:r>
    </w:p>
    <w:p w:rsidR="003B54A4" w:rsidRDefault="003B54A4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Территория Нижнего парка</w:t>
      </w: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Территория Каменного </w:t>
      </w:r>
      <w:r w:rsidR="0004691D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ога</w:t>
      </w: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Территория Комсомольского пруда</w:t>
      </w: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Бульвар </w:t>
      </w:r>
      <w:r w:rsidR="007F6432">
        <w:rPr>
          <w:sz w:val="28"/>
          <w:szCs w:val="28"/>
          <w:lang w:val="ru-RU"/>
        </w:rPr>
        <w:t xml:space="preserve">Виктора </w:t>
      </w:r>
      <w:r>
        <w:rPr>
          <w:sz w:val="28"/>
          <w:szCs w:val="28"/>
          <w:lang w:val="ru-RU"/>
        </w:rPr>
        <w:t>Сорокина по улице Ленина</w:t>
      </w: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Театральный спуск</w:t>
      </w: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Площадь Соборная</w:t>
      </w:r>
    </w:p>
    <w:p w:rsidR="008B57C3" w:rsidRDefault="008B57C3" w:rsidP="008B57C3">
      <w:pPr>
        <w:numPr>
          <w:ilvl w:val="0"/>
          <w:numId w:val="10"/>
        </w:num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Набережная реки Воронеж</w:t>
      </w: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</w:p>
    <w:p w:rsidR="008B57C3" w:rsidRDefault="008B57C3" w:rsidP="008B57C3">
      <w:pPr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М.Ю.Бакланов</w:t>
      </w:r>
    </w:p>
    <w:p w:rsidR="001B718E" w:rsidRDefault="001B718E" w:rsidP="008B57C3">
      <w:pPr>
        <w:suppressAutoHyphens/>
        <w:rPr>
          <w:sz w:val="28"/>
          <w:szCs w:val="28"/>
          <w:lang w:val="ru-RU"/>
        </w:rPr>
      </w:pPr>
    </w:p>
    <w:p w:rsidR="002F0713" w:rsidRDefault="002F0713" w:rsidP="008B57C3">
      <w:pPr>
        <w:suppressAutoHyphens/>
        <w:rPr>
          <w:sz w:val="28"/>
          <w:szCs w:val="28"/>
          <w:lang w:val="ru-RU"/>
        </w:rPr>
      </w:pPr>
    </w:p>
    <w:p w:rsidR="001B718E" w:rsidRPr="003B54A4" w:rsidRDefault="001B718E" w:rsidP="001B718E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lastRenderedPageBreak/>
        <w:t xml:space="preserve">Приложение </w:t>
      </w:r>
      <w:r>
        <w:rPr>
          <w:sz w:val="28"/>
          <w:szCs w:val="28"/>
          <w:lang w:val="ru-RU"/>
        </w:rPr>
        <w:t>№2</w:t>
      </w:r>
    </w:p>
    <w:p w:rsidR="001B718E" w:rsidRPr="003B54A4" w:rsidRDefault="001B718E" w:rsidP="001B718E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>к постановлению администр</w:t>
      </w:r>
      <w:r w:rsidRPr="003B54A4">
        <w:rPr>
          <w:sz w:val="28"/>
          <w:szCs w:val="28"/>
          <w:lang w:val="ru-RU"/>
        </w:rPr>
        <w:t>а</w:t>
      </w:r>
      <w:r w:rsidRPr="003B54A4">
        <w:rPr>
          <w:sz w:val="28"/>
          <w:szCs w:val="28"/>
          <w:lang w:val="ru-RU"/>
        </w:rPr>
        <w:t xml:space="preserve">ции </w:t>
      </w:r>
    </w:p>
    <w:p w:rsidR="001B718E" w:rsidRPr="003B54A4" w:rsidRDefault="001B718E" w:rsidP="001B718E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>города Липецка</w:t>
      </w:r>
    </w:p>
    <w:p w:rsidR="001B718E" w:rsidRPr="003B54A4" w:rsidRDefault="001B718E" w:rsidP="001B718E">
      <w:pPr>
        <w:ind w:firstLine="5387"/>
        <w:rPr>
          <w:sz w:val="28"/>
          <w:szCs w:val="28"/>
          <w:lang w:val="ru-RU"/>
        </w:rPr>
      </w:pPr>
      <w:r w:rsidRPr="003B54A4">
        <w:rPr>
          <w:sz w:val="28"/>
          <w:szCs w:val="28"/>
          <w:lang w:val="ru-RU"/>
        </w:rPr>
        <w:t xml:space="preserve">от </w:t>
      </w:r>
      <w:r w:rsidR="004C145A">
        <w:rPr>
          <w:sz w:val="28"/>
          <w:szCs w:val="28"/>
          <w:lang w:val="ru-RU"/>
        </w:rPr>
        <w:t xml:space="preserve">06.03.2018 </w:t>
      </w:r>
      <w:r>
        <w:rPr>
          <w:sz w:val="28"/>
          <w:szCs w:val="28"/>
          <w:lang w:val="ru-RU"/>
        </w:rPr>
        <w:t>№</w:t>
      </w:r>
      <w:r w:rsidR="004C145A">
        <w:rPr>
          <w:sz w:val="28"/>
          <w:szCs w:val="28"/>
          <w:lang w:val="ru-RU"/>
        </w:rPr>
        <w:t xml:space="preserve"> 311</w:t>
      </w:r>
      <w:bookmarkStart w:id="0" w:name="_GoBack"/>
      <w:bookmarkEnd w:id="0"/>
    </w:p>
    <w:p w:rsidR="001B718E" w:rsidRDefault="001B718E" w:rsidP="008B57C3">
      <w:pPr>
        <w:suppressAutoHyphens/>
        <w:rPr>
          <w:sz w:val="28"/>
          <w:szCs w:val="28"/>
          <w:lang w:val="ru-RU"/>
        </w:rPr>
      </w:pPr>
    </w:p>
    <w:p w:rsidR="001B718E" w:rsidRDefault="001B718E" w:rsidP="001B718E">
      <w:pPr>
        <w:suppressAutoHyphens/>
        <w:ind w:firstLine="72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Перечень территориальных счетных участков для голосования по отбору общественных территорий города Липецка подлежащих благоустройству в первоочередном порядке в 2018 - 2019 годах</w:t>
      </w:r>
    </w:p>
    <w:p w:rsidR="001B718E" w:rsidRDefault="001B718E" w:rsidP="001B718E">
      <w:pPr>
        <w:suppressAutoHyphens/>
        <w:ind w:firstLine="720"/>
        <w:jc w:val="both"/>
        <w:rPr>
          <w:rFonts w:eastAsia="Calibri"/>
          <w:sz w:val="28"/>
          <w:szCs w:val="28"/>
          <w:lang w:val="ru-RU" w:eastAsia="en-US"/>
        </w:rPr>
      </w:pPr>
    </w:p>
    <w:p w:rsidR="00E344EA" w:rsidRDefault="001B718E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54 (улица Моршанская,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22)</w:t>
      </w:r>
    </w:p>
    <w:p w:rsidR="00E344EA" w:rsidRDefault="001B718E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муниципального учреждения Дома культуры "Матыра" (улица Энергостроителей, строение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5а)</w:t>
      </w:r>
    </w:p>
    <w:p w:rsidR="00E344EA" w:rsidRDefault="001B718E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муниципального бюджетного учреждения дополнительного образования детской школы искусств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11 (улица Энергостроителей,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21)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37 имени Владимира Козадерова (улица Писарева Д., дом </w:t>
      </w:r>
      <w:r w:rsidR="007F6432" w:rsidRPr="007F6432">
        <w:rPr>
          <w:sz w:val="28"/>
          <w:szCs w:val="28"/>
          <w:lang w:val="ru-RU"/>
        </w:rPr>
        <w:t>№</w:t>
      </w:r>
      <w:r w:rsidR="00E344EA">
        <w:rPr>
          <w:sz w:val="28"/>
          <w:szCs w:val="28"/>
          <w:lang w:val="ru-RU"/>
        </w:rPr>
        <w:t>37</w:t>
      </w:r>
      <w:r w:rsidR="00D21F2B">
        <w:rPr>
          <w:sz w:val="28"/>
          <w:szCs w:val="28"/>
          <w:lang w:val="ru-RU"/>
        </w:rPr>
        <w:t>)</w:t>
      </w:r>
    </w:p>
    <w:p w:rsidR="00E344EA" w:rsidRDefault="00E344EA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филиала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1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37 имени Владимира Козадерова (улица Привокзальная,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101</w:t>
      </w:r>
      <w:r>
        <w:rPr>
          <w:sz w:val="28"/>
          <w:szCs w:val="28"/>
          <w:lang w:val="ru-RU"/>
        </w:rPr>
        <w:t>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филиала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2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37 имени Владимира Козадерова (улица Пришкольная,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21)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11 (улица Силикатная,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19)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филиала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4 имени Лидии Александровны Смык (улица 3. Космодемьянской, дом </w:t>
      </w:r>
      <w:r w:rsidR="007F6432">
        <w:rPr>
          <w:sz w:val="28"/>
          <w:szCs w:val="28"/>
        </w:rPr>
        <w:t>№</w:t>
      </w:r>
      <w:r w:rsidRPr="00E344EA">
        <w:rPr>
          <w:sz w:val="28"/>
          <w:szCs w:val="28"/>
          <w:lang w:val="ru-RU"/>
        </w:rPr>
        <w:t>178)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Здание ООО "Промэлектроника" (улица Фурманова,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23 а)</w:t>
      </w:r>
    </w:p>
    <w:p w:rsidR="00536580" w:rsidRDefault="00E344EA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36580" w:rsidRPr="00E344EA">
        <w:rPr>
          <w:sz w:val="28"/>
          <w:szCs w:val="28"/>
          <w:lang w:val="ru-RU"/>
        </w:rPr>
        <w:t xml:space="preserve">Здание многоквартирного жилого дома (площадь Мира, дом </w:t>
      </w:r>
      <w:r w:rsidR="007F6432" w:rsidRPr="007F6432">
        <w:rPr>
          <w:sz w:val="28"/>
          <w:szCs w:val="28"/>
          <w:lang w:val="ru-RU"/>
        </w:rPr>
        <w:t>№</w:t>
      </w:r>
      <w:r w:rsidR="00536580" w:rsidRPr="00E344EA">
        <w:rPr>
          <w:sz w:val="28"/>
          <w:szCs w:val="28"/>
          <w:lang w:val="ru-RU"/>
        </w:rPr>
        <w:t>1)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 Здание муниципального общежития (улица Адмирала Макарова,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4)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 xml:space="preserve">7 (проспект Мира,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7)</w:t>
      </w:r>
    </w:p>
    <w:p w:rsidR="00E344EA" w:rsidRDefault="00536580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 </w:t>
      </w:r>
      <w:r w:rsidR="00F32E58" w:rsidRPr="00E344EA">
        <w:rPr>
          <w:sz w:val="28"/>
          <w:szCs w:val="28"/>
          <w:lang w:val="ru-RU"/>
        </w:rPr>
        <w:t>З</w:t>
      </w:r>
      <w:r w:rsidRPr="00E344EA">
        <w:rPr>
          <w:sz w:val="28"/>
          <w:szCs w:val="28"/>
          <w:lang w:val="ru-RU"/>
        </w:rPr>
        <w:t xml:space="preserve">дание муниципального автономного учреждения дополнительного образования Центра развития творчества "Левобережный" (улица Невского,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2)</w:t>
      </w:r>
    </w:p>
    <w:p w:rsidR="00E344EA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 З</w:t>
      </w:r>
      <w:r w:rsidR="00F32E58" w:rsidRPr="00E344EA">
        <w:rPr>
          <w:sz w:val="28"/>
          <w:szCs w:val="28"/>
          <w:lang w:val="ru-RU"/>
        </w:rPr>
        <w:t xml:space="preserve">дание негосударственного общеобразовательного учреждения Православной гимназии имени преподобного Амвросия Оптинского Липецкой епархии (улица Прокатная,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E344EA">
        <w:rPr>
          <w:sz w:val="28"/>
          <w:szCs w:val="28"/>
          <w:lang w:val="ru-RU"/>
        </w:rPr>
        <w:t>10)</w:t>
      </w:r>
    </w:p>
    <w:p w:rsidR="00E344EA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 З</w:t>
      </w:r>
      <w:r w:rsidR="00F32E58" w:rsidRPr="00E344EA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E344EA">
        <w:rPr>
          <w:sz w:val="28"/>
          <w:szCs w:val="28"/>
          <w:lang w:val="ru-RU"/>
        </w:rPr>
        <w:t xml:space="preserve">38 (проспект Мира,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E344EA">
        <w:rPr>
          <w:sz w:val="28"/>
          <w:szCs w:val="28"/>
          <w:lang w:val="ru-RU"/>
        </w:rPr>
        <w:t>10)</w:t>
      </w:r>
    </w:p>
    <w:p w:rsidR="00E344EA" w:rsidRDefault="004C145A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-374015</wp:posOffset>
                </wp:positionV>
                <wp:extent cx="668020" cy="27813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97D" w:rsidRPr="0033797D" w:rsidRDefault="0033797D" w:rsidP="0033797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7.1pt;margin-top:-29.45pt;width:52.6pt;height:2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j0tAIAALg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" filled="f" stroked="f">
                <v:textbox>
                  <w:txbxContent>
                    <w:p w:rsidR="0033797D" w:rsidRPr="0033797D" w:rsidRDefault="0033797D" w:rsidP="0033797D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36EE9" w:rsidRPr="00E344EA">
        <w:rPr>
          <w:sz w:val="28"/>
          <w:szCs w:val="28"/>
          <w:lang w:val="ru-RU"/>
        </w:rPr>
        <w:t>З</w:t>
      </w:r>
      <w:r w:rsidR="00F32E58" w:rsidRPr="00E344EA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E344EA">
        <w:rPr>
          <w:sz w:val="28"/>
          <w:szCs w:val="28"/>
          <w:lang w:val="ru-RU"/>
        </w:rPr>
        <w:t xml:space="preserve">4 имени Лидии Александровны Смык (улица Парковая,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E344EA">
        <w:rPr>
          <w:sz w:val="28"/>
          <w:szCs w:val="28"/>
          <w:lang w:val="ru-RU"/>
        </w:rPr>
        <w:t>5)</w:t>
      </w:r>
    </w:p>
    <w:p w:rsidR="00E344EA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>З</w:t>
      </w:r>
      <w:r w:rsidR="00F32E58" w:rsidRPr="00E344EA">
        <w:rPr>
          <w:sz w:val="28"/>
          <w:szCs w:val="28"/>
          <w:lang w:val="ru-RU"/>
        </w:rPr>
        <w:t xml:space="preserve">дание государственного (областного) автономного образовательного учреждения дополнительного профессионального образования "Липецкий областной учебно-курсовой комбинат" (улица Осипенко,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E344EA">
        <w:rPr>
          <w:sz w:val="28"/>
          <w:szCs w:val="28"/>
          <w:lang w:val="ru-RU"/>
        </w:rPr>
        <w:t>12)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E344EA">
        <w:rPr>
          <w:sz w:val="28"/>
          <w:szCs w:val="28"/>
          <w:lang w:val="ru-RU"/>
        </w:rPr>
        <w:t xml:space="preserve"> Здание муниципального учреждения "Липецкий дом музыки" (улица Осипенко, дом </w:t>
      </w:r>
      <w:r w:rsidR="007F6432" w:rsidRPr="007F6432">
        <w:rPr>
          <w:sz w:val="28"/>
          <w:szCs w:val="28"/>
          <w:lang w:val="ru-RU"/>
        </w:rPr>
        <w:t>№</w:t>
      </w:r>
      <w:r w:rsidRPr="00E344EA">
        <w:rPr>
          <w:sz w:val="28"/>
          <w:szCs w:val="28"/>
          <w:lang w:val="ru-RU"/>
        </w:rPr>
        <w:t>18)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основной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25 имени Героя России А.В. Теперика (улица Ильича,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31)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Административное здание государственного автономного учреждения Ленинского лесхоза (проезд Ильича,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31 имени В.Я. Клименкова (улица Волгоградская,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4)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учреждения дополнительного образования детской школы искусств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2 (улица Ильича,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18)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автономного учреждения культуры Городского Дворца культуры (улица Коммунистическая,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20)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школы очной, очно-заочной, заочной форм обучения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2 (улица Коммунистическая,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17)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10 имени Героя России И. Свиридова (улица Краснозаводская,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8)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62 (улица Рубена Ибаррури,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филиала федерального государственного бюджетного образовательного учреждения высшего образования "Московский государственный университет технологий управления им. </w:t>
      </w:r>
      <w:r w:rsidRPr="00507497">
        <w:rPr>
          <w:sz w:val="28"/>
          <w:szCs w:val="28"/>
        </w:rPr>
        <w:t xml:space="preserve">К.Г. Разумовского (улица Краснознаменная, дом </w:t>
      </w:r>
      <w:r w:rsidR="007F6432">
        <w:rPr>
          <w:sz w:val="28"/>
          <w:szCs w:val="28"/>
        </w:rPr>
        <w:t>№</w:t>
      </w:r>
      <w:r w:rsidRPr="00507497">
        <w:rPr>
          <w:sz w:val="28"/>
          <w:szCs w:val="28"/>
        </w:rPr>
        <w:t>4)</w:t>
      </w:r>
    </w:p>
    <w:p w:rsidR="00507497" w:rsidRDefault="00C36EE9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государственного областного автономного профессионального образовательного учреждения Липецкого колледжа транспорта и дорожного хозяйства (улица Механизаторов,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10)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автономного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20 (переулок Учебный,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автономного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30 г. Липецка имени героя Российской Федерации подполковника Олега Анатольевича Пешкова (ул. </w:t>
      </w:r>
      <w:r w:rsidRPr="00507497">
        <w:rPr>
          <w:sz w:val="28"/>
          <w:szCs w:val="28"/>
        </w:rPr>
        <w:t xml:space="preserve">Коцаря, дом </w:t>
      </w:r>
      <w:r w:rsidR="007F6432">
        <w:rPr>
          <w:sz w:val="28"/>
          <w:szCs w:val="28"/>
        </w:rPr>
        <w:t>№</w:t>
      </w:r>
      <w:r w:rsidRPr="00507497">
        <w:rPr>
          <w:sz w:val="28"/>
          <w:szCs w:val="28"/>
        </w:rPr>
        <w:t>1)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автономного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18 (улица Леонтия Кривенкова,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25)</w:t>
      </w:r>
    </w:p>
    <w:p w:rsidR="00507497" w:rsidRDefault="004C145A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-350520</wp:posOffset>
                </wp:positionV>
                <wp:extent cx="668020" cy="27813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69D" w:rsidRPr="0033797D" w:rsidRDefault="0039369D" w:rsidP="0039369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25.3pt;margin-top:-27.6pt;width:52.6pt;height:2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+8uAIAAL8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" filled="f" stroked="f">
                <v:textbox>
                  <w:txbxContent>
                    <w:p w:rsidR="0039369D" w:rsidRPr="0033797D" w:rsidRDefault="0039369D" w:rsidP="0039369D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900C4"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6900C4" w:rsidRPr="00507497">
        <w:rPr>
          <w:sz w:val="28"/>
          <w:szCs w:val="28"/>
          <w:lang w:val="ru-RU"/>
        </w:rPr>
        <w:t xml:space="preserve">77 (улица Имени Хорошавина А.И., дом </w:t>
      </w:r>
      <w:r w:rsidR="007F6432" w:rsidRPr="007F6432">
        <w:rPr>
          <w:sz w:val="28"/>
          <w:szCs w:val="28"/>
          <w:lang w:val="ru-RU"/>
        </w:rPr>
        <w:t>№</w:t>
      </w:r>
      <w:r w:rsidR="006900C4" w:rsidRPr="00507497">
        <w:rPr>
          <w:sz w:val="28"/>
          <w:szCs w:val="28"/>
          <w:lang w:val="ru-RU"/>
        </w:rPr>
        <w:t>14)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33 имени П.Н. Шубина (бульвар Имени Павла Шубина,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15)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образовательного учреждения дополнительного образования городского детско-юношеского центра "Спортивный" (улица А.Г. Стаханова,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286)</w:t>
      </w:r>
    </w:p>
    <w:p w:rsidR="00507497" w:rsidRDefault="00507497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900C4" w:rsidRPr="00507497">
        <w:rPr>
          <w:sz w:val="28"/>
          <w:szCs w:val="28"/>
          <w:lang w:val="ru-RU"/>
        </w:rPr>
        <w:t xml:space="preserve">Здание филиала муниципального автономного учреждения дополнительного образования Дома творчества "Октябрьский" (улица А.Г. Стаханова, дом </w:t>
      </w:r>
      <w:r w:rsidR="007F6432" w:rsidRPr="007F6432">
        <w:rPr>
          <w:sz w:val="28"/>
          <w:szCs w:val="28"/>
          <w:lang w:val="ru-RU"/>
        </w:rPr>
        <w:t>№</w:t>
      </w:r>
      <w:r w:rsidR="006900C4" w:rsidRPr="00507497">
        <w:rPr>
          <w:sz w:val="28"/>
          <w:szCs w:val="28"/>
          <w:lang w:val="ru-RU"/>
        </w:rPr>
        <w:t>39)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автономного общеобразовательного учреждения гимназии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69 имени С. Есенина (бульвар Сергея Есенина,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7а)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70 (проспект Победы,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130)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70 (проспект Победы,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122)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63 (проезд Сиреневый,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9)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лицея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66 имени Героя Советского Союза С.П. Меркулова (улица Им. </w:t>
      </w:r>
      <w:r w:rsidR="00F32E58" w:rsidRPr="00507497">
        <w:rPr>
          <w:sz w:val="28"/>
          <w:szCs w:val="28"/>
        </w:rPr>
        <w:t xml:space="preserve">Генерала Меркулова,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</w:rPr>
        <w:t>11а)</w:t>
      </w:r>
    </w:p>
    <w:p w:rsidR="00507497" w:rsidRDefault="006900C4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42 (улица А.Г. Стаханова,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15)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68 (улица А.Г. Стаханова,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17)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образовательного учреждения дополнительного образования "Спортивной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3 "Лидер" (улица А.Г. Стаханова,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10а)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21 (15 микрорайон,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5/2)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Октябрьского отдела социальных прав и гарантий областного бюджетного учреждения Центра социальной защиты населения по городу Липецку (Студенческий городок,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24)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бюджетного профессионального образовательного учреждения Липецкого машиностроительного колледжа (Студенческий городок,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10)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автономного профессионального образовательного учреждения Липецкого индустриально-строительного колледжа (улица П.А. Папина,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3)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бюджетного профессионального образовательного учреждения Липецкого техникума сервиса и дизайна (Студенческий городок,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2)</w:t>
      </w:r>
    </w:p>
    <w:p w:rsidR="00507497" w:rsidRDefault="004C145A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-356870</wp:posOffset>
                </wp:positionV>
                <wp:extent cx="668020" cy="27813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69D" w:rsidRPr="0033797D" w:rsidRDefault="0039369D" w:rsidP="0039369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24.65pt;margin-top:-28.1pt;width:52.6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m2uAIAAL8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" filled="f" stroked="f">
                <v:textbox>
                  <w:txbxContent>
                    <w:p w:rsidR="0039369D" w:rsidRPr="0033797D" w:rsidRDefault="0039369D" w:rsidP="0039369D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44C93"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бюджетного профессионального образовательного учреждения Липецкого колледжа строительства, архитектуры и отраслевых технологий (Студенческий городок,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45 имени героя Советского Союза П.А. Папина (улица П.А. Папина,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4)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федерального государственного автономного образовательного учреждения дополнительного профессионального образования Липецкого центра профессиональной подготовки и повышения квалификации кадров Федерального дорожного агентства (улица П.А. Папина,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4а)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17 (проспект Победы,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96)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бюджетного профессионального образовательного учреждения Липецкого торгово-технологического техникума (улица П.А. Папина,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3а)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автономного профессионального образовательного учреждения Липецкого колледжа транспорта и дорожного хозяйства (улица Механизаторов,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10)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областного государственного учреждения Липецкого дома-интерната для престарелых и инвалидов общего типа (улица Механизаторов,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21)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бюджетного профессионального образовательного учреждения Липецкого областного колледжа искусств им. </w:t>
      </w:r>
      <w:r w:rsidR="00F32E58" w:rsidRPr="00507497">
        <w:rPr>
          <w:sz w:val="28"/>
          <w:szCs w:val="28"/>
        </w:rPr>
        <w:t xml:space="preserve">К.Н. Игумнова (проспект Победы,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</w:rPr>
        <w:t>69а)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автономного учреждения дополнительного образования Дома творчества "Октябрьский" (улица Депутатская,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556)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унитарного предприятия "Городское жилищное управление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 города Липецка" (проспект Победы,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51/1)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бюджетного учреждения дополнительного образования Центра дополнительного образования "ЭкоМир" (улица Юных Натуралистов,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12)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72 имени Героя РФ Гануса Феодосия Григорьевича (улица Юных Натуралистов,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12а)</w:t>
      </w:r>
    </w:p>
    <w:p w:rsidR="00507497" w:rsidRDefault="00344C93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"Гимназии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64 имени В.А. Котельникова" (улица Им. </w:t>
      </w:r>
      <w:r w:rsidR="00F32E58" w:rsidRPr="00507497">
        <w:rPr>
          <w:sz w:val="28"/>
          <w:szCs w:val="28"/>
        </w:rPr>
        <w:t xml:space="preserve">Мичурина,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</w:rPr>
        <w:t>30)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61 имени М.И. Неделина (улица Им. </w:t>
      </w:r>
      <w:r w:rsidR="00F32E58" w:rsidRPr="00507497">
        <w:rPr>
          <w:sz w:val="28"/>
          <w:szCs w:val="28"/>
        </w:rPr>
        <w:t xml:space="preserve">Мичурина,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</w:rPr>
        <w:t>22)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автономного профессионального образовательного учреждения Липецкого металлургического колледжа (улица Фрунзе,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91)</w:t>
      </w:r>
    </w:p>
    <w:p w:rsidR="00507497" w:rsidRDefault="004C145A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-390525</wp:posOffset>
                </wp:positionV>
                <wp:extent cx="668020" cy="27813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69D" w:rsidRPr="0033797D" w:rsidRDefault="0039369D" w:rsidP="0039369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29.1pt;margin-top:-30.75pt;width:52.6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B5uQIAAL8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" filled="f" stroked="f">
                <v:textbox>
                  <w:txbxContent>
                    <w:p w:rsidR="0039369D" w:rsidRPr="0033797D" w:rsidRDefault="0039369D" w:rsidP="0039369D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74B6D"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образовательного учреждения дополнительного образования "Спортивной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4" (улица 50 лет НЛМК,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9)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многоквартирного жилого дома (улица 50 лет НЛМК,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19)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основной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22 (улица Северный Рудник,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27)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учреждения Дома культуры "Шахтинский" (улица Одоевского,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10)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14 (Боевой проезд,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24а)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филиала муниципального бюджетного образовательного учреждения дополнительного образования детей Центра развития детского творчества "Сокол" (улица Пугачева,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1а)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24 (улица Гагарина,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84)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гимназии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12 (улица Гагарина,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24)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филиала "Студеновский" муниципального учреждения "Липецкий Дом музыки" (улица И.В. Шкатова,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25)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 xml:space="preserve">8 (улица Елецкая,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63)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образовательного учреждения дополнительного образования детей детской школы искусств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 (улица Интернациональная,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53а)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автономного образовательного учреждения лицея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44 (улица Плеханова,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51 а)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Здание управления здравоохранения Липецкой области (улица Зегеля, дом </w:t>
      </w:r>
      <w:r w:rsidR="007F6432" w:rsidRPr="007F6432">
        <w:rPr>
          <w:sz w:val="28"/>
          <w:szCs w:val="28"/>
          <w:lang w:val="ru-RU"/>
        </w:rPr>
        <w:t>№</w:t>
      </w:r>
      <w:r w:rsidRPr="00507497">
        <w:rPr>
          <w:sz w:val="28"/>
          <w:szCs w:val="28"/>
          <w:lang w:val="ru-RU"/>
        </w:rPr>
        <w:t>6)</w:t>
      </w:r>
    </w:p>
    <w:p w:rsidR="00507497" w:rsidRDefault="00474B6D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управления ЗАГС администрации города Липецка (улица Ленина,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28)</w:t>
      </w:r>
    </w:p>
    <w:p w:rsidR="00507497" w:rsidRDefault="00736261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федерального государственного бюджетного образовательного учреждения высшего профессионального образования Липецкого государственного педагогического университета имени П.П. Семенова-Тян-Шанского (улица Ленина,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42)</w:t>
      </w:r>
    </w:p>
    <w:p w:rsidR="00507497" w:rsidRDefault="00736261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9 (улица Студеновская,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4а)</w:t>
      </w:r>
    </w:p>
    <w:p w:rsidR="00507497" w:rsidRDefault="00736261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областного бюджетного профессионального образовательного учреждения "Липецкий техникум общественного питания" (улица Дружбы,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32)</w:t>
      </w:r>
    </w:p>
    <w:p w:rsidR="00507497" w:rsidRDefault="00736261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28 (площадь К.С. Константиновой,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2)</w:t>
      </w:r>
    </w:p>
    <w:p w:rsidR="00507497" w:rsidRDefault="00736261" w:rsidP="00E344EA">
      <w:pPr>
        <w:numPr>
          <w:ilvl w:val="0"/>
          <w:numId w:val="13"/>
        </w:numPr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учреждения спортивного комплекса "Сокол" (улица Ушинского,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5)</w:t>
      </w:r>
    </w:p>
    <w:p w:rsidR="00507497" w:rsidRDefault="004C145A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-374015</wp:posOffset>
                </wp:positionV>
                <wp:extent cx="668020" cy="27813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432" w:rsidRPr="0033797D" w:rsidRDefault="007F6432" w:rsidP="007F643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26.6pt;margin-top:-29.45pt;width:52.6pt;height:2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9MctwIAAL8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" filled="f" stroked="f">
                <v:textbox>
                  <w:txbxContent>
                    <w:p w:rsidR="007F6432" w:rsidRPr="0033797D" w:rsidRDefault="007F6432" w:rsidP="007F6432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36261"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образовательного учреждения дополнительного образования Центра развития творчества "Сокол" (улица Ушинского, дом </w:t>
      </w:r>
      <w:r w:rsid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19)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лицея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3 им. К.А. Москаленко (улица Ушинского,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  <w:lang w:val="ru-RU"/>
        </w:rPr>
        <w:t>14)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учреждения Дворца культуры "Сокол" (площадь К.С. Константиновой,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3)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41 (улица Арсеньева,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38а)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мотеля "Соколье" (улица Им. Баумана,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  <w:lang w:val="ru-RU"/>
        </w:rPr>
        <w:t>3076)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>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35 (село Сселки, улица Ракитная,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28 (село Желтые Пески, 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АО "Липецкая городская энергетическая компания" (улица 8 Марта,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20а)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помещения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8 АО "Липецкая городская энергетическая компания" (улица Л. Толстого,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23 а)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гимназии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 (улица 8 Марта,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22/4)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регионального отделения Общероссийской общественно-государственной организации ДОСААФ России Липецкой области (улица М. Горького,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10)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2 (улица Первомайская,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58)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32 (улица Октябрьская,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88а)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15 (площадь Торговая,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14)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учреждения центрального стадиона "Металлург" (улица Первомайская,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59)</w:t>
      </w:r>
    </w:p>
    <w:p w:rsidR="00507497" w:rsidRDefault="00736261" w:rsidP="008D1850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федерального государственного бюджетного образовательного учреждения высшего образования Липецкого государственного технического университета (улица Интернациональная,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5 а)</w:t>
      </w:r>
    </w:p>
    <w:p w:rsidR="00C92C0C" w:rsidRDefault="00736261" w:rsidP="00C92C0C">
      <w:pPr>
        <w:numPr>
          <w:ilvl w:val="0"/>
          <w:numId w:val="13"/>
        </w:numPr>
        <w:tabs>
          <w:tab w:val="left" w:pos="851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5 имени Героя Советского Союза С.Г. Литаврина (улица Им. </w:t>
      </w:r>
      <w:r w:rsidR="00F32E58" w:rsidRPr="00507497">
        <w:rPr>
          <w:sz w:val="28"/>
          <w:szCs w:val="28"/>
        </w:rPr>
        <w:t xml:space="preserve">Семашко, дом </w:t>
      </w:r>
      <w:r w:rsidR="007F6432">
        <w:rPr>
          <w:sz w:val="28"/>
          <w:szCs w:val="28"/>
        </w:rPr>
        <w:t>№</w:t>
      </w:r>
      <w:r w:rsidR="00F32E58" w:rsidRPr="00507497">
        <w:rPr>
          <w:sz w:val="28"/>
          <w:szCs w:val="28"/>
        </w:rPr>
        <w:t>5)</w:t>
      </w:r>
    </w:p>
    <w:p w:rsidR="00C92C0C" w:rsidRDefault="00736261" w:rsidP="00C92C0C">
      <w:pPr>
        <w:numPr>
          <w:ilvl w:val="0"/>
          <w:numId w:val="13"/>
        </w:numPr>
        <w:tabs>
          <w:tab w:val="left" w:pos="709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C92C0C">
        <w:rPr>
          <w:sz w:val="28"/>
          <w:szCs w:val="28"/>
          <w:lang w:val="ru-RU"/>
        </w:rPr>
        <w:t>З</w:t>
      </w:r>
      <w:r w:rsidR="00F32E58" w:rsidRPr="00C92C0C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гимназии </w:t>
      </w:r>
      <w:r w:rsidR="007F6432" w:rsidRPr="00C92C0C">
        <w:rPr>
          <w:sz w:val="28"/>
          <w:szCs w:val="28"/>
          <w:lang w:val="ru-RU"/>
        </w:rPr>
        <w:t>№</w:t>
      </w:r>
      <w:r w:rsidR="00F32E58" w:rsidRPr="00C92C0C">
        <w:rPr>
          <w:sz w:val="28"/>
          <w:szCs w:val="28"/>
          <w:lang w:val="ru-RU"/>
        </w:rPr>
        <w:t xml:space="preserve">19 имени З. Поповичевой (улица Им. Семашко, дом </w:t>
      </w:r>
      <w:r w:rsidR="007F6432" w:rsidRPr="00C92C0C">
        <w:rPr>
          <w:sz w:val="28"/>
          <w:szCs w:val="28"/>
          <w:lang w:val="ru-RU"/>
        </w:rPr>
        <w:t>№</w:t>
      </w:r>
      <w:r w:rsidR="00F32E58" w:rsidRPr="00C92C0C">
        <w:rPr>
          <w:sz w:val="28"/>
          <w:szCs w:val="28"/>
          <w:lang w:val="ru-RU"/>
        </w:rPr>
        <w:t>68)</w:t>
      </w:r>
    </w:p>
    <w:p w:rsidR="00507497" w:rsidRPr="00C92C0C" w:rsidRDefault="00736261" w:rsidP="00C92C0C">
      <w:pPr>
        <w:numPr>
          <w:ilvl w:val="0"/>
          <w:numId w:val="13"/>
        </w:numPr>
        <w:tabs>
          <w:tab w:val="left" w:pos="709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C92C0C">
        <w:rPr>
          <w:sz w:val="28"/>
          <w:szCs w:val="28"/>
          <w:lang w:val="ru-RU"/>
        </w:rPr>
        <w:t xml:space="preserve"> З</w:t>
      </w:r>
      <w:r w:rsidR="00F32E58" w:rsidRPr="00C92C0C">
        <w:rPr>
          <w:sz w:val="28"/>
          <w:szCs w:val="28"/>
          <w:lang w:val="ru-RU"/>
        </w:rPr>
        <w:t>дание Дома офицеров гарнизона войсковой части 62632-А (Военный городок, Липецк-2)</w:t>
      </w:r>
    </w:p>
    <w:p w:rsidR="00507497" w:rsidRDefault="004C145A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-382270</wp:posOffset>
                </wp:positionV>
                <wp:extent cx="668020" cy="27813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432" w:rsidRPr="0033797D" w:rsidRDefault="007F6432" w:rsidP="007F643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224.7pt;margin-top:-30.1pt;width:52.6pt;height:2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Q4uQIAAL8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" filled="f" stroked="f">
                <v:textbox>
                  <w:txbxContent>
                    <w:p w:rsidR="007F6432" w:rsidRPr="0033797D" w:rsidRDefault="007F6432" w:rsidP="007F6432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212AF"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автономного образовательного учреждения дополнительного образования спортивной школы олимпийского резерва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11 (улица Валентины Терешковой,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13)</w:t>
      </w:r>
    </w:p>
    <w:p w:rsidR="00507497" w:rsidRDefault="006212AF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школы с углубленным изучением отдельных предметов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55 "Лингвист"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16а)</w:t>
      </w:r>
    </w:p>
    <w:p w:rsidR="00507497" w:rsidRDefault="006212AF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36 (улица Гагарина,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73а)</w:t>
      </w:r>
    </w:p>
    <w:p w:rsidR="00507497" w:rsidRDefault="006212AF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государственного бюджетного общеобразовательного учреждения Липецкой области "Кадетская школа имени майора милиции Коврижных А.П."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36/3)</w:t>
      </w:r>
    </w:p>
    <w:p w:rsidR="008D70F5" w:rsidRDefault="006212AF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507497">
        <w:rPr>
          <w:sz w:val="28"/>
          <w:szCs w:val="28"/>
          <w:lang w:val="ru-RU"/>
        </w:rPr>
        <w:t xml:space="preserve"> З</w:t>
      </w:r>
      <w:r w:rsidR="00F32E58" w:rsidRPr="00507497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 xml:space="preserve">40 (улица Гагарина,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507497">
        <w:rPr>
          <w:sz w:val="28"/>
          <w:szCs w:val="28"/>
          <w:lang w:val="ru-RU"/>
        </w:rPr>
        <w:t>123/3)</w:t>
      </w:r>
    </w:p>
    <w:p w:rsidR="008D70F5" w:rsidRDefault="006212AF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 xml:space="preserve"> 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46 (улица Германа Титова,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8)</w:t>
      </w:r>
    </w:p>
    <w:p w:rsidR="008D70F5" w:rsidRDefault="006212AF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 xml:space="preserve"> З</w:t>
      </w:r>
      <w:r w:rsidR="00F32E58" w:rsidRPr="008D70F5">
        <w:rPr>
          <w:sz w:val="28"/>
          <w:szCs w:val="28"/>
          <w:lang w:val="ru-RU"/>
        </w:rPr>
        <w:t xml:space="preserve">дание областного бюджетного учреждения культуры Областного центра культуры, народного творчества и кино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54а)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 xml:space="preserve"> 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с углубленным изучением отдельных предметов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47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116)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52 (улица Циолковского,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31)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16 (улица Циолковского,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34/4)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48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82/4)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51 (улица Московская,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51 а)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51 (9 микрорайон,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42а)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учреждения дополнительного образования Центра развития творчества детей и юношества "Советский"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108)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филиала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3 муниципального бюджетного учреждения дополнительного образования Центра технического творчества "Городской" (улица Космонавтов,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90)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филиала муниципального автономного учреждения дополнительного образования Центра развития творчества детей и юношества "Советский" (улица Филипченко,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7/4)</w:t>
      </w:r>
    </w:p>
    <w:p w:rsidR="008D70F5" w:rsidRDefault="00F8782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50 (улица Звездная,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6)</w:t>
      </w:r>
    </w:p>
    <w:p w:rsidR="008D70F5" w:rsidRDefault="004C145A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-366395</wp:posOffset>
                </wp:positionV>
                <wp:extent cx="668020" cy="27813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432" w:rsidRPr="0033797D" w:rsidRDefault="007F6432" w:rsidP="007F643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28.9pt;margin-top:-28.85pt;width:52.6pt;height:21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qbmuQIAAL8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" filled="f" stroked="f">
                <v:textbox>
                  <w:txbxContent>
                    <w:p w:rsidR="007F6432" w:rsidRPr="0033797D" w:rsidRDefault="007F6432" w:rsidP="007F6432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87821"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образовательного учреждения дополнительного образования городского детско-юношеского центра "Спортивный" (улица Филипченко,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8/1)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49 (улица Звездная,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12)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49 (улица Вермишева,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16)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многопрофильной школы естественно-математических дисциплин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65 "Спектр" (проезд Сержанта Кувшинова,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3)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59 "Перспектива" (проезд Сержанта Кувшинова,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5)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29 "Университетская" (улица Политехническая,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9а)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дошкольного образовательного учреждения детского сада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50 (улица Хренникова,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2)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общеобразовательного учреждения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6 имени В. Шавкова (улица Детская,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2в)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библиотечно-информационного центра "Рудничный" муниципального учреждения Централизованной библиотечной системы города Липецка (ул. </w:t>
      </w:r>
      <w:r w:rsidR="00F32E58" w:rsidRPr="008D70F5">
        <w:rPr>
          <w:sz w:val="28"/>
          <w:szCs w:val="28"/>
        </w:rPr>
        <w:t>Юношеская, 23а)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бюджетного учреждения Дома культуры "Рудничный" (улица Ударников,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13)</w:t>
      </w:r>
    </w:p>
    <w:p w:rsidR="008D70F5" w:rsidRDefault="00F210E1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</w:t>
      </w:r>
      <w:r w:rsidR="00F32E58" w:rsidRPr="008D70F5">
        <w:rPr>
          <w:sz w:val="28"/>
          <w:szCs w:val="28"/>
          <w:lang w:val="ru-RU"/>
        </w:rPr>
        <w:t xml:space="preserve">дание муниципального автономного общеобразовательного учреждения средней общеобразовательной школы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 xml:space="preserve">23 имени С.В. Добрина (улица Ударников, дом </w:t>
      </w:r>
      <w:r w:rsidR="007F6432" w:rsidRPr="007F6432">
        <w:rPr>
          <w:sz w:val="28"/>
          <w:szCs w:val="28"/>
          <w:lang w:val="ru-RU"/>
        </w:rPr>
        <w:t>№</w:t>
      </w:r>
      <w:r w:rsidR="00F32E58" w:rsidRPr="008D70F5">
        <w:rPr>
          <w:sz w:val="28"/>
          <w:szCs w:val="28"/>
          <w:lang w:val="ru-RU"/>
        </w:rPr>
        <w:t>21)</w:t>
      </w:r>
    </w:p>
    <w:p w:rsidR="00E344EA" w:rsidRDefault="00E344EA" w:rsidP="008D1850">
      <w:pPr>
        <w:numPr>
          <w:ilvl w:val="0"/>
          <w:numId w:val="13"/>
        </w:numPr>
        <w:tabs>
          <w:tab w:val="left" w:pos="993"/>
        </w:tabs>
        <w:suppressAutoHyphens/>
        <w:jc w:val="both"/>
        <w:rPr>
          <w:sz w:val="28"/>
          <w:szCs w:val="28"/>
          <w:lang w:val="ru-RU"/>
        </w:rPr>
      </w:pPr>
      <w:r w:rsidRPr="008D70F5">
        <w:rPr>
          <w:sz w:val="28"/>
          <w:szCs w:val="28"/>
          <w:lang w:val="ru-RU"/>
        </w:rPr>
        <w:t>Здание муниципального бюджетного общеобразовательного учреж</w:t>
      </w:r>
      <w:r w:rsidR="008D70F5" w:rsidRPr="008D70F5">
        <w:rPr>
          <w:sz w:val="28"/>
          <w:szCs w:val="28"/>
          <w:lang w:val="ru-RU"/>
        </w:rPr>
        <w:t>де</w:t>
      </w:r>
      <w:r w:rsidRPr="008D70F5">
        <w:rPr>
          <w:sz w:val="28"/>
          <w:szCs w:val="28"/>
          <w:lang w:val="ru-RU"/>
        </w:rPr>
        <w:t xml:space="preserve">ния средней школы </w:t>
      </w:r>
      <w:r w:rsidR="007F6432" w:rsidRPr="007F6432">
        <w:rPr>
          <w:sz w:val="28"/>
          <w:szCs w:val="28"/>
          <w:lang w:val="ru-RU"/>
        </w:rPr>
        <w:t>№</w:t>
      </w:r>
      <w:r w:rsidRPr="008D70F5">
        <w:rPr>
          <w:sz w:val="28"/>
          <w:szCs w:val="28"/>
          <w:lang w:val="ru-RU"/>
        </w:rPr>
        <w:t xml:space="preserve">54 (улица Моршанская, дом </w:t>
      </w:r>
      <w:r w:rsidR="007F6432" w:rsidRPr="007F6432">
        <w:rPr>
          <w:sz w:val="28"/>
          <w:szCs w:val="28"/>
          <w:lang w:val="ru-RU"/>
        </w:rPr>
        <w:t>№</w:t>
      </w:r>
      <w:r w:rsidRPr="008D70F5">
        <w:rPr>
          <w:sz w:val="28"/>
          <w:szCs w:val="28"/>
          <w:lang w:val="ru-RU"/>
        </w:rPr>
        <w:t>10)</w:t>
      </w:r>
      <w:r w:rsidR="008D70F5">
        <w:rPr>
          <w:sz w:val="28"/>
          <w:szCs w:val="28"/>
          <w:lang w:val="ru-RU"/>
        </w:rPr>
        <w:t>.</w:t>
      </w:r>
    </w:p>
    <w:p w:rsidR="002F0713" w:rsidRDefault="002F0713" w:rsidP="002F0713">
      <w:pPr>
        <w:suppressAutoHyphens/>
        <w:jc w:val="both"/>
        <w:rPr>
          <w:sz w:val="28"/>
          <w:szCs w:val="28"/>
          <w:lang w:val="ru-RU"/>
        </w:rPr>
      </w:pPr>
    </w:p>
    <w:p w:rsidR="007F6432" w:rsidRDefault="007F6432" w:rsidP="002F0713">
      <w:pPr>
        <w:suppressAutoHyphens/>
        <w:jc w:val="both"/>
        <w:rPr>
          <w:sz w:val="28"/>
          <w:szCs w:val="28"/>
          <w:lang w:val="ru-RU"/>
        </w:rPr>
      </w:pPr>
    </w:p>
    <w:p w:rsidR="002F0713" w:rsidRDefault="002F0713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C92C0C" w:rsidRDefault="00C92C0C" w:rsidP="002F0713">
      <w:pPr>
        <w:suppressAutoHyphens/>
        <w:jc w:val="both"/>
        <w:rPr>
          <w:sz w:val="28"/>
          <w:szCs w:val="28"/>
          <w:lang w:val="ru-RU"/>
        </w:rPr>
      </w:pPr>
    </w:p>
    <w:p w:rsidR="002F0713" w:rsidRDefault="00C92C0C" w:rsidP="002F0713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М.</w:t>
      </w:r>
      <w:r w:rsidR="002F0713">
        <w:rPr>
          <w:sz w:val="28"/>
          <w:szCs w:val="28"/>
          <w:lang w:val="ru-RU"/>
        </w:rPr>
        <w:t>Ю. Бакланов</w:t>
      </w:r>
    </w:p>
    <w:sectPr w:rsidR="002F0713" w:rsidSect="002F0713">
      <w:pgSz w:w="11906" w:h="16838" w:code="9"/>
      <w:pgMar w:top="1134" w:right="567" w:bottom="1134" w:left="1418" w:header="709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203" w:rsidRDefault="00CA0203">
      <w:r>
        <w:separator/>
      </w:r>
    </w:p>
  </w:endnote>
  <w:endnote w:type="continuationSeparator" w:id="0">
    <w:p w:rsidR="00CA0203" w:rsidRDefault="00CA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203" w:rsidRDefault="00CA0203">
      <w:r>
        <w:separator/>
      </w:r>
    </w:p>
  </w:footnote>
  <w:footnote w:type="continuationSeparator" w:id="0">
    <w:p w:rsidR="00CA0203" w:rsidRDefault="00CA0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E9" w:rsidRDefault="00C36EE9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6EE9" w:rsidRDefault="00C36E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97D" w:rsidRPr="0033797D" w:rsidRDefault="0033797D" w:rsidP="0033797D">
    <w:pPr>
      <w:pStyle w:val="a5"/>
      <w:jc w:val="center"/>
      <w:rPr>
        <w:lang w:val="ru-RU"/>
      </w:rPr>
    </w:pPr>
  </w:p>
  <w:p w:rsidR="00C36EE9" w:rsidRPr="00AC5C35" w:rsidRDefault="00C36EE9" w:rsidP="00EB4500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35DE7"/>
    <w:multiLevelType w:val="hybridMultilevel"/>
    <w:tmpl w:val="D188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5762F45"/>
    <w:multiLevelType w:val="hybridMultilevel"/>
    <w:tmpl w:val="4B8E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736A752C"/>
    <w:multiLevelType w:val="hybridMultilevel"/>
    <w:tmpl w:val="9418F260"/>
    <w:lvl w:ilvl="0" w:tplc="9FAC1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E7755"/>
    <w:multiLevelType w:val="hybridMultilevel"/>
    <w:tmpl w:val="9418F260"/>
    <w:lvl w:ilvl="0" w:tplc="9FAC1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08A3"/>
    <w:rsid w:val="00011602"/>
    <w:rsid w:val="0001207C"/>
    <w:rsid w:val="000404DB"/>
    <w:rsid w:val="0004691D"/>
    <w:rsid w:val="00053ED9"/>
    <w:rsid w:val="00081CA7"/>
    <w:rsid w:val="00082579"/>
    <w:rsid w:val="00086219"/>
    <w:rsid w:val="000870FB"/>
    <w:rsid w:val="00096889"/>
    <w:rsid w:val="000C5141"/>
    <w:rsid w:val="000C57FB"/>
    <w:rsid w:val="000C6720"/>
    <w:rsid w:val="000D77C8"/>
    <w:rsid w:val="000E009A"/>
    <w:rsid w:val="000E147D"/>
    <w:rsid w:val="000E5F04"/>
    <w:rsid w:val="00102E79"/>
    <w:rsid w:val="0010364A"/>
    <w:rsid w:val="00115BA5"/>
    <w:rsid w:val="001266A3"/>
    <w:rsid w:val="0013503D"/>
    <w:rsid w:val="001361E7"/>
    <w:rsid w:val="001404EF"/>
    <w:rsid w:val="00142E5A"/>
    <w:rsid w:val="00167AE4"/>
    <w:rsid w:val="00185098"/>
    <w:rsid w:val="00185EE8"/>
    <w:rsid w:val="001978EF"/>
    <w:rsid w:val="001A29D6"/>
    <w:rsid w:val="001B3166"/>
    <w:rsid w:val="001B718E"/>
    <w:rsid w:val="001D1176"/>
    <w:rsid w:val="001E1019"/>
    <w:rsid w:val="001E32A6"/>
    <w:rsid w:val="001E7B48"/>
    <w:rsid w:val="001F4011"/>
    <w:rsid w:val="00201CEB"/>
    <w:rsid w:val="00212939"/>
    <w:rsid w:val="00235203"/>
    <w:rsid w:val="002369F3"/>
    <w:rsid w:val="002519BC"/>
    <w:rsid w:val="002600F5"/>
    <w:rsid w:val="0028241A"/>
    <w:rsid w:val="002860B3"/>
    <w:rsid w:val="002A4F80"/>
    <w:rsid w:val="002B06D5"/>
    <w:rsid w:val="002B7F0F"/>
    <w:rsid w:val="002C5AD7"/>
    <w:rsid w:val="002D5374"/>
    <w:rsid w:val="002E203C"/>
    <w:rsid w:val="002E7AEE"/>
    <w:rsid w:val="002F0713"/>
    <w:rsid w:val="003041B2"/>
    <w:rsid w:val="00304230"/>
    <w:rsid w:val="003046AC"/>
    <w:rsid w:val="00304A7A"/>
    <w:rsid w:val="00305BFE"/>
    <w:rsid w:val="00315FF6"/>
    <w:rsid w:val="003203C2"/>
    <w:rsid w:val="0033797D"/>
    <w:rsid w:val="003379DA"/>
    <w:rsid w:val="00344C93"/>
    <w:rsid w:val="00351AAB"/>
    <w:rsid w:val="00356BCE"/>
    <w:rsid w:val="0036158E"/>
    <w:rsid w:val="00366049"/>
    <w:rsid w:val="00367C4C"/>
    <w:rsid w:val="00377F0A"/>
    <w:rsid w:val="00384808"/>
    <w:rsid w:val="0039369D"/>
    <w:rsid w:val="00393E28"/>
    <w:rsid w:val="0039778C"/>
    <w:rsid w:val="003A042A"/>
    <w:rsid w:val="003A339D"/>
    <w:rsid w:val="003B54A4"/>
    <w:rsid w:val="003B7240"/>
    <w:rsid w:val="003B7389"/>
    <w:rsid w:val="003E1820"/>
    <w:rsid w:val="003F3FAA"/>
    <w:rsid w:val="003F48CD"/>
    <w:rsid w:val="004051FC"/>
    <w:rsid w:val="00412344"/>
    <w:rsid w:val="004143F4"/>
    <w:rsid w:val="00414CAB"/>
    <w:rsid w:val="00415F67"/>
    <w:rsid w:val="004220AB"/>
    <w:rsid w:val="0044262C"/>
    <w:rsid w:val="004573BF"/>
    <w:rsid w:val="00461CE0"/>
    <w:rsid w:val="00464093"/>
    <w:rsid w:val="00466EBE"/>
    <w:rsid w:val="00474B6D"/>
    <w:rsid w:val="00476FFA"/>
    <w:rsid w:val="00485BEA"/>
    <w:rsid w:val="004864EF"/>
    <w:rsid w:val="004A34C0"/>
    <w:rsid w:val="004A44A1"/>
    <w:rsid w:val="004A65B3"/>
    <w:rsid w:val="004C145A"/>
    <w:rsid w:val="004D38E9"/>
    <w:rsid w:val="004F6AC7"/>
    <w:rsid w:val="00507497"/>
    <w:rsid w:val="00536580"/>
    <w:rsid w:val="00555ADA"/>
    <w:rsid w:val="0055600B"/>
    <w:rsid w:val="0057278D"/>
    <w:rsid w:val="005765F0"/>
    <w:rsid w:val="00577BDC"/>
    <w:rsid w:val="00584169"/>
    <w:rsid w:val="00594617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07027"/>
    <w:rsid w:val="0061554F"/>
    <w:rsid w:val="0062123F"/>
    <w:rsid w:val="006212AF"/>
    <w:rsid w:val="00626840"/>
    <w:rsid w:val="00635FDD"/>
    <w:rsid w:val="0063603C"/>
    <w:rsid w:val="0064530A"/>
    <w:rsid w:val="006462E5"/>
    <w:rsid w:val="00654AAC"/>
    <w:rsid w:val="00656816"/>
    <w:rsid w:val="00661C30"/>
    <w:rsid w:val="00661D5F"/>
    <w:rsid w:val="006651EC"/>
    <w:rsid w:val="00667554"/>
    <w:rsid w:val="006900C4"/>
    <w:rsid w:val="00694E90"/>
    <w:rsid w:val="006B7082"/>
    <w:rsid w:val="006D09BE"/>
    <w:rsid w:val="006E5BB1"/>
    <w:rsid w:val="006F3819"/>
    <w:rsid w:val="007074B2"/>
    <w:rsid w:val="00717F56"/>
    <w:rsid w:val="00727F3C"/>
    <w:rsid w:val="00736261"/>
    <w:rsid w:val="00750978"/>
    <w:rsid w:val="00750E9A"/>
    <w:rsid w:val="00764F89"/>
    <w:rsid w:val="00774E52"/>
    <w:rsid w:val="007763A0"/>
    <w:rsid w:val="007829C7"/>
    <w:rsid w:val="0078587B"/>
    <w:rsid w:val="0079031F"/>
    <w:rsid w:val="0079162A"/>
    <w:rsid w:val="007A117D"/>
    <w:rsid w:val="007A7F0B"/>
    <w:rsid w:val="007B174B"/>
    <w:rsid w:val="007D20A8"/>
    <w:rsid w:val="007D2112"/>
    <w:rsid w:val="007D4984"/>
    <w:rsid w:val="007D6F6C"/>
    <w:rsid w:val="007E62F0"/>
    <w:rsid w:val="007E79AB"/>
    <w:rsid w:val="007E79F2"/>
    <w:rsid w:val="007F6432"/>
    <w:rsid w:val="007F70AD"/>
    <w:rsid w:val="00803A52"/>
    <w:rsid w:val="00804C76"/>
    <w:rsid w:val="00806757"/>
    <w:rsid w:val="00822949"/>
    <w:rsid w:val="008231CB"/>
    <w:rsid w:val="00824265"/>
    <w:rsid w:val="00830149"/>
    <w:rsid w:val="00830FA9"/>
    <w:rsid w:val="00831B8E"/>
    <w:rsid w:val="00835554"/>
    <w:rsid w:val="00840E2A"/>
    <w:rsid w:val="008464DB"/>
    <w:rsid w:val="008509FE"/>
    <w:rsid w:val="0085253C"/>
    <w:rsid w:val="00887548"/>
    <w:rsid w:val="00891DA9"/>
    <w:rsid w:val="008A0B3B"/>
    <w:rsid w:val="008A6A08"/>
    <w:rsid w:val="008B4584"/>
    <w:rsid w:val="008B57C3"/>
    <w:rsid w:val="008C2DA7"/>
    <w:rsid w:val="008C5FAD"/>
    <w:rsid w:val="008D1850"/>
    <w:rsid w:val="008D42F1"/>
    <w:rsid w:val="008D70F5"/>
    <w:rsid w:val="008F1ECC"/>
    <w:rsid w:val="008F1EDD"/>
    <w:rsid w:val="008F5750"/>
    <w:rsid w:val="009162E2"/>
    <w:rsid w:val="00935CBD"/>
    <w:rsid w:val="00935E9F"/>
    <w:rsid w:val="009432A2"/>
    <w:rsid w:val="0095210B"/>
    <w:rsid w:val="009557D3"/>
    <w:rsid w:val="00957C0B"/>
    <w:rsid w:val="009717B0"/>
    <w:rsid w:val="00987EF1"/>
    <w:rsid w:val="00990073"/>
    <w:rsid w:val="009927BD"/>
    <w:rsid w:val="009A48A9"/>
    <w:rsid w:val="009B00AA"/>
    <w:rsid w:val="009B4D95"/>
    <w:rsid w:val="009B59F4"/>
    <w:rsid w:val="009C183F"/>
    <w:rsid w:val="009C339A"/>
    <w:rsid w:val="009C7188"/>
    <w:rsid w:val="009E4C70"/>
    <w:rsid w:val="009E5453"/>
    <w:rsid w:val="009E61C3"/>
    <w:rsid w:val="00A17502"/>
    <w:rsid w:val="00A334E1"/>
    <w:rsid w:val="00A41F75"/>
    <w:rsid w:val="00A51894"/>
    <w:rsid w:val="00A51D62"/>
    <w:rsid w:val="00A547E0"/>
    <w:rsid w:val="00A65334"/>
    <w:rsid w:val="00A702E8"/>
    <w:rsid w:val="00A7154A"/>
    <w:rsid w:val="00A74FFA"/>
    <w:rsid w:val="00A83FDB"/>
    <w:rsid w:val="00A9104E"/>
    <w:rsid w:val="00AB2E05"/>
    <w:rsid w:val="00AC5C35"/>
    <w:rsid w:val="00AE3916"/>
    <w:rsid w:val="00AF4A78"/>
    <w:rsid w:val="00B0299C"/>
    <w:rsid w:val="00B0410A"/>
    <w:rsid w:val="00B30178"/>
    <w:rsid w:val="00B34847"/>
    <w:rsid w:val="00B43658"/>
    <w:rsid w:val="00B53C09"/>
    <w:rsid w:val="00B57D9E"/>
    <w:rsid w:val="00B75F86"/>
    <w:rsid w:val="00B76119"/>
    <w:rsid w:val="00B85213"/>
    <w:rsid w:val="00B944B6"/>
    <w:rsid w:val="00BA0AD2"/>
    <w:rsid w:val="00BA32AA"/>
    <w:rsid w:val="00BB13AF"/>
    <w:rsid w:val="00BB4111"/>
    <w:rsid w:val="00BD16EE"/>
    <w:rsid w:val="00BD2420"/>
    <w:rsid w:val="00BF37C0"/>
    <w:rsid w:val="00BF5D31"/>
    <w:rsid w:val="00C0170C"/>
    <w:rsid w:val="00C04BA7"/>
    <w:rsid w:val="00C07496"/>
    <w:rsid w:val="00C1005C"/>
    <w:rsid w:val="00C21C1C"/>
    <w:rsid w:val="00C31ED9"/>
    <w:rsid w:val="00C36EE9"/>
    <w:rsid w:val="00C37EA8"/>
    <w:rsid w:val="00C44057"/>
    <w:rsid w:val="00C453F6"/>
    <w:rsid w:val="00C50564"/>
    <w:rsid w:val="00C80084"/>
    <w:rsid w:val="00C83655"/>
    <w:rsid w:val="00C870FE"/>
    <w:rsid w:val="00C9273C"/>
    <w:rsid w:val="00C92C0C"/>
    <w:rsid w:val="00C92F4B"/>
    <w:rsid w:val="00C96D24"/>
    <w:rsid w:val="00CA0203"/>
    <w:rsid w:val="00CA2ED3"/>
    <w:rsid w:val="00CB26D0"/>
    <w:rsid w:val="00CC0500"/>
    <w:rsid w:val="00CD0966"/>
    <w:rsid w:val="00CD237A"/>
    <w:rsid w:val="00CD3149"/>
    <w:rsid w:val="00CD33B5"/>
    <w:rsid w:val="00CF25A7"/>
    <w:rsid w:val="00D21F2B"/>
    <w:rsid w:val="00D225FD"/>
    <w:rsid w:val="00D42AB8"/>
    <w:rsid w:val="00D633B3"/>
    <w:rsid w:val="00D758B3"/>
    <w:rsid w:val="00D770E3"/>
    <w:rsid w:val="00D84987"/>
    <w:rsid w:val="00D90434"/>
    <w:rsid w:val="00D931D1"/>
    <w:rsid w:val="00DA1C2C"/>
    <w:rsid w:val="00DA5270"/>
    <w:rsid w:val="00DA5D4C"/>
    <w:rsid w:val="00DA7B4A"/>
    <w:rsid w:val="00DB16A3"/>
    <w:rsid w:val="00DB7015"/>
    <w:rsid w:val="00DC1D2F"/>
    <w:rsid w:val="00DC306B"/>
    <w:rsid w:val="00DC4CE1"/>
    <w:rsid w:val="00DF61AC"/>
    <w:rsid w:val="00E019E4"/>
    <w:rsid w:val="00E15745"/>
    <w:rsid w:val="00E226E1"/>
    <w:rsid w:val="00E250D4"/>
    <w:rsid w:val="00E278C8"/>
    <w:rsid w:val="00E344EA"/>
    <w:rsid w:val="00E3593E"/>
    <w:rsid w:val="00E37374"/>
    <w:rsid w:val="00E424E4"/>
    <w:rsid w:val="00E44D49"/>
    <w:rsid w:val="00E51247"/>
    <w:rsid w:val="00E56F97"/>
    <w:rsid w:val="00E647A7"/>
    <w:rsid w:val="00E65BEF"/>
    <w:rsid w:val="00E722DE"/>
    <w:rsid w:val="00E73FF7"/>
    <w:rsid w:val="00EA0A4C"/>
    <w:rsid w:val="00EA6552"/>
    <w:rsid w:val="00EB1EC4"/>
    <w:rsid w:val="00EB4500"/>
    <w:rsid w:val="00EC452D"/>
    <w:rsid w:val="00EC6FA3"/>
    <w:rsid w:val="00ED3ECE"/>
    <w:rsid w:val="00EE1880"/>
    <w:rsid w:val="00EE1DA9"/>
    <w:rsid w:val="00EE3239"/>
    <w:rsid w:val="00EE4462"/>
    <w:rsid w:val="00EE7383"/>
    <w:rsid w:val="00EF6E75"/>
    <w:rsid w:val="00EF7CA4"/>
    <w:rsid w:val="00F163C6"/>
    <w:rsid w:val="00F210E1"/>
    <w:rsid w:val="00F218CC"/>
    <w:rsid w:val="00F23DB0"/>
    <w:rsid w:val="00F32E58"/>
    <w:rsid w:val="00F44835"/>
    <w:rsid w:val="00F47DC7"/>
    <w:rsid w:val="00F503E8"/>
    <w:rsid w:val="00F50660"/>
    <w:rsid w:val="00F54CB7"/>
    <w:rsid w:val="00F5524D"/>
    <w:rsid w:val="00F74F8C"/>
    <w:rsid w:val="00F76EBB"/>
    <w:rsid w:val="00F802FF"/>
    <w:rsid w:val="00F84678"/>
    <w:rsid w:val="00F87821"/>
    <w:rsid w:val="00F9114B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E346A"/>
    <w:rsid w:val="00FE4A9E"/>
    <w:rsid w:val="00FF082B"/>
    <w:rsid w:val="00FF43B7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link w:val="a9"/>
    <w:rsid w:val="00E37374"/>
    <w:rPr>
      <w:sz w:val="28"/>
      <w:szCs w:val="24"/>
    </w:rPr>
  </w:style>
  <w:style w:type="paragraph" w:customStyle="1" w:styleId="ConsPlusNormal">
    <w:name w:val="ConsPlusNormal"/>
    <w:rsid w:val="00594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946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536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3658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36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36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3658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3658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536580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rsid w:val="002F071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link w:val="a9"/>
    <w:rsid w:val="00E37374"/>
    <w:rPr>
      <w:sz w:val="28"/>
      <w:szCs w:val="24"/>
    </w:rPr>
  </w:style>
  <w:style w:type="paragraph" w:customStyle="1" w:styleId="ConsPlusNormal">
    <w:name w:val="ConsPlusNormal"/>
    <w:rsid w:val="00594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946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536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3658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36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36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3658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3658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536580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rsid w:val="002F071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C0166-68BA-41A7-B97F-D6CF053B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10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2018-02-26T07:52:00Z</cp:lastPrinted>
  <dcterms:created xsi:type="dcterms:W3CDTF">2018-03-14T11:51:00Z</dcterms:created>
  <dcterms:modified xsi:type="dcterms:W3CDTF">2018-03-14T11:51:00Z</dcterms:modified>
</cp:coreProperties>
</file>