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80DE2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2860B3" w:rsidRPr="002860B3" w:rsidRDefault="002860B3" w:rsidP="002860B3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2860B3" w:rsidRPr="002860B3" w:rsidRDefault="002860B3" w:rsidP="002860B3">
      <w:pPr>
        <w:rPr>
          <w:rFonts w:ascii="Times New Roman CYR" w:hAnsi="Times New Roman CYR"/>
          <w:lang w:val="ru-RU"/>
        </w:rPr>
      </w:pPr>
    </w:p>
    <w:p w:rsidR="0068429D" w:rsidRPr="0068429D" w:rsidRDefault="0068429D" w:rsidP="0068429D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68429D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68429D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DF495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28.03.2019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507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500732" w:rsidRDefault="00500732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365DB" w:rsidRPr="002F18B8" w:rsidRDefault="00D365DB" w:rsidP="00D365DB">
      <w:pPr>
        <w:ind w:right="4881"/>
        <w:rPr>
          <w:sz w:val="28"/>
          <w:szCs w:val="28"/>
          <w:lang w:val="ru-RU"/>
        </w:rPr>
      </w:pPr>
      <w:r w:rsidRPr="002F18B8">
        <w:rPr>
          <w:sz w:val="28"/>
          <w:szCs w:val="28"/>
          <w:lang w:val="ru-RU"/>
        </w:rPr>
        <w:t xml:space="preserve">О признании </w:t>
      </w:r>
      <w:proofErr w:type="gramStart"/>
      <w:r w:rsidRPr="002F18B8">
        <w:rPr>
          <w:sz w:val="28"/>
          <w:szCs w:val="28"/>
          <w:lang w:val="ru-RU"/>
        </w:rPr>
        <w:t>утратившим</w:t>
      </w:r>
      <w:r w:rsidR="006734F4">
        <w:rPr>
          <w:sz w:val="28"/>
          <w:szCs w:val="28"/>
          <w:lang w:val="ru-RU"/>
        </w:rPr>
        <w:t>и</w:t>
      </w:r>
      <w:proofErr w:type="gramEnd"/>
      <w:r w:rsidRPr="002F18B8">
        <w:rPr>
          <w:sz w:val="28"/>
          <w:szCs w:val="28"/>
          <w:lang w:val="ru-RU"/>
        </w:rPr>
        <w:t xml:space="preserve"> силу </w:t>
      </w:r>
    </w:p>
    <w:p w:rsidR="00D365DB" w:rsidRPr="002F18B8" w:rsidRDefault="006734F4" w:rsidP="00D365DB">
      <w:pPr>
        <w:ind w:right="48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некоторых нормативных правовых актов </w:t>
      </w:r>
      <w:r w:rsidR="0068429D">
        <w:rPr>
          <w:sz w:val="28"/>
          <w:szCs w:val="28"/>
          <w:lang w:val="ru-RU"/>
        </w:rPr>
        <w:t>администрации</w:t>
      </w:r>
      <w:r w:rsidR="00D365DB" w:rsidRPr="002F18B8">
        <w:rPr>
          <w:sz w:val="28"/>
          <w:szCs w:val="28"/>
          <w:lang w:val="ru-RU"/>
        </w:rPr>
        <w:t xml:space="preserve"> города </w:t>
      </w:r>
      <w:r>
        <w:rPr>
          <w:sz w:val="28"/>
          <w:szCs w:val="28"/>
          <w:lang w:val="ru-RU"/>
        </w:rPr>
        <w:t xml:space="preserve"> </w:t>
      </w:r>
      <w:r w:rsidR="00D365DB" w:rsidRPr="002F18B8">
        <w:rPr>
          <w:sz w:val="28"/>
          <w:szCs w:val="28"/>
          <w:lang w:val="ru-RU"/>
        </w:rPr>
        <w:t xml:space="preserve">Липецка </w:t>
      </w: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Default="00D365DB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  <w:r w:rsidRPr="002F18B8">
        <w:rPr>
          <w:sz w:val="28"/>
          <w:szCs w:val="28"/>
          <w:lang w:val="ru-RU"/>
        </w:rPr>
        <w:t>По результатам проведенного мониторинга</w:t>
      </w:r>
      <w:r w:rsidR="006734F4">
        <w:rPr>
          <w:sz w:val="28"/>
          <w:szCs w:val="28"/>
          <w:lang w:val="ru-RU"/>
        </w:rPr>
        <w:t xml:space="preserve"> в целях приведения</w:t>
      </w:r>
      <w:r w:rsidRPr="002F18B8">
        <w:rPr>
          <w:sz w:val="28"/>
          <w:szCs w:val="28"/>
          <w:lang w:val="ru-RU"/>
        </w:rPr>
        <w:t xml:space="preserve"> </w:t>
      </w:r>
      <w:r w:rsidR="006734F4">
        <w:rPr>
          <w:sz w:val="28"/>
          <w:szCs w:val="28"/>
          <w:lang w:val="ru-RU"/>
        </w:rPr>
        <w:t>нормативн</w:t>
      </w:r>
      <w:r w:rsidR="008350E5">
        <w:rPr>
          <w:sz w:val="28"/>
          <w:szCs w:val="28"/>
          <w:lang w:val="ru-RU"/>
        </w:rPr>
        <w:t>ых</w:t>
      </w:r>
      <w:r w:rsidR="006734F4">
        <w:rPr>
          <w:sz w:val="28"/>
          <w:szCs w:val="28"/>
          <w:lang w:val="ru-RU"/>
        </w:rPr>
        <w:t xml:space="preserve"> </w:t>
      </w:r>
      <w:r w:rsidRPr="002F18B8">
        <w:rPr>
          <w:sz w:val="28"/>
          <w:szCs w:val="28"/>
          <w:lang w:val="ru-RU"/>
        </w:rPr>
        <w:t>правовых актов администраци</w:t>
      </w:r>
      <w:r w:rsidR="0068429D">
        <w:rPr>
          <w:sz w:val="28"/>
          <w:szCs w:val="28"/>
          <w:lang w:val="ru-RU"/>
        </w:rPr>
        <w:t>я</w:t>
      </w:r>
      <w:r w:rsidRPr="002F18B8">
        <w:rPr>
          <w:sz w:val="28"/>
          <w:szCs w:val="28"/>
          <w:lang w:val="ru-RU"/>
        </w:rPr>
        <w:t xml:space="preserve"> города</w:t>
      </w:r>
      <w:r w:rsidR="006734F4">
        <w:rPr>
          <w:sz w:val="28"/>
          <w:szCs w:val="28"/>
          <w:lang w:val="ru-RU"/>
        </w:rPr>
        <w:t xml:space="preserve"> Липецка в соответствие с действующим законодательством администрация города</w:t>
      </w:r>
    </w:p>
    <w:p w:rsidR="0068429D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2F18B8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68429D" w:rsidRDefault="0068429D" w:rsidP="006842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proofErr w:type="gramStart"/>
      <w:r w:rsidRPr="0068429D">
        <w:rPr>
          <w:color w:val="000000"/>
          <w:sz w:val="28"/>
          <w:szCs w:val="28"/>
          <w:lang w:val="ru-RU"/>
        </w:rPr>
        <w:t>П</w:t>
      </w:r>
      <w:proofErr w:type="gramEnd"/>
      <w:r w:rsidRPr="0068429D">
        <w:rPr>
          <w:color w:val="000000"/>
          <w:sz w:val="28"/>
          <w:szCs w:val="28"/>
          <w:lang w:val="ru-RU"/>
        </w:rPr>
        <w:t xml:space="preserve"> О С Т А Н О В Л Я Е Т: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  <w:lang w:val="ru-RU"/>
        </w:rPr>
      </w:pPr>
    </w:p>
    <w:p w:rsidR="00D365DB" w:rsidRPr="002F18B8" w:rsidRDefault="00D365DB" w:rsidP="00D365D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</w:p>
    <w:p w:rsidR="006734F4" w:rsidRDefault="00D365DB" w:rsidP="00D365DB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  <w:r w:rsidRPr="002F18B8">
        <w:rPr>
          <w:sz w:val="28"/>
          <w:szCs w:val="28"/>
          <w:lang w:val="ru-RU"/>
        </w:rPr>
        <w:t>Признать утратившим</w:t>
      </w:r>
      <w:r w:rsidR="006734F4">
        <w:rPr>
          <w:sz w:val="28"/>
          <w:szCs w:val="28"/>
          <w:lang w:val="ru-RU"/>
        </w:rPr>
        <w:t>и</w:t>
      </w:r>
      <w:r w:rsidRPr="002F18B8">
        <w:rPr>
          <w:sz w:val="28"/>
          <w:szCs w:val="28"/>
          <w:lang w:val="ru-RU"/>
        </w:rPr>
        <w:t xml:space="preserve"> силу</w:t>
      </w:r>
      <w:r w:rsidR="006734F4">
        <w:rPr>
          <w:sz w:val="28"/>
          <w:szCs w:val="28"/>
          <w:lang w:val="ru-RU"/>
        </w:rPr>
        <w:t>:</w:t>
      </w:r>
    </w:p>
    <w:p w:rsidR="006734F4" w:rsidRDefault="006734F4" w:rsidP="00D365DB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D365DB" w:rsidRPr="002F18B8">
        <w:rPr>
          <w:sz w:val="28"/>
          <w:szCs w:val="28"/>
          <w:lang w:val="ru-RU"/>
        </w:rPr>
        <w:t xml:space="preserve"> </w:t>
      </w:r>
      <w:r w:rsidR="0068429D" w:rsidRPr="0068429D">
        <w:rPr>
          <w:sz w:val="28"/>
          <w:szCs w:val="28"/>
          <w:lang w:val="ru-RU"/>
        </w:rPr>
        <w:t>постановлени</w:t>
      </w:r>
      <w:r w:rsidR="00F5028A">
        <w:rPr>
          <w:sz w:val="28"/>
          <w:szCs w:val="28"/>
          <w:lang w:val="ru-RU"/>
        </w:rPr>
        <w:t>е</w:t>
      </w:r>
      <w:r w:rsidR="0068429D" w:rsidRPr="0068429D">
        <w:rPr>
          <w:sz w:val="28"/>
          <w:szCs w:val="28"/>
          <w:lang w:val="ru-RU"/>
        </w:rPr>
        <w:t xml:space="preserve"> администрации</w:t>
      </w:r>
      <w:r w:rsidR="00D365DB" w:rsidRPr="002F18B8">
        <w:rPr>
          <w:sz w:val="28"/>
          <w:szCs w:val="28"/>
          <w:lang w:val="ru-RU"/>
        </w:rPr>
        <w:t xml:space="preserve"> города Липецка от </w:t>
      </w:r>
      <w:r w:rsidR="0068429D">
        <w:rPr>
          <w:sz w:val="28"/>
          <w:szCs w:val="28"/>
          <w:lang w:val="ru-RU"/>
        </w:rPr>
        <w:t>21.08.2014</w:t>
      </w:r>
      <w:r w:rsidR="00D365DB" w:rsidRPr="002F18B8">
        <w:rPr>
          <w:sz w:val="28"/>
          <w:szCs w:val="28"/>
          <w:lang w:val="ru-RU"/>
        </w:rPr>
        <w:t xml:space="preserve"> № </w:t>
      </w:r>
      <w:r w:rsidR="0068429D">
        <w:rPr>
          <w:sz w:val="28"/>
          <w:szCs w:val="28"/>
          <w:lang w:val="ru-RU"/>
        </w:rPr>
        <w:t>1852</w:t>
      </w:r>
      <w:r w:rsidR="00D365DB" w:rsidRPr="002F18B8">
        <w:rPr>
          <w:sz w:val="28"/>
          <w:szCs w:val="28"/>
          <w:lang w:val="ru-RU"/>
        </w:rPr>
        <w:t xml:space="preserve"> «</w:t>
      </w:r>
      <w:r w:rsidR="0068429D">
        <w:rPr>
          <w:sz w:val="28"/>
          <w:szCs w:val="28"/>
          <w:lang w:val="ru-RU"/>
        </w:rPr>
        <w:t>Об утверждении схемы организации сбора, вывоза, утилизации и переработки отходов на территории города Липецка</w:t>
      </w:r>
      <w:r w:rsidR="00D365DB" w:rsidRPr="002F18B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;</w:t>
      </w:r>
    </w:p>
    <w:p w:rsidR="00D365DB" w:rsidRPr="002F18B8" w:rsidRDefault="006734F4" w:rsidP="00D365DB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постановление администрации города Липецка</w:t>
      </w:r>
      <w:r w:rsidR="00E353F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 25.12.2015 № 2426 «О внесении изменений</w:t>
      </w:r>
      <w:r w:rsidR="00B60A8F">
        <w:rPr>
          <w:sz w:val="28"/>
          <w:szCs w:val="28"/>
          <w:lang w:val="ru-RU"/>
        </w:rPr>
        <w:t xml:space="preserve"> в постановление администрации города Липецка </w:t>
      </w:r>
      <w:r w:rsidR="00B60A8F" w:rsidRPr="00B60A8F">
        <w:rPr>
          <w:sz w:val="28"/>
          <w:szCs w:val="28"/>
          <w:lang w:val="ru-RU"/>
        </w:rPr>
        <w:t>от 21.08.2014 № 1852</w:t>
      </w:r>
      <w:r w:rsidR="00B60A8F">
        <w:rPr>
          <w:sz w:val="28"/>
          <w:szCs w:val="28"/>
          <w:lang w:val="ru-RU"/>
        </w:rPr>
        <w:t>».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D365DB" w:rsidRPr="002F18B8" w:rsidRDefault="00D365DB" w:rsidP="00D365DB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D365DB" w:rsidRPr="002F18B8" w:rsidRDefault="00D365DB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365DB" w:rsidRPr="002F18B8" w:rsidRDefault="00E353F9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D365DB"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М.А. Щербаков</w:t>
      </w:r>
    </w:p>
    <w:p w:rsidR="00D365DB" w:rsidRPr="002F18B8" w:rsidRDefault="00D365DB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1356" w:rsidRDefault="003E1356" w:rsidP="007E79AB">
      <w:pPr>
        <w:rPr>
          <w:rFonts w:ascii="Times New Roman CYR" w:hAnsi="Times New Roman CYR"/>
          <w:sz w:val="28"/>
          <w:lang w:val="ru-RU"/>
        </w:rPr>
      </w:pPr>
    </w:p>
    <w:p w:rsidR="00D121FA" w:rsidRDefault="00D121FA" w:rsidP="007E79AB">
      <w:pPr>
        <w:rPr>
          <w:rFonts w:ascii="Times New Roman CYR" w:hAnsi="Times New Roman CYR"/>
          <w:sz w:val="28"/>
          <w:lang w:val="ru-RU"/>
        </w:rPr>
      </w:pPr>
    </w:p>
    <w:sectPr w:rsidR="00D121FA" w:rsidSect="00DD3BC9">
      <w:headerReference w:type="even" r:id="rId9"/>
      <w:headerReference w:type="default" r:id="rId10"/>
      <w:pgSz w:w="11907" w:h="16840" w:code="9"/>
      <w:pgMar w:top="1134" w:right="567" w:bottom="1134" w:left="1701" w:header="96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3C2" w:rsidRDefault="00DC23C2">
      <w:r>
        <w:separator/>
      </w:r>
    </w:p>
  </w:endnote>
  <w:endnote w:type="continuationSeparator" w:id="0">
    <w:p w:rsidR="00DC23C2" w:rsidRDefault="00DC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3C2" w:rsidRDefault="00DC23C2">
      <w:r>
        <w:separator/>
      </w:r>
    </w:p>
  </w:footnote>
  <w:footnote w:type="continuationSeparator" w:id="0">
    <w:p w:rsidR="00DC23C2" w:rsidRDefault="00DC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EA2" w:rsidRDefault="000E2B6F" w:rsidP="00144E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1EA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1EA2" w:rsidRDefault="00701EA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EA2" w:rsidRDefault="00701EA2" w:rsidP="00144E2A">
    <w:pPr>
      <w:pStyle w:val="a4"/>
      <w:framePr w:wrap="around" w:vAnchor="text" w:hAnchor="margin" w:xAlign="center" w:y="1"/>
      <w:rPr>
        <w:rStyle w:val="a5"/>
      </w:rPr>
    </w:pPr>
  </w:p>
  <w:p w:rsidR="00701EA2" w:rsidRDefault="00701E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FCC"/>
    <w:multiLevelType w:val="hybridMultilevel"/>
    <w:tmpl w:val="CB7845D6"/>
    <w:lvl w:ilvl="0" w:tplc="98EAD728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86B1E64"/>
    <w:multiLevelType w:val="hybridMultilevel"/>
    <w:tmpl w:val="22568554"/>
    <w:lvl w:ilvl="0" w:tplc="7D5CA92E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9D4A52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A96416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87149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834521"/>
    <w:multiLevelType w:val="hybridMultilevel"/>
    <w:tmpl w:val="7F7C484C"/>
    <w:lvl w:ilvl="0" w:tplc="039A87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035034"/>
    <w:multiLevelType w:val="hybridMultilevel"/>
    <w:tmpl w:val="35E040CC"/>
    <w:lvl w:ilvl="0" w:tplc="09A6A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D4330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2D78DF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92BB5"/>
    <w:rsid w:val="000D284C"/>
    <w:rsid w:val="000E2B6F"/>
    <w:rsid w:val="000E567B"/>
    <w:rsid w:val="00142543"/>
    <w:rsid w:val="00144E2A"/>
    <w:rsid w:val="0017409D"/>
    <w:rsid w:val="0017481D"/>
    <w:rsid w:val="00183F09"/>
    <w:rsid w:val="001C2A91"/>
    <w:rsid w:val="001C7AA1"/>
    <w:rsid w:val="001E7C6C"/>
    <w:rsid w:val="002120D7"/>
    <w:rsid w:val="00213356"/>
    <w:rsid w:val="0021655B"/>
    <w:rsid w:val="002169CB"/>
    <w:rsid w:val="0023330B"/>
    <w:rsid w:val="00245701"/>
    <w:rsid w:val="00253459"/>
    <w:rsid w:val="00280DED"/>
    <w:rsid w:val="002860B3"/>
    <w:rsid w:val="002A1394"/>
    <w:rsid w:val="002A4625"/>
    <w:rsid w:val="002A639D"/>
    <w:rsid w:val="002B3B4B"/>
    <w:rsid w:val="002B7F0F"/>
    <w:rsid w:val="002C5E55"/>
    <w:rsid w:val="002F3DC3"/>
    <w:rsid w:val="0034502F"/>
    <w:rsid w:val="003929BF"/>
    <w:rsid w:val="003B7240"/>
    <w:rsid w:val="003E1356"/>
    <w:rsid w:val="004628F7"/>
    <w:rsid w:val="004672FE"/>
    <w:rsid w:val="00487A4E"/>
    <w:rsid w:val="00500732"/>
    <w:rsid w:val="00517E56"/>
    <w:rsid w:val="005200FE"/>
    <w:rsid w:val="00557F16"/>
    <w:rsid w:val="005633E0"/>
    <w:rsid w:val="00577A11"/>
    <w:rsid w:val="00595837"/>
    <w:rsid w:val="005D2DE7"/>
    <w:rsid w:val="005E6BD6"/>
    <w:rsid w:val="005F294C"/>
    <w:rsid w:val="0060229B"/>
    <w:rsid w:val="00642319"/>
    <w:rsid w:val="0064530A"/>
    <w:rsid w:val="0064693D"/>
    <w:rsid w:val="00665657"/>
    <w:rsid w:val="006734F4"/>
    <w:rsid w:val="00674C5C"/>
    <w:rsid w:val="00676625"/>
    <w:rsid w:val="0068429D"/>
    <w:rsid w:val="006A0EB0"/>
    <w:rsid w:val="006B6A7F"/>
    <w:rsid w:val="006F759F"/>
    <w:rsid w:val="00701EA2"/>
    <w:rsid w:val="00715C86"/>
    <w:rsid w:val="007273FD"/>
    <w:rsid w:val="00727A1B"/>
    <w:rsid w:val="00750C61"/>
    <w:rsid w:val="00780DE2"/>
    <w:rsid w:val="007A107B"/>
    <w:rsid w:val="007C432A"/>
    <w:rsid w:val="007E79AB"/>
    <w:rsid w:val="007F70AD"/>
    <w:rsid w:val="00826458"/>
    <w:rsid w:val="008350E5"/>
    <w:rsid w:val="008509FE"/>
    <w:rsid w:val="008B10E8"/>
    <w:rsid w:val="008C1D46"/>
    <w:rsid w:val="00906122"/>
    <w:rsid w:val="009658ED"/>
    <w:rsid w:val="00971E26"/>
    <w:rsid w:val="00977922"/>
    <w:rsid w:val="009A7690"/>
    <w:rsid w:val="009B0503"/>
    <w:rsid w:val="009B15AC"/>
    <w:rsid w:val="009E5B41"/>
    <w:rsid w:val="00A00428"/>
    <w:rsid w:val="00A0370A"/>
    <w:rsid w:val="00A3572B"/>
    <w:rsid w:val="00A41332"/>
    <w:rsid w:val="00A531F7"/>
    <w:rsid w:val="00A6646F"/>
    <w:rsid w:val="00A74FFA"/>
    <w:rsid w:val="00A8023F"/>
    <w:rsid w:val="00AA1C01"/>
    <w:rsid w:val="00AC6DA6"/>
    <w:rsid w:val="00AD2BE1"/>
    <w:rsid w:val="00B03519"/>
    <w:rsid w:val="00B60A8F"/>
    <w:rsid w:val="00B72B64"/>
    <w:rsid w:val="00B97807"/>
    <w:rsid w:val="00BE0CDD"/>
    <w:rsid w:val="00BE76C0"/>
    <w:rsid w:val="00BF40C7"/>
    <w:rsid w:val="00C11D0C"/>
    <w:rsid w:val="00C13E13"/>
    <w:rsid w:val="00C34294"/>
    <w:rsid w:val="00C457F1"/>
    <w:rsid w:val="00C54A4B"/>
    <w:rsid w:val="00C6192D"/>
    <w:rsid w:val="00CA4BF6"/>
    <w:rsid w:val="00CD33B5"/>
    <w:rsid w:val="00CD3BEA"/>
    <w:rsid w:val="00D121FA"/>
    <w:rsid w:val="00D365DB"/>
    <w:rsid w:val="00D55D6A"/>
    <w:rsid w:val="00D73DED"/>
    <w:rsid w:val="00D77365"/>
    <w:rsid w:val="00D829AD"/>
    <w:rsid w:val="00D93398"/>
    <w:rsid w:val="00DB67D9"/>
    <w:rsid w:val="00DC23C2"/>
    <w:rsid w:val="00DD3BC9"/>
    <w:rsid w:val="00DD54CC"/>
    <w:rsid w:val="00DE56E0"/>
    <w:rsid w:val="00DF4952"/>
    <w:rsid w:val="00E07BD3"/>
    <w:rsid w:val="00E353F9"/>
    <w:rsid w:val="00EA007C"/>
    <w:rsid w:val="00EC7278"/>
    <w:rsid w:val="00EE611A"/>
    <w:rsid w:val="00F0737B"/>
    <w:rsid w:val="00F218CC"/>
    <w:rsid w:val="00F31236"/>
    <w:rsid w:val="00F35BC8"/>
    <w:rsid w:val="00F3775B"/>
    <w:rsid w:val="00F45463"/>
    <w:rsid w:val="00F45640"/>
    <w:rsid w:val="00F5028A"/>
    <w:rsid w:val="00F64665"/>
    <w:rsid w:val="00F7334A"/>
    <w:rsid w:val="00FB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2019-03-27T12:33:00Z</cp:lastPrinted>
  <dcterms:created xsi:type="dcterms:W3CDTF">2019-03-29T13:56:00Z</dcterms:created>
  <dcterms:modified xsi:type="dcterms:W3CDTF">2019-03-29T13:56:00Z</dcterms:modified>
</cp:coreProperties>
</file>