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E22B32" w:rsidRDefault="002860B3">
      <w:pPr>
        <w:rPr>
          <w:lang w:val="ru-RU"/>
        </w:rPr>
      </w:pPr>
      <w:r w:rsidRPr="00E22B32">
        <w:rPr>
          <w:lang w:val="ru-RU"/>
        </w:rPr>
        <w:tab/>
      </w:r>
      <w:r w:rsidRPr="00E22B32">
        <w:rPr>
          <w:lang w:val="ru-RU"/>
        </w:rPr>
        <w:tab/>
      </w:r>
      <w:r w:rsidRPr="00E22B32">
        <w:rPr>
          <w:lang w:val="ru-RU"/>
        </w:rPr>
        <w:tab/>
      </w:r>
      <w:r w:rsidRPr="00E22B32">
        <w:rPr>
          <w:lang w:val="ru-RU"/>
        </w:rPr>
        <w:tab/>
      </w:r>
    </w:p>
    <w:p w:rsidR="00700CDF" w:rsidRPr="00E22B32" w:rsidRDefault="00B969D8" w:rsidP="00700CDF">
      <w:pPr>
        <w:framePr w:hSpace="180" w:wrap="auto" w:vAnchor="text" w:hAnchor="page" w:x="5842" w:y="-904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E22B32" w:rsidRDefault="002860B3">
      <w:pPr>
        <w:rPr>
          <w:lang w:val="ru-RU"/>
        </w:rPr>
      </w:pPr>
      <w:r w:rsidRPr="00E22B32">
        <w:rPr>
          <w:lang w:val="ru-RU"/>
        </w:rPr>
        <w:tab/>
      </w:r>
      <w:r w:rsidRPr="00E22B32">
        <w:rPr>
          <w:lang w:val="ru-RU"/>
        </w:rPr>
        <w:tab/>
      </w:r>
      <w:r w:rsidRPr="00E22B32">
        <w:rPr>
          <w:lang w:val="ru-RU"/>
        </w:rPr>
        <w:tab/>
      </w:r>
      <w:r w:rsidRPr="00E22B32">
        <w:rPr>
          <w:lang w:val="ru-RU"/>
        </w:rPr>
        <w:tab/>
      </w:r>
    </w:p>
    <w:p w:rsidR="00C0170C" w:rsidRPr="00E22B32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E22B32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E22B32" w:rsidRDefault="00C0170C" w:rsidP="00C0170C">
      <w:pPr>
        <w:rPr>
          <w:rFonts w:ascii="Times New Roman CYR" w:hAnsi="Times New Roman CYR"/>
          <w:lang w:val="ru-RU"/>
        </w:rPr>
      </w:pPr>
    </w:p>
    <w:p w:rsidR="00C0170C" w:rsidRPr="00E22B32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E22B32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E22B32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E22B32" w:rsidRDefault="00B969D8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08.12.2017</w:t>
      </w:r>
      <w:r w:rsidR="008509FE" w:rsidRPr="00E22B32">
        <w:rPr>
          <w:rFonts w:ascii="Times New Roman CYR" w:hAnsi="Times New Roman CYR"/>
          <w:sz w:val="28"/>
          <w:lang w:val="ru-RU"/>
        </w:rPr>
        <w:tab/>
      </w:r>
      <w:r w:rsidR="008509FE" w:rsidRPr="00E22B32">
        <w:rPr>
          <w:rFonts w:ascii="Times New Roman CYR" w:hAnsi="Times New Roman CYR"/>
          <w:sz w:val="28"/>
          <w:lang w:val="ru-RU"/>
        </w:rPr>
        <w:tab/>
      </w:r>
      <w:r w:rsidR="008509FE" w:rsidRPr="00E22B32">
        <w:rPr>
          <w:rFonts w:ascii="Times New Roman CYR" w:hAnsi="Times New Roman CYR"/>
          <w:sz w:val="28"/>
          <w:lang w:val="ru-RU"/>
        </w:rPr>
        <w:tab/>
      </w:r>
      <w:r w:rsidR="008509FE" w:rsidRPr="00E22B32">
        <w:rPr>
          <w:rFonts w:ascii="Times New Roman CYR" w:hAnsi="Times New Roman CYR"/>
          <w:sz w:val="28"/>
          <w:lang w:val="ru-RU"/>
        </w:rPr>
        <w:tab/>
      </w:r>
      <w:r w:rsidR="008509FE" w:rsidRPr="00E22B32">
        <w:rPr>
          <w:rFonts w:ascii="Times New Roman CYR" w:hAnsi="Times New Roman CYR"/>
          <w:sz w:val="28"/>
          <w:lang w:val="ru-RU"/>
        </w:rPr>
        <w:tab/>
      </w:r>
      <w:r w:rsidR="008509FE" w:rsidRPr="00E22B32">
        <w:rPr>
          <w:rFonts w:ascii="Times New Roman CYR" w:hAnsi="Times New Roman CYR"/>
          <w:sz w:val="28"/>
          <w:lang w:val="ru-RU"/>
        </w:rPr>
        <w:tab/>
      </w:r>
      <w:r w:rsidR="008509FE" w:rsidRPr="00E22B32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E22B32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2433</w:t>
      </w:r>
    </w:p>
    <w:p w:rsidR="002B7F0F" w:rsidRPr="00E22B32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E22B32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E22B32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BC30A3" w:rsidRPr="00E22B32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E22B32" w:rsidRDefault="00AF2EC5" w:rsidP="00AF2EC5">
      <w:pPr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 xml:space="preserve">О внесении  изменений </w:t>
      </w:r>
    </w:p>
    <w:p w:rsidR="00AF2EC5" w:rsidRPr="00E22B32" w:rsidRDefault="00AF2EC5" w:rsidP="00AF2EC5">
      <w:pPr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E22B32" w:rsidRDefault="00AF2EC5" w:rsidP="00AF2EC5">
      <w:pPr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 xml:space="preserve">города Липецка от </w:t>
      </w:r>
      <w:r w:rsidR="00927700" w:rsidRPr="00E22B32">
        <w:rPr>
          <w:sz w:val="28"/>
          <w:szCs w:val="28"/>
          <w:lang w:val="ru-RU"/>
        </w:rPr>
        <w:t>14</w:t>
      </w:r>
      <w:r w:rsidRPr="00E22B32">
        <w:rPr>
          <w:sz w:val="28"/>
          <w:szCs w:val="28"/>
          <w:lang w:val="ru-RU"/>
        </w:rPr>
        <w:t>.</w:t>
      </w:r>
      <w:r w:rsidR="00927700" w:rsidRPr="00E22B32">
        <w:rPr>
          <w:sz w:val="28"/>
          <w:szCs w:val="28"/>
          <w:lang w:val="ru-RU"/>
        </w:rPr>
        <w:t>10</w:t>
      </w:r>
      <w:r w:rsidRPr="00E22B32">
        <w:rPr>
          <w:sz w:val="28"/>
          <w:szCs w:val="28"/>
          <w:lang w:val="ru-RU"/>
        </w:rPr>
        <w:t>.201</w:t>
      </w:r>
      <w:r w:rsidR="00927700" w:rsidRPr="00E22B32">
        <w:rPr>
          <w:sz w:val="28"/>
          <w:szCs w:val="28"/>
          <w:lang w:val="ru-RU"/>
        </w:rPr>
        <w:t>6</w:t>
      </w:r>
      <w:r w:rsidRPr="00E22B32">
        <w:rPr>
          <w:sz w:val="28"/>
          <w:szCs w:val="28"/>
          <w:lang w:val="ru-RU"/>
        </w:rPr>
        <w:t xml:space="preserve"> № </w:t>
      </w:r>
      <w:r w:rsidR="00927700" w:rsidRPr="00E22B32">
        <w:rPr>
          <w:sz w:val="28"/>
          <w:szCs w:val="28"/>
          <w:lang w:val="ru-RU"/>
        </w:rPr>
        <w:t>1849</w:t>
      </w:r>
    </w:p>
    <w:p w:rsidR="00AF2EC5" w:rsidRPr="00E22B32" w:rsidRDefault="00AF2EC5" w:rsidP="00AF2EC5">
      <w:pPr>
        <w:jc w:val="both"/>
        <w:rPr>
          <w:sz w:val="28"/>
          <w:szCs w:val="28"/>
          <w:lang w:val="ru-RU"/>
        </w:rPr>
      </w:pPr>
    </w:p>
    <w:p w:rsidR="00AF2EC5" w:rsidRPr="00E22B32" w:rsidRDefault="00AF2EC5" w:rsidP="00AF2EC5">
      <w:pPr>
        <w:jc w:val="both"/>
        <w:rPr>
          <w:rFonts w:ascii="Times New Roman CYR" w:hAnsi="Times New Roman CYR"/>
          <w:sz w:val="28"/>
          <w:lang w:val="ru-RU"/>
        </w:rPr>
      </w:pPr>
    </w:p>
    <w:p w:rsidR="00B647F2" w:rsidRPr="00E22B32" w:rsidRDefault="00B647F2" w:rsidP="00AF2EC5">
      <w:pPr>
        <w:jc w:val="both"/>
        <w:rPr>
          <w:rFonts w:ascii="Times New Roman CYR" w:hAnsi="Times New Roman CYR"/>
          <w:sz w:val="28"/>
          <w:lang w:val="ru-RU"/>
        </w:rPr>
      </w:pPr>
    </w:p>
    <w:p w:rsidR="005C3A56" w:rsidRPr="00E22B32" w:rsidRDefault="005C3A56" w:rsidP="005C3A56">
      <w:pPr>
        <w:ind w:firstLine="540"/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>На основании  решени</w:t>
      </w:r>
      <w:r w:rsidR="00205520" w:rsidRPr="00E22B32">
        <w:rPr>
          <w:sz w:val="28"/>
          <w:szCs w:val="28"/>
          <w:lang w:val="ru-RU"/>
        </w:rPr>
        <w:t>я</w:t>
      </w:r>
      <w:r w:rsidRPr="00E22B32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E22B32">
        <w:rPr>
          <w:sz w:val="28"/>
          <w:szCs w:val="28"/>
          <w:lang w:val="ru-RU"/>
        </w:rPr>
        <w:t xml:space="preserve">от </w:t>
      </w:r>
      <w:r w:rsidR="00C31BE7" w:rsidRPr="00E22B32">
        <w:rPr>
          <w:sz w:val="28"/>
          <w:szCs w:val="28"/>
          <w:lang w:val="ru-RU"/>
        </w:rPr>
        <w:t>31</w:t>
      </w:r>
      <w:r w:rsidRPr="00E22B32">
        <w:rPr>
          <w:sz w:val="28"/>
          <w:szCs w:val="28"/>
          <w:lang w:val="ru-RU"/>
        </w:rPr>
        <w:t>.</w:t>
      </w:r>
      <w:r w:rsidR="00C31BE7" w:rsidRPr="00E22B32">
        <w:rPr>
          <w:sz w:val="28"/>
          <w:szCs w:val="28"/>
          <w:lang w:val="ru-RU"/>
        </w:rPr>
        <w:t>10</w:t>
      </w:r>
      <w:r w:rsidRPr="00E22B32">
        <w:rPr>
          <w:sz w:val="28"/>
          <w:szCs w:val="28"/>
          <w:lang w:val="ru-RU"/>
        </w:rPr>
        <w:t xml:space="preserve">.2017 № </w:t>
      </w:r>
      <w:r w:rsidR="00C31BE7" w:rsidRPr="00E22B32">
        <w:rPr>
          <w:sz w:val="28"/>
          <w:szCs w:val="28"/>
          <w:lang w:val="ru-RU"/>
        </w:rPr>
        <w:t>507</w:t>
      </w:r>
      <w:r w:rsidRPr="00E22B32">
        <w:rPr>
          <w:sz w:val="28"/>
          <w:szCs w:val="28"/>
          <w:lang w:val="ru-RU"/>
        </w:rPr>
        <w:t xml:space="preserve"> «О внесении изменений в бюджет города Липецка на 2017 год и плановый период 2018 и 2019 годов» администрация  города</w:t>
      </w:r>
    </w:p>
    <w:p w:rsidR="00C329CA" w:rsidRPr="00E22B32" w:rsidRDefault="00C329CA" w:rsidP="00C329CA">
      <w:pPr>
        <w:jc w:val="both"/>
        <w:rPr>
          <w:sz w:val="28"/>
          <w:szCs w:val="28"/>
          <w:lang w:val="ru-RU"/>
        </w:rPr>
      </w:pPr>
    </w:p>
    <w:p w:rsidR="00BC30A3" w:rsidRPr="00E22B32" w:rsidRDefault="00BC30A3" w:rsidP="00C329CA">
      <w:pPr>
        <w:jc w:val="both"/>
        <w:rPr>
          <w:sz w:val="28"/>
          <w:szCs w:val="28"/>
          <w:lang w:val="ru-RU"/>
        </w:rPr>
      </w:pPr>
    </w:p>
    <w:p w:rsidR="00C329CA" w:rsidRPr="00E22B32" w:rsidRDefault="00C329CA" w:rsidP="00C329CA">
      <w:pPr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>П О С Т А Н О В Л Я Е Т:</w:t>
      </w:r>
    </w:p>
    <w:p w:rsidR="00C329CA" w:rsidRPr="00E22B32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E22B32" w:rsidRDefault="00057C1E" w:rsidP="00C329CA">
      <w:pPr>
        <w:jc w:val="both"/>
        <w:rPr>
          <w:sz w:val="28"/>
          <w:szCs w:val="28"/>
          <w:lang w:val="ru-RU"/>
        </w:rPr>
      </w:pPr>
    </w:p>
    <w:p w:rsidR="00AF2EC5" w:rsidRPr="00E22B32" w:rsidRDefault="00AF2EC5" w:rsidP="00AF2EC5">
      <w:pPr>
        <w:ind w:firstLine="708"/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 xml:space="preserve">Внести  в  постановление  администрации  города  Липецка   от   </w:t>
      </w:r>
      <w:r w:rsidR="00927700" w:rsidRPr="00E22B32">
        <w:rPr>
          <w:sz w:val="28"/>
          <w:szCs w:val="28"/>
          <w:lang w:val="ru-RU"/>
        </w:rPr>
        <w:t>14</w:t>
      </w:r>
      <w:r w:rsidRPr="00E22B32">
        <w:rPr>
          <w:sz w:val="28"/>
          <w:szCs w:val="28"/>
          <w:lang w:val="ru-RU"/>
        </w:rPr>
        <w:t>.</w:t>
      </w:r>
      <w:r w:rsidR="00927700" w:rsidRPr="00E22B32">
        <w:rPr>
          <w:sz w:val="28"/>
          <w:szCs w:val="28"/>
          <w:lang w:val="ru-RU"/>
        </w:rPr>
        <w:t>10</w:t>
      </w:r>
      <w:r w:rsidRPr="00E22B32">
        <w:rPr>
          <w:sz w:val="28"/>
          <w:szCs w:val="28"/>
          <w:lang w:val="ru-RU"/>
        </w:rPr>
        <w:t>.201</w:t>
      </w:r>
      <w:r w:rsidR="00927700" w:rsidRPr="00E22B32">
        <w:rPr>
          <w:sz w:val="28"/>
          <w:szCs w:val="28"/>
          <w:lang w:val="ru-RU"/>
        </w:rPr>
        <w:t>6</w:t>
      </w:r>
      <w:r w:rsidRPr="00E22B32">
        <w:rPr>
          <w:sz w:val="28"/>
          <w:szCs w:val="28"/>
          <w:lang w:val="ru-RU"/>
        </w:rPr>
        <w:t xml:space="preserve"> </w:t>
      </w:r>
    </w:p>
    <w:p w:rsidR="00596C1D" w:rsidRPr="00E22B32" w:rsidRDefault="00AF2EC5" w:rsidP="00AF2EC5">
      <w:pPr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 xml:space="preserve">№ </w:t>
      </w:r>
      <w:r w:rsidR="00927700" w:rsidRPr="00E22B32">
        <w:rPr>
          <w:sz w:val="28"/>
          <w:szCs w:val="28"/>
          <w:lang w:val="ru-RU"/>
        </w:rPr>
        <w:t>1849</w:t>
      </w:r>
      <w:r w:rsidRPr="00E22B32">
        <w:rPr>
          <w:sz w:val="28"/>
          <w:szCs w:val="28"/>
          <w:lang w:val="ru-RU"/>
        </w:rPr>
        <w:t xml:space="preserve"> «Об  утверждении   муниципальной  программы  «Развитие  образования города  Липецка на  201</w:t>
      </w:r>
      <w:r w:rsidR="00927700" w:rsidRPr="00E22B32">
        <w:rPr>
          <w:sz w:val="28"/>
          <w:szCs w:val="28"/>
          <w:lang w:val="ru-RU"/>
        </w:rPr>
        <w:t>7</w:t>
      </w:r>
      <w:r w:rsidRPr="00E22B32">
        <w:rPr>
          <w:sz w:val="28"/>
          <w:szCs w:val="28"/>
          <w:lang w:val="ru-RU"/>
        </w:rPr>
        <w:t>-20</w:t>
      </w:r>
      <w:r w:rsidR="00927700" w:rsidRPr="00E22B32">
        <w:rPr>
          <w:sz w:val="28"/>
          <w:szCs w:val="28"/>
          <w:lang w:val="ru-RU"/>
        </w:rPr>
        <w:t>22</w:t>
      </w:r>
      <w:r w:rsidRPr="00E22B32">
        <w:rPr>
          <w:sz w:val="28"/>
          <w:szCs w:val="28"/>
          <w:lang w:val="ru-RU"/>
        </w:rPr>
        <w:t xml:space="preserve"> годы» </w:t>
      </w:r>
      <w:r w:rsidR="001C2530" w:rsidRPr="00E22B32">
        <w:rPr>
          <w:sz w:val="28"/>
          <w:szCs w:val="28"/>
          <w:lang w:val="ru-RU"/>
        </w:rPr>
        <w:t>(в  редакции  постановлени</w:t>
      </w:r>
      <w:r w:rsidR="00B647F2" w:rsidRPr="00E22B32">
        <w:rPr>
          <w:sz w:val="28"/>
          <w:szCs w:val="28"/>
          <w:lang w:val="ru-RU"/>
        </w:rPr>
        <w:t>й</w:t>
      </w:r>
      <w:r w:rsidR="001C2530" w:rsidRPr="00E22B32">
        <w:rPr>
          <w:sz w:val="28"/>
          <w:szCs w:val="28"/>
          <w:lang w:val="ru-RU"/>
        </w:rPr>
        <w:t xml:space="preserve">  от  06.12.2016 № 2191</w:t>
      </w:r>
      <w:r w:rsidR="00B647F2" w:rsidRPr="00E22B32">
        <w:rPr>
          <w:sz w:val="28"/>
          <w:szCs w:val="28"/>
          <w:lang w:val="ru-RU"/>
        </w:rPr>
        <w:t>, от 05.04.2017 № 514</w:t>
      </w:r>
      <w:r w:rsidR="00D35B9D" w:rsidRPr="00E22B32">
        <w:rPr>
          <w:sz w:val="28"/>
          <w:szCs w:val="28"/>
          <w:lang w:val="ru-RU"/>
        </w:rPr>
        <w:t>, от 03.07.2017 № 1156</w:t>
      </w:r>
      <w:r w:rsidR="00C31BE7" w:rsidRPr="00E22B32">
        <w:rPr>
          <w:sz w:val="28"/>
          <w:szCs w:val="28"/>
          <w:lang w:val="ru-RU"/>
        </w:rPr>
        <w:t>, от 03.08.2017 № 1369</w:t>
      </w:r>
      <w:r w:rsidR="001C2530" w:rsidRPr="00E22B32">
        <w:rPr>
          <w:sz w:val="28"/>
          <w:szCs w:val="28"/>
          <w:lang w:val="ru-RU"/>
        </w:rPr>
        <w:t xml:space="preserve">) </w:t>
      </w:r>
      <w:r w:rsidRPr="00E22B32">
        <w:rPr>
          <w:sz w:val="28"/>
          <w:szCs w:val="28"/>
          <w:lang w:val="ru-RU"/>
        </w:rPr>
        <w:t>следующие изменения:</w:t>
      </w:r>
    </w:p>
    <w:p w:rsidR="00BB2102" w:rsidRPr="00E22B32" w:rsidRDefault="00BB2102" w:rsidP="00DF0231">
      <w:pPr>
        <w:numPr>
          <w:ilvl w:val="0"/>
          <w:numId w:val="7"/>
        </w:numPr>
        <w:jc w:val="both"/>
        <w:rPr>
          <w:sz w:val="28"/>
          <w:szCs w:val="28"/>
        </w:rPr>
      </w:pPr>
      <w:r w:rsidRPr="00E22B32">
        <w:rPr>
          <w:sz w:val="28"/>
          <w:szCs w:val="28"/>
        </w:rPr>
        <w:t xml:space="preserve">В </w:t>
      </w:r>
      <w:r w:rsidRPr="00E22B32">
        <w:rPr>
          <w:sz w:val="28"/>
          <w:szCs w:val="28"/>
          <w:lang w:val="ru-RU"/>
        </w:rPr>
        <w:t>п</w:t>
      </w:r>
      <w:r w:rsidRPr="00E22B32">
        <w:rPr>
          <w:sz w:val="28"/>
          <w:szCs w:val="28"/>
        </w:rPr>
        <w:t>риложении к постановлению:</w:t>
      </w:r>
    </w:p>
    <w:p w:rsidR="00361943" w:rsidRPr="00E22B32" w:rsidRDefault="00DF0231" w:rsidP="00DF0231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>1.1.</w:t>
      </w:r>
      <w:r w:rsidR="00BB2102" w:rsidRPr="00E22B32">
        <w:rPr>
          <w:sz w:val="28"/>
          <w:szCs w:val="28"/>
          <w:lang w:val="ru-RU"/>
        </w:rPr>
        <w:t>В разделе 1.  «Паспорт муниципальной программы «Развитие образования города Липецка на 201</w:t>
      </w:r>
      <w:r w:rsidR="00927700" w:rsidRPr="00E22B32">
        <w:rPr>
          <w:sz w:val="28"/>
          <w:szCs w:val="28"/>
          <w:lang w:val="ru-RU"/>
        </w:rPr>
        <w:t>7</w:t>
      </w:r>
      <w:r w:rsidR="00BB2102" w:rsidRPr="00E22B32">
        <w:rPr>
          <w:sz w:val="28"/>
          <w:szCs w:val="28"/>
          <w:lang w:val="ru-RU"/>
        </w:rPr>
        <w:t>-20</w:t>
      </w:r>
      <w:r w:rsidR="00927700" w:rsidRPr="00E22B32">
        <w:rPr>
          <w:sz w:val="28"/>
          <w:szCs w:val="28"/>
          <w:lang w:val="ru-RU"/>
        </w:rPr>
        <w:t>22</w:t>
      </w:r>
      <w:r w:rsidR="00BB2102" w:rsidRPr="00E22B32">
        <w:rPr>
          <w:sz w:val="28"/>
          <w:szCs w:val="28"/>
          <w:lang w:val="ru-RU"/>
        </w:rPr>
        <w:t xml:space="preserve"> годы» в позиции «Объемы финансирования за счет средств бюджета города Липецка с разбивкой по годам» цифры «</w:t>
      </w:r>
      <w:r w:rsidR="00C31BE7" w:rsidRPr="00E22B32">
        <w:rPr>
          <w:sz w:val="28"/>
          <w:szCs w:val="28"/>
          <w:lang w:val="ru-RU"/>
        </w:rPr>
        <w:t>11140297,2</w:t>
      </w:r>
      <w:r w:rsidR="00BB2102" w:rsidRPr="00E22B32">
        <w:rPr>
          <w:sz w:val="28"/>
          <w:szCs w:val="28"/>
          <w:lang w:val="ru-RU"/>
        </w:rPr>
        <w:t>» заменить цифрами «</w:t>
      </w:r>
      <w:r w:rsidR="00C31BE7" w:rsidRPr="00E22B32">
        <w:rPr>
          <w:sz w:val="28"/>
          <w:szCs w:val="28"/>
          <w:lang w:val="ru-RU"/>
        </w:rPr>
        <w:t>10918862,743</w:t>
      </w:r>
      <w:r w:rsidR="00BB2102" w:rsidRPr="00E22B32">
        <w:rPr>
          <w:sz w:val="28"/>
          <w:szCs w:val="28"/>
          <w:lang w:val="ru-RU"/>
        </w:rPr>
        <w:t>», цифры «</w:t>
      </w:r>
      <w:r w:rsidR="00C31BE7" w:rsidRPr="00E22B32">
        <w:rPr>
          <w:sz w:val="28"/>
          <w:szCs w:val="28"/>
          <w:lang w:val="ru-RU"/>
        </w:rPr>
        <w:t>2339207,2</w:t>
      </w:r>
      <w:r w:rsidR="00BB2102" w:rsidRPr="00E22B32">
        <w:rPr>
          <w:sz w:val="28"/>
          <w:szCs w:val="28"/>
          <w:lang w:val="ru-RU"/>
        </w:rPr>
        <w:t>» заменить цифрами «</w:t>
      </w:r>
      <w:r w:rsidR="00C31BE7" w:rsidRPr="00E22B32">
        <w:rPr>
          <w:sz w:val="28"/>
          <w:szCs w:val="28"/>
          <w:lang w:val="ru-RU"/>
        </w:rPr>
        <w:t>2015793,943</w:t>
      </w:r>
      <w:r w:rsidR="00BB2102" w:rsidRPr="00E22B32">
        <w:rPr>
          <w:sz w:val="28"/>
          <w:szCs w:val="28"/>
          <w:lang w:val="ru-RU"/>
        </w:rPr>
        <w:t>»</w:t>
      </w:r>
      <w:r w:rsidR="00C31BE7" w:rsidRPr="00E22B32">
        <w:rPr>
          <w:sz w:val="28"/>
          <w:szCs w:val="28"/>
          <w:lang w:val="ru-RU"/>
        </w:rPr>
        <w:t>, цифры «2089600,0» заменить цифрами «2191578,8»</w:t>
      </w:r>
      <w:r w:rsidR="001C70DC">
        <w:rPr>
          <w:sz w:val="28"/>
          <w:szCs w:val="28"/>
          <w:lang w:val="ru-RU"/>
        </w:rPr>
        <w:t>;</w:t>
      </w:r>
      <w:r w:rsidR="00BB2102" w:rsidRPr="00E22B32">
        <w:rPr>
          <w:sz w:val="28"/>
          <w:szCs w:val="28"/>
          <w:lang w:val="ru-RU"/>
        </w:rPr>
        <w:t xml:space="preserve">  </w:t>
      </w:r>
    </w:p>
    <w:p w:rsidR="008E78F3" w:rsidRPr="00E22B32" w:rsidRDefault="00DF0231" w:rsidP="008E78F3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 xml:space="preserve">1.2. </w:t>
      </w:r>
      <w:r w:rsidR="00D84B3F" w:rsidRPr="00E22B32">
        <w:rPr>
          <w:sz w:val="28"/>
          <w:szCs w:val="28"/>
          <w:lang w:val="ru-RU"/>
        </w:rPr>
        <w:t>В р</w:t>
      </w:r>
      <w:r w:rsidR="00BB2102" w:rsidRPr="00E22B32">
        <w:rPr>
          <w:sz w:val="28"/>
          <w:szCs w:val="28"/>
          <w:lang w:val="ru-RU"/>
        </w:rPr>
        <w:t>аздел</w:t>
      </w:r>
      <w:r w:rsidR="00D84B3F" w:rsidRPr="00E22B32">
        <w:rPr>
          <w:sz w:val="28"/>
          <w:szCs w:val="28"/>
          <w:lang w:val="ru-RU"/>
        </w:rPr>
        <w:t>е</w:t>
      </w:r>
      <w:r w:rsidR="00BB2102" w:rsidRPr="00E22B32">
        <w:rPr>
          <w:sz w:val="28"/>
          <w:szCs w:val="28"/>
          <w:lang w:val="ru-RU"/>
        </w:rPr>
        <w:t xml:space="preserve"> </w:t>
      </w:r>
      <w:r w:rsidR="006074F6" w:rsidRPr="00E22B32">
        <w:rPr>
          <w:sz w:val="28"/>
          <w:szCs w:val="28"/>
          <w:lang w:val="ru-RU"/>
        </w:rPr>
        <w:t>5</w:t>
      </w:r>
      <w:r w:rsidR="00BB2102" w:rsidRPr="00E22B32">
        <w:rPr>
          <w:sz w:val="28"/>
          <w:szCs w:val="28"/>
          <w:lang w:val="ru-RU"/>
        </w:rPr>
        <w:t>. «</w:t>
      </w:r>
      <w:r w:rsidR="006074F6" w:rsidRPr="00E22B32">
        <w:rPr>
          <w:sz w:val="28"/>
          <w:szCs w:val="28"/>
          <w:lang w:val="ru-RU"/>
        </w:rPr>
        <w:t>Подпрограммы</w:t>
      </w:r>
      <w:r w:rsidR="00BB2102" w:rsidRPr="00E22B32">
        <w:rPr>
          <w:sz w:val="28"/>
          <w:szCs w:val="28"/>
          <w:lang w:val="ru-RU"/>
        </w:rPr>
        <w:t xml:space="preserve"> муниципальной программы»</w:t>
      </w:r>
      <w:r w:rsidR="00361943" w:rsidRPr="00E22B32">
        <w:rPr>
          <w:sz w:val="28"/>
          <w:szCs w:val="28"/>
          <w:lang w:val="ru-RU"/>
        </w:rPr>
        <w:t xml:space="preserve"> </w:t>
      </w:r>
      <w:r w:rsidR="00D84B3F" w:rsidRPr="00E22B32">
        <w:rPr>
          <w:sz w:val="28"/>
          <w:szCs w:val="28"/>
          <w:lang w:val="ru-RU"/>
        </w:rPr>
        <w:t>таблиц</w:t>
      </w:r>
      <w:r w:rsidR="00386B15" w:rsidRPr="00E22B32">
        <w:rPr>
          <w:sz w:val="28"/>
          <w:szCs w:val="28"/>
          <w:lang w:val="ru-RU"/>
        </w:rPr>
        <w:t>у</w:t>
      </w:r>
      <w:r w:rsidR="00C818C5" w:rsidRPr="00E22B32">
        <w:rPr>
          <w:sz w:val="28"/>
          <w:szCs w:val="28"/>
          <w:lang w:val="ru-RU"/>
        </w:rPr>
        <w:t xml:space="preserve"> «</w:t>
      </w:r>
      <w:r w:rsidR="00A30E34" w:rsidRPr="00E22B32">
        <w:rPr>
          <w:sz w:val="28"/>
          <w:szCs w:val="28"/>
          <w:lang w:val="ru-RU"/>
        </w:rPr>
        <w:t>О</w:t>
      </w:r>
      <w:r w:rsidR="00C818C5" w:rsidRPr="00E22B32">
        <w:rPr>
          <w:sz w:val="28"/>
          <w:szCs w:val="28"/>
          <w:lang w:val="ru-RU"/>
        </w:rPr>
        <w:t>сновны</w:t>
      </w:r>
      <w:r w:rsidR="00A30E34" w:rsidRPr="00E22B32">
        <w:rPr>
          <w:sz w:val="28"/>
          <w:szCs w:val="28"/>
          <w:lang w:val="ru-RU"/>
        </w:rPr>
        <w:t>е</w:t>
      </w:r>
      <w:r w:rsidR="00C818C5" w:rsidRPr="00E22B32">
        <w:rPr>
          <w:sz w:val="28"/>
          <w:szCs w:val="28"/>
          <w:lang w:val="ru-RU"/>
        </w:rPr>
        <w:t xml:space="preserve"> мероприятия и ведомственны</w:t>
      </w:r>
      <w:r w:rsidR="00A30E34" w:rsidRPr="00E22B32">
        <w:rPr>
          <w:sz w:val="28"/>
          <w:szCs w:val="28"/>
          <w:lang w:val="ru-RU"/>
        </w:rPr>
        <w:t>е</w:t>
      </w:r>
      <w:r w:rsidR="00C818C5" w:rsidRPr="00E22B32">
        <w:rPr>
          <w:sz w:val="28"/>
          <w:szCs w:val="28"/>
          <w:lang w:val="ru-RU"/>
        </w:rPr>
        <w:t xml:space="preserve"> целевы</w:t>
      </w:r>
      <w:r w:rsidR="00A30E34" w:rsidRPr="00E22B32">
        <w:rPr>
          <w:sz w:val="28"/>
          <w:szCs w:val="28"/>
          <w:lang w:val="ru-RU"/>
        </w:rPr>
        <w:t>е</w:t>
      </w:r>
      <w:r w:rsidR="00C818C5" w:rsidRPr="00E22B32">
        <w:rPr>
          <w:sz w:val="28"/>
          <w:szCs w:val="28"/>
          <w:lang w:val="ru-RU"/>
        </w:rPr>
        <w:t xml:space="preserve"> программ</w:t>
      </w:r>
      <w:r w:rsidR="00A30E34" w:rsidRPr="00E22B32">
        <w:rPr>
          <w:sz w:val="28"/>
          <w:szCs w:val="28"/>
          <w:lang w:val="ru-RU"/>
        </w:rPr>
        <w:t>ы</w:t>
      </w:r>
      <w:r w:rsidR="00C818C5" w:rsidRPr="00E22B32">
        <w:rPr>
          <w:sz w:val="28"/>
          <w:szCs w:val="28"/>
          <w:lang w:val="ru-RU"/>
        </w:rPr>
        <w:t xml:space="preserve"> муниципальной программы города Липецка «Развитие образования города Л</w:t>
      </w:r>
      <w:r w:rsidR="00C818C5" w:rsidRPr="00E22B32">
        <w:rPr>
          <w:sz w:val="28"/>
          <w:szCs w:val="28"/>
          <w:lang w:val="ru-RU"/>
        </w:rPr>
        <w:t>и</w:t>
      </w:r>
      <w:r w:rsidR="00C818C5" w:rsidRPr="00E22B32">
        <w:rPr>
          <w:sz w:val="28"/>
          <w:szCs w:val="28"/>
          <w:lang w:val="ru-RU"/>
        </w:rPr>
        <w:t>пецка на 201</w:t>
      </w:r>
      <w:r w:rsidR="009B3342" w:rsidRPr="00E22B32">
        <w:rPr>
          <w:sz w:val="28"/>
          <w:szCs w:val="28"/>
          <w:lang w:val="ru-RU"/>
        </w:rPr>
        <w:t>7</w:t>
      </w:r>
      <w:r w:rsidR="00C818C5" w:rsidRPr="00E22B32">
        <w:rPr>
          <w:sz w:val="28"/>
          <w:szCs w:val="28"/>
          <w:lang w:val="ru-RU"/>
        </w:rPr>
        <w:t>-20</w:t>
      </w:r>
      <w:r w:rsidR="009B3342" w:rsidRPr="00E22B32">
        <w:rPr>
          <w:sz w:val="28"/>
          <w:szCs w:val="28"/>
          <w:lang w:val="ru-RU"/>
        </w:rPr>
        <w:t>22</w:t>
      </w:r>
      <w:r w:rsidR="00C818C5" w:rsidRPr="00E22B32">
        <w:rPr>
          <w:sz w:val="28"/>
          <w:szCs w:val="28"/>
          <w:lang w:val="ru-RU"/>
        </w:rPr>
        <w:t xml:space="preserve"> годы»</w:t>
      </w:r>
      <w:r w:rsidR="00386B15" w:rsidRPr="00E22B32">
        <w:rPr>
          <w:sz w:val="28"/>
          <w:szCs w:val="28"/>
          <w:lang w:val="ru-RU"/>
        </w:rPr>
        <w:t xml:space="preserve"> изложить в следующей редакции:</w:t>
      </w:r>
    </w:p>
    <w:p w:rsidR="00386B15" w:rsidRPr="00E22B32" w:rsidRDefault="00386B15" w:rsidP="00386B1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2B32">
        <w:rPr>
          <w:rFonts w:ascii="Times New Roman" w:hAnsi="Times New Roman" w:cs="Times New Roman"/>
          <w:sz w:val="28"/>
          <w:szCs w:val="28"/>
        </w:rPr>
        <w:t xml:space="preserve">«Основные мероприятия и ведомственные целевые программы </w:t>
      </w:r>
    </w:p>
    <w:p w:rsidR="00386B15" w:rsidRPr="00E22B32" w:rsidRDefault="00386B15" w:rsidP="00386B1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2B32">
        <w:rPr>
          <w:rFonts w:ascii="Times New Roman" w:hAnsi="Times New Roman" w:cs="Times New Roman"/>
          <w:sz w:val="28"/>
          <w:szCs w:val="28"/>
        </w:rPr>
        <w:t xml:space="preserve">муниципальной программы города Липецка «Развитие образования города </w:t>
      </w:r>
    </w:p>
    <w:p w:rsidR="008E78F3" w:rsidRDefault="00386B15" w:rsidP="008E78F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2B32">
        <w:rPr>
          <w:rFonts w:ascii="Times New Roman" w:hAnsi="Times New Roman" w:cs="Times New Roman"/>
          <w:sz w:val="28"/>
          <w:szCs w:val="28"/>
        </w:rPr>
        <w:t>Л</w:t>
      </w:r>
      <w:r w:rsidRPr="00E22B32">
        <w:rPr>
          <w:rFonts w:ascii="Times New Roman" w:hAnsi="Times New Roman" w:cs="Times New Roman"/>
          <w:sz w:val="28"/>
          <w:szCs w:val="28"/>
        </w:rPr>
        <w:t>и</w:t>
      </w:r>
      <w:r w:rsidRPr="00E22B32">
        <w:rPr>
          <w:rFonts w:ascii="Times New Roman" w:hAnsi="Times New Roman" w:cs="Times New Roman"/>
          <w:sz w:val="28"/>
          <w:szCs w:val="28"/>
        </w:rPr>
        <w:t>пецка на 2017-2022 годы»</w:t>
      </w:r>
    </w:p>
    <w:p w:rsidR="005F656D" w:rsidRDefault="005F656D" w:rsidP="00CA4D4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A4D40" w:rsidRDefault="00CA4D40" w:rsidP="00CA4D40">
      <w:pPr>
        <w:pStyle w:val="ConsPlusNonformat"/>
        <w:rPr>
          <w:rFonts w:ascii="Times New Roman" w:hAnsi="Times New Roman" w:cs="Times New Roman"/>
          <w:sz w:val="28"/>
          <w:szCs w:val="28"/>
        </w:rPr>
        <w:sectPr w:rsidR="00CA4D40" w:rsidSect="00797045">
          <w:headerReference w:type="default" r:id="rId10"/>
          <w:headerReference w:type="first" r:id="rId11"/>
          <w:pgSz w:w="11907" w:h="16840" w:code="9"/>
          <w:pgMar w:top="1134" w:right="567" w:bottom="1134" w:left="1418" w:header="510" w:footer="0" w:gutter="0"/>
          <w:cols w:space="720"/>
          <w:titlePg/>
          <w:docGrid w:linePitch="272"/>
        </w:sect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551"/>
        <w:gridCol w:w="2410"/>
        <w:gridCol w:w="1134"/>
        <w:gridCol w:w="1417"/>
        <w:gridCol w:w="1276"/>
        <w:gridCol w:w="1276"/>
        <w:gridCol w:w="1417"/>
        <w:gridCol w:w="1134"/>
        <w:gridCol w:w="1418"/>
      </w:tblGrid>
      <w:tr w:rsidR="00386B15" w:rsidRPr="00E22B32" w:rsidTr="005F656D">
        <w:tc>
          <w:tcPr>
            <w:tcW w:w="568" w:type="dxa"/>
            <w:vMerge w:val="restart"/>
          </w:tcPr>
          <w:p w:rsidR="00386B15" w:rsidRPr="00E22B32" w:rsidRDefault="009443FB" w:rsidP="00C568D0">
            <w:r w:rsidRPr="00E22B32">
              <w:rPr>
                <w:lang w:val="ru-RU"/>
              </w:rPr>
              <w:lastRenderedPageBreak/>
              <w:t xml:space="preserve">№ </w:t>
            </w:r>
            <w:r w:rsidR="00386B15" w:rsidRPr="00E22B32">
              <w:t>п/п</w:t>
            </w:r>
          </w:p>
        </w:tc>
        <w:tc>
          <w:tcPr>
            <w:tcW w:w="2551" w:type="dxa"/>
            <w:vMerge w:val="restart"/>
          </w:tcPr>
          <w:p w:rsidR="009443FB" w:rsidRPr="00E22B32" w:rsidRDefault="00386B15" w:rsidP="00C568D0">
            <w:pPr>
              <w:jc w:val="center"/>
            </w:pPr>
            <w:r w:rsidRPr="00E22B32">
              <w:t>Наименова</w:t>
            </w:r>
          </w:p>
          <w:p w:rsidR="00386B15" w:rsidRPr="00E22B32" w:rsidRDefault="00386B15" w:rsidP="00C568D0">
            <w:pPr>
              <w:jc w:val="center"/>
            </w:pPr>
            <w:r w:rsidRPr="00E22B32">
              <w:t xml:space="preserve">ние </w:t>
            </w:r>
          </w:p>
        </w:tc>
        <w:tc>
          <w:tcPr>
            <w:tcW w:w="2410" w:type="dxa"/>
            <w:vMerge w:val="restart"/>
          </w:tcPr>
          <w:p w:rsidR="00386B15" w:rsidRPr="005F656D" w:rsidRDefault="00386B15" w:rsidP="005F656D">
            <w:pPr>
              <w:jc w:val="center"/>
              <w:rPr>
                <w:lang w:val="ru-RU"/>
              </w:rPr>
            </w:pPr>
            <w:r w:rsidRPr="005F656D">
              <w:rPr>
                <w:lang w:val="ru-RU"/>
              </w:rPr>
              <w:t>Ответственный исполнитель (соисполн</w:t>
            </w:r>
            <w:r w:rsidRPr="005F656D">
              <w:rPr>
                <w:lang w:val="ru-RU"/>
              </w:rPr>
              <w:t>и</w:t>
            </w:r>
            <w:r w:rsidRPr="005F656D">
              <w:rPr>
                <w:lang w:val="ru-RU"/>
              </w:rPr>
              <w:t>тель)</w:t>
            </w:r>
          </w:p>
        </w:tc>
        <w:tc>
          <w:tcPr>
            <w:tcW w:w="1134" w:type="dxa"/>
            <w:vMerge w:val="restart"/>
          </w:tcPr>
          <w:p w:rsidR="00386B15" w:rsidRPr="005F656D" w:rsidRDefault="00386B15" w:rsidP="005F656D">
            <w:pPr>
              <w:jc w:val="center"/>
              <w:rPr>
                <w:lang w:val="ru-RU"/>
              </w:rPr>
            </w:pPr>
            <w:r w:rsidRPr="005F656D">
              <w:rPr>
                <w:lang w:val="ru-RU"/>
              </w:rPr>
              <w:t xml:space="preserve">Сроки </w:t>
            </w:r>
          </w:p>
          <w:p w:rsidR="00386B15" w:rsidRPr="005F656D" w:rsidRDefault="009443FB" w:rsidP="005F656D">
            <w:pPr>
              <w:jc w:val="center"/>
              <w:rPr>
                <w:lang w:val="ru-RU"/>
              </w:rPr>
            </w:pPr>
            <w:r w:rsidRPr="00E22B32">
              <w:rPr>
                <w:lang w:val="ru-RU"/>
              </w:rPr>
              <w:t>и</w:t>
            </w:r>
            <w:r w:rsidR="00386B15" w:rsidRPr="005F656D">
              <w:rPr>
                <w:lang w:val="ru-RU"/>
              </w:rPr>
              <w:t>с</w:t>
            </w:r>
            <w:r w:rsidR="00CF481B" w:rsidRPr="005F656D">
              <w:rPr>
                <w:lang w:val="ru-RU"/>
              </w:rPr>
              <w:t>по</w:t>
            </w:r>
            <w:r w:rsidR="00386B15" w:rsidRPr="005F656D">
              <w:rPr>
                <w:lang w:val="ru-RU"/>
              </w:rPr>
              <w:t>лн</w:t>
            </w:r>
            <w:r w:rsidR="00386B15" w:rsidRPr="005F656D">
              <w:rPr>
                <w:lang w:val="ru-RU"/>
              </w:rPr>
              <w:t>е</w:t>
            </w:r>
            <w:r w:rsidR="00386B15" w:rsidRPr="005F656D">
              <w:rPr>
                <w:lang w:val="ru-RU"/>
              </w:rPr>
              <w:t>ния</w:t>
            </w:r>
          </w:p>
        </w:tc>
        <w:tc>
          <w:tcPr>
            <w:tcW w:w="7938" w:type="dxa"/>
            <w:gridSpan w:val="6"/>
          </w:tcPr>
          <w:p w:rsidR="00386B15" w:rsidRPr="00E22B32" w:rsidRDefault="00386B15" w:rsidP="00C568D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E22B32">
              <w:rPr>
                <w:lang w:val="ru-RU"/>
              </w:rPr>
              <w:t>Объем финансирования из</w:t>
            </w:r>
          </w:p>
          <w:p w:rsidR="00386B15" w:rsidRPr="00E22B32" w:rsidRDefault="00386B15" w:rsidP="00C568D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E22B32">
              <w:rPr>
                <w:lang w:val="ru-RU"/>
              </w:rPr>
              <w:t>бюджета города (тыс. руб.)</w:t>
            </w:r>
          </w:p>
        </w:tc>
      </w:tr>
      <w:tr w:rsidR="00386B15" w:rsidRPr="00E22B32" w:rsidTr="005F656D">
        <w:tc>
          <w:tcPr>
            <w:tcW w:w="568" w:type="dxa"/>
            <w:vMerge/>
          </w:tcPr>
          <w:p w:rsidR="00386B15" w:rsidRPr="00E22B32" w:rsidRDefault="00386B15" w:rsidP="00C568D0">
            <w:pPr>
              <w:rPr>
                <w:b/>
                <w:bCs/>
                <w:lang w:val="ru-RU"/>
              </w:rPr>
            </w:pPr>
          </w:p>
        </w:tc>
        <w:tc>
          <w:tcPr>
            <w:tcW w:w="2551" w:type="dxa"/>
            <w:vMerge/>
          </w:tcPr>
          <w:p w:rsidR="00386B15" w:rsidRPr="00E22B32" w:rsidRDefault="00386B15" w:rsidP="00C568D0">
            <w:pPr>
              <w:rPr>
                <w:b/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:rsidR="00386B15" w:rsidRPr="00E22B32" w:rsidRDefault="00386B15" w:rsidP="00C568D0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Merge/>
          </w:tcPr>
          <w:p w:rsidR="00386B15" w:rsidRPr="00E22B32" w:rsidRDefault="00386B15" w:rsidP="00C568D0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2017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2018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2019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2020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2021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2022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r w:rsidRPr="00E22B32">
              <w:t>1</w:t>
            </w:r>
          </w:p>
        </w:tc>
        <w:tc>
          <w:tcPr>
            <w:tcW w:w="2551" w:type="dxa"/>
          </w:tcPr>
          <w:p w:rsidR="00386B15" w:rsidRPr="00E22B32" w:rsidRDefault="00386B15" w:rsidP="00C568D0">
            <w:pPr>
              <w:jc w:val="center"/>
            </w:pPr>
            <w:r w:rsidRPr="00E22B32">
              <w:t>2</w:t>
            </w:r>
          </w:p>
        </w:tc>
        <w:tc>
          <w:tcPr>
            <w:tcW w:w="2410" w:type="dxa"/>
          </w:tcPr>
          <w:p w:rsidR="00386B15" w:rsidRPr="00E22B32" w:rsidRDefault="00386B15" w:rsidP="00C568D0">
            <w:pPr>
              <w:jc w:val="center"/>
            </w:pPr>
            <w:r w:rsidRPr="00E22B32">
              <w:t>3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4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5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6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7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8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9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10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pPr>
              <w:rPr>
                <w:bCs/>
              </w:rPr>
            </w:pPr>
          </w:p>
        </w:tc>
        <w:tc>
          <w:tcPr>
            <w:tcW w:w="2551" w:type="dxa"/>
          </w:tcPr>
          <w:p w:rsidR="00386B15" w:rsidRPr="00E22B32" w:rsidRDefault="00386B15" w:rsidP="00C568D0">
            <w:pPr>
              <w:jc w:val="both"/>
              <w:rPr>
                <w:bCs/>
                <w:lang w:val="ru-RU"/>
              </w:rPr>
            </w:pPr>
            <w:r w:rsidRPr="00E22B32">
              <w:rPr>
                <w:bCs/>
                <w:lang w:val="ru-RU"/>
              </w:rPr>
              <w:t xml:space="preserve">Муниципальная программа </w:t>
            </w:r>
          </w:p>
          <w:p w:rsidR="00386B15" w:rsidRPr="00E22B32" w:rsidRDefault="00386B15" w:rsidP="00C568D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E22B32">
              <w:rPr>
                <w:rFonts w:ascii="Times New Roman" w:hAnsi="Times New Roman" w:cs="Times New Roman"/>
              </w:rPr>
              <w:t>«Развитие обр</w:t>
            </w:r>
            <w:r w:rsidRPr="00E22B32">
              <w:rPr>
                <w:rFonts w:ascii="Times New Roman" w:hAnsi="Times New Roman" w:cs="Times New Roman"/>
              </w:rPr>
              <w:t>а</w:t>
            </w:r>
            <w:r w:rsidRPr="00E22B32">
              <w:rPr>
                <w:rFonts w:ascii="Times New Roman" w:hAnsi="Times New Roman" w:cs="Times New Roman"/>
              </w:rPr>
              <w:t>зования города Липецка на 2017-2022 годы»</w:t>
            </w:r>
          </w:p>
          <w:p w:rsidR="00386B15" w:rsidRPr="00E22B32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 xml:space="preserve">  </w:t>
            </w:r>
          </w:p>
        </w:tc>
        <w:tc>
          <w:tcPr>
            <w:tcW w:w="2410" w:type="dxa"/>
          </w:tcPr>
          <w:p w:rsidR="005F656D" w:rsidRDefault="005F656D" w:rsidP="001C70D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Департамент </w:t>
            </w:r>
            <w:r w:rsidR="00386B15" w:rsidRPr="00E22B32">
              <w:rPr>
                <w:lang w:val="ru-RU"/>
              </w:rPr>
              <w:t xml:space="preserve">образования, </w:t>
            </w:r>
          </w:p>
          <w:p w:rsidR="001C70DC" w:rsidRDefault="00386B15" w:rsidP="001C70DC">
            <w:pPr>
              <w:jc w:val="both"/>
              <w:rPr>
                <w:lang w:val="ru-RU"/>
              </w:rPr>
            </w:pPr>
            <w:r w:rsidRPr="00E22B32">
              <w:rPr>
                <w:lang w:val="ru-RU"/>
              </w:rPr>
              <w:t>администра</w:t>
            </w:r>
          </w:p>
          <w:p w:rsidR="005F656D" w:rsidRDefault="001C70DC" w:rsidP="001C70DC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ц</w:t>
            </w:r>
            <w:r w:rsidR="00386B15" w:rsidRPr="00E22B32">
              <w:rPr>
                <w:lang w:val="ru-RU"/>
              </w:rPr>
              <w:t xml:space="preserve">ия города Липецка, департамент </w:t>
            </w:r>
          </w:p>
          <w:p w:rsidR="00386B15" w:rsidRPr="00E22B32" w:rsidRDefault="00386B15" w:rsidP="001C70DC">
            <w:pPr>
              <w:jc w:val="both"/>
              <w:rPr>
                <w:lang w:val="ru-RU"/>
              </w:rPr>
            </w:pPr>
            <w:r w:rsidRPr="00E22B32">
              <w:rPr>
                <w:lang w:val="ru-RU"/>
              </w:rPr>
              <w:t>градостроительс</w:t>
            </w:r>
            <w:r w:rsidRPr="00E22B32">
              <w:rPr>
                <w:lang w:val="ru-RU"/>
              </w:rPr>
              <w:t>т</w:t>
            </w:r>
            <w:r w:rsidRPr="00E22B32">
              <w:rPr>
                <w:lang w:val="ru-RU"/>
              </w:rPr>
              <w:t>ва и архитектуры, депар</w:t>
            </w:r>
            <w:r w:rsidR="001C70DC">
              <w:rPr>
                <w:lang w:val="ru-RU"/>
              </w:rPr>
              <w:t xml:space="preserve">тамент культуры, департамент по </w:t>
            </w:r>
            <w:r w:rsidRPr="00E22B32">
              <w:rPr>
                <w:lang w:val="ru-RU"/>
              </w:rPr>
              <w:t>физической культ</w:t>
            </w:r>
            <w:r w:rsidRPr="00E22B32">
              <w:rPr>
                <w:lang w:val="ru-RU"/>
              </w:rPr>
              <w:t>у</w:t>
            </w:r>
            <w:r w:rsidRPr="00E22B32">
              <w:rPr>
                <w:lang w:val="ru-RU"/>
              </w:rPr>
              <w:t>ре и спорту, управление опеки (поп</w:t>
            </w:r>
            <w:r w:rsidRPr="00E22B32">
              <w:rPr>
                <w:lang w:val="ru-RU"/>
              </w:rPr>
              <w:t>е</w:t>
            </w:r>
            <w:r w:rsidRPr="00E22B32">
              <w:rPr>
                <w:lang w:val="ru-RU"/>
              </w:rPr>
              <w:t xml:space="preserve">чительства) и охраны прав детства 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  <w:rPr>
                <w:bCs/>
              </w:rPr>
            </w:pPr>
            <w:r w:rsidRPr="00E22B32">
              <w:t>2017-2022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2015793,943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2191578,8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1696410,0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1662410,0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1686205,0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1666465,0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pPr>
              <w:rPr>
                <w:bCs/>
              </w:rPr>
            </w:pPr>
            <w:r w:rsidRPr="00E22B32">
              <w:rPr>
                <w:bCs/>
              </w:rPr>
              <w:t>1.</w:t>
            </w:r>
          </w:p>
        </w:tc>
        <w:tc>
          <w:tcPr>
            <w:tcW w:w="2551" w:type="dxa"/>
          </w:tcPr>
          <w:p w:rsidR="00386B15" w:rsidRPr="00E22B32" w:rsidRDefault="00386B15" w:rsidP="00C568D0">
            <w:pPr>
              <w:rPr>
                <w:bCs/>
                <w:lang w:val="ru-RU"/>
              </w:rPr>
            </w:pPr>
            <w:r w:rsidRPr="00E22B32">
              <w:rPr>
                <w:bCs/>
                <w:lang w:val="ru-RU"/>
              </w:rPr>
              <w:t>Подпрограмма 1</w:t>
            </w:r>
            <w:r w:rsidR="009443FB" w:rsidRPr="00E22B32">
              <w:rPr>
                <w:bCs/>
                <w:lang w:val="ru-RU"/>
              </w:rPr>
              <w:t xml:space="preserve"> </w:t>
            </w:r>
            <w:r w:rsidRPr="00E22B32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E22B32">
              <w:rPr>
                <w:bCs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:rsidR="00386B15" w:rsidRPr="00E22B32" w:rsidRDefault="00386B15" w:rsidP="00C568D0">
            <w:pPr>
              <w:jc w:val="both"/>
              <w:rPr>
                <w:lang w:val="ru-RU"/>
              </w:rPr>
            </w:pPr>
            <w:r w:rsidRPr="00E22B32">
              <w:rPr>
                <w:lang w:val="ru-RU"/>
              </w:rPr>
              <w:t>Департамент образования, департамент градостроительс</w:t>
            </w:r>
            <w:r w:rsidRPr="00E22B32">
              <w:rPr>
                <w:lang w:val="ru-RU"/>
              </w:rPr>
              <w:t>т</w:t>
            </w:r>
            <w:r w:rsidRPr="00E22B32">
              <w:rPr>
                <w:lang w:val="ru-RU"/>
              </w:rPr>
              <w:t>ва и архитектуры, управление опеки (поп</w:t>
            </w:r>
            <w:r w:rsidRPr="00E22B32">
              <w:rPr>
                <w:lang w:val="ru-RU"/>
              </w:rPr>
              <w:t>е</w:t>
            </w:r>
            <w:r w:rsidRPr="00E22B32">
              <w:rPr>
                <w:lang w:val="ru-RU"/>
              </w:rPr>
              <w:t xml:space="preserve">чительства) и охраны прав детства 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1150418,9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1422463,8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925485,0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891485,0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915280,0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895540,0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r w:rsidRPr="00E22B32">
              <w:t>1.1</w:t>
            </w:r>
          </w:p>
        </w:tc>
        <w:tc>
          <w:tcPr>
            <w:tcW w:w="2551" w:type="dxa"/>
          </w:tcPr>
          <w:p w:rsidR="00386B15" w:rsidRPr="00E22B32" w:rsidRDefault="00386B15" w:rsidP="00C568D0">
            <w:pPr>
              <w:rPr>
                <w:iCs/>
              </w:rPr>
            </w:pPr>
            <w:r w:rsidRPr="00E22B32">
              <w:rPr>
                <w:iCs/>
              </w:rPr>
              <w:t>Развитие дошк</w:t>
            </w:r>
            <w:r w:rsidRPr="00E22B32">
              <w:rPr>
                <w:iCs/>
              </w:rPr>
              <w:t>о</w:t>
            </w:r>
            <w:r w:rsidRPr="00E22B32">
              <w:rPr>
                <w:iCs/>
              </w:rPr>
              <w:t>льно</w:t>
            </w:r>
            <w:r w:rsidR="009443FB" w:rsidRPr="00E22B32">
              <w:rPr>
                <w:iCs/>
              </w:rPr>
              <w:t xml:space="preserve">го </w:t>
            </w:r>
            <w:r w:rsidRPr="00E22B32">
              <w:rPr>
                <w:iCs/>
              </w:rPr>
              <w:t>образ</w:t>
            </w:r>
            <w:r w:rsidRPr="00E22B32">
              <w:rPr>
                <w:iCs/>
              </w:rPr>
              <w:t>о</w:t>
            </w:r>
            <w:r w:rsidRPr="00E22B32">
              <w:rPr>
                <w:iCs/>
              </w:rPr>
              <w:t>вания</w:t>
            </w:r>
          </w:p>
        </w:tc>
        <w:tc>
          <w:tcPr>
            <w:tcW w:w="2410" w:type="dxa"/>
          </w:tcPr>
          <w:p w:rsidR="00386B15" w:rsidRPr="00E22B32" w:rsidRDefault="00386B15" w:rsidP="00C568D0">
            <w:r w:rsidRPr="00E22B32">
              <w:t>Департамент образования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532252,8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508320,0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508320,0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508320,0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508320,0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508320,0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r w:rsidRPr="00E22B32">
              <w:t>1.2</w:t>
            </w:r>
          </w:p>
        </w:tc>
        <w:tc>
          <w:tcPr>
            <w:tcW w:w="2551" w:type="dxa"/>
          </w:tcPr>
          <w:p w:rsidR="00386B15" w:rsidRPr="00E22B32" w:rsidRDefault="00386B15" w:rsidP="00C568D0">
            <w:pPr>
              <w:rPr>
                <w:i/>
                <w:iCs/>
                <w:lang w:val="ru-RU"/>
              </w:rPr>
            </w:pPr>
            <w:r w:rsidRPr="00E22B32">
              <w:rPr>
                <w:lang w:val="ru-RU"/>
              </w:rPr>
              <w:t>Развитие начального, осно</w:t>
            </w:r>
            <w:r w:rsidRPr="00E22B32">
              <w:rPr>
                <w:lang w:val="ru-RU"/>
              </w:rPr>
              <w:t>в</w:t>
            </w:r>
            <w:r w:rsidRPr="00E22B32">
              <w:rPr>
                <w:lang w:val="ru-RU"/>
              </w:rPr>
              <w:t>ного, среднего общего образ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>вания</w:t>
            </w:r>
          </w:p>
        </w:tc>
        <w:tc>
          <w:tcPr>
            <w:tcW w:w="2410" w:type="dxa"/>
          </w:tcPr>
          <w:p w:rsidR="00386B15" w:rsidRPr="00E22B32" w:rsidRDefault="00386B15" w:rsidP="00C568D0">
            <w:r w:rsidRPr="00E22B32">
              <w:t>Департамент образования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386190,4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342000,0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342000,0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342000,0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342000,0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342000,0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r w:rsidRPr="00E22B32">
              <w:t>1.3</w:t>
            </w:r>
          </w:p>
        </w:tc>
        <w:tc>
          <w:tcPr>
            <w:tcW w:w="2551" w:type="dxa"/>
          </w:tcPr>
          <w:p w:rsidR="001C70DC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>Совершенство</w:t>
            </w:r>
            <w:r w:rsidR="001C70DC">
              <w:rPr>
                <w:lang w:val="ru-RU"/>
              </w:rPr>
              <w:t xml:space="preserve">вание </w:t>
            </w:r>
            <w:r w:rsidRPr="00E22B32">
              <w:rPr>
                <w:lang w:val="ru-RU"/>
              </w:rPr>
              <w:t>инфр</w:t>
            </w:r>
            <w:r w:rsidRPr="00E22B32">
              <w:rPr>
                <w:lang w:val="ru-RU"/>
              </w:rPr>
              <w:t>а</w:t>
            </w:r>
          </w:p>
          <w:p w:rsidR="005F656D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 xml:space="preserve">структуры </w:t>
            </w:r>
          </w:p>
          <w:p w:rsidR="00386B15" w:rsidRPr="00E22B32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>общеобразовательных у</w:t>
            </w:r>
            <w:r w:rsidRPr="00E22B32">
              <w:rPr>
                <w:lang w:val="ru-RU"/>
              </w:rPr>
              <w:t>ч</w:t>
            </w:r>
            <w:r w:rsidRPr="00E22B32">
              <w:rPr>
                <w:lang w:val="ru-RU"/>
              </w:rPr>
              <w:t>реждений и учреждений дошкольного образования путем строительс</w:t>
            </w:r>
            <w:r w:rsidRPr="00E22B32">
              <w:rPr>
                <w:lang w:val="ru-RU"/>
              </w:rPr>
              <w:t>т</w:t>
            </w:r>
            <w:r w:rsidRPr="00E22B32">
              <w:rPr>
                <w:lang w:val="ru-RU"/>
              </w:rPr>
              <w:t>ва и реконстру</w:t>
            </w:r>
            <w:r w:rsidRPr="00E22B32">
              <w:rPr>
                <w:lang w:val="ru-RU"/>
              </w:rPr>
              <w:t>к</w:t>
            </w:r>
            <w:r w:rsidRPr="00E22B32">
              <w:rPr>
                <w:lang w:val="ru-RU"/>
              </w:rPr>
              <w:t>ции</w:t>
            </w:r>
          </w:p>
        </w:tc>
        <w:tc>
          <w:tcPr>
            <w:tcW w:w="2410" w:type="dxa"/>
          </w:tcPr>
          <w:p w:rsidR="005F656D" w:rsidRDefault="00386B15" w:rsidP="00C568D0">
            <w:pPr>
              <w:jc w:val="both"/>
              <w:rPr>
                <w:lang w:val="ru-RU"/>
              </w:rPr>
            </w:pPr>
            <w:r w:rsidRPr="00E22B32">
              <w:rPr>
                <w:lang w:val="ru-RU"/>
              </w:rPr>
              <w:t>Департ</w:t>
            </w:r>
            <w:r w:rsidRPr="00E22B32">
              <w:rPr>
                <w:lang w:val="ru-RU"/>
              </w:rPr>
              <w:t>а</w:t>
            </w:r>
            <w:r w:rsidRPr="00E22B32">
              <w:rPr>
                <w:lang w:val="ru-RU"/>
              </w:rPr>
              <w:t xml:space="preserve">мент </w:t>
            </w:r>
          </w:p>
          <w:p w:rsidR="00386B15" w:rsidRPr="00E22B32" w:rsidRDefault="00386B15" w:rsidP="0061142C">
            <w:pPr>
              <w:jc w:val="both"/>
              <w:rPr>
                <w:lang w:val="ru-RU"/>
              </w:rPr>
            </w:pPr>
            <w:r w:rsidRPr="00E22B32">
              <w:rPr>
                <w:lang w:val="ru-RU"/>
              </w:rPr>
              <w:t>градостроительства и арх</w:t>
            </w:r>
            <w:r w:rsidRPr="00E22B32">
              <w:rPr>
                <w:lang w:val="ru-RU"/>
              </w:rPr>
              <w:t>и</w:t>
            </w:r>
            <w:r w:rsidRPr="00E22B32">
              <w:rPr>
                <w:lang w:val="ru-RU"/>
              </w:rPr>
              <w:t>тектуры</w:t>
            </w:r>
            <w:r w:rsidR="0061142C">
              <w:rPr>
                <w:lang w:val="ru-RU"/>
              </w:rPr>
              <w:t>,</w:t>
            </w:r>
            <w:r w:rsidR="0061142C" w:rsidRPr="0061142C">
              <w:rPr>
                <w:lang w:val="ru-RU"/>
              </w:rPr>
              <w:t xml:space="preserve"> </w:t>
            </w:r>
            <w:r w:rsidR="0061142C">
              <w:rPr>
                <w:lang w:val="ru-RU"/>
              </w:rPr>
              <w:t>д</w:t>
            </w:r>
            <w:r w:rsidR="0061142C" w:rsidRPr="0061142C">
              <w:rPr>
                <w:lang w:val="ru-RU"/>
              </w:rPr>
              <w:t>епартамент образования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110478,6</w:t>
            </w:r>
          </w:p>
          <w:p w:rsidR="0061142C" w:rsidRDefault="0061142C" w:rsidP="00C568D0">
            <w:pPr>
              <w:jc w:val="center"/>
            </w:pPr>
          </w:p>
          <w:p w:rsidR="0061142C" w:rsidRDefault="0061142C" w:rsidP="00C568D0">
            <w:pPr>
              <w:jc w:val="center"/>
            </w:pPr>
          </w:p>
          <w:p w:rsidR="00386B15" w:rsidRPr="00E22B32" w:rsidRDefault="00386B15" w:rsidP="00C568D0">
            <w:pPr>
              <w:jc w:val="center"/>
            </w:pPr>
            <w:r w:rsidRPr="00E22B32">
              <w:t>3300,0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530978,8</w:t>
            </w:r>
          </w:p>
          <w:p w:rsidR="0061142C" w:rsidRDefault="0061142C" w:rsidP="00C568D0">
            <w:pPr>
              <w:jc w:val="center"/>
            </w:pPr>
          </w:p>
          <w:p w:rsidR="0061142C" w:rsidRDefault="0061142C" w:rsidP="00C568D0">
            <w:pPr>
              <w:jc w:val="center"/>
            </w:pPr>
          </w:p>
          <w:p w:rsidR="00386B15" w:rsidRPr="00E22B32" w:rsidRDefault="00386B15" w:rsidP="00C568D0">
            <w:pPr>
              <w:jc w:val="center"/>
            </w:pPr>
            <w:r w:rsidRPr="00E22B32">
              <w:t>0,0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34000,0</w:t>
            </w:r>
          </w:p>
          <w:p w:rsidR="0061142C" w:rsidRDefault="0061142C" w:rsidP="00C568D0">
            <w:pPr>
              <w:jc w:val="center"/>
            </w:pPr>
          </w:p>
          <w:p w:rsidR="0061142C" w:rsidRDefault="0061142C" w:rsidP="00C568D0">
            <w:pPr>
              <w:jc w:val="center"/>
            </w:pPr>
          </w:p>
          <w:p w:rsidR="00386B15" w:rsidRPr="00E22B32" w:rsidRDefault="00386B15" w:rsidP="00C568D0">
            <w:pPr>
              <w:jc w:val="center"/>
            </w:pPr>
            <w:r w:rsidRPr="00E22B32">
              <w:t>0,0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0,0</w:t>
            </w:r>
          </w:p>
          <w:p w:rsidR="0061142C" w:rsidRDefault="0061142C" w:rsidP="00C568D0">
            <w:pPr>
              <w:jc w:val="center"/>
            </w:pPr>
          </w:p>
          <w:p w:rsidR="0061142C" w:rsidRDefault="0061142C" w:rsidP="00C568D0">
            <w:pPr>
              <w:jc w:val="center"/>
            </w:pPr>
          </w:p>
          <w:p w:rsidR="00386B15" w:rsidRPr="00E22B32" w:rsidRDefault="00386B15" w:rsidP="00C568D0">
            <w:pPr>
              <w:jc w:val="center"/>
            </w:pPr>
            <w:r w:rsidRPr="00E22B32">
              <w:t>0,0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23795,0</w:t>
            </w:r>
          </w:p>
          <w:p w:rsidR="0061142C" w:rsidRDefault="0061142C" w:rsidP="00C568D0">
            <w:pPr>
              <w:jc w:val="center"/>
            </w:pPr>
          </w:p>
          <w:p w:rsidR="0061142C" w:rsidRDefault="0061142C" w:rsidP="00C568D0">
            <w:pPr>
              <w:jc w:val="center"/>
            </w:pPr>
          </w:p>
          <w:p w:rsidR="00386B15" w:rsidRPr="00E22B32" w:rsidRDefault="00386B15" w:rsidP="00C568D0">
            <w:pPr>
              <w:jc w:val="center"/>
            </w:pPr>
            <w:r w:rsidRPr="00E22B32">
              <w:t>0,0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4055,0</w:t>
            </w:r>
          </w:p>
          <w:p w:rsidR="0061142C" w:rsidRDefault="0061142C" w:rsidP="00C568D0">
            <w:pPr>
              <w:jc w:val="center"/>
            </w:pPr>
          </w:p>
          <w:p w:rsidR="0061142C" w:rsidRDefault="0061142C" w:rsidP="00C568D0">
            <w:pPr>
              <w:jc w:val="center"/>
            </w:pPr>
          </w:p>
          <w:p w:rsidR="00386B15" w:rsidRPr="00E22B32" w:rsidRDefault="00386B15" w:rsidP="00C568D0">
            <w:pPr>
              <w:jc w:val="center"/>
            </w:pPr>
            <w:r w:rsidRPr="00E22B32">
              <w:t>0,0</w:t>
            </w:r>
          </w:p>
        </w:tc>
      </w:tr>
      <w:tr w:rsidR="00386B15" w:rsidRPr="00E22B32" w:rsidTr="005F656D">
        <w:tc>
          <w:tcPr>
            <w:tcW w:w="568" w:type="dxa"/>
            <w:vMerge w:val="restart"/>
          </w:tcPr>
          <w:p w:rsidR="00386B15" w:rsidRPr="00E22B32" w:rsidRDefault="00386B15" w:rsidP="00C568D0">
            <w:r w:rsidRPr="00E22B32">
              <w:t>1.4</w:t>
            </w:r>
          </w:p>
        </w:tc>
        <w:tc>
          <w:tcPr>
            <w:tcW w:w="2551" w:type="dxa"/>
            <w:vMerge w:val="restart"/>
          </w:tcPr>
          <w:p w:rsidR="00386B15" w:rsidRPr="00E22B32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>Осуществление социальной по</w:t>
            </w:r>
            <w:r w:rsidRPr="00E22B32">
              <w:rPr>
                <w:lang w:val="ru-RU"/>
              </w:rPr>
              <w:t>д</w:t>
            </w:r>
            <w:r w:rsidRPr="00E22B32">
              <w:rPr>
                <w:lang w:val="ru-RU"/>
              </w:rPr>
              <w:t>держки отдел</w:t>
            </w:r>
            <w:r w:rsidRPr="00E22B32">
              <w:rPr>
                <w:lang w:val="ru-RU"/>
              </w:rPr>
              <w:t>ь</w:t>
            </w:r>
            <w:r w:rsidRPr="00E22B32">
              <w:rPr>
                <w:lang w:val="ru-RU"/>
              </w:rPr>
              <w:t>ных категорий граждан</w:t>
            </w:r>
          </w:p>
        </w:tc>
        <w:tc>
          <w:tcPr>
            <w:tcW w:w="2410" w:type="dxa"/>
          </w:tcPr>
          <w:p w:rsidR="00386B15" w:rsidRPr="00E22B32" w:rsidRDefault="00386B15" w:rsidP="00C568D0">
            <w:r w:rsidRPr="00E22B32">
              <w:t>Департамент образования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</w:tr>
      <w:tr w:rsidR="00386B15" w:rsidRPr="00E22B32" w:rsidTr="005F656D">
        <w:tc>
          <w:tcPr>
            <w:tcW w:w="568" w:type="dxa"/>
            <w:vMerge/>
          </w:tcPr>
          <w:p w:rsidR="00386B15" w:rsidRPr="00E22B32" w:rsidRDefault="00386B15" w:rsidP="00C568D0"/>
        </w:tc>
        <w:tc>
          <w:tcPr>
            <w:tcW w:w="2551" w:type="dxa"/>
            <w:vMerge/>
          </w:tcPr>
          <w:p w:rsidR="00386B15" w:rsidRPr="00E22B32" w:rsidRDefault="00386B15" w:rsidP="00C568D0"/>
        </w:tc>
        <w:tc>
          <w:tcPr>
            <w:tcW w:w="2410" w:type="dxa"/>
          </w:tcPr>
          <w:p w:rsidR="00386B15" w:rsidRPr="00E22B32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>Управление опеки (поп</w:t>
            </w:r>
            <w:r w:rsidRPr="00E22B32">
              <w:rPr>
                <w:lang w:val="ru-RU"/>
              </w:rPr>
              <w:t>е</w:t>
            </w:r>
            <w:r w:rsidRPr="00E22B32">
              <w:rPr>
                <w:lang w:val="ru-RU"/>
              </w:rPr>
              <w:t>чительства) и охраны прав детства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r w:rsidRPr="00E22B32">
              <w:lastRenderedPageBreak/>
              <w:t>1.5</w:t>
            </w:r>
          </w:p>
        </w:tc>
        <w:tc>
          <w:tcPr>
            <w:tcW w:w="2551" w:type="dxa"/>
          </w:tcPr>
          <w:p w:rsidR="00386B15" w:rsidRPr="00E22B32" w:rsidRDefault="00386B15" w:rsidP="00C568D0">
            <w:pPr>
              <w:rPr>
                <w:i/>
                <w:iCs/>
                <w:lang w:val="ru-RU"/>
              </w:rPr>
            </w:pPr>
            <w:r w:rsidRPr="00E22B32">
              <w:rPr>
                <w:lang w:val="ru-RU"/>
              </w:rPr>
              <w:t>Ведомственная целевая программа «Ресур</w:t>
            </w:r>
            <w:r w:rsidRPr="00E22B32">
              <w:rPr>
                <w:lang w:val="ru-RU"/>
              </w:rPr>
              <w:t>с</w:t>
            </w:r>
            <w:r w:rsidRPr="00E22B32">
              <w:rPr>
                <w:lang w:val="ru-RU"/>
              </w:rPr>
              <w:t>ное обеспечение и развитие системы общего образования города Л</w:t>
            </w:r>
            <w:r w:rsidRPr="00E22B32">
              <w:rPr>
                <w:lang w:val="ru-RU"/>
              </w:rPr>
              <w:t>и</w:t>
            </w:r>
            <w:r w:rsidRPr="00E22B32">
              <w:rPr>
                <w:lang w:val="ru-RU"/>
              </w:rPr>
              <w:t>пецка на 2017-2022 годы»</w:t>
            </w:r>
          </w:p>
        </w:tc>
        <w:tc>
          <w:tcPr>
            <w:tcW w:w="2410" w:type="dxa"/>
          </w:tcPr>
          <w:p w:rsidR="00386B15" w:rsidRPr="00E22B32" w:rsidRDefault="00386B15" w:rsidP="00C568D0">
            <w:r w:rsidRPr="00E22B32">
              <w:t>Департамент образования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E22B32" w:rsidRDefault="00386B15" w:rsidP="00C568D0">
            <w:r w:rsidRPr="00E22B32">
              <w:t>118197,1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41165,0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41165,0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41165,0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41165,0</w:t>
            </w:r>
          </w:p>
        </w:tc>
        <w:tc>
          <w:tcPr>
            <w:tcW w:w="1418" w:type="dxa"/>
          </w:tcPr>
          <w:p w:rsidR="00CF481B" w:rsidRPr="00E22B32" w:rsidRDefault="00386B15" w:rsidP="00C568D0">
            <w:pPr>
              <w:jc w:val="center"/>
            </w:pPr>
            <w:r w:rsidRPr="00E22B32">
              <w:t>41165,</w:t>
            </w:r>
          </w:p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</w:tr>
      <w:tr w:rsidR="00386B15" w:rsidRPr="00E22B32" w:rsidTr="005F656D">
        <w:trPr>
          <w:trHeight w:val="832"/>
        </w:trPr>
        <w:tc>
          <w:tcPr>
            <w:tcW w:w="568" w:type="dxa"/>
          </w:tcPr>
          <w:p w:rsidR="00386B15" w:rsidRPr="00E22B32" w:rsidRDefault="00386B15" w:rsidP="00C568D0">
            <w:pPr>
              <w:rPr>
                <w:bCs/>
              </w:rPr>
            </w:pPr>
            <w:r w:rsidRPr="00E22B32">
              <w:rPr>
                <w:bCs/>
              </w:rPr>
              <w:t>2.</w:t>
            </w:r>
          </w:p>
        </w:tc>
        <w:tc>
          <w:tcPr>
            <w:tcW w:w="2551" w:type="dxa"/>
          </w:tcPr>
          <w:p w:rsidR="00386B15" w:rsidRPr="00E22B32" w:rsidRDefault="00386B15" w:rsidP="00C568D0">
            <w:pPr>
              <w:rPr>
                <w:lang w:val="ru-RU"/>
              </w:rPr>
            </w:pPr>
            <w:r w:rsidRPr="00E22B32">
              <w:rPr>
                <w:bCs/>
                <w:lang w:val="ru-RU"/>
              </w:rPr>
              <w:t xml:space="preserve">Подпрограмма 2 </w:t>
            </w:r>
            <w:r w:rsidRPr="00E22B32">
              <w:rPr>
                <w:lang w:val="ru-RU"/>
              </w:rPr>
              <w:t>«Повышение доступности и качества услуг в системе допол</w:t>
            </w:r>
            <w:r w:rsidR="001C70DC">
              <w:rPr>
                <w:lang w:val="ru-RU"/>
              </w:rPr>
              <w:t xml:space="preserve">нительного 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>б</w:t>
            </w:r>
            <w:r w:rsidRPr="00E22B32">
              <w:rPr>
                <w:lang w:val="ru-RU"/>
              </w:rPr>
              <w:t xml:space="preserve">разования» </w:t>
            </w:r>
          </w:p>
        </w:tc>
        <w:tc>
          <w:tcPr>
            <w:tcW w:w="2410" w:type="dxa"/>
          </w:tcPr>
          <w:p w:rsidR="00386B15" w:rsidRPr="00E22B32" w:rsidRDefault="00386B15" w:rsidP="00C568D0">
            <w:pPr>
              <w:jc w:val="both"/>
              <w:rPr>
                <w:lang w:val="ru-RU"/>
              </w:rPr>
            </w:pPr>
            <w:r w:rsidRPr="00E22B32">
              <w:rPr>
                <w:lang w:val="ru-RU"/>
              </w:rPr>
              <w:t>Департамент образ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 xml:space="preserve">вания, департамент культуры, </w:t>
            </w:r>
          </w:p>
          <w:p w:rsidR="00386B15" w:rsidRPr="00E22B32" w:rsidRDefault="00386B15" w:rsidP="00C568D0">
            <w:pPr>
              <w:jc w:val="both"/>
              <w:rPr>
                <w:lang w:val="ru-RU"/>
              </w:rPr>
            </w:pPr>
            <w:r w:rsidRPr="00E22B32">
              <w:rPr>
                <w:lang w:val="ru-RU"/>
              </w:rPr>
              <w:t>департамент по физической культ</w:t>
            </w:r>
            <w:r w:rsidRPr="00E22B32">
              <w:rPr>
                <w:lang w:val="ru-RU"/>
              </w:rPr>
              <w:t>у</w:t>
            </w:r>
            <w:r w:rsidRPr="00E22B32">
              <w:rPr>
                <w:lang w:val="ru-RU"/>
              </w:rPr>
              <w:t xml:space="preserve">ре и спорту 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744274,343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651314,0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653124,0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653124,0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653124,0</w:t>
            </w:r>
          </w:p>
        </w:tc>
        <w:tc>
          <w:tcPr>
            <w:tcW w:w="1418" w:type="dxa"/>
          </w:tcPr>
          <w:p w:rsidR="00CF481B" w:rsidRPr="00E22B32" w:rsidRDefault="00386B15" w:rsidP="00C568D0">
            <w:pPr>
              <w:jc w:val="center"/>
              <w:rPr>
                <w:lang w:val="ru-RU"/>
              </w:rPr>
            </w:pPr>
            <w:r w:rsidRPr="00E22B32">
              <w:t>653124,</w:t>
            </w:r>
          </w:p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</w:tr>
      <w:tr w:rsidR="00386B15" w:rsidRPr="00E22B32" w:rsidTr="005F656D">
        <w:tc>
          <w:tcPr>
            <w:tcW w:w="568" w:type="dxa"/>
            <w:vMerge w:val="restart"/>
          </w:tcPr>
          <w:p w:rsidR="00386B15" w:rsidRPr="00E22B32" w:rsidRDefault="00386B15" w:rsidP="00C568D0">
            <w:r w:rsidRPr="00E22B32">
              <w:t>2.1</w:t>
            </w:r>
          </w:p>
        </w:tc>
        <w:tc>
          <w:tcPr>
            <w:tcW w:w="2551" w:type="dxa"/>
            <w:vMerge w:val="restart"/>
          </w:tcPr>
          <w:p w:rsidR="00386B15" w:rsidRPr="00E22B32" w:rsidRDefault="00386B15" w:rsidP="00C568D0">
            <w:r w:rsidRPr="00E22B32">
              <w:t>Развитие допо</w:t>
            </w:r>
            <w:r w:rsidRPr="00E22B32">
              <w:t>л</w:t>
            </w:r>
            <w:r w:rsidRPr="00E22B32">
              <w:t>нительного о</w:t>
            </w:r>
            <w:r w:rsidRPr="00E22B32">
              <w:t>б</w:t>
            </w:r>
            <w:r w:rsidRPr="00E22B32">
              <w:t>разования</w:t>
            </w:r>
          </w:p>
        </w:tc>
        <w:tc>
          <w:tcPr>
            <w:tcW w:w="2410" w:type="dxa"/>
          </w:tcPr>
          <w:p w:rsidR="00386B15" w:rsidRPr="00E22B32" w:rsidRDefault="00386B15" w:rsidP="00C568D0">
            <w:pPr>
              <w:jc w:val="both"/>
            </w:pPr>
            <w:r w:rsidRPr="00E22B32">
              <w:t xml:space="preserve">Департамент образования 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180458,4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175323,0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177133,0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177133,0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177133,0</w:t>
            </w:r>
          </w:p>
        </w:tc>
        <w:tc>
          <w:tcPr>
            <w:tcW w:w="1418" w:type="dxa"/>
          </w:tcPr>
          <w:p w:rsidR="00CF481B" w:rsidRPr="00E22B32" w:rsidRDefault="00386B15" w:rsidP="00C568D0">
            <w:pPr>
              <w:jc w:val="center"/>
            </w:pPr>
            <w:r w:rsidRPr="00E22B32">
              <w:t>177133,</w:t>
            </w:r>
          </w:p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</w:tr>
      <w:tr w:rsidR="00386B15" w:rsidRPr="00E22B32" w:rsidTr="005F656D">
        <w:tc>
          <w:tcPr>
            <w:tcW w:w="568" w:type="dxa"/>
            <w:vMerge/>
          </w:tcPr>
          <w:p w:rsidR="00386B15" w:rsidRPr="00E22B32" w:rsidRDefault="00386B15" w:rsidP="00C568D0"/>
        </w:tc>
        <w:tc>
          <w:tcPr>
            <w:tcW w:w="2551" w:type="dxa"/>
            <w:vMerge/>
          </w:tcPr>
          <w:p w:rsidR="00386B15" w:rsidRPr="00E22B32" w:rsidRDefault="00386B15" w:rsidP="00C568D0">
            <w:pPr>
              <w:rPr>
                <w:i/>
                <w:iCs/>
              </w:rPr>
            </w:pPr>
          </w:p>
        </w:tc>
        <w:tc>
          <w:tcPr>
            <w:tcW w:w="2410" w:type="dxa"/>
          </w:tcPr>
          <w:p w:rsidR="00386B15" w:rsidRPr="00E22B32" w:rsidRDefault="00386B15" w:rsidP="00C568D0">
            <w:pPr>
              <w:jc w:val="both"/>
            </w:pPr>
            <w:r w:rsidRPr="00E22B32">
              <w:t xml:space="preserve">Департамент культуры 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228735,0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216684,0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216684,0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216684,0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216684,0</w:t>
            </w:r>
          </w:p>
        </w:tc>
        <w:tc>
          <w:tcPr>
            <w:tcW w:w="1418" w:type="dxa"/>
          </w:tcPr>
          <w:p w:rsidR="00CF481B" w:rsidRPr="00E22B32" w:rsidRDefault="00386B15" w:rsidP="00C568D0">
            <w:pPr>
              <w:jc w:val="center"/>
            </w:pPr>
            <w:r w:rsidRPr="00E22B32">
              <w:t>216684,</w:t>
            </w:r>
          </w:p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</w:tr>
      <w:tr w:rsidR="00386B15" w:rsidRPr="00E22B32" w:rsidTr="005F656D">
        <w:tc>
          <w:tcPr>
            <w:tcW w:w="568" w:type="dxa"/>
            <w:vMerge/>
          </w:tcPr>
          <w:p w:rsidR="00386B15" w:rsidRPr="00E22B32" w:rsidRDefault="00386B15" w:rsidP="00C568D0"/>
        </w:tc>
        <w:tc>
          <w:tcPr>
            <w:tcW w:w="2551" w:type="dxa"/>
            <w:vMerge/>
          </w:tcPr>
          <w:p w:rsidR="00386B15" w:rsidRPr="00E22B32" w:rsidRDefault="00386B15" w:rsidP="00C568D0">
            <w:pPr>
              <w:rPr>
                <w:i/>
                <w:iCs/>
              </w:rPr>
            </w:pPr>
          </w:p>
        </w:tc>
        <w:tc>
          <w:tcPr>
            <w:tcW w:w="2410" w:type="dxa"/>
          </w:tcPr>
          <w:p w:rsidR="00386B15" w:rsidRPr="00E22B32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>Департамент по физической культ</w:t>
            </w:r>
            <w:r w:rsidRPr="00E22B32">
              <w:rPr>
                <w:lang w:val="ru-RU"/>
              </w:rPr>
              <w:t>у</w:t>
            </w:r>
            <w:r w:rsidRPr="00E22B32">
              <w:rPr>
                <w:lang w:val="ru-RU"/>
              </w:rPr>
              <w:t xml:space="preserve">ре и спорту 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253678,7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246643,0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246643,0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246643,0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246643,0</w:t>
            </w:r>
          </w:p>
        </w:tc>
        <w:tc>
          <w:tcPr>
            <w:tcW w:w="1418" w:type="dxa"/>
          </w:tcPr>
          <w:p w:rsidR="00CF481B" w:rsidRPr="00E22B32" w:rsidRDefault="00386B15" w:rsidP="00C568D0">
            <w:pPr>
              <w:jc w:val="center"/>
            </w:pPr>
            <w:r w:rsidRPr="00E22B32">
              <w:t>246643,</w:t>
            </w:r>
          </w:p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r w:rsidRPr="00E22B32">
              <w:t>2.2</w:t>
            </w:r>
          </w:p>
        </w:tc>
        <w:tc>
          <w:tcPr>
            <w:tcW w:w="2551" w:type="dxa"/>
          </w:tcPr>
          <w:p w:rsidR="00386B15" w:rsidRPr="00E22B32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>Ведомственная целевая программа «Ресур</w:t>
            </w:r>
            <w:r w:rsidRPr="00E22B32">
              <w:rPr>
                <w:lang w:val="ru-RU"/>
              </w:rPr>
              <w:t>с</w:t>
            </w:r>
            <w:r w:rsidRPr="00E22B32">
              <w:rPr>
                <w:lang w:val="ru-RU"/>
              </w:rPr>
              <w:t>ное обеспечение программ д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>полнительного образования в сфере интелле</w:t>
            </w:r>
            <w:r w:rsidRPr="00E22B32">
              <w:rPr>
                <w:lang w:val="ru-RU"/>
              </w:rPr>
              <w:t>к</w:t>
            </w:r>
            <w:r w:rsidRPr="00E22B32">
              <w:rPr>
                <w:lang w:val="ru-RU"/>
              </w:rPr>
              <w:t>туального и творческого ра</w:t>
            </w:r>
            <w:r w:rsidRPr="00E22B32">
              <w:rPr>
                <w:lang w:val="ru-RU"/>
              </w:rPr>
              <w:t>з</w:t>
            </w:r>
            <w:r w:rsidRPr="00E22B32">
              <w:rPr>
                <w:lang w:val="ru-RU"/>
              </w:rPr>
              <w:t>вития детей г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>рода Липецка на 2017-2022 годы»</w:t>
            </w:r>
          </w:p>
        </w:tc>
        <w:tc>
          <w:tcPr>
            <w:tcW w:w="2410" w:type="dxa"/>
          </w:tcPr>
          <w:p w:rsidR="00386B15" w:rsidRPr="00E22B32" w:rsidRDefault="00386B15" w:rsidP="00C568D0">
            <w:r w:rsidRPr="00E22B32">
              <w:t xml:space="preserve">Департамент образования 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6140,8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7140,0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7140,0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7140,0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7140,0</w:t>
            </w:r>
          </w:p>
        </w:tc>
        <w:tc>
          <w:tcPr>
            <w:tcW w:w="1418" w:type="dxa"/>
          </w:tcPr>
          <w:p w:rsidR="00CF481B" w:rsidRPr="00E22B32" w:rsidRDefault="00386B15" w:rsidP="00C568D0">
            <w:pPr>
              <w:jc w:val="center"/>
            </w:pPr>
            <w:r w:rsidRPr="00E22B32">
              <w:t>7140,</w:t>
            </w:r>
          </w:p>
          <w:p w:rsidR="00386B15" w:rsidRPr="00E22B32" w:rsidRDefault="00386B15" w:rsidP="00C568D0">
            <w:pPr>
              <w:jc w:val="center"/>
            </w:pPr>
            <w:r w:rsidRPr="00E22B32">
              <w:t>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r w:rsidRPr="00E22B32">
              <w:t>2.3</w:t>
            </w:r>
          </w:p>
        </w:tc>
        <w:tc>
          <w:tcPr>
            <w:tcW w:w="2551" w:type="dxa"/>
          </w:tcPr>
          <w:p w:rsidR="00386B15" w:rsidRPr="00E22B32" w:rsidRDefault="00386B15" w:rsidP="00C568D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E22B32">
              <w:rPr>
                <w:lang w:val="ru-RU"/>
              </w:rPr>
              <w:t>Ведомственная целевая пр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 xml:space="preserve">грамма </w:t>
            </w:r>
          </w:p>
          <w:p w:rsidR="009443FB" w:rsidRPr="00E22B32" w:rsidRDefault="00386B15" w:rsidP="00C568D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E22B32">
              <w:rPr>
                <w:lang w:val="ru-RU"/>
              </w:rPr>
              <w:t>«Ресурсное обеспечение программ д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>полни</w:t>
            </w:r>
          </w:p>
          <w:p w:rsidR="00386B15" w:rsidRPr="00E22B32" w:rsidRDefault="00386B15" w:rsidP="00C568D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E22B32">
              <w:rPr>
                <w:lang w:val="ru-RU"/>
              </w:rPr>
              <w:t>тельного образования в сф</w:t>
            </w:r>
            <w:r w:rsidRPr="00E22B32">
              <w:rPr>
                <w:lang w:val="ru-RU"/>
              </w:rPr>
              <w:t>е</w:t>
            </w:r>
            <w:r w:rsidRPr="00E22B32">
              <w:rPr>
                <w:lang w:val="ru-RU"/>
              </w:rPr>
              <w:t>ре культуры и искусства г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>рода Липецка на 2017-2022 годы»</w:t>
            </w:r>
          </w:p>
        </w:tc>
        <w:tc>
          <w:tcPr>
            <w:tcW w:w="2410" w:type="dxa"/>
          </w:tcPr>
          <w:p w:rsidR="00386B15" w:rsidRPr="00E22B32" w:rsidRDefault="00386B15" w:rsidP="00C568D0">
            <w:pPr>
              <w:jc w:val="both"/>
            </w:pPr>
            <w:r w:rsidRPr="00E22B32">
              <w:t xml:space="preserve">Департамент культуры 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4569,0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2983,0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2983,0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2983,0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2983,0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2983,0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r w:rsidRPr="00E22B32">
              <w:t>2.4</w:t>
            </w:r>
          </w:p>
        </w:tc>
        <w:tc>
          <w:tcPr>
            <w:tcW w:w="2551" w:type="dxa"/>
            <w:vAlign w:val="center"/>
          </w:tcPr>
          <w:p w:rsidR="00386B15" w:rsidRPr="00E22B32" w:rsidRDefault="00386B15" w:rsidP="00C568D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E22B32">
              <w:rPr>
                <w:lang w:val="ru-RU"/>
              </w:rPr>
              <w:t>Ведомственная целевая пр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 xml:space="preserve">грамма  </w:t>
            </w:r>
          </w:p>
          <w:p w:rsidR="00386B15" w:rsidRPr="00E22B32" w:rsidRDefault="00386B15" w:rsidP="00C568D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E22B32">
              <w:rPr>
                <w:lang w:val="ru-RU"/>
              </w:rPr>
              <w:t xml:space="preserve">«Ресурсное обеспечение программ </w:t>
            </w:r>
            <w:r w:rsidRPr="00E22B32">
              <w:rPr>
                <w:lang w:val="ru-RU"/>
              </w:rPr>
              <w:lastRenderedPageBreak/>
              <w:t>д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>полнительного образования в сфере физич</w:t>
            </w:r>
            <w:r w:rsidRPr="00E22B32">
              <w:rPr>
                <w:lang w:val="ru-RU"/>
              </w:rPr>
              <w:t>е</w:t>
            </w:r>
            <w:r w:rsidRPr="00E22B32">
              <w:rPr>
                <w:lang w:val="ru-RU"/>
              </w:rPr>
              <w:t>ской культуры и спорта г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>рода Липецка на 2017-2022 годы»</w:t>
            </w:r>
          </w:p>
        </w:tc>
        <w:tc>
          <w:tcPr>
            <w:tcW w:w="2410" w:type="dxa"/>
          </w:tcPr>
          <w:p w:rsidR="00386B15" w:rsidRPr="00E22B32" w:rsidRDefault="00386B15" w:rsidP="00C568D0">
            <w:pPr>
              <w:jc w:val="both"/>
              <w:rPr>
                <w:lang w:val="ru-RU"/>
              </w:rPr>
            </w:pPr>
            <w:r w:rsidRPr="00E22B32">
              <w:rPr>
                <w:lang w:val="ru-RU"/>
              </w:rPr>
              <w:lastRenderedPageBreak/>
              <w:t>Департамент по физической культ</w:t>
            </w:r>
            <w:r w:rsidRPr="00E22B32">
              <w:rPr>
                <w:lang w:val="ru-RU"/>
              </w:rPr>
              <w:t>у</w:t>
            </w:r>
            <w:r w:rsidRPr="00E22B32">
              <w:rPr>
                <w:lang w:val="ru-RU"/>
              </w:rPr>
              <w:t xml:space="preserve">ре и спорту 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70692,443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2541,0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2541,0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2541,0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2541,0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2541,0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pPr>
              <w:rPr>
                <w:bCs/>
              </w:rPr>
            </w:pPr>
            <w:r w:rsidRPr="00E22B32">
              <w:rPr>
                <w:bCs/>
              </w:rPr>
              <w:lastRenderedPageBreak/>
              <w:t>3.</w:t>
            </w:r>
          </w:p>
        </w:tc>
        <w:tc>
          <w:tcPr>
            <w:tcW w:w="2551" w:type="dxa"/>
          </w:tcPr>
          <w:p w:rsidR="00386B15" w:rsidRPr="00E22B32" w:rsidRDefault="00CF481B" w:rsidP="009443FB">
            <w:pPr>
              <w:rPr>
                <w:lang w:val="ru-RU"/>
              </w:rPr>
            </w:pPr>
            <w:r w:rsidRPr="00E22B32">
              <w:rPr>
                <w:bCs/>
                <w:lang w:val="ru-RU"/>
              </w:rPr>
              <w:t>Подпрограмма 3</w:t>
            </w:r>
            <w:r w:rsidR="005F656D">
              <w:rPr>
                <w:bCs/>
                <w:lang w:val="ru-RU"/>
              </w:rPr>
              <w:t xml:space="preserve"> </w:t>
            </w:r>
            <w:r w:rsidR="00386B15" w:rsidRPr="00E22B32">
              <w:rPr>
                <w:lang w:val="ru-RU"/>
              </w:rPr>
              <w:t>«Со</w:t>
            </w:r>
            <w:r w:rsidRPr="00E22B32">
              <w:rPr>
                <w:lang w:val="ru-RU"/>
              </w:rPr>
              <w:t xml:space="preserve">вершенствование </w:t>
            </w:r>
            <w:r w:rsidR="00386B15" w:rsidRPr="00E22B32">
              <w:rPr>
                <w:lang w:val="ru-RU"/>
              </w:rPr>
              <w:t>организации отдыха д</w:t>
            </w:r>
            <w:r w:rsidR="00386B15" w:rsidRPr="00E22B32">
              <w:rPr>
                <w:lang w:val="ru-RU"/>
              </w:rPr>
              <w:t>е</w:t>
            </w:r>
            <w:r w:rsidR="00386B15" w:rsidRPr="00E22B32">
              <w:rPr>
                <w:lang w:val="ru-RU"/>
              </w:rPr>
              <w:t>тей в каникуля</w:t>
            </w:r>
            <w:r w:rsidR="009443FB" w:rsidRPr="00E22B32">
              <w:rPr>
                <w:lang w:val="ru-RU"/>
              </w:rPr>
              <w:t>р</w:t>
            </w:r>
            <w:r w:rsidR="00386B15" w:rsidRPr="00E22B32">
              <w:rPr>
                <w:lang w:val="ru-RU"/>
              </w:rPr>
              <w:t>ное время»</w:t>
            </w:r>
          </w:p>
        </w:tc>
        <w:tc>
          <w:tcPr>
            <w:tcW w:w="2410" w:type="dxa"/>
          </w:tcPr>
          <w:p w:rsidR="00386B15" w:rsidRPr="00E22B32" w:rsidRDefault="00386B15" w:rsidP="00C568D0">
            <w:pPr>
              <w:jc w:val="both"/>
              <w:rPr>
                <w:lang w:val="ru-RU"/>
              </w:rPr>
            </w:pPr>
            <w:r w:rsidRPr="00E22B32">
              <w:rPr>
                <w:lang w:val="ru-RU"/>
              </w:rPr>
              <w:t>Департамент образования, департамент по физической культ</w:t>
            </w:r>
            <w:r w:rsidRPr="00E22B32">
              <w:rPr>
                <w:lang w:val="ru-RU"/>
              </w:rPr>
              <w:t>у</w:t>
            </w:r>
            <w:r w:rsidRPr="00E22B32">
              <w:rPr>
                <w:lang w:val="ru-RU"/>
              </w:rPr>
              <w:t xml:space="preserve">ре и спорту 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35911,0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32363,0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32363,0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32363,0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32363,0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32363,0</w:t>
            </w:r>
          </w:p>
        </w:tc>
      </w:tr>
      <w:tr w:rsidR="00386B15" w:rsidRPr="00E22B32" w:rsidTr="005F656D">
        <w:trPr>
          <w:trHeight w:val="413"/>
        </w:trPr>
        <w:tc>
          <w:tcPr>
            <w:tcW w:w="568" w:type="dxa"/>
            <w:vMerge w:val="restart"/>
          </w:tcPr>
          <w:p w:rsidR="00386B15" w:rsidRPr="00E22B32" w:rsidRDefault="00386B15" w:rsidP="00C568D0">
            <w:r w:rsidRPr="00E22B32">
              <w:t>3.1</w:t>
            </w:r>
          </w:p>
        </w:tc>
        <w:tc>
          <w:tcPr>
            <w:tcW w:w="2551" w:type="dxa"/>
            <w:vMerge w:val="restart"/>
          </w:tcPr>
          <w:p w:rsidR="00386B15" w:rsidRPr="005F656D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>Совершенств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>вание форм организации отд</w:t>
            </w:r>
            <w:r w:rsidRPr="00E22B32">
              <w:rPr>
                <w:lang w:val="ru-RU"/>
              </w:rPr>
              <w:t>ы</w:t>
            </w:r>
            <w:r w:rsidRPr="00E22B32">
              <w:rPr>
                <w:lang w:val="ru-RU"/>
              </w:rPr>
              <w:t xml:space="preserve">ха детей </w:t>
            </w:r>
          </w:p>
        </w:tc>
        <w:tc>
          <w:tcPr>
            <w:tcW w:w="2410" w:type="dxa"/>
          </w:tcPr>
          <w:p w:rsidR="00386B15" w:rsidRPr="00E22B32" w:rsidRDefault="00386B15" w:rsidP="00C568D0">
            <w:r w:rsidRPr="00E22B32">
              <w:t>Департамент образования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15000,0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15000,0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15000,0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15000,0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15000,0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15000,0</w:t>
            </w:r>
          </w:p>
        </w:tc>
      </w:tr>
      <w:tr w:rsidR="00386B15" w:rsidRPr="00E22B32" w:rsidTr="005F656D">
        <w:trPr>
          <w:trHeight w:val="412"/>
        </w:trPr>
        <w:tc>
          <w:tcPr>
            <w:tcW w:w="568" w:type="dxa"/>
            <w:vMerge/>
          </w:tcPr>
          <w:p w:rsidR="00386B15" w:rsidRPr="00E22B32" w:rsidRDefault="00386B15" w:rsidP="00C568D0"/>
        </w:tc>
        <w:tc>
          <w:tcPr>
            <w:tcW w:w="2551" w:type="dxa"/>
            <w:vMerge/>
          </w:tcPr>
          <w:p w:rsidR="00386B15" w:rsidRPr="00E22B32" w:rsidRDefault="00386B15" w:rsidP="00C568D0"/>
        </w:tc>
        <w:tc>
          <w:tcPr>
            <w:tcW w:w="2410" w:type="dxa"/>
          </w:tcPr>
          <w:p w:rsidR="00386B15" w:rsidRPr="00E22B32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>Департамент по физической культ</w:t>
            </w:r>
            <w:r w:rsidRPr="00E22B32">
              <w:rPr>
                <w:lang w:val="ru-RU"/>
              </w:rPr>
              <w:t>у</w:t>
            </w:r>
            <w:r w:rsidRPr="00E22B32">
              <w:rPr>
                <w:lang w:val="ru-RU"/>
              </w:rPr>
              <w:t>ре и спорту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4161,0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4163,0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4163,0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4163,0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4163,0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4163,0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r w:rsidRPr="00E22B32">
              <w:t>3.2</w:t>
            </w:r>
          </w:p>
        </w:tc>
        <w:tc>
          <w:tcPr>
            <w:tcW w:w="2551" w:type="dxa"/>
          </w:tcPr>
          <w:p w:rsidR="00386B15" w:rsidRPr="00E22B32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>Обеспечение у</w:t>
            </w:r>
            <w:r w:rsidRPr="00E22B32">
              <w:rPr>
                <w:lang w:val="ru-RU"/>
              </w:rPr>
              <w:t>с</w:t>
            </w:r>
            <w:r w:rsidRPr="00E22B32">
              <w:rPr>
                <w:lang w:val="ru-RU"/>
              </w:rPr>
              <w:t>ловий для орг</w:t>
            </w:r>
            <w:r w:rsidRPr="00E22B32">
              <w:rPr>
                <w:lang w:val="ru-RU"/>
              </w:rPr>
              <w:t>а</w:t>
            </w:r>
            <w:r w:rsidRPr="00E22B32">
              <w:rPr>
                <w:lang w:val="ru-RU"/>
              </w:rPr>
              <w:t>низации отдыха детей в загоро</w:t>
            </w:r>
            <w:r w:rsidRPr="00E22B32">
              <w:rPr>
                <w:lang w:val="ru-RU"/>
              </w:rPr>
              <w:t>д</w:t>
            </w:r>
            <w:r w:rsidRPr="00E22B32">
              <w:rPr>
                <w:lang w:val="ru-RU"/>
              </w:rPr>
              <w:t>ных лагерях</w:t>
            </w:r>
          </w:p>
        </w:tc>
        <w:tc>
          <w:tcPr>
            <w:tcW w:w="2410" w:type="dxa"/>
          </w:tcPr>
          <w:p w:rsidR="00386B15" w:rsidRPr="00E22B32" w:rsidRDefault="00386B15" w:rsidP="00C568D0">
            <w:pPr>
              <w:jc w:val="both"/>
            </w:pPr>
            <w:r w:rsidRPr="00E22B32">
              <w:t xml:space="preserve">Департамент образования 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16750,0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13200,0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13200,0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13200,0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13200,0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13200,0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r w:rsidRPr="00E22B32">
              <w:t>4.</w:t>
            </w:r>
          </w:p>
        </w:tc>
        <w:tc>
          <w:tcPr>
            <w:tcW w:w="2551" w:type="dxa"/>
          </w:tcPr>
          <w:p w:rsidR="00386B15" w:rsidRPr="00E22B32" w:rsidRDefault="00CF481B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>Подпрограмма 4</w:t>
            </w:r>
            <w:r w:rsidR="005F656D">
              <w:rPr>
                <w:lang w:val="ru-RU"/>
              </w:rPr>
              <w:t xml:space="preserve"> </w:t>
            </w:r>
            <w:r w:rsidR="00386B15" w:rsidRPr="00E22B32">
              <w:rPr>
                <w:lang w:val="ru-RU"/>
              </w:rPr>
              <w:t>«Обе</w:t>
            </w:r>
            <w:r w:rsidR="00386B15" w:rsidRPr="00E22B32">
              <w:rPr>
                <w:lang w:val="ru-RU"/>
              </w:rPr>
              <w:t>с</w:t>
            </w:r>
            <w:r w:rsidR="00386B15" w:rsidRPr="00E22B32">
              <w:rPr>
                <w:lang w:val="ru-RU"/>
              </w:rPr>
              <w:t>печение устойчивого функциониров</w:t>
            </w:r>
            <w:r w:rsidR="00386B15" w:rsidRPr="00E22B32">
              <w:rPr>
                <w:lang w:val="ru-RU"/>
              </w:rPr>
              <w:t>а</w:t>
            </w:r>
            <w:r w:rsidR="00386B15" w:rsidRPr="00E22B32">
              <w:rPr>
                <w:lang w:val="ru-RU"/>
              </w:rPr>
              <w:t>ния и развития системы образ</w:t>
            </w:r>
            <w:r w:rsidR="00386B15" w:rsidRPr="00E22B32">
              <w:rPr>
                <w:lang w:val="ru-RU"/>
              </w:rPr>
              <w:t>о</w:t>
            </w:r>
            <w:r w:rsidR="00386B15" w:rsidRPr="00E22B32">
              <w:rPr>
                <w:lang w:val="ru-RU"/>
              </w:rPr>
              <w:t>вания города Липецка»</w:t>
            </w:r>
          </w:p>
        </w:tc>
        <w:tc>
          <w:tcPr>
            <w:tcW w:w="2410" w:type="dxa"/>
          </w:tcPr>
          <w:p w:rsidR="005F656D" w:rsidRDefault="00386B15" w:rsidP="00C568D0">
            <w:pPr>
              <w:jc w:val="both"/>
              <w:rPr>
                <w:lang w:val="ru-RU"/>
              </w:rPr>
            </w:pPr>
            <w:r w:rsidRPr="00E22B32">
              <w:rPr>
                <w:lang w:val="ru-RU"/>
              </w:rPr>
              <w:t xml:space="preserve">Департамент образования, </w:t>
            </w:r>
          </w:p>
          <w:p w:rsidR="00386B15" w:rsidRPr="00E22B32" w:rsidRDefault="00386B15" w:rsidP="00C568D0">
            <w:pPr>
              <w:jc w:val="both"/>
              <w:rPr>
                <w:lang w:val="ru-RU"/>
              </w:rPr>
            </w:pPr>
            <w:r w:rsidRPr="00E22B32">
              <w:rPr>
                <w:lang w:val="ru-RU"/>
              </w:rPr>
              <w:t>администрация города Липецка</w:t>
            </w: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85189,7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85438,0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85438,0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85438,0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85438,0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85438,0</w:t>
            </w:r>
          </w:p>
        </w:tc>
      </w:tr>
      <w:tr w:rsidR="00386B15" w:rsidRPr="00E22B32" w:rsidTr="005F656D">
        <w:tc>
          <w:tcPr>
            <w:tcW w:w="568" w:type="dxa"/>
          </w:tcPr>
          <w:p w:rsidR="00386B15" w:rsidRPr="00E22B32" w:rsidRDefault="00386B15" w:rsidP="00C568D0">
            <w:r w:rsidRPr="00E22B32">
              <w:t>4.1</w:t>
            </w:r>
          </w:p>
        </w:tc>
        <w:tc>
          <w:tcPr>
            <w:tcW w:w="2551" w:type="dxa"/>
          </w:tcPr>
          <w:p w:rsidR="00386B15" w:rsidRPr="00E22B32" w:rsidRDefault="00386B15" w:rsidP="00C568D0">
            <w:pPr>
              <w:rPr>
                <w:lang w:val="ru-RU"/>
              </w:rPr>
            </w:pPr>
            <w:r w:rsidRPr="00E22B32">
              <w:rPr>
                <w:lang w:val="ru-RU"/>
              </w:rPr>
              <w:t>Совершенств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>вание управл</w:t>
            </w:r>
            <w:r w:rsidRPr="00E22B32">
              <w:rPr>
                <w:lang w:val="ru-RU"/>
              </w:rPr>
              <w:t>е</w:t>
            </w:r>
            <w:r w:rsidRPr="00E22B32">
              <w:rPr>
                <w:lang w:val="ru-RU"/>
              </w:rPr>
              <w:t>ния системой образования г</w:t>
            </w:r>
            <w:r w:rsidRPr="00E22B32">
              <w:rPr>
                <w:lang w:val="ru-RU"/>
              </w:rPr>
              <w:t>о</w:t>
            </w:r>
            <w:r w:rsidRPr="00E22B32">
              <w:rPr>
                <w:lang w:val="ru-RU"/>
              </w:rPr>
              <w:t>рода Липецка</w:t>
            </w:r>
          </w:p>
        </w:tc>
        <w:tc>
          <w:tcPr>
            <w:tcW w:w="2410" w:type="dxa"/>
          </w:tcPr>
          <w:p w:rsidR="005F656D" w:rsidRDefault="00386B15" w:rsidP="00C568D0">
            <w:pPr>
              <w:jc w:val="both"/>
            </w:pPr>
            <w:r w:rsidRPr="00E22B32">
              <w:t xml:space="preserve">Департамент образования, </w:t>
            </w:r>
          </w:p>
          <w:p w:rsidR="001C70DC" w:rsidRDefault="00386B15" w:rsidP="00C568D0">
            <w:pPr>
              <w:jc w:val="both"/>
            </w:pPr>
            <w:r w:rsidRPr="00E22B32">
              <w:t>администра</w:t>
            </w:r>
          </w:p>
          <w:p w:rsidR="00386B15" w:rsidRPr="00E22B32" w:rsidRDefault="00386B15" w:rsidP="00C568D0">
            <w:pPr>
              <w:jc w:val="both"/>
            </w:pPr>
            <w:r w:rsidRPr="00E22B32">
              <w:t xml:space="preserve">ция города Липецка </w:t>
            </w:r>
          </w:p>
          <w:p w:rsidR="00386B15" w:rsidRPr="00E22B32" w:rsidRDefault="00386B15" w:rsidP="00C568D0">
            <w:pPr>
              <w:jc w:val="both"/>
            </w:pPr>
          </w:p>
        </w:tc>
        <w:tc>
          <w:tcPr>
            <w:tcW w:w="1134" w:type="dxa"/>
          </w:tcPr>
          <w:p w:rsidR="00386B15" w:rsidRPr="00E22B32" w:rsidRDefault="00386B15" w:rsidP="00C568D0">
            <w:r w:rsidRPr="00E22B32">
              <w:t>2017-2022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85189,7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85438,0</w:t>
            </w:r>
          </w:p>
        </w:tc>
        <w:tc>
          <w:tcPr>
            <w:tcW w:w="1276" w:type="dxa"/>
          </w:tcPr>
          <w:p w:rsidR="00386B15" w:rsidRPr="00E22B32" w:rsidRDefault="00386B15" w:rsidP="00C568D0">
            <w:pPr>
              <w:jc w:val="center"/>
            </w:pPr>
            <w:r w:rsidRPr="00E22B32">
              <w:t>85438,0</w:t>
            </w:r>
          </w:p>
        </w:tc>
        <w:tc>
          <w:tcPr>
            <w:tcW w:w="1417" w:type="dxa"/>
          </w:tcPr>
          <w:p w:rsidR="00386B15" w:rsidRPr="00E22B32" w:rsidRDefault="00386B15" w:rsidP="00C568D0">
            <w:pPr>
              <w:jc w:val="center"/>
            </w:pPr>
            <w:r w:rsidRPr="00E22B32">
              <w:t>85438,0</w:t>
            </w:r>
          </w:p>
        </w:tc>
        <w:tc>
          <w:tcPr>
            <w:tcW w:w="1134" w:type="dxa"/>
          </w:tcPr>
          <w:p w:rsidR="00386B15" w:rsidRPr="00E22B32" w:rsidRDefault="00386B15" w:rsidP="00C568D0">
            <w:pPr>
              <w:jc w:val="center"/>
            </w:pPr>
            <w:r w:rsidRPr="00E22B32">
              <w:t>85438,0</w:t>
            </w:r>
          </w:p>
        </w:tc>
        <w:tc>
          <w:tcPr>
            <w:tcW w:w="1418" w:type="dxa"/>
          </w:tcPr>
          <w:p w:rsidR="00386B15" w:rsidRPr="00E22B32" w:rsidRDefault="00386B15" w:rsidP="00C568D0">
            <w:pPr>
              <w:jc w:val="center"/>
            </w:pPr>
            <w:r w:rsidRPr="00E22B32">
              <w:t>85438,0</w:t>
            </w:r>
          </w:p>
        </w:tc>
      </w:tr>
    </w:tbl>
    <w:p w:rsidR="00A30E34" w:rsidRPr="00E22B32" w:rsidRDefault="00386B15" w:rsidP="00386B15">
      <w:pPr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>».</w:t>
      </w:r>
    </w:p>
    <w:p w:rsidR="00CA4D40" w:rsidRDefault="00CA4D40" w:rsidP="008E78F3">
      <w:pPr>
        <w:ind w:firstLine="360"/>
        <w:jc w:val="both"/>
        <w:rPr>
          <w:sz w:val="28"/>
          <w:szCs w:val="28"/>
          <w:lang w:val="ru-RU"/>
        </w:rPr>
      </w:pPr>
    </w:p>
    <w:p w:rsidR="008E78F3" w:rsidRPr="00E22B32" w:rsidRDefault="00622242" w:rsidP="008E78F3">
      <w:pPr>
        <w:ind w:firstLine="360"/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 xml:space="preserve">1.3. </w:t>
      </w:r>
      <w:r w:rsidR="009B3342" w:rsidRPr="00E22B32">
        <w:rPr>
          <w:sz w:val="28"/>
          <w:szCs w:val="28"/>
          <w:lang w:val="ru-RU"/>
        </w:rPr>
        <w:t>В р</w:t>
      </w:r>
      <w:r w:rsidRPr="00E22B32">
        <w:rPr>
          <w:sz w:val="28"/>
          <w:szCs w:val="28"/>
          <w:lang w:val="ru-RU"/>
        </w:rPr>
        <w:t>аздел</w:t>
      </w:r>
      <w:r w:rsidR="002178DF" w:rsidRPr="00E22B32">
        <w:rPr>
          <w:sz w:val="28"/>
          <w:szCs w:val="28"/>
          <w:lang w:val="ru-RU"/>
        </w:rPr>
        <w:t>е</w:t>
      </w:r>
      <w:r w:rsidRPr="00E22B32">
        <w:rPr>
          <w:sz w:val="28"/>
          <w:szCs w:val="28"/>
          <w:lang w:val="ru-RU"/>
        </w:rPr>
        <w:t xml:space="preserve"> 6. «Ресурсное обеспечение муниципальной программы»</w:t>
      </w:r>
      <w:r w:rsidR="00C72202" w:rsidRPr="00E22B32">
        <w:rPr>
          <w:sz w:val="28"/>
          <w:szCs w:val="28"/>
          <w:lang w:val="ru-RU"/>
        </w:rPr>
        <w:t xml:space="preserve"> </w:t>
      </w:r>
      <w:r w:rsidR="009B3342" w:rsidRPr="00E22B32">
        <w:rPr>
          <w:sz w:val="28"/>
          <w:szCs w:val="28"/>
          <w:lang w:val="ru-RU"/>
        </w:rPr>
        <w:t>таблиц</w:t>
      </w:r>
      <w:r w:rsidR="00EF6943" w:rsidRPr="00E22B32">
        <w:rPr>
          <w:sz w:val="28"/>
          <w:szCs w:val="28"/>
          <w:lang w:val="ru-RU"/>
        </w:rPr>
        <w:t>у</w:t>
      </w:r>
      <w:r w:rsidR="009B3342" w:rsidRPr="00E22B32">
        <w:rPr>
          <w:sz w:val="28"/>
          <w:szCs w:val="28"/>
          <w:lang w:val="ru-RU"/>
        </w:rPr>
        <w:t xml:space="preserve"> </w:t>
      </w:r>
      <w:r w:rsidR="00BC4928" w:rsidRPr="00E22B32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  «Развитие образования города Липецка на 201</w:t>
      </w:r>
      <w:r w:rsidR="009B3342" w:rsidRPr="00E22B32">
        <w:rPr>
          <w:sz w:val="28"/>
          <w:szCs w:val="28"/>
          <w:lang w:val="ru-RU"/>
        </w:rPr>
        <w:t>7</w:t>
      </w:r>
      <w:r w:rsidR="00BC4928" w:rsidRPr="00E22B32">
        <w:rPr>
          <w:sz w:val="28"/>
          <w:szCs w:val="28"/>
          <w:lang w:val="ru-RU"/>
        </w:rPr>
        <w:t>-20</w:t>
      </w:r>
      <w:r w:rsidR="009B3342" w:rsidRPr="00E22B32">
        <w:rPr>
          <w:sz w:val="28"/>
          <w:szCs w:val="28"/>
          <w:lang w:val="ru-RU"/>
        </w:rPr>
        <w:t>22</w:t>
      </w:r>
      <w:r w:rsidR="00BC4928" w:rsidRPr="00E22B32">
        <w:rPr>
          <w:sz w:val="28"/>
          <w:szCs w:val="28"/>
          <w:lang w:val="ru-RU"/>
        </w:rPr>
        <w:t xml:space="preserve"> годы»</w:t>
      </w:r>
      <w:r w:rsidR="00EF6943" w:rsidRPr="00E22B32">
        <w:rPr>
          <w:sz w:val="28"/>
          <w:szCs w:val="28"/>
          <w:lang w:val="ru-RU"/>
        </w:rPr>
        <w:t xml:space="preserve"> изложить в </w:t>
      </w:r>
      <w:r w:rsidR="00DA4E9B" w:rsidRPr="00E22B32">
        <w:rPr>
          <w:sz w:val="28"/>
          <w:szCs w:val="28"/>
          <w:lang w:val="ru-RU"/>
        </w:rPr>
        <w:t>следующей редакции</w:t>
      </w:r>
      <w:r w:rsidR="002178DF" w:rsidRPr="00E22B32">
        <w:rPr>
          <w:sz w:val="28"/>
          <w:szCs w:val="28"/>
          <w:lang w:val="ru-RU"/>
        </w:rPr>
        <w:t>:</w:t>
      </w:r>
    </w:p>
    <w:p w:rsidR="00CA4D40" w:rsidRDefault="00CA4D40" w:rsidP="00EF6943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A4D40" w:rsidRDefault="00CA4D40" w:rsidP="00EF6943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A4D40" w:rsidRDefault="00CA4D40" w:rsidP="00EF6943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C120C" w:rsidRDefault="00EC120C" w:rsidP="00EC120C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EF6943" w:rsidRPr="00EC120C" w:rsidRDefault="00EC120C" w:rsidP="00EC120C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C120C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EF6943" w:rsidRPr="00EC120C">
        <w:rPr>
          <w:rFonts w:ascii="Times New Roman" w:hAnsi="Times New Roman" w:cs="Times New Roman"/>
          <w:sz w:val="28"/>
          <w:szCs w:val="28"/>
        </w:rPr>
        <w:t xml:space="preserve">Прогнозная оценка расходов по источникам ресурсного обеспечения </w:t>
      </w:r>
    </w:p>
    <w:p w:rsidR="00EF6943" w:rsidRPr="00EC120C" w:rsidRDefault="00EF6943" w:rsidP="00CA4D40">
      <w:pPr>
        <w:jc w:val="center"/>
        <w:rPr>
          <w:sz w:val="28"/>
          <w:szCs w:val="28"/>
          <w:lang w:val="ru-RU"/>
        </w:rPr>
      </w:pPr>
      <w:r w:rsidRPr="00EC120C">
        <w:rPr>
          <w:sz w:val="28"/>
          <w:szCs w:val="28"/>
          <w:lang w:val="ru-RU"/>
        </w:rPr>
        <w:t>на реализацию муниципальной программы «Развитие образования города Липецка на 2017-2022 годы»</w:t>
      </w:r>
    </w:p>
    <w:p w:rsidR="00CA4D40" w:rsidRPr="00E22B32" w:rsidRDefault="00CA4D40" w:rsidP="00CA4D40">
      <w:pPr>
        <w:jc w:val="center"/>
        <w:rPr>
          <w:sz w:val="28"/>
          <w:szCs w:val="28"/>
          <w:lang w:val="ru-RU"/>
        </w:rPr>
      </w:pPr>
    </w:p>
    <w:tbl>
      <w:tblPr>
        <w:tblW w:w="147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7"/>
        <w:gridCol w:w="2409"/>
        <w:gridCol w:w="1560"/>
        <w:gridCol w:w="1701"/>
        <w:gridCol w:w="1275"/>
        <w:gridCol w:w="1276"/>
        <w:gridCol w:w="1559"/>
        <w:gridCol w:w="1418"/>
      </w:tblGrid>
      <w:tr w:rsidR="002C5D97" w:rsidRPr="00E22B32" w:rsidTr="005F656D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jc w:val="center"/>
              <w:rPr>
                <w:sz w:val="24"/>
                <w:szCs w:val="24"/>
                <w:lang w:val="ru-RU"/>
              </w:rPr>
            </w:pPr>
            <w:r w:rsidRPr="00E22B32">
              <w:rPr>
                <w:sz w:val="24"/>
                <w:szCs w:val="24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5F656D" w:rsidRDefault="00EF2BD8" w:rsidP="005F656D">
            <w:pPr>
              <w:jc w:val="center"/>
              <w:rPr>
                <w:sz w:val="24"/>
                <w:szCs w:val="24"/>
                <w:lang w:val="ru-RU"/>
              </w:rPr>
            </w:pPr>
            <w:r w:rsidRPr="00E22B32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jc w:val="center"/>
            </w:pPr>
            <w:r w:rsidRPr="00E22B32">
              <w:t>Источники ресурсного обеспечения</w:t>
            </w:r>
          </w:p>
        </w:tc>
        <w:tc>
          <w:tcPr>
            <w:tcW w:w="87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Расходы (тыс. руб.)</w:t>
            </w:r>
          </w:p>
        </w:tc>
      </w:tr>
      <w:tr w:rsidR="002C5D97" w:rsidRPr="00E22B32" w:rsidTr="005F656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 xml:space="preserve">2017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 xml:space="preserve">2018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 xml:space="preserve">2019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2022</w:t>
            </w:r>
          </w:p>
        </w:tc>
      </w:tr>
      <w:tr w:rsidR="002C5D97" w:rsidRPr="00E22B32" w:rsidTr="005F656D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jc w:val="center"/>
              <w:rPr>
                <w:sz w:val="24"/>
                <w:szCs w:val="24"/>
              </w:rPr>
            </w:pPr>
            <w:r w:rsidRPr="00E22B32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jc w:val="center"/>
              <w:rPr>
                <w:sz w:val="24"/>
                <w:szCs w:val="24"/>
              </w:rPr>
            </w:pPr>
            <w:r w:rsidRPr="00E22B32"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jc w:val="center"/>
              <w:rPr>
                <w:sz w:val="24"/>
                <w:szCs w:val="24"/>
              </w:rPr>
            </w:pPr>
            <w:r w:rsidRPr="00E22B32">
              <w:rPr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9</w:t>
            </w:r>
          </w:p>
        </w:tc>
      </w:tr>
      <w:tr w:rsidR="002C5D97" w:rsidRPr="00E22B32" w:rsidTr="005F656D">
        <w:trPr>
          <w:trHeight w:val="34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jc w:val="center"/>
              <w:rPr>
                <w:sz w:val="24"/>
                <w:szCs w:val="24"/>
              </w:rPr>
            </w:pPr>
            <w:r w:rsidRPr="00E22B32">
              <w:rPr>
                <w:sz w:val="24"/>
                <w:szCs w:val="24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rPr>
                <w:sz w:val="24"/>
                <w:szCs w:val="24"/>
                <w:lang w:val="ru-RU"/>
              </w:rPr>
            </w:pPr>
            <w:r w:rsidRPr="00E22B32">
              <w:rPr>
                <w:sz w:val="24"/>
                <w:szCs w:val="24"/>
                <w:lang w:val="ru-RU"/>
              </w:rPr>
              <w:t xml:space="preserve">Муниципальная программа </w:t>
            </w:r>
          </w:p>
          <w:p w:rsidR="00EF2BD8" w:rsidRPr="00E22B32" w:rsidRDefault="00EF2BD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B32">
              <w:rPr>
                <w:rFonts w:ascii="Times New Roman" w:hAnsi="Times New Roman" w:cs="Times New Roman"/>
                <w:sz w:val="24"/>
                <w:szCs w:val="24"/>
              </w:rPr>
              <w:t>«Развитие образования города Липецка на 2017-2022 годы»</w:t>
            </w:r>
          </w:p>
          <w:p w:rsidR="00EF2BD8" w:rsidRPr="00E22B32" w:rsidRDefault="00EF2BD8">
            <w:pPr>
              <w:rPr>
                <w:sz w:val="24"/>
                <w:szCs w:val="24"/>
                <w:lang w:val="ru-RU"/>
              </w:rPr>
            </w:pPr>
            <w:r w:rsidRPr="00E22B32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C31BE7" w:rsidP="00C31BE7">
            <w:pPr>
              <w:jc w:val="center"/>
            </w:pPr>
            <w:r w:rsidRPr="00E22B32">
              <w:rPr>
                <w:lang w:val="ru-RU"/>
              </w:rPr>
              <w:t>5925115</w:t>
            </w:r>
            <w:r w:rsidR="00EF2BD8" w:rsidRPr="00E22B32">
              <w:t>,1</w:t>
            </w:r>
            <w:r w:rsidRPr="00E22B32">
              <w:rPr>
                <w:lang w:val="ru-RU"/>
              </w:rPr>
              <w:t>52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C31BE7" w:rsidP="00C31BE7">
            <w:pPr>
              <w:jc w:val="center"/>
              <w:rPr>
                <w:lang w:val="ru-RU"/>
              </w:rPr>
            </w:pPr>
            <w:r w:rsidRPr="00E22B32">
              <w:rPr>
                <w:lang w:val="ru-RU"/>
              </w:rPr>
              <w:t>5961125</w:t>
            </w:r>
            <w:r w:rsidR="00EF2BD8" w:rsidRPr="00E22B32">
              <w:t>,</w:t>
            </w:r>
            <w:r w:rsidRPr="00E22B32">
              <w:rPr>
                <w:lang w:val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5503450,6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5470853,6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5496092,6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5477839,6</w:t>
            </w:r>
          </w:p>
        </w:tc>
      </w:tr>
      <w:tr w:rsidR="002C5D97" w:rsidRPr="00E22B32" w:rsidTr="005F656D">
        <w:trPr>
          <w:trHeight w:val="66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250496" w:rsidP="00C31BE7">
            <w:pPr>
              <w:jc w:val="center"/>
              <w:rPr>
                <w:lang w:val="ru-RU"/>
              </w:rPr>
            </w:pPr>
            <w:r w:rsidRPr="00E22B32">
              <w:rPr>
                <w:lang w:val="ru-RU"/>
              </w:rPr>
              <w:t>440,703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rPr>
          <w:trHeight w:val="418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250496">
            <w:pPr>
              <w:jc w:val="center"/>
            </w:pPr>
            <w:r w:rsidRPr="00E22B32">
              <w:rPr>
                <w:lang w:val="ru-RU"/>
              </w:rPr>
              <w:t>3251153</w:t>
            </w:r>
            <w:r w:rsidRPr="00E22B32">
              <w:t>,</w:t>
            </w:r>
            <w:r w:rsidRPr="00E22B32">
              <w:rPr>
                <w:lang w:val="ru-RU"/>
              </w:rPr>
              <w:t>506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3111819,6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3112650,6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3112661,6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3112672,6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3112684,6</w:t>
            </w:r>
          </w:p>
        </w:tc>
      </w:tr>
      <w:tr w:rsidR="002C5D97" w:rsidRPr="00E22B32" w:rsidTr="005F656D">
        <w:trPr>
          <w:trHeight w:val="42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бюджет города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250496" w:rsidP="00250496">
            <w:pPr>
              <w:jc w:val="center"/>
              <w:rPr>
                <w:lang w:val="ru-RU"/>
              </w:rPr>
            </w:pPr>
            <w:r w:rsidRPr="00E22B32">
              <w:rPr>
                <w:lang w:val="ru-RU"/>
              </w:rPr>
              <w:t>2015793</w:t>
            </w:r>
            <w:r w:rsidR="00EF2BD8" w:rsidRPr="00E22B32">
              <w:t>,</w:t>
            </w:r>
            <w:r w:rsidRPr="00E22B32">
              <w:rPr>
                <w:lang w:val="ru-RU"/>
              </w:rPr>
              <w:t>943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250496" w:rsidP="00250496">
            <w:pPr>
              <w:jc w:val="center"/>
              <w:rPr>
                <w:lang w:val="ru-RU"/>
              </w:rPr>
            </w:pPr>
            <w:r w:rsidRPr="00E22B32">
              <w:rPr>
                <w:lang w:val="ru-RU"/>
              </w:rPr>
              <w:t>2191578</w:t>
            </w:r>
            <w:r w:rsidR="00EF2BD8" w:rsidRPr="00E22B32">
              <w:t>,</w:t>
            </w:r>
            <w:r w:rsidRPr="00E22B32">
              <w:rPr>
                <w:lang w:val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1696410,0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1662410,0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1686205,0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1666465,0</w:t>
            </w:r>
          </w:p>
        </w:tc>
      </w:tr>
      <w:tr w:rsidR="002C5D97" w:rsidRPr="00E22B32" w:rsidTr="005F656D">
        <w:trPr>
          <w:trHeight w:val="42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56D" w:rsidRDefault="00EF2BD8">
            <w:pPr>
              <w:rPr>
                <w:lang w:val="ru-RU"/>
              </w:rPr>
            </w:pPr>
            <w:r w:rsidRPr="00E22B32">
              <w:rPr>
                <w:lang w:val="ru-RU"/>
              </w:rPr>
              <w:t xml:space="preserve">средства бюджетов государственных </w:t>
            </w:r>
          </w:p>
          <w:p w:rsidR="00EF2BD8" w:rsidRPr="00E22B32" w:rsidRDefault="00EF2BD8">
            <w:pPr>
              <w:rPr>
                <w:lang w:val="ru-RU"/>
              </w:rPr>
            </w:pPr>
            <w:r w:rsidRPr="00E22B32">
              <w:rPr>
                <w:lang w:val="ru-RU"/>
              </w:rPr>
              <w:t>внебюджетных фондов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CA4D40">
            <w:r>
              <w:rPr>
                <w:lang w:val="ru-RU"/>
              </w:rPr>
              <w:t>с</w:t>
            </w:r>
            <w:r w:rsidR="0036477E">
              <w:t>редства</w:t>
            </w:r>
            <w:r>
              <w:rPr>
                <w:lang w:val="ru-RU"/>
              </w:rPr>
              <w:t xml:space="preserve"> </w:t>
            </w:r>
            <w:r w:rsidR="0036477E">
              <w:rPr>
                <w:lang w:val="ru-RU"/>
              </w:rPr>
              <w:t>в</w:t>
            </w:r>
            <w:r w:rsidR="00EF2BD8" w:rsidRPr="00E22B32">
              <w:t>небюджетных источников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657727,0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657727,0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694390,0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695782,0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697215,0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698690,0</w:t>
            </w:r>
          </w:p>
        </w:tc>
      </w:tr>
      <w:tr w:rsidR="002C5D97" w:rsidRPr="00E22B32" w:rsidTr="005F656D">
        <w:trPr>
          <w:trHeight w:val="41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jc w:val="center"/>
              <w:rPr>
                <w:sz w:val="24"/>
                <w:szCs w:val="24"/>
              </w:rPr>
            </w:pPr>
            <w:r w:rsidRPr="00E22B32">
              <w:rPr>
                <w:sz w:val="24"/>
                <w:szCs w:val="24"/>
              </w:rPr>
              <w:t>2.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rPr>
                <w:sz w:val="24"/>
                <w:szCs w:val="24"/>
                <w:lang w:val="ru-RU"/>
              </w:rPr>
            </w:pPr>
            <w:r w:rsidRPr="00E22B32">
              <w:rPr>
                <w:sz w:val="24"/>
                <w:szCs w:val="24"/>
                <w:lang w:val="ru-RU"/>
              </w:rPr>
              <w:t>Подпрограмма 1</w:t>
            </w:r>
          </w:p>
          <w:p w:rsidR="00EF2BD8" w:rsidRPr="00E22B32" w:rsidRDefault="00EF2BD8">
            <w:pPr>
              <w:rPr>
                <w:sz w:val="24"/>
                <w:szCs w:val="24"/>
                <w:lang w:val="ru-RU"/>
              </w:rPr>
            </w:pPr>
            <w:r w:rsidRPr="00E22B32">
              <w:rPr>
                <w:sz w:val="24"/>
                <w:szCs w:val="24"/>
                <w:lang w:val="ru-RU"/>
              </w:rPr>
              <w:t>«Повыше</w:t>
            </w:r>
            <w:r w:rsidR="0036477E">
              <w:rPr>
                <w:sz w:val="24"/>
                <w:szCs w:val="24"/>
                <w:lang w:val="ru-RU"/>
              </w:rPr>
              <w:t xml:space="preserve">ние </w:t>
            </w:r>
            <w:r w:rsidRPr="00E22B32">
              <w:rPr>
                <w:sz w:val="24"/>
                <w:szCs w:val="24"/>
                <w:lang w:val="ru-RU"/>
              </w:rPr>
              <w:t>доступности и качества услуг в системе общего образования»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250496" w:rsidP="00250496">
            <w:pPr>
              <w:jc w:val="center"/>
            </w:pPr>
            <w:r w:rsidRPr="00E22B32">
              <w:rPr>
                <w:lang w:val="ru-RU"/>
              </w:rPr>
              <w:t>4980497</w:t>
            </w:r>
            <w:r w:rsidR="00EF2BD8" w:rsidRPr="00E22B32">
              <w:t>,</w:t>
            </w:r>
            <w:r w:rsidRPr="00E22B32">
              <w:rPr>
                <w:lang w:val="ru-RU"/>
              </w:rPr>
              <w:t>8</w:t>
            </w:r>
            <w:r w:rsidR="00EF2BD8" w:rsidRPr="00E22B32"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 w:rsidP="00250496">
            <w:pPr>
              <w:jc w:val="center"/>
              <w:rPr>
                <w:lang w:val="ru-RU"/>
              </w:rPr>
            </w:pPr>
            <w:r w:rsidRPr="00E22B32">
              <w:t>5</w:t>
            </w:r>
            <w:r w:rsidR="00250496" w:rsidRPr="00E22B32">
              <w:rPr>
                <w:lang w:val="ru-RU"/>
              </w:rPr>
              <w:t>113943</w:t>
            </w:r>
            <w:r w:rsidRPr="00E22B32">
              <w:t>,</w:t>
            </w:r>
            <w:r w:rsidR="00250496" w:rsidRPr="00E22B32">
              <w:rPr>
                <w:lang w:val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4647772,6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4613772,6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4637567,6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4617827,6</w:t>
            </w:r>
          </w:p>
        </w:tc>
      </w:tr>
      <w:tr w:rsidR="002C5D97" w:rsidRPr="00E22B32" w:rsidTr="005F656D">
        <w:trPr>
          <w:trHeight w:val="41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283,57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rPr>
          <w:trHeight w:val="41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 w:rsidP="00250496">
            <w:pPr>
              <w:jc w:val="center"/>
            </w:pPr>
            <w:r w:rsidRPr="00E22B32">
              <w:t>32</w:t>
            </w:r>
            <w:r w:rsidR="00250496" w:rsidRPr="00E22B32">
              <w:rPr>
                <w:lang w:val="ru-RU"/>
              </w:rPr>
              <w:t>49795</w:t>
            </w:r>
            <w:r w:rsidRPr="00E22B32">
              <w:t>,</w:t>
            </w:r>
            <w:r w:rsidR="00250496" w:rsidRPr="00E22B32">
              <w:rPr>
                <w:lang w:val="ru-RU"/>
              </w:rPr>
              <w:t>3</w:t>
            </w:r>
            <w:r w:rsidRPr="00E22B32">
              <w:t>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3111479,6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3112287,6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3112287,6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3112287,6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3112287,6</w:t>
            </w:r>
          </w:p>
        </w:tc>
      </w:tr>
      <w:tr w:rsidR="002C5D97" w:rsidRPr="00E22B32" w:rsidTr="005F656D">
        <w:trPr>
          <w:trHeight w:val="42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бюджет города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 w:rsidP="00250496">
            <w:pPr>
              <w:jc w:val="center"/>
              <w:rPr>
                <w:lang w:val="ru-RU"/>
              </w:rPr>
            </w:pPr>
            <w:r w:rsidRPr="00E22B32">
              <w:t>1</w:t>
            </w:r>
            <w:r w:rsidR="00250496" w:rsidRPr="00E22B32">
              <w:rPr>
                <w:lang w:val="ru-RU"/>
              </w:rPr>
              <w:t>150418</w:t>
            </w:r>
            <w:r w:rsidRPr="00E22B32">
              <w:t>,</w:t>
            </w:r>
            <w:r w:rsidR="00250496" w:rsidRPr="00E22B32">
              <w:rPr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250496" w:rsidP="00250496">
            <w:pPr>
              <w:jc w:val="center"/>
              <w:rPr>
                <w:lang w:val="ru-RU"/>
              </w:rPr>
            </w:pPr>
            <w:r w:rsidRPr="00E22B32">
              <w:rPr>
                <w:lang w:val="ru-RU"/>
              </w:rPr>
              <w:t>1422463</w:t>
            </w:r>
            <w:r w:rsidR="00EF2BD8" w:rsidRPr="00E22B32">
              <w:t>,</w:t>
            </w:r>
            <w:r w:rsidRPr="00E22B32">
              <w:rPr>
                <w:lang w:val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925485,0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891485,0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915280,0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895540,0</w:t>
            </w:r>
          </w:p>
        </w:tc>
      </w:tr>
      <w:tr w:rsidR="002C5D97" w:rsidRPr="00E22B32" w:rsidTr="005F656D">
        <w:trPr>
          <w:trHeight w:val="42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rPr>
                <w:lang w:val="ru-RU"/>
              </w:rPr>
            </w:pPr>
            <w:r w:rsidRPr="00E22B32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rPr>
          <w:trHeight w:val="55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средства внебюджет</w:t>
            </w:r>
            <w:r w:rsidR="00CA4D40">
              <w:t xml:space="preserve">ных </w:t>
            </w:r>
            <w:r w:rsidRPr="00E22B32">
              <w:t>источников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580000,0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580000,0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610000,0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610000,0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610000,0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610000,0</w:t>
            </w:r>
          </w:p>
        </w:tc>
      </w:tr>
      <w:tr w:rsidR="002C5D97" w:rsidRPr="00E22B32" w:rsidTr="005F656D">
        <w:trPr>
          <w:trHeight w:val="33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jc w:val="center"/>
              <w:rPr>
                <w:sz w:val="24"/>
                <w:szCs w:val="24"/>
              </w:rPr>
            </w:pPr>
            <w:r w:rsidRPr="00E22B32">
              <w:rPr>
                <w:sz w:val="24"/>
                <w:szCs w:val="24"/>
              </w:rPr>
              <w:t>3.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656D" w:rsidRDefault="00EF2BD8">
            <w:pPr>
              <w:rPr>
                <w:sz w:val="24"/>
                <w:szCs w:val="24"/>
                <w:lang w:val="ru-RU"/>
              </w:rPr>
            </w:pPr>
            <w:r w:rsidRPr="00E22B32">
              <w:rPr>
                <w:sz w:val="24"/>
                <w:szCs w:val="24"/>
                <w:lang w:val="ru-RU"/>
              </w:rPr>
              <w:t xml:space="preserve">Подпрограмма 2 </w:t>
            </w:r>
          </w:p>
          <w:p w:rsidR="00EF2BD8" w:rsidRPr="00E22B32" w:rsidRDefault="00EF2BD8">
            <w:pPr>
              <w:rPr>
                <w:sz w:val="24"/>
                <w:szCs w:val="24"/>
                <w:lang w:val="ru-RU"/>
              </w:rPr>
            </w:pPr>
            <w:r w:rsidRPr="00E22B32">
              <w:rPr>
                <w:sz w:val="24"/>
                <w:szCs w:val="24"/>
                <w:lang w:val="ru-RU"/>
              </w:rPr>
              <w:t>«Повышени</w:t>
            </w:r>
            <w:r w:rsidR="0036477E">
              <w:rPr>
                <w:sz w:val="24"/>
                <w:szCs w:val="24"/>
                <w:lang w:val="ru-RU"/>
              </w:rPr>
              <w:t xml:space="preserve">е </w:t>
            </w:r>
            <w:r w:rsidRPr="00E22B32">
              <w:rPr>
                <w:sz w:val="24"/>
                <w:szCs w:val="24"/>
                <w:lang w:val="ru-RU"/>
              </w:rPr>
              <w:t>доступности и качества услуг в системе дополнительного образования»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 w:rsidP="00250496">
            <w:pPr>
              <w:jc w:val="center"/>
              <w:rPr>
                <w:lang w:val="ru-RU"/>
              </w:rPr>
            </w:pPr>
            <w:r w:rsidRPr="00E22B32">
              <w:t>80</w:t>
            </w:r>
            <w:r w:rsidR="00250496" w:rsidRPr="00E22B32">
              <w:rPr>
                <w:lang w:val="ru-RU"/>
              </w:rPr>
              <w:t>8304</w:t>
            </w:r>
            <w:r w:rsidRPr="00E22B32">
              <w:t>,</w:t>
            </w:r>
            <w:r w:rsidR="00250496" w:rsidRPr="00E22B32">
              <w:rPr>
                <w:lang w:val="ru-RU"/>
              </w:rPr>
              <w:t>249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714381,0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720877,0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722280,0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723724,0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725211,0</w:t>
            </w:r>
          </w:p>
        </w:tc>
      </w:tr>
      <w:tr w:rsidR="002C5D97" w:rsidRPr="00E22B32" w:rsidTr="005F656D">
        <w:trPr>
          <w:trHeight w:val="33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157,133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rPr>
          <w:trHeight w:val="38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1145,773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340,0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363,0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374,0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385,0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397,0</w:t>
            </w:r>
          </w:p>
        </w:tc>
      </w:tr>
      <w:tr w:rsidR="002C5D97" w:rsidRPr="00E22B32" w:rsidTr="005F656D">
        <w:trPr>
          <w:trHeight w:val="562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бюджет города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 w:rsidP="00250496">
            <w:pPr>
              <w:jc w:val="center"/>
              <w:rPr>
                <w:lang w:val="ru-RU"/>
              </w:rPr>
            </w:pPr>
            <w:r w:rsidRPr="00E22B32">
              <w:t>74</w:t>
            </w:r>
            <w:r w:rsidR="00250496" w:rsidRPr="00E22B32">
              <w:rPr>
                <w:lang w:val="ru-RU"/>
              </w:rPr>
              <w:t>4274</w:t>
            </w:r>
            <w:r w:rsidRPr="00E22B32">
              <w:t>,</w:t>
            </w:r>
            <w:r w:rsidR="00250496" w:rsidRPr="00E22B32">
              <w:rPr>
                <w:lang w:val="ru-RU"/>
              </w:rPr>
              <w:t>343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651314,0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653124,0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653124,0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653124,0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653124,0</w:t>
            </w:r>
          </w:p>
        </w:tc>
      </w:tr>
      <w:tr w:rsidR="002C5D97" w:rsidRPr="00E22B32" w:rsidTr="005F656D">
        <w:trPr>
          <w:trHeight w:val="562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rPr>
                <w:lang w:val="ru-RU"/>
              </w:rPr>
            </w:pPr>
            <w:r w:rsidRPr="00E22B32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средства внебюджетных источников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62727,0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62727,0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67390,0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68782,0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70215,0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71690,0</w:t>
            </w:r>
          </w:p>
        </w:tc>
      </w:tr>
      <w:tr w:rsidR="002C5D97" w:rsidRPr="00E22B32" w:rsidTr="005F656D">
        <w:trPr>
          <w:trHeight w:val="413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jc w:val="center"/>
              <w:rPr>
                <w:sz w:val="24"/>
                <w:szCs w:val="24"/>
              </w:rPr>
            </w:pPr>
            <w:r w:rsidRPr="00E22B32">
              <w:rPr>
                <w:sz w:val="24"/>
                <w:szCs w:val="24"/>
              </w:rPr>
              <w:t>4.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rPr>
                <w:sz w:val="24"/>
                <w:szCs w:val="24"/>
                <w:lang w:val="ru-RU"/>
              </w:rPr>
            </w:pPr>
            <w:r w:rsidRPr="00E22B32">
              <w:rPr>
                <w:sz w:val="24"/>
                <w:szCs w:val="24"/>
                <w:lang w:val="ru-RU"/>
              </w:rPr>
              <w:t>Подпрограмма 3</w:t>
            </w:r>
          </w:p>
          <w:p w:rsidR="00EF2BD8" w:rsidRPr="00E22B32" w:rsidRDefault="00EF2BD8">
            <w:pPr>
              <w:rPr>
                <w:sz w:val="24"/>
                <w:szCs w:val="24"/>
                <w:lang w:val="ru-RU"/>
              </w:rPr>
            </w:pPr>
            <w:r w:rsidRPr="00E22B32">
              <w:rPr>
                <w:sz w:val="24"/>
                <w:szCs w:val="24"/>
                <w:lang w:val="ru-RU"/>
              </w:rPr>
              <w:t>«Совершенствование организации отдыха детей в каникулярное время»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 w:rsidP="00250496">
            <w:pPr>
              <w:jc w:val="center"/>
            </w:pPr>
            <w:r w:rsidRPr="00E22B32">
              <w:t>5091</w:t>
            </w:r>
            <w:r w:rsidR="00250496" w:rsidRPr="00E22B32">
              <w:rPr>
                <w:lang w:val="ru-RU"/>
              </w:rPr>
              <w:t>1</w:t>
            </w:r>
            <w:r w:rsidRPr="00E22B32"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47363,0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49363,0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49363,0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49363,0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49363,0</w:t>
            </w:r>
          </w:p>
        </w:tc>
      </w:tr>
      <w:tr w:rsidR="002C5D97" w:rsidRPr="00E22B32" w:rsidTr="005F656D">
        <w:trPr>
          <w:trHeight w:val="41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rPr>
          <w:trHeight w:val="41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rPr>
          <w:trHeight w:val="418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бюджет города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 w:rsidP="00250496">
            <w:pPr>
              <w:jc w:val="center"/>
            </w:pPr>
            <w:r w:rsidRPr="00E22B32">
              <w:t>3591</w:t>
            </w:r>
            <w:r w:rsidR="00250496" w:rsidRPr="00E22B32">
              <w:rPr>
                <w:lang w:val="ru-RU"/>
              </w:rPr>
              <w:t>1</w:t>
            </w:r>
            <w:r w:rsidRPr="00E22B32">
              <w:t>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32363,0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32363,0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32363,0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32363,0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32363,0</w:t>
            </w:r>
          </w:p>
        </w:tc>
      </w:tr>
      <w:tr w:rsidR="002C5D97" w:rsidRPr="00E22B32" w:rsidTr="005F656D">
        <w:trPr>
          <w:trHeight w:val="418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rPr>
                <w:lang w:val="ru-RU"/>
              </w:rPr>
            </w:pPr>
            <w:r w:rsidRPr="00E22B32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средства внебюджетных источников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15000,0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15000,0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17000,0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17000,0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17000,0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17000,0</w:t>
            </w:r>
          </w:p>
        </w:tc>
      </w:tr>
      <w:tr w:rsidR="002C5D97" w:rsidRPr="00E22B32" w:rsidTr="005F656D">
        <w:trPr>
          <w:trHeight w:val="41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jc w:val="center"/>
              <w:rPr>
                <w:sz w:val="24"/>
                <w:szCs w:val="24"/>
              </w:rPr>
            </w:pPr>
            <w:r w:rsidRPr="00E22B32">
              <w:rPr>
                <w:sz w:val="24"/>
                <w:szCs w:val="24"/>
              </w:rPr>
              <w:t>5.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rPr>
                <w:sz w:val="24"/>
                <w:szCs w:val="24"/>
                <w:lang w:val="ru-RU"/>
              </w:rPr>
            </w:pPr>
            <w:r w:rsidRPr="00E22B32">
              <w:rPr>
                <w:sz w:val="24"/>
                <w:szCs w:val="24"/>
                <w:lang w:val="ru-RU"/>
              </w:rPr>
              <w:t>Подпрограмма 4 «Обеспечение устойчиво</w:t>
            </w:r>
            <w:r w:rsidR="0036477E">
              <w:rPr>
                <w:sz w:val="24"/>
                <w:szCs w:val="24"/>
                <w:lang w:val="ru-RU"/>
              </w:rPr>
              <w:t xml:space="preserve">го </w:t>
            </w:r>
            <w:r w:rsidRPr="00E22B32">
              <w:rPr>
                <w:sz w:val="24"/>
                <w:szCs w:val="24"/>
                <w:lang w:val="ru-RU"/>
              </w:rPr>
              <w:t>функционирования и развития системы образования города Липецка»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Всего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 w:rsidP="00AC2123">
            <w:pPr>
              <w:jc w:val="center"/>
              <w:rPr>
                <w:lang w:val="ru-RU"/>
              </w:rPr>
            </w:pPr>
            <w:r w:rsidRPr="00E22B32">
              <w:t>85</w:t>
            </w:r>
            <w:r w:rsidR="00E22B32">
              <w:rPr>
                <w:lang w:val="ru-RU"/>
              </w:rPr>
              <w:t>402</w:t>
            </w:r>
            <w:r w:rsidRPr="00E22B32">
              <w:t>,</w:t>
            </w:r>
            <w:r w:rsidR="00E22B32">
              <w:rPr>
                <w:lang w:val="ru-RU"/>
              </w:rPr>
              <w:t>08</w:t>
            </w:r>
            <w:r w:rsidR="00AC2123">
              <w:rPr>
                <w:lang w:val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85438,0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85438,0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85438,0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85438,0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85438,0</w:t>
            </w:r>
          </w:p>
        </w:tc>
      </w:tr>
      <w:tr w:rsidR="002C5D97" w:rsidRPr="00E22B32" w:rsidTr="005F656D">
        <w:trPr>
          <w:trHeight w:val="419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rPr>
          <w:trHeight w:val="70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212,389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rPr>
          <w:trHeight w:val="70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бюджет города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 w:rsidP="00805D1F">
            <w:pPr>
              <w:jc w:val="center"/>
              <w:rPr>
                <w:lang w:val="ru-RU"/>
              </w:rPr>
            </w:pPr>
            <w:r w:rsidRPr="00E22B32">
              <w:t>85</w:t>
            </w:r>
            <w:r w:rsidR="00E22B32">
              <w:rPr>
                <w:lang w:val="ru-RU"/>
              </w:rPr>
              <w:t>1</w:t>
            </w:r>
            <w:r w:rsidR="00805D1F">
              <w:rPr>
                <w:lang w:val="ru-RU"/>
              </w:rPr>
              <w:t>8</w:t>
            </w:r>
            <w:r w:rsidR="00E22B32">
              <w:rPr>
                <w:lang w:val="ru-RU"/>
              </w:rPr>
              <w:t>9</w:t>
            </w:r>
            <w:r w:rsidRPr="00E22B32">
              <w:t>,</w:t>
            </w:r>
            <w:r w:rsidR="00E22B32">
              <w:rPr>
                <w:lang w:val="ru-RU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85438,0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85438,0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85438,0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85438,0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85438,0</w:t>
            </w:r>
          </w:p>
        </w:tc>
      </w:tr>
      <w:tr w:rsidR="002C5D97" w:rsidRPr="00E22B32" w:rsidTr="005F656D">
        <w:trPr>
          <w:trHeight w:val="70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pPr>
              <w:rPr>
                <w:lang w:val="ru-RU"/>
              </w:rPr>
            </w:pPr>
            <w:r w:rsidRPr="00E22B32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  <w:tr w:rsidR="002C5D97" w:rsidRPr="00E22B32" w:rsidTr="005F656D"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2BD8" w:rsidRPr="00E22B32" w:rsidRDefault="00EF2BD8">
            <w:r w:rsidRPr="00E22B32">
              <w:t>средства внебюджетных источников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2BD8" w:rsidRPr="00E22B32" w:rsidRDefault="00EF2BD8">
            <w:pPr>
              <w:jc w:val="center"/>
            </w:pPr>
            <w:r w:rsidRPr="00E22B32">
              <w:t>0</w:t>
            </w:r>
          </w:p>
        </w:tc>
      </w:tr>
    </w:tbl>
    <w:p w:rsidR="00EF2BD8" w:rsidRPr="00E22B32" w:rsidRDefault="008E78F3" w:rsidP="00E74571">
      <w:pPr>
        <w:widowControl w:val="0"/>
        <w:autoSpaceDE w:val="0"/>
        <w:autoSpaceDN w:val="0"/>
        <w:adjustRightInd w:val="0"/>
        <w:ind w:firstLine="567"/>
        <w:jc w:val="right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>».</w:t>
      </w:r>
      <w:r w:rsidR="00E74571" w:rsidRPr="00E22B32">
        <w:rPr>
          <w:sz w:val="28"/>
          <w:szCs w:val="28"/>
          <w:lang w:val="ru-RU"/>
        </w:rPr>
        <w:t xml:space="preserve"> </w:t>
      </w:r>
    </w:p>
    <w:p w:rsidR="00CA4D40" w:rsidRDefault="00CA4D40" w:rsidP="004F5FF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CA4D40" w:rsidRDefault="00CA4D40" w:rsidP="004F5FF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CA4D40" w:rsidRDefault="00CA4D40" w:rsidP="004F5FF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CA4D40" w:rsidRDefault="00CA4D40" w:rsidP="004F5FF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  <w:sectPr w:rsidR="00CA4D40" w:rsidSect="00CA4D40">
          <w:pgSz w:w="16840" w:h="11907" w:orient="landscape" w:code="9"/>
          <w:pgMar w:top="1418" w:right="1134" w:bottom="567" w:left="1134" w:header="510" w:footer="0" w:gutter="0"/>
          <w:pgNumType w:start="2"/>
          <w:cols w:space="720"/>
          <w:docGrid w:linePitch="272"/>
        </w:sectPr>
      </w:pPr>
    </w:p>
    <w:p w:rsidR="008A7965" w:rsidRPr="00E22B32" w:rsidRDefault="00402E20" w:rsidP="004F5FF8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lastRenderedPageBreak/>
        <w:t>2.</w:t>
      </w:r>
      <w:r w:rsidR="0080108F" w:rsidRPr="00E22B32">
        <w:rPr>
          <w:sz w:val="28"/>
          <w:szCs w:val="28"/>
          <w:lang w:val="ru-RU"/>
        </w:rPr>
        <w:t xml:space="preserve"> </w:t>
      </w:r>
      <w:r w:rsidR="008A7965" w:rsidRPr="00E22B32">
        <w:rPr>
          <w:sz w:val="28"/>
          <w:szCs w:val="28"/>
          <w:lang w:val="ru-RU"/>
        </w:rPr>
        <w:t>В приложении № 1 к муниципальной программе «Развитие образования города Липецка на 201</w:t>
      </w:r>
      <w:r w:rsidR="009B3342" w:rsidRPr="00E22B32">
        <w:rPr>
          <w:sz w:val="28"/>
          <w:szCs w:val="28"/>
          <w:lang w:val="ru-RU"/>
        </w:rPr>
        <w:t>7</w:t>
      </w:r>
      <w:r w:rsidR="008A7965" w:rsidRPr="00E22B32">
        <w:rPr>
          <w:sz w:val="28"/>
          <w:szCs w:val="28"/>
          <w:lang w:val="ru-RU"/>
        </w:rPr>
        <w:t>-20</w:t>
      </w:r>
      <w:r w:rsidR="009B3342" w:rsidRPr="00E22B32">
        <w:rPr>
          <w:sz w:val="28"/>
          <w:szCs w:val="28"/>
          <w:lang w:val="ru-RU"/>
        </w:rPr>
        <w:t>22</w:t>
      </w:r>
      <w:r w:rsidR="008A7965" w:rsidRPr="00E22B32">
        <w:rPr>
          <w:sz w:val="28"/>
          <w:szCs w:val="28"/>
          <w:lang w:val="ru-RU"/>
        </w:rPr>
        <w:t xml:space="preserve"> годы»</w:t>
      </w:r>
      <w:r w:rsidR="008A7965" w:rsidRPr="00E22B32">
        <w:rPr>
          <w:bCs/>
          <w:sz w:val="28"/>
          <w:szCs w:val="28"/>
          <w:lang w:val="ru-RU"/>
        </w:rPr>
        <w:t>:</w:t>
      </w:r>
    </w:p>
    <w:p w:rsidR="008A7965" w:rsidRPr="00E22B32" w:rsidRDefault="008A7965" w:rsidP="008A796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22B32">
        <w:rPr>
          <w:bCs/>
          <w:sz w:val="28"/>
          <w:szCs w:val="28"/>
          <w:lang w:val="ru-RU"/>
        </w:rPr>
        <w:t xml:space="preserve">2.1. </w:t>
      </w:r>
      <w:r w:rsidRPr="00E22B32">
        <w:rPr>
          <w:sz w:val="28"/>
          <w:szCs w:val="28"/>
          <w:lang w:val="ru-RU"/>
        </w:rPr>
        <w:t>В разделе 1. «</w:t>
      </w:r>
      <w:r w:rsidRPr="00E22B32">
        <w:rPr>
          <w:bCs/>
          <w:sz w:val="28"/>
          <w:szCs w:val="28"/>
          <w:lang w:val="ru-RU"/>
        </w:rPr>
        <w:t xml:space="preserve">Паспорт </w:t>
      </w:r>
      <w:r w:rsidRPr="00E22B32">
        <w:rPr>
          <w:sz w:val="28"/>
          <w:szCs w:val="28"/>
          <w:lang w:val="ru-RU"/>
        </w:rPr>
        <w:t>подпрограммы 1</w:t>
      </w:r>
      <w:r w:rsidRPr="00E22B32">
        <w:rPr>
          <w:bCs/>
          <w:sz w:val="28"/>
          <w:szCs w:val="28"/>
          <w:lang w:val="ru-RU"/>
        </w:rPr>
        <w:t xml:space="preserve"> </w:t>
      </w:r>
      <w:r w:rsidRPr="00E22B32">
        <w:rPr>
          <w:sz w:val="28"/>
          <w:szCs w:val="28"/>
          <w:lang w:val="ru-RU"/>
        </w:rPr>
        <w:t xml:space="preserve">«Повышение доступности и качества </w:t>
      </w:r>
      <w:r w:rsidR="002178DF" w:rsidRPr="00E22B32">
        <w:rPr>
          <w:sz w:val="28"/>
          <w:szCs w:val="28"/>
          <w:lang w:val="ru-RU"/>
        </w:rPr>
        <w:t xml:space="preserve">услуг в системе </w:t>
      </w:r>
      <w:r w:rsidRPr="00E22B32">
        <w:rPr>
          <w:sz w:val="28"/>
          <w:szCs w:val="28"/>
          <w:lang w:val="ru-RU"/>
        </w:rPr>
        <w:t>общего образования» в поз</w:t>
      </w:r>
      <w:r w:rsidRPr="00E22B32">
        <w:rPr>
          <w:sz w:val="28"/>
          <w:szCs w:val="28"/>
          <w:lang w:val="ru-RU"/>
        </w:rPr>
        <w:t>и</w:t>
      </w:r>
      <w:r w:rsidRPr="00E22B32">
        <w:rPr>
          <w:sz w:val="28"/>
          <w:szCs w:val="28"/>
          <w:lang w:val="ru-RU"/>
        </w:rPr>
        <w:t>ции «Объемы финансирования за счет средств бюджета города Липецка с разби</w:t>
      </w:r>
      <w:r w:rsidRPr="00E22B32">
        <w:rPr>
          <w:sz w:val="28"/>
          <w:szCs w:val="28"/>
          <w:lang w:val="ru-RU"/>
        </w:rPr>
        <w:t>в</w:t>
      </w:r>
      <w:r w:rsidRPr="00E22B32">
        <w:rPr>
          <w:sz w:val="28"/>
          <w:szCs w:val="28"/>
          <w:lang w:val="ru-RU"/>
        </w:rPr>
        <w:t xml:space="preserve">кой по годам» цифры </w:t>
      </w:r>
      <w:r w:rsidR="002178DF" w:rsidRPr="00E22B32">
        <w:rPr>
          <w:sz w:val="28"/>
          <w:szCs w:val="28"/>
          <w:lang w:val="ru-RU"/>
        </w:rPr>
        <w:t>«</w:t>
      </w:r>
      <w:r w:rsidR="008E78F3" w:rsidRPr="00E22B32">
        <w:rPr>
          <w:sz w:val="28"/>
          <w:szCs w:val="28"/>
          <w:lang w:val="ru-RU"/>
        </w:rPr>
        <w:t>6423157,7</w:t>
      </w:r>
      <w:r w:rsidR="002178DF" w:rsidRPr="00E22B32">
        <w:rPr>
          <w:sz w:val="28"/>
          <w:szCs w:val="28"/>
          <w:lang w:val="ru-RU"/>
        </w:rPr>
        <w:t>» заменить цифрами «</w:t>
      </w:r>
      <w:r w:rsidR="008E78F3" w:rsidRPr="00E22B32">
        <w:rPr>
          <w:sz w:val="28"/>
          <w:szCs w:val="28"/>
          <w:lang w:val="ru-RU"/>
        </w:rPr>
        <w:t>6200672,7</w:t>
      </w:r>
      <w:r w:rsidR="002178DF" w:rsidRPr="00E22B32">
        <w:rPr>
          <w:sz w:val="28"/>
          <w:szCs w:val="28"/>
          <w:lang w:val="ru-RU"/>
        </w:rPr>
        <w:t>», цифры «</w:t>
      </w:r>
      <w:r w:rsidR="008E78F3" w:rsidRPr="00E22B32">
        <w:rPr>
          <w:sz w:val="28"/>
          <w:szCs w:val="28"/>
          <w:lang w:val="ru-RU"/>
        </w:rPr>
        <w:t>1474882,7</w:t>
      </w:r>
      <w:r w:rsidR="002178DF" w:rsidRPr="00E22B32">
        <w:rPr>
          <w:sz w:val="28"/>
          <w:szCs w:val="28"/>
          <w:lang w:val="ru-RU"/>
        </w:rPr>
        <w:t>» заменить цифрами «</w:t>
      </w:r>
      <w:r w:rsidR="008E78F3" w:rsidRPr="00E22B32">
        <w:rPr>
          <w:sz w:val="28"/>
          <w:szCs w:val="28"/>
          <w:lang w:val="ru-RU"/>
        </w:rPr>
        <w:t>1150418,9</w:t>
      </w:r>
      <w:r w:rsidR="002178DF" w:rsidRPr="00E22B32">
        <w:rPr>
          <w:sz w:val="28"/>
          <w:szCs w:val="28"/>
          <w:lang w:val="ru-RU"/>
        </w:rPr>
        <w:t>»</w:t>
      </w:r>
      <w:r w:rsidR="008E78F3" w:rsidRPr="00E22B32">
        <w:rPr>
          <w:sz w:val="28"/>
          <w:szCs w:val="28"/>
          <w:lang w:val="ru-RU"/>
        </w:rPr>
        <w:t>, цифры «1320485</w:t>
      </w:r>
      <w:r w:rsidR="00E22B32">
        <w:rPr>
          <w:sz w:val="28"/>
          <w:szCs w:val="28"/>
          <w:lang w:val="ru-RU"/>
        </w:rPr>
        <w:t>,0</w:t>
      </w:r>
      <w:r w:rsidR="008E78F3" w:rsidRPr="00E22B32">
        <w:rPr>
          <w:sz w:val="28"/>
          <w:szCs w:val="28"/>
          <w:lang w:val="ru-RU"/>
        </w:rPr>
        <w:t>» заменить цифрами «1422463,8»</w:t>
      </w:r>
      <w:r w:rsidR="00E22B32">
        <w:rPr>
          <w:sz w:val="28"/>
          <w:szCs w:val="28"/>
          <w:lang w:val="ru-RU"/>
        </w:rPr>
        <w:t>;</w:t>
      </w:r>
    </w:p>
    <w:p w:rsidR="002C5D97" w:rsidRPr="00E22B32" w:rsidRDefault="008A7965" w:rsidP="00AC29E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>2.2. В разделе 6. «Р</w:t>
      </w:r>
      <w:r w:rsidRPr="00E22B32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FE50ED" w:rsidRPr="00E22B32">
        <w:rPr>
          <w:bCs/>
          <w:sz w:val="28"/>
          <w:szCs w:val="28"/>
          <w:lang w:val="ru-RU"/>
        </w:rPr>
        <w:t>1</w:t>
      </w:r>
      <w:r w:rsidRPr="00E22B32">
        <w:rPr>
          <w:bCs/>
          <w:sz w:val="28"/>
          <w:szCs w:val="28"/>
          <w:lang w:val="ru-RU"/>
        </w:rPr>
        <w:t>»</w:t>
      </w:r>
      <w:r w:rsidRPr="00E22B32">
        <w:rPr>
          <w:sz w:val="28"/>
          <w:szCs w:val="28"/>
          <w:lang w:val="ru-RU"/>
        </w:rPr>
        <w:t xml:space="preserve"> </w:t>
      </w:r>
      <w:r w:rsidR="002C5D97" w:rsidRPr="00E22B32">
        <w:rPr>
          <w:sz w:val="28"/>
          <w:szCs w:val="28"/>
          <w:lang w:val="ru-RU"/>
        </w:rPr>
        <w:t xml:space="preserve">цифры </w:t>
      </w:r>
      <w:r w:rsidR="008E78F3" w:rsidRPr="00E22B32">
        <w:rPr>
          <w:sz w:val="28"/>
          <w:szCs w:val="28"/>
          <w:lang w:val="ru-RU"/>
        </w:rPr>
        <w:t>«6423157,7» заменить цифрами «6200672,7», цифры «1474882,7» заменить цифрами «1150418,9», цифры «1320485</w:t>
      </w:r>
      <w:r w:rsidR="00E22B32">
        <w:rPr>
          <w:sz w:val="28"/>
          <w:szCs w:val="28"/>
          <w:lang w:val="ru-RU"/>
        </w:rPr>
        <w:t>,0</w:t>
      </w:r>
      <w:r w:rsidR="008E78F3" w:rsidRPr="00E22B32">
        <w:rPr>
          <w:sz w:val="28"/>
          <w:szCs w:val="28"/>
          <w:lang w:val="ru-RU"/>
        </w:rPr>
        <w:t>» заменить цифрами «1422463,8»</w:t>
      </w:r>
      <w:r w:rsidR="002C5D97" w:rsidRPr="00E22B32">
        <w:rPr>
          <w:sz w:val="28"/>
          <w:szCs w:val="28"/>
          <w:lang w:val="ru-RU"/>
        </w:rPr>
        <w:t>.</w:t>
      </w:r>
    </w:p>
    <w:p w:rsidR="00AC29E9" w:rsidRPr="00E22B32" w:rsidRDefault="00AC29E9" w:rsidP="00AC29E9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>3. В приложении № 2 к муниципальной программе «Развитие образования города Липецка на 2017-2022 годы»</w:t>
      </w:r>
      <w:r w:rsidRPr="00E22B32">
        <w:rPr>
          <w:bCs/>
          <w:sz w:val="28"/>
          <w:szCs w:val="28"/>
          <w:lang w:val="ru-RU"/>
        </w:rPr>
        <w:t>:</w:t>
      </w:r>
    </w:p>
    <w:p w:rsidR="00AC29E9" w:rsidRPr="00E22B32" w:rsidRDefault="00AC29E9" w:rsidP="0066229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22B32">
        <w:rPr>
          <w:bCs/>
          <w:sz w:val="28"/>
          <w:szCs w:val="28"/>
          <w:lang w:val="ru-RU"/>
        </w:rPr>
        <w:t xml:space="preserve">3.1. </w:t>
      </w:r>
      <w:r w:rsidRPr="00E22B32">
        <w:rPr>
          <w:sz w:val="28"/>
          <w:szCs w:val="28"/>
          <w:lang w:val="ru-RU"/>
        </w:rPr>
        <w:t>В разделе 1. «</w:t>
      </w:r>
      <w:r w:rsidRPr="00E22B32">
        <w:rPr>
          <w:bCs/>
          <w:sz w:val="28"/>
          <w:szCs w:val="28"/>
          <w:lang w:val="ru-RU"/>
        </w:rPr>
        <w:t xml:space="preserve">Паспорт </w:t>
      </w:r>
      <w:r w:rsidRPr="00E22B32">
        <w:rPr>
          <w:sz w:val="28"/>
          <w:szCs w:val="28"/>
          <w:lang w:val="ru-RU"/>
        </w:rPr>
        <w:t xml:space="preserve">подпрограммы </w:t>
      </w:r>
      <w:r w:rsidR="00895F5B" w:rsidRPr="00E22B32">
        <w:rPr>
          <w:sz w:val="28"/>
          <w:szCs w:val="28"/>
          <w:lang w:val="ru-RU"/>
        </w:rPr>
        <w:t>2</w:t>
      </w:r>
      <w:r w:rsidRPr="00E22B32">
        <w:rPr>
          <w:bCs/>
          <w:sz w:val="28"/>
          <w:szCs w:val="28"/>
          <w:lang w:val="ru-RU"/>
        </w:rPr>
        <w:t xml:space="preserve"> </w:t>
      </w:r>
      <w:r w:rsidRPr="00E22B32">
        <w:rPr>
          <w:sz w:val="28"/>
          <w:szCs w:val="28"/>
          <w:lang w:val="ru-RU"/>
        </w:rPr>
        <w:t>«Повышение доступности и качества у</w:t>
      </w:r>
      <w:r w:rsidR="0097142C" w:rsidRPr="00E22B32">
        <w:rPr>
          <w:sz w:val="28"/>
          <w:szCs w:val="28"/>
          <w:lang w:val="ru-RU"/>
        </w:rPr>
        <w:t xml:space="preserve">слуг в системе дополнительного </w:t>
      </w:r>
      <w:r w:rsidRPr="00E22B32">
        <w:rPr>
          <w:sz w:val="28"/>
          <w:szCs w:val="28"/>
          <w:lang w:val="ru-RU"/>
        </w:rPr>
        <w:t>образования» в поз</w:t>
      </w:r>
      <w:r w:rsidRPr="00E22B32">
        <w:rPr>
          <w:sz w:val="28"/>
          <w:szCs w:val="28"/>
          <w:lang w:val="ru-RU"/>
        </w:rPr>
        <w:t>и</w:t>
      </w:r>
      <w:r w:rsidRPr="00E22B32">
        <w:rPr>
          <w:sz w:val="28"/>
          <w:szCs w:val="28"/>
          <w:lang w:val="ru-RU"/>
        </w:rPr>
        <w:t>ции «Объемы финансирования за счет средств бюджета города Липецка с разби</w:t>
      </w:r>
      <w:r w:rsidRPr="00E22B32">
        <w:rPr>
          <w:sz w:val="28"/>
          <w:szCs w:val="28"/>
          <w:lang w:val="ru-RU"/>
        </w:rPr>
        <w:t>в</w:t>
      </w:r>
      <w:r w:rsidRPr="00E22B32">
        <w:rPr>
          <w:sz w:val="28"/>
          <w:szCs w:val="28"/>
          <w:lang w:val="ru-RU"/>
        </w:rPr>
        <w:t xml:space="preserve">кой по годам» </w:t>
      </w:r>
      <w:r w:rsidR="0066229E" w:rsidRPr="00E22B32">
        <w:rPr>
          <w:sz w:val="28"/>
          <w:szCs w:val="28"/>
          <w:lang w:val="ru-RU"/>
        </w:rPr>
        <w:t>цифры «</w:t>
      </w:r>
      <w:r w:rsidR="008E78F3" w:rsidRPr="00E22B32">
        <w:rPr>
          <w:sz w:val="28"/>
          <w:szCs w:val="28"/>
          <w:lang w:val="ru-RU"/>
        </w:rPr>
        <w:t>4007123,7</w:t>
      </w:r>
      <w:r w:rsidR="0066229E" w:rsidRPr="00E22B32">
        <w:rPr>
          <w:sz w:val="28"/>
          <w:szCs w:val="28"/>
          <w:lang w:val="ru-RU"/>
        </w:rPr>
        <w:t>» заменить цифрами «</w:t>
      </w:r>
      <w:r w:rsidR="008E78F3" w:rsidRPr="00E22B32">
        <w:rPr>
          <w:sz w:val="28"/>
          <w:szCs w:val="28"/>
          <w:lang w:val="ru-RU"/>
        </w:rPr>
        <w:t>4008084,343</w:t>
      </w:r>
      <w:r w:rsidR="0066229E" w:rsidRPr="00E22B32">
        <w:rPr>
          <w:sz w:val="28"/>
          <w:szCs w:val="28"/>
          <w:lang w:val="ru-RU"/>
        </w:rPr>
        <w:t>», цифры «</w:t>
      </w:r>
      <w:r w:rsidR="008E78F3" w:rsidRPr="00E22B32">
        <w:rPr>
          <w:sz w:val="28"/>
          <w:szCs w:val="28"/>
          <w:lang w:val="ru-RU"/>
        </w:rPr>
        <w:t>743313,7</w:t>
      </w:r>
      <w:r w:rsidR="0066229E" w:rsidRPr="00E22B32">
        <w:rPr>
          <w:sz w:val="28"/>
          <w:szCs w:val="28"/>
          <w:lang w:val="ru-RU"/>
        </w:rPr>
        <w:t>» заменить цифрами «</w:t>
      </w:r>
      <w:r w:rsidR="008E78F3" w:rsidRPr="00E22B32">
        <w:rPr>
          <w:sz w:val="28"/>
          <w:szCs w:val="28"/>
          <w:lang w:val="ru-RU"/>
        </w:rPr>
        <w:t>744274,343</w:t>
      </w:r>
      <w:r w:rsidR="0066229E" w:rsidRPr="00E22B32">
        <w:rPr>
          <w:sz w:val="28"/>
          <w:szCs w:val="28"/>
          <w:lang w:val="ru-RU"/>
        </w:rPr>
        <w:t>»;</w:t>
      </w:r>
    </w:p>
    <w:p w:rsidR="008E78F3" w:rsidRPr="00E22B32" w:rsidRDefault="00AC29E9" w:rsidP="00AC29E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>3.2. В разделе 6. «Р</w:t>
      </w:r>
      <w:r w:rsidRPr="00E22B32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F446F7" w:rsidRPr="00E22B32">
        <w:rPr>
          <w:bCs/>
          <w:sz w:val="28"/>
          <w:szCs w:val="28"/>
          <w:lang w:val="ru-RU"/>
        </w:rPr>
        <w:t>2</w:t>
      </w:r>
      <w:r w:rsidRPr="00E22B32">
        <w:rPr>
          <w:bCs/>
          <w:sz w:val="28"/>
          <w:szCs w:val="28"/>
          <w:lang w:val="ru-RU"/>
        </w:rPr>
        <w:t>»</w:t>
      </w:r>
      <w:r w:rsidRPr="00E22B32">
        <w:rPr>
          <w:sz w:val="28"/>
          <w:szCs w:val="28"/>
          <w:lang w:val="ru-RU"/>
        </w:rPr>
        <w:t xml:space="preserve"> </w:t>
      </w:r>
      <w:r w:rsidR="008E78F3" w:rsidRPr="00E22B32">
        <w:rPr>
          <w:sz w:val="28"/>
          <w:szCs w:val="28"/>
          <w:lang w:val="ru-RU"/>
        </w:rPr>
        <w:t>цифры «4007123,7» заменить цифрами «4008084,343», цифры «743313,7» заменить цифрами «744274,343»</w:t>
      </w:r>
      <w:r w:rsidR="0066229E" w:rsidRPr="00E22B32">
        <w:rPr>
          <w:sz w:val="28"/>
          <w:szCs w:val="28"/>
          <w:lang w:val="ru-RU"/>
        </w:rPr>
        <w:t>.</w:t>
      </w:r>
    </w:p>
    <w:p w:rsidR="008E78F3" w:rsidRPr="00E22B32" w:rsidRDefault="008E78F3" w:rsidP="008E78F3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 xml:space="preserve">4. </w:t>
      </w:r>
      <w:r w:rsidR="00E3519F" w:rsidRPr="00E22B32">
        <w:rPr>
          <w:sz w:val="28"/>
          <w:szCs w:val="28"/>
          <w:lang w:val="ru-RU"/>
        </w:rPr>
        <w:t xml:space="preserve"> </w:t>
      </w:r>
      <w:r w:rsidRPr="00E22B32">
        <w:rPr>
          <w:sz w:val="28"/>
          <w:szCs w:val="28"/>
          <w:lang w:val="ru-RU"/>
        </w:rPr>
        <w:t>В приложении № 3 к муниципальной программе «Развитие образования города Липецка на 2017-2022 годы»</w:t>
      </w:r>
      <w:r w:rsidRPr="00E22B32">
        <w:rPr>
          <w:bCs/>
          <w:sz w:val="28"/>
          <w:szCs w:val="28"/>
          <w:lang w:val="ru-RU"/>
        </w:rPr>
        <w:t>:</w:t>
      </w:r>
    </w:p>
    <w:p w:rsidR="008E78F3" w:rsidRPr="00E22B32" w:rsidRDefault="008E78F3" w:rsidP="008E78F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22B32">
        <w:rPr>
          <w:bCs/>
          <w:sz w:val="28"/>
          <w:szCs w:val="28"/>
          <w:lang w:val="ru-RU"/>
        </w:rPr>
        <w:t xml:space="preserve">4.1. </w:t>
      </w:r>
      <w:r w:rsidRPr="00E22B32">
        <w:rPr>
          <w:sz w:val="28"/>
          <w:szCs w:val="28"/>
          <w:lang w:val="ru-RU"/>
        </w:rPr>
        <w:t>В разделе 1. «</w:t>
      </w:r>
      <w:r w:rsidRPr="00E22B32">
        <w:rPr>
          <w:bCs/>
          <w:sz w:val="28"/>
          <w:szCs w:val="28"/>
          <w:lang w:val="ru-RU"/>
        </w:rPr>
        <w:t xml:space="preserve">Паспорт </w:t>
      </w:r>
      <w:r w:rsidRPr="00E22B32">
        <w:rPr>
          <w:sz w:val="28"/>
          <w:szCs w:val="28"/>
          <w:lang w:val="ru-RU"/>
        </w:rPr>
        <w:t>подпрограммы 3</w:t>
      </w:r>
      <w:r w:rsidRPr="00E22B32">
        <w:rPr>
          <w:bCs/>
          <w:sz w:val="28"/>
          <w:szCs w:val="28"/>
          <w:lang w:val="ru-RU"/>
        </w:rPr>
        <w:t xml:space="preserve"> </w:t>
      </w:r>
      <w:r w:rsidRPr="00E22B32">
        <w:rPr>
          <w:sz w:val="28"/>
          <w:szCs w:val="28"/>
          <w:lang w:val="ru-RU"/>
        </w:rPr>
        <w:t>«Совершенствование организации отдыха детей в каникулярное время» в поз</w:t>
      </w:r>
      <w:r w:rsidRPr="00E22B32">
        <w:rPr>
          <w:sz w:val="28"/>
          <w:szCs w:val="28"/>
          <w:lang w:val="ru-RU"/>
        </w:rPr>
        <w:t>и</w:t>
      </w:r>
      <w:r w:rsidRPr="00E22B32">
        <w:rPr>
          <w:sz w:val="28"/>
          <w:szCs w:val="28"/>
          <w:lang w:val="ru-RU"/>
        </w:rPr>
        <w:t>ции «Объемы финансирования за счет средств бюджета города Липецка с разби</w:t>
      </w:r>
      <w:r w:rsidRPr="00E22B32">
        <w:rPr>
          <w:sz w:val="28"/>
          <w:szCs w:val="28"/>
          <w:lang w:val="ru-RU"/>
        </w:rPr>
        <w:t>в</w:t>
      </w:r>
      <w:r w:rsidRPr="00E22B32">
        <w:rPr>
          <w:sz w:val="28"/>
          <w:szCs w:val="28"/>
          <w:lang w:val="ru-RU"/>
        </w:rPr>
        <w:t>кой по годам» цифры «197728,0» заменить цифрами «197726,0», цифры «35913,0» заменить цифрами «35911,0»;</w:t>
      </w:r>
    </w:p>
    <w:p w:rsidR="008E78F3" w:rsidRPr="00E22B32" w:rsidRDefault="008E78F3" w:rsidP="008E78F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>4.2. В разделе 6. «Р</w:t>
      </w:r>
      <w:r w:rsidRPr="00E22B32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AF19F4" w:rsidRPr="00E22B32">
        <w:rPr>
          <w:bCs/>
          <w:sz w:val="28"/>
          <w:szCs w:val="28"/>
          <w:lang w:val="ru-RU"/>
        </w:rPr>
        <w:t>3</w:t>
      </w:r>
      <w:r w:rsidRPr="00E22B32">
        <w:rPr>
          <w:bCs/>
          <w:sz w:val="28"/>
          <w:szCs w:val="28"/>
          <w:lang w:val="ru-RU"/>
        </w:rPr>
        <w:t>»</w:t>
      </w:r>
      <w:r w:rsidRPr="00E22B32">
        <w:rPr>
          <w:sz w:val="28"/>
          <w:szCs w:val="28"/>
          <w:lang w:val="ru-RU"/>
        </w:rPr>
        <w:t xml:space="preserve"> цифры </w:t>
      </w:r>
      <w:r w:rsidR="00AF19F4" w:rsidRPr="00E22B32">
        <w:rPr>
          <w:sz w:val="28"/>
          <w:szCs w:val="28"/>
          <w:lang w:val="ru-RU"/>
        </w:rPr>
        <w:t>«197728,0» заменить цифрами «197726,0», цифры «35913,0» заменить цифрами «35911,0»</w:t>
      </w:r>
      <w:r w:rsidRPr="00E22B32">
        <w:rPr>
          <w:sz w:val="28"/>
          <w:szCs w:val="28"/>
          <w:lang w:val="ru-RU"/>
        </w:rPr>
        <w:t>.</w:t>
      </w:r>
    </w:p>
    <w:p w:rsidR="00AF19F4" w:rsidRPr="00E22B32" w:rsidRDefault="00AF19F4" w:rsidP="00AF19F4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>5. В приложении № 4 к муниципальной программе «Развитие образования города Липецка на 2017-2022 годы»</w:t>
      </w:r>
      <w:r w:rsidRPr="00E22B32">
        <w:rPr>
          <w:bCs/>
          <w:sz w:val="28"/>
          <w:szCs w:val="28"/>
          <w:lang w:val="ru-RU"/>
        </w:rPr>
        <w:t>:</w:t>
      </w:r>
    </w:p>
    <w:p w:rsidR="00AF19F4" w:rsidRPr="00E22B32" w:rsidRDefault="00AF19F4" w:rsidP="00AF19F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22B32">
        <w:rPr>
          <w:bCs/>
          <w:sz w:val="28"/>
          <w:szCs w:val="28"/>
          <w:lang w:val="ru-RU"/>
        </w:rPr>
        <w:t xml:space="preserve">5.1. </w:t>
      </w:r>
      <w:r w:rsidRPr="00E22B32">
        <w:rPr>
          <w:sz w:val="28"/>
          <w:szCs w:val="28"/>
          <w:lang w:val="ru-RU"/>
        </w:rPr>
        <w:t>В разделе 1. «</w:t>
      </w:r>
      <w:r w:rsidRPr="00E22B32">
        <w:rPr>
          <w:bCs/>
          <w:sz w:val="28"/>
          <w:szCs w:val="28"/>
          <w:lang w:val="ru-RU"/>
        </w:rPr>
        <w:t xml:space="preserve">Паспорт </w:t>
      </w:r>
      <w:r w:rsidRPr="00E22B32">
        <w:rPr>
          <w:sz w:val="28"/>
          <w:szCs w:val="28"/>
          <w:lang w:val="ru-RU"/>
        </w:rPr>
        <w:t>подпрограммы 4</w:t>
      </w:r>
      <w:r w:rsidRPr="00E22B32">
        <w:rPr>
          <w:bCs/>
          <w:sz w:val="28"/>
          <w:szCs w:val="28"/>
          <w:lang w:val="ru-RU"/>
        </w:rPr>
        <w:t xml:space="preserve"> </w:t>
      </w:r>
      <w:r w:rsidRPr="00E22B32">
        <w:rPr>
          <w:sz w:val="28"/>
          <w:szCs w:val="28"/>
          <w:lang w:val="ru-RU"/>
        </w:rPr>
        <w:t>«Обеспечение усто</w:t>
      </w:r>
      <w:r w:rsidRPr="00E22B32">
        <w:rPr>
          <w:sz w:val="28"/>
          <w:szCs w:val="28"/>
          <w:lang w:val="ru-RU"/>
        </w:rPr>
        <w:t>й</w:t>
      </w:r>
      <w:r w:rsidRPr="00E22B32">
        <w:rPr>
          <w:sz w:val="28"/>
          <w:szCs w:val="28"/>
          <w:lang w:val="ru-RU"/>
        </w:rPr>
        <w:t>чивого функционирования и развития системы образования города Липецка» в поз</w:t>
      </w:r>
      <w:r w:rsidRPr="00E22B32">
        <w:rPr>
          <w:sz w:val="28"/>
          <w:szCs w:val="28"/>
          <w:lang w:val="ru-RU"/>
        </w:rPr>
        <w:t>и</w:t>
      </w:r>
      <w:r w:rsidRPr="00E22B32">
        <w:rPr>
          <w:sz w:val="28"/>
          <w:szCs w:val="28"/>
          <w:lang w:val="ru-RU"/>
        </w:rPr>
        <w:t>ции «Объемы финансирования за счет средств бюджета города Липецка с разби</w:t>
      </w:r>
      <w:r w:rsidRPr="00E22B32">
        <w:rPr>
          <w:sz w:val="28"/>
          <w:szCs w:val="28"/>
          <w:lang w:val="ru-RU"/>
        </w:rPr>
        <w:t>в</w:t>
      </w:r>
      <w:r w:rsidRPr="00E22B32">
        <w:rPr>
          <w:sz w:val="28"/>
          <w:szCs w:val="28"/>
          <w:lang w:val="ru-RU"/>
        </w:rPr>
        <w:t>кой по годам» цифры «512287,8» заменить цифрами «512379,7», цифры «85097,8» заменить цифрами «85189,7»;</w:t>
      </w:r>
    </w:p>
    <w:p w:rsidR="00AF19F4" w:rsidRPr="00E22B32" w:rsidRDefault="00AF19F4" w:rsidP="00AF19F4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>5.2. В разделе 6. «Р</w:t>
      </w:r>
      <w:r w:rsidRPr="00E22B32">
        <w:rPr>
          <w:bCs/>
          <w:sz w:val="28"/>
          <w:szCs w:val="28"/>
          <w:lang w:val="ru-RU"/>
        </w:rPr>
        <w:t>есурсное обеспечение подпрограммы 4»</w:t>
      </w:r>
      <w:r w:rsidRPr="00E22B32">
        <w:rPr>
          <w:sz w:val="28"/>
          <w:szCs w:val="28"/>
          <w:lang w:val="ru-RU"/>
        </w:rPr>
        <w:t xml:space="preserve"> цифры «512287,8» заменить цифрами «512379,7», цифры «85097,8» заменить цифрами «85189,7».</w:t>
      </w:r>
    </w:p>
    <w:p w:rsidR="00AF19F4" w:rsidRPr="00E22B32" w:rsidRDefault="00AF19F4" w:rsidP="00AF19F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AC29E9" w:rsidRPr="00E22B32" w:rsidRDefault="00AC29E9" w:rsidP="00AF19F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3B07FE" w:rsidRPr="00E22B32" w:rsidRDefault="003B07FE" w:rsidP="00C00A7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271E6" w:rsidRPr="00E22B32" w:rsidRDefault="00C329CA" w:rsidP="00B969D8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  <w:r w:rsidRPr="00E22B32">
        <w:rPr>
          <w:sz w:val="28"/>
          <w:szCs w:val="28"/>
          <w:lang w:val="ru-RU"/>
        </w:rPr>
        <w:t xml:space="preserve">Глава города Липецка                       </w:t>
      </w:r>
      <w:r w:rsidR="002B746A" w:rsidRPr="00E22B32">
        <w:rPr>
          <w:sz w:val="28"/>
          <w:szCs w:val="28"/>
          <w:lang w:val="ru-RU"/>
        </w:rPr>
        <w:t xml:space="preserve">                     </w:t>
      </w:r>
      <w:r w:rsidRPr="00E22B32">
        <w:rPr>
          <w:sz w:val="28"/>
          <w:szCs w:val="28"/>
          <w:lang w:val="ru-RU"/>
        </w:rPr>
        <w:t xml:space="preserve">             </w:t>
      </w:r>
      <w:r w:rsidR="00BC30A3" w:rsidRPr="00E22B32">
        <w:rPr>
          <w:sz w:val="28"/>
          <w:szCs w:val="28"/>
          <w:lang w:val="ru-RU"/>
        </w:rPr>
        <w:t xml:space="preserve">                          </w:t>
      </w:r>
      <w:r w:rsidR="00504777" w:rsidRPr="00E22B32">
        <w:rPr>
          <w:sz w:val="28"/>
          <w:szCs w:val="28"/>
          <w:lang w:val="ru-RU"/>
        </w:rPr>
        <w:t>С.В. Иванов</w:t>
      </w:r>
      <w:bookmarkStart w:id="0" w:name="_GoBack"/>
      <w:bookmarkEnd w:id="0"/>
    </w:p>
    <w:sectPr w:rsidR="007271E6" w:rsidRPr="00E22B32" w:rsidSect="00CA4D40">
      <w:headerReference w:type="first" r:id="rId12"/>
      <w:pgSz w:w="11907" w:h="16840" w:code="9"/>
      <w:pgMar w:top="1134" w:right="567" w:bottom="1134" w:left="1418" w:header="51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B4E" w:rsidRDefault="00E55B4E" w:rsidP="0082581A">
      <w:r>
        <w:separator/>
      </w:r>
    </w:p>
  </w:endnote>
  <w:endnote w:type="continuationSeparator" w:id="0">
    <w:p w:rsidR="00E55B4E" w:rsidRDefault="00E55B4E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B4E" w:rsidRDefault="00E55B4E" w:rsidP="0082581A">
      <w:r>
        <w:separator/>
      </w:r>
    </w:p>
  </w:footnote>
  <w:footnote w:type="continuationSeparator" w:id="0">
    <w:p w:rsidR="00E55B4E" w:rsidRDefault="00E55B4E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F5B" w:rsidRPr="00F64883" w:rsidRDefault="00895F5B">
    <w:pPr>
      <w:pStyle w:val="a4"/>
      <w:jc w:val="center"/>
      <w:rPr>
        <w:sz w:val="28"/>
      </w:rPr>
    </w:pPr>
    <w:r w:rsidRPr="00F64883">
      <w:rPr>
        <w:sz w:val="28"/>
      </w:rPr>
      <w:fldChar w:fldCharType="begin"/>
    </w:r>
    <w:r w:rsidRPr="00F64883">
      <w:rPr>
        <w:sz w:val="28"/>
      </w:rPr>
      <w:instrText>PAGE   \* MERGEFORMAT</w:instrText>
    </w:r>
    <w:r w:rsidRPr="00F64883">
      <w:rPr>
        <w:sz w:val="28"/>
      </w:rPr>
      <w:fldChar w:fldCharType="separate"/>
    </w:r>
    <w:r w:rsidR="00B969D8" w:rsidRPr="00B969D8">
      <w:rPr>
        <w:noProof/>
        <w:sz w:val="28"/>
        <w:lang w:val="ru-RU"/>
      </w:rPr>
      <w:t>2</w:t>
    </w:r>
    <w:r w:rsidRPr="00F64883">
      <w:rPr>
        <w:sz w:val="28"/>
      </w:rPr>
      <w:fldChar w:fldCharType="end"/>
    </w:r>
  </w:p>
  <w:p w:rsidR="00895F5B" w:rsidRDefault="00895F5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E8E" w:rsidRDefault="00B80E8E">
    <w:pPr>
      <w:pStyle w:val="a4"/>
      <w:jc w:val="center"/>
    </w:pPr>
  </w:p>
  <w:p w:rsidR="00B80E8E" w:rsidRDefault="00B80E8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D40" w:rsidRDefault="00CA4D40">
    <w:pPr>
      <w:pStyle w:val="a4"/>
      <w:jc w:val="center"/>
    </w:pPr>
  </w:p>
  <w:p w:rsidR="00CA4D40" w:rsidRDefault="00CA4D4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26B0E20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56C2"/>
    <w:rsid w:val="00030485"/>
    <w:rsid w:val="000374BF"/>
    <w:rsid w:val="000431E1"/>
    <w:rsid w:val="00050A31"/>
    <w:rsid w:val="00057C1E"/>
    <w:rsid w:val="0007100D"/>
    <w:rsid w:val="00082B88"/>
    <w:rsid w:val="000871A1"/>
    <w:rsid w:val="00087908"/>
    <w:rsid w:val="000932C3"/>
    <w:rsid w:val="0009498E"/>
    <w:rsid w:val="000C3FD9"/>
    <w:rsid w:val="000F145C"/>
    <w:rsid w:val="00115C0B"/>
    <w:rsid w:val="00135F6C"/>
    <w:rsid w:val="00141A31"/>
    <w:rsid w:val="0017216D"/>
    <w:rsid w:val="0018448A"/>
    <w:rsid w:val="001950CC"/>
    <w:rsid w:val="00196F19"/>
    <w:rsid w:val="001A4D0A"/>
    <w:rsid w:val="001C2530"/>
    <w:rsid w:val="001C4E79"/>
    <w:rsid w:val="001C70DC"/>
    <w:rsid w:val="001C7B38"/>
    <w:rsid w:val="001D4703"/>
    <w:rsid w:val="001D7CAF"/>
    <w:rsid w:val="001E0F8F"/>
    <w:rsid w:val="001E2A01"/>
    <w:rsid w:val="001F0A34"/>
    <w:rsid w:val="00205520"/>
    <w:rsid w:val="00211C23"/>
    <w:rsid w:val="002178DF"/>
    <w:rsid w:val="002344B3"/>
    <w:rsid w:val="00250496"/>
    <w:rsid w:val="00257FBF"/>
    <w:rsid w:val="00261D14"/>
    <w:rsid w:val="00263FBC"/>
    <w:rsid w:val="00274196"/>
    <w:rsid w:val="00275C1C"/>
    <w:rsid w:val="002860B3"/>
    <w:rsid w:val="00293583"/>
    <w:rsid w:val="00294DF0"/>
    <w:rsid w:val="002B49D9"/>
    <w:rsid w:val="002B746A"/>
    <w:rsid w:val="002B7F0F"/>
    <w:rsid w:val="002C5D97"/>
    <w:rsid w:val="002C5FAC"/>
    <w:rsid w:val="002C6CE6"/>
    <w:rsid w:val="002C737A"/>
    <w:rsid w:val="002D5529"/>
    <w:rsid w:val="002D5BC9"/>
    <w:rsid w:val="002F0F0D"/>
    <w:rsid w:val="00303711"/>
    <w:rsid w:val="00310F2A"/>
    <w:rsid w:val="00311DB5"/>
    <w:rsid w:val="00313467"/>
    <w:rsid w:val="00315B7B"/>
    <w:rsid w:val="00322A29"/>
    <w:rsid w:val="00322E3C"/>
    <w:rsid w:val="003379DA"/>
    <w:rsid w:val="0034460F"/>
    <w:rsid w:val="00350C11"/>
    <w:rsid w:val="00361943"/>
    <w:rsid w:val="00362E41"/>
    <w:rsid w:val="0036361B"/>
    <w:rsid w:val="0036477E"/>
    <w:rsid w:val="00376492"/>
    <w:rsid w:val="00380D5D"/>
    <w:rsid w:val="00386B15"/>
    <w:rsid w:val="003926EE"/>
    <w:rsid w:val="00393D2F"/>
    <w:rsid w:val="00394B20"/>
    <w:rsid w:val="003A32FB"/>
    <w:rsid w:val="003B07FE"/>
    <w:rsid w:val="003B7240"/>
    <w:rsid w:val="003D0B09"/>
    <w:rsid w:val="003E4201"/>
    <w:rsid w:val="003F7C46"/>
    <w:rsid w:val="00401188"/>
    <w:rsid w:val="00402B77"/>
    <w:rsid w:val="00402E20"/>
    <w:rsid w:val="0042331F"/>
    <w:rsid w:val="004248E2"/>
    <w:rsid w:val="004567F0"/>
    <w:rsid w:val="00461287"/>
    <w:rsid w:val="004835F1"/>
    <w:rsid w:val="004945CA"/>
    <w:rsid w:val="00494FF8"/>
    <w:rsid w:val="004C19C6"/>
    <w:rsid w:val="004D256D"/>
    <w:rsid w:val="004E1241"/>
    <w:rsid w:val="004E6453"/>
    <w:rsid w:val="004F0731"/>
    <w:rsid w:val="004F3D29"/>
    <w:rsid w:val="004F5FF8"/>
    <w:rsid w:val="00503171"/>
    <w:rsid w:val="00504777"/>
    <w:rsid w:val="00521A69"/>
    <w:rsid w:val="00521E28"/>
    <w:rsid w:val="00535F45"/>
    <w:rsid w:val="00542653"/>
    <w:rsid w:val="0054473F"/>
    <w:rsid w:val="00565A00"/>
    <w:rsid w:val="00574388"/>
    <w:rsid w:val="005749C8"/>
    <w:rsid w:val="00596C1D"/>
    <w:rsid w:val="005C3A56"/>
    <w:rsid w:val="005D2DE7"/>
    <w:rsid w:val="005F0308"/>
    <w:rsid w:val="005F294C"/>
    <w:rsid w:val="005F534C"/>
    <w:rsid w:val="005F656D"/>
    <w:rsid w:val="005F6DC6"/>
    <w:rsid w:val="006074F6"/>
    <w:rsid w:val="0061142C"/>
    <w:rsid w:val="00622242"/>
    <w:rsid w:val="00630D0D"/>
    <w:rsid w:val="006343E8"/>
    <w:rsid w:val="0064530A"/>
    <w:rsid w:val="0066076F"/>
    <w:rsid w:val="0066229E"/>
    <w:rsid w:val="006653FD"/>
    <w:rsid w:val="00685C8A"/>
    <w:rsid w:val="0068616B"/>
    <w:rsid w:val="00687AA7"/>
    <w:rsid w:val="006A3496"/>
    <w:rsid w:val="006D24DC"/>
    <w:rsid w:val="006D3310"/>
    <w:rsid w:val="006E229A"/>
    <w:rsid w:val="006E38A7"/>
    <w:rsid w:val="00700CDF"/>
    <w:rsid w:val="007037DF"/>
    <w:rsid w:val="00707BE1"/>
    <w:rsid w:val="00720656"/>
    <w:rsid w:val="0072429A"/>
    <w:rsid w:val="007271E6"/>
    <w:rsid w:val="00740D1A"/>
    <w:rsid w:val="00751D3C"/>
    <w:rsid w:val="00756256"/>
    <w:rsid w:val="00757CEC"/>
    <w:rsid w:val="00764F89"/>
    <w:rsid w:val="00774ED4"/>
    <w:rsid w:val="0078404D"/>
    <w:rsid w:val="00794250"/>
    <w:rsid w:val="00797045"/>
    <w:rsid w:val="007A2378"/>
    <w:rsid w:val="007A5EF2"/>
    <w:rsid w:val="007C2A1B"/>
    <w:rsid w:val="007C59BD"/>
    <w:rsid w:val="007E79AB"/>
    <w:rsid w:val="007F70AD"/>
    <w:rsid w:val="0080108F"/>
    <w:rsid w:val="00805D1F"/>
    <w:rsid w:val="008100A5"/>
    <w:rsid w:val="0082581A"/>
    <w:rsid w:val="0083645D"/>
    <w:rsid w:val="0084619F"/>
    <w:rsid w:val="008509FE"/>
    <w:rsid w:val="00862989"/>
    <w:rsid w:val="00876523"/>
    <w:rsid w:val="00881FA4"/>
    <w:rsid w:val="00894B3A"/>
    <w:rsid w:val="00895F5B"/>
    <w:rsid w:val="008A7965"/>
    <w:rsid w:val="008E78F3"/>
    <w:rsid w:val="008F39A5"/>
    <w:rsid w:val="0092051A"/>
    <w:rsid w:val="00924C02"/>
    <w:rsid w:val="00927700"/>
    <w:rsid w:val="009443FB"/>
    <w:rsid w:val="00944F06"/>
    <w:rsid w:val="0097142C"/>
    <w:rsid w:val="0099695A"/>
    <w:rsid w:val="009977A4"/>
    <w:rsid w:val="009A1DCB"/>
    <w:rsid w:val="009B3342"/>
    <w:rsid w:val="009D3FCB"/>
    <w:rsid w:val="00A30E34"/>
    <w:rsid w:val="00A36EB2"/>
    <w:rsid w:val="00A40387"/>
    <w:rsid w:val="00A404E6"/>
    <w:rsid w:val="00A40513"/>
    <w:rsid w:val="00A410CC"/>
    <w:rsid w:val="00A706E4"/>
    <w:rsid w:val="00A70E9B"/>
    <w:rsid w:val="00A74FFA"/>
    <w:rsid w:val="00A87265"/>
    <w:rsid w:val="00A910CB"/>
    <w:rsid w:val="00AA3318"/>
    <w:rsid w:val="00AA737F"/>
    <w:rsid w:val="00AC0A64"/>
    <w:rsid w:val="00AC14D0"/>
    <w:rsid w:val="00AC2123"/>
    <w:rsid w:val="00AC29E9"/>
    <w:rsid w:val="00AC4661"/>
    <w:rsid w:val="00AC6EDE"/>
    <w:rsid w:val="00AE5C07"/>
    <w:rsid w:val="00AF19F4"/>
    <w:rsid w:val="00AF2EC5"/>
    <w:rsid w:val="00B10686"/>
    <w:rsid w:val="00B10A82"/>
    <w:rsid w:val="00B23ADE"/>
    <w:rsid w:val="00B33037"/>
    <w:rsid w:val="00B50273"/>
    <w:rsid w:val="00B51FA1"/>
    <w:rsid w:val="00B647F2"/>
    <w:rsid w:val="00B80E8E"/>
    <w:rsid w:val="00B969D8"/>
    <w:rsid w:val="00BB1C89"/>
    <w:rsid w:val="00BB2102"/>
    <w:rsid w:val="00BB2D91"/>
    <w:rsid w:val="00BB7B0B"/>
    <w:rsid w:val="00BC30A3"/>
    <w:rsid w:val="00BC4928"/>
    <w:rsid w:val="00BD16EE"/>
    <w:rsid w:val="00BD548B"/>
    <w:rsid w:val="00BE3E1D"/>
    <w:rsid w:val="00BF637E"/>
    <w:rsid w:val="00C00A76"/>
    <w:rsid w:val="00C0170C"/>
    <w:rsid w:val="00C038C7"/>
    <w:rsid w:val="00C314BD"/>
    <w:rsid w:val="00C31BE7"/>
    <w:rsid w:val="00C329CA"/>
    <w:rsid w:val="00C45CBB"/>
    <w:rsid w:val="00C568D0"/>
    <w:rsid w:val="00C576E4"/>
    <w:rsid w:val="00C72202"/>
    <w:rsid w:val="00C818C5"/>
    <w:rsid w:val="00C879DB"/>
    <w:rsid w:val="00C94259"/>
    <w:rsid w:val="00C96F33"/>
    <w:rsid w:val="00CA2834"/>
    <w:rsid w:val="00CA4D40"/>
    <w:rsid w:val="00CD33B5"/>
    <w:rsid w:val="00CD776D"/>
    <w:rsid w:val="00CE6AEF"/>
    <w:rsid w:val="00CF481B"/>
    <w:rsid w:val="00D07C7C"/>
    <w:rsid w:val="00D13061"/>
    <w:rsid w:val="00D301A7"/>
    <w:rsid w:val="00D35B9D"/>
    <w:rsid w:val="00D4718E"/>
    <w:rsid w:val="00D65A9A"/>
    <w:rsid w:val="00D70A22"/>
    <w:rsid w:val="00D76172"/>
    <w:rsid w:val="00D815A1"/>
    <w:rsid w:val="00D82F08"/>
    <w:rsid w:val="00D83AA0"/>
    <w:rsid w:val="00D84B3F"/>
    <w:rsid w:val="00D862FE"/>
    <w:rsid w:val="00DA4E9B"/>
    <w:rsid w:val="00DE03BA"/>
    <w:rsid w:val="00DF0231"/>
    <w:rsid w:val="00DF3639"/>
    <w:rsid w:val="00E152AE"/>
    <w:rsid w:val="00E164EE"/>
    <w:rsid w:val="00E22B32"/>
    <w:rsid w:val="00E3519F"/>
    <w:rsid w:val="00E408B1"/>
    <w:rsid w:val="00E42CEA"/>
    <w:rsid w:val="00E43D90"/>
    <w:rsid w:val="00E44B29"/>
    <w:rsid w:val="00E46D4D"/>
    <w:rsid w:val="00E513C6"/>
    <w:rsid w:val="00E55B4E"/>
    <w:rsid w:val="00E7112F"/>
    <w:rsid w:val="00E73AF8"/>
    <w:rsid w:val="00E74571"/>
    <w:rsid w:val="00E82D59"/>
    <w:rsid w:val="00E87668"/>
    <w:rsid w:val="00E9252A"/>
    <w:rsid w:val="00EB0B04"/>
    <w:rsid w:val="00EB7A93"/>
    <w:rsid w:val="00EB7FDA"/>
    <w:rsid w:val="00EC120C"/>
    <w:rsid w:val="00EC7F7A"/>
    <w:rsid w:val="00ED50FD"/>
    <w:rsid w:val="00ED7004"/>
    <w:rsid w:val="00EE4949"/>
    <w:rsid w:val="00EF2BD8"/>
    <w:rsid w:val="00EF6750"/>
    <w:rsid w:val="00EF6943"/>
    <w:rsid w:val="00F00844"/>
    <w:rsid w:val="00F218CC"/>
    <w:rsid w:val="00F354C5"/>
    <w:rsid w:val="00F43FF8"/>
    <w:rsid w:val="00F446F7"/>
    <w:rsid w:val="00F64370"/>
    <w:rsid w:val="00F64883"/>
    <w:rsid w:val="00F65654"/>
    <w:rsid w:val="00F73E5E"/>
    <w:rsid w:val="00F76917"/>
    <w:rsid w:val="00F802F0"/>
    <w:rsid w:val="00F865B2"/>
    <w:rsid w:val="00FA195C"/>
    <w:rsid w:val="00FA7629"/>
    <w:rsid w:val="00FC2B18"/>
    <w:rsid w:val="00FE2EAC"/>
    <w:rsid w:val="00FE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9">
    <w:name w:val="Table Grid"/>
    <w:basedOn w:val="a1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9">
    <w:name w:val="Table Grid"/>
    <w:basedOn w:val="a1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6F549-8F8D-4BE4-B11A-D23F9E8AF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7</Pages>
  <Words>1664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2017-12-06T11:47:00Z</cp:lastPrinted>
  <dcterms:created xsi:type="dcterms:W3CDTF">2017-12-11T06:19:00Z</dcterms:created>
  <dcterms:modified xsi:type="dcterms:W3CDTF">2017-12-11T06:19:00Z</dcterms:modified>
</cp:coreProperties>
</file>