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311F55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311F5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03.09.2018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1536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2860B3" w:rsidRDefault="00311F55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 внесении изменений в постановление</w:t>
      </w:r>
    </w:p>
    <w:p w:rsidR="00311F55" w:rsidRDefault="00311F55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администрации города Липецка</w:t>
      </w:r>
    </w:p>
    <w:p w:rsidR="00311F55" w:rsidRDefault="00311F55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 29.01.2018 № 75</w:t>
      </w:r>
    </w:p>
    <w:p w:rsidR="00311F55" w:rsidRDefault="00311F55" w:rsidP="007E79AB">
      <w:pPr>
        <w:rPr>
          <w:rFonts w:ascii="Times New Roman CYR" w:hAnsi="Times New Roman CYR"/>
          <w:sz w:val="28"/>
          <w:lang w:val="ru-RU"/>
        </w:rPr>
      </w:pPr>
    </w:p>
    <w:p w:rsidR="00311F55" w:rsidRDefault="00311F55" w:rsidP="007E79AB">
      <w:pPr>
        <w:rPr>
          <w:rFonts w:ascii="Times New Roman CYR" w:hAnsi="Times New Roman CYR"/>
          <w:sz w:val="28"/>
          <w:lang w:val="ru-RU"/>
        </w:rPr>
      </w:pP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В соответствии с распоряжение администрации города Липецка от 23.08.2018 № 522-р «О регистрации распоряжений администрации города Липецка о пенсионных выплатах» администрация города</w:t>
      </w: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 О С Т А Н О В Л Я Е Т:</w:t>
      </w: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Внести в постановление администрации города Липецка от 29.01.2018 № 75 «Об утверждении Регламента деятельности администрации города Липецка» следующие изменения:</w:t>
      </w: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Абзац одиннадцатый пункта 8.4. раздела 8 «Ведение делопроизводства в администрации города» изложить в следующей редакции:</w:t>
      </w: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«Распоряжения администрации города по личному составу, об утверждении структуры и штатных расписаний структурных подразделений администрации и о пенсионных выплатах хранятся в управлении муниципальной службы и кадровой работы».</w:t>
      </w: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</w:p>
    <w:p w:rsidR="00311F55" w:rsidRDefault="00311F55" w:rsidP="00311F55">
      <w:pPr>
        <w:jc w:val="both"/>
        <w:rPr>
          <w:rFonts w:ascii="Times New Roman CYR" w:hAnsi="Times New Roman CYR"/>
          <w:sz w:val="28"/>
          <w:lang w:val="ru-RU"/>
        </w:rPr>
      </w:pPr>
    </w:p>
    <w:p w:rsidR="00311F55" w:rsidRDefault="00311F55" w:rsidP="007E79AB">
      <w:pPr>
        <w:rPr>
          <w:rFonts w:ascii="Times New Roman CYR" w:hAnsi="Times New Roman CYR"/>
          <w:sz w:val="28"/>
          <w:lang w:val="ru-RU"/>
        </w:rPr>
      </w:pPr>
    </w:p>
    <w:p w:rsidR="00311F55" w:rsidRPr="00CD33B5" w:rsidRDefault="00311F55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Глава города Липецка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      С.В.Иванов</w:t>
      </w:r>
    </w:p>
    <w:sectPr w:rsidR="00311F55" w:rsidRPr="00CD33B5" w:rsidSect="003379DA">
      <w:pgSz w:w="11907" w:h="16840" w:code="9"/>
      <w:pgMar w:top="1134" w:right="567" w:bottom="1134" w:left="1418" w:header="5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2860B3"/>
    <w:rsid w:val="002B7F0F"/>
    <w:rsid w:val="00311F55"/>
    <w:rsid w:val="003379DA"/>
    <w:rsid w:val="003B7240"/>
    <w:rsid w:val="005D2DE7"/>
    <w:rsid w:val="005F294C"/>
    <w:rsid w:val="0064530A"/>
    <w:rsid w:val="00764F89"/>
    <w:rsid w:val="007E79AB"/>
    <w:rsid w:val="007F70AD"/>
    <w:rsid w:val="008509FE"/>
    <w:rsid w:val="00A74FFA"/>
    <w:rsid w:val="00BD16EE"/>
    <w:rsid w:val="00C0170C"/>
    <w:rsid w:val="00CD33B5"/>
    <w:rsid w:val="00F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2014-05-06T10:48:00Z</cp:lastPrinted>
  <dcterms:created xsi:type="dcterms:W3CDTF">2018-09-20T13:41:00Z</dcterms:created>
  <dcterms:modified xsi:type="dcterms:W3CDTF">2018-09-20T13:41:00Z</dcterms:modified>
</cp:coreProperties>
</file>